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E546E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7F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4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6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F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7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2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6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3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8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7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B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9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5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C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2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A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7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CB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C2638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88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48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60A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B4A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113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8F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FE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8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25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BF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35C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5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DA4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59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93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7B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D8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B84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9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43B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23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1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30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D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29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CAE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A8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D2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9C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21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1A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48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057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F03B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85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D0A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B7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61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9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7E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669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73F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FE5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EDA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D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2F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B4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CF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BF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47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4A3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2BB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24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31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F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AB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A1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F2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B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A8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3F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B8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3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57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3A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36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4738D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E3E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8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8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C8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555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7E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49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7D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EA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CB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6B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87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1B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DC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E6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81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AF7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B0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7A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12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14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C7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CA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89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41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FF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D4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C0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9C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A73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21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0CC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5E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783C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B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0C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E5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3E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0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3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C2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88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3A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A7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7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2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DD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F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D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10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A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C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51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8C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A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D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4A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D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E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3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A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7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2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984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F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C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D1A73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B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D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D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1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A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B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D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C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E3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2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3B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4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D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8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8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AA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8A2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B7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2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A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2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4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6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E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3D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B5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94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24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91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5E2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01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BC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F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AD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F1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3B3F6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5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5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4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D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F570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7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C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C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A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0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9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6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F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8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6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2A9A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4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C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A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6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C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F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2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0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0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7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A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0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D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D49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0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C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5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4D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C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8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5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E5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3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8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82B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5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B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D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2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2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E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1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1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E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5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8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A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9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B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0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1B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7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2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1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8C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D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3C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0A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63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59926" w14:textId="3D7822F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43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8F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2A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15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39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67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D0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390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B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3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A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7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B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EE2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7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3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5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7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8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2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BE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26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74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C7A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797F80" wp14:editId="251D3B4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C25A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797F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51C25A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9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32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67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0B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D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D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D8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0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C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F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F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6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DE55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8FD5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3CCA9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DF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D78BEBA" wp14:editId="4C39E9E5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34FD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8BEB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EC34FD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4CEC7A3" wp14:editId="6BCDA30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1FCF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EC7A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8A1FCF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F57767" wp14:editId="45F2751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E3A4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5776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A9E3A4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18403C7" wp14:editId="409190C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22BC4" w14:textId="249F2608" w:rsidR="000B647F" w:rsidRDefault="00000000" w:rsidP="00944C3D">
                                  <w:fldSimple w:instr=" MERGEFIELD  aDMOD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403C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1D22BC4" w14:textId="249F2608" w:rsidR="000B647F" w:rsidRDefault="00000000" w:rsidP="00944C3D">
                            <w:fldSimple w:instr=" MERGEFIELD  aDMOD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2B6C17EF" wp14:editId="6CDEF18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90DBB" w14:textId="5FC1393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C17EF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C90DBB" w14:textId="5FC1393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FE3DF38" wp14:editId="23F73CD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CBEDB" w14:textId="69A6E298" w:rsidR="000B647F" w:rsidRDefault="00000000" w:rsidP="00944C3D">
                                  <w:fldSimple w:instr=" MERGEFIELD  aDRD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3DF3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FFCBEDB" w14:textId="69A6E298" w:rsidR="000B647F" w:rsidRDefault="00000000" w:rsidP="00944C3D">
                            <w:fldSimple w:instr=" MERGEFIELD  aDRD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EE5C13F" wp14:editId="2F33701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4F6C8" w14:textId="0A2474F2" w:rsidR="000B647F" w:rsidRDefault="00000000" w:rsidP="00944C3D">
                                  <w:fldSimple w:instr=" MERGEFIELD  aDMD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5C13F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B44F6C8" w14:textId="0A2474F2" w:rsidR="000B647F" w:rsidRDefault="00000000" w:rsidP="00944C3D">
                            <w:fldSimple w:instr=" MERGEFIELD  aDMD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FA8C1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CDD5FA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AAF82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3610DC1" wp14:editId="1D59A3A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16D2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10DC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6E16D2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2E8A8F2" wp14:editId="02A60CE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9552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8A8F2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239552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48D9B9" wp14:editId="00D55AB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CB1B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8D9B9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ADCB1B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405D40F" wp14:editId="3EA4F20E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F25C3" w14:textId="2CBA6D6C" w:rsidR="000B647F" w:rsidRDefault="00000000" w:rsidP="00944C3D">
                                  <w:fldSimple w:instr=" MERGEFIELD  aDRDO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5D40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8F25C3" w14:textId="2CBA6D6C" w:rsidR="000B647F" w:rsidRDefault="00000000" w:rsidP="00944C3D">
                            <w:fldSimple w:instr=" MERGEFIELD  aDRDO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8E6E7AD" wp14:editId="2D52BF4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005A8" w14:textId="4747EA73" w:rsidR="000B647F" w:rsidRDefault="00000000" w:rsidP="00944C3D">
                                  <w:fldSimple w:instr=" MERGEFIELD  aDMD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6E7A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73005A8" w14:textId="4747EA73" w:rsidR="000B647F" w:rsidRDefault="00000000" w:rsidP="00944C3D">
                            <w:fldSimple w:instr=" MERGEFIELD  aDMD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A7FC733" wp14:editId="7309DE4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788C82" w14:textId="4C716692" w:rsidR="000B647F" w:rsidRDefault="00000000" w:rsidP="00944C3D">
                                  <w:fldSimple w:instr=" MERGEFIELD  aDROD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FC733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E788C82" w14:textId="4C716692" w:rsidR="000B647F" w:rsidRDefault="00000000" w:rsidP="00944C3D">
                            <w:fldSimple w:instr=" MERGEFIELD  aDROD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CA0E8BD" wp14:editId="240D7540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F3A50" w14:textId="080C7273" w:rsidR="000B647F" w:rsidRDefault="00000000" w:rsidP="00944C3D">
                                  <w:fldSimple w:instr=" MERGEFIELD  aDMOD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0E8BD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E4F3A50" w14:textId="080C7273" w:rsidR="000B647F" w:rsidRDefault="00000000" w:rsidP="00944C3D">
                            <w:fldSimple w:instr=" MERGEFIELD  aDMOD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FE1D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B3EA9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117A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4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0CE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2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A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5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C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4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A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3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D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9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2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4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5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A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1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5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9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A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F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2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A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0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A42D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8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D3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F16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C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9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9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76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B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B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42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6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4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0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B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C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7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4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AD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25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D43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2AE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050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F7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54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28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C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C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04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3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6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0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F7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AD5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1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E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DB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9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9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2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D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48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2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0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E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F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9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D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C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7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8A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2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B46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4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9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7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7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F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4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9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4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5287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9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2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7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A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A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1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B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D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52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0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C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D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F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A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D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8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8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C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D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FA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F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9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E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A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6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8A5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5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7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16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6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0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D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A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C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0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4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C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0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2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F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6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B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E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2C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A8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C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62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402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81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B9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E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E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6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2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E4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7F7B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5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6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F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1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7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E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6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B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2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A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F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C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7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B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8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9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9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6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94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73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DE6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18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25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68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40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C42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5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C1B6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F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4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357E2E1" wp14:editId="4DA7A848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E7E8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7E2E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F9E7E8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7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D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5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1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6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F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F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D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C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EFA421" wp14:editId="0B7854E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CF31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FA42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83CF31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0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F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7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3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D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2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1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4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8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A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4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4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6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D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4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1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D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6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B8D1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CC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D771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359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2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5D6C92" wp14:editId="751AEA4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E8C05" w14:textId="2E34DF2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42142113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D6C9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FCE8C05" w14:textId="2E34DF2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42142113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6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F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3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C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8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E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CF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F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F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AFD24" wp14:editId="68EE030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03F81" w14:textId="4B2FAB0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2022737365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AFD2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1203F81" w14:textId="4B2FAB0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2022737365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8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0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F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B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0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2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A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F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5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7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8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1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2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9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8878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8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41CEB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81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B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A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0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3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2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C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F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9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5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7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97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8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8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B6B6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DD5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2CF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C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F7F3AD" wp14:editId="7C4BE12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2CA5E" w14:textId="6FBB70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PARTIZANSKA 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7F3AD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A22CA5E" w14:textId="6FBB70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SVB PARTIZANSKA 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D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B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1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2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2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B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6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1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3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E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E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B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98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A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E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7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B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A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1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8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2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3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A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A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1C3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6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BC8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369A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5D10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8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1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9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A0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9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3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F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0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1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F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B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D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3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F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D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A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D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0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4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3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3DBB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4A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0A776F" wp14:editId="5A94890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D553D" w14:textId="570553E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PARTIZANSKA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A776F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25D553D" w14:textId="570553E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PARTIZANSKA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151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E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0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8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6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5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8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A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7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9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E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4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1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C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E3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F58E799" wp14:editId="60B9923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DDE0B" w14:textId="56F3478B" w:rsidR="000B647F" w:rsidRDefault="00000000" w:rsidP="00944C3D">
                                  <w:fldSimple w:instr=" MERGEFIELD  aSUB_ULICA_CISLO  \* MERGEFORMAT ">
                                    <w:r w:rsidR="00DA6BDE" w:rsidRPr="00DA6BD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800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8E79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5BDDE0B" w14:textId="56F3478B" w:rsidR="000B647F" w:rsidRDefault="00000000" w:rsidP="00944C3D">
                            <w:fldSimple w:instr=" MERGEFIELD  aSUB_ULICA_CISLO  \* MERGEFORMAT ">
                              <w:r w:rsidR="00DA6BDE" w:rsidRPr="00DA6BDE">
                                <w:rPr>
                                  <w:rFonts w:ascii="Arial" w:hAnsi="Arial" w:cs="Arial"/>
                                  <w:noProof/>
                                </w:rPr>
                                <w:t>800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7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1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0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8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1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3BA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07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2D7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CD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C8BA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8A47E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2AA284" wp14:editId="60A982A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B6A17" w14:textId="59DDCD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AA284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29B6A17" w14:textId="59DDCD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2076085" wp14:editId="500EAC3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80482" w14:textId="3C627A3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A6BDE" w:rsidRPr="0009407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6085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2580482" w14:textId="3C627A3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A6BDE" w:rsidRPr="0009407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8B4B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D71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7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A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9EF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8E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ECB6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F11138" wp14:editId="042E726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07673" w14:textId="3FD3FE15" w:rsidR="000B647F" w:rsidRPr="00391121" w:rsidRDefault="00DA6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1113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C007673" w14:textId="3FD3FE15" w:rsidR="000B647F" w:rsidRPr="00391121" w:rsidRDefault="00DA6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E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DC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2A8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5A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3A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96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3D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E52FD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0C1D6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E6AF56" wp14:editId="20E11D4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D04FE6" w14:textId="2F33413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6AF5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8D04FE6" w14:textId="2F33413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5A4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6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B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F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7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B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A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8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9E00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3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8C19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C846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A3C6D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2D1EFB" wp14:editId="190A7C7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95E05" w14:textId="4E53C326" w:rsidR="000B647F" w:rsidRPr="00391121" w:rsidRDefault="00DA6B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D1EF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9195E05" w14:textId="4E53C326" w:rsidR="000B647F" w:rsidRPr="00391121" w:rsidRDefault="00DA6B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42B1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9403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472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F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3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6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8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5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6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B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5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4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C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2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8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0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12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3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3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0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4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8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1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3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B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3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B721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959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6FED7D" w14:textId="343D322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A6BDE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F6A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067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0D2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A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A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883B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1A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03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25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F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2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D65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8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46D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E5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76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FA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8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12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338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9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771B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6B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2D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65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F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1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001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B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E7B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F7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E3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D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B6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CB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20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2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5F85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74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3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4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8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1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34B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3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7F0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91E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C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4A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6A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F9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437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68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B207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B9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C7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3A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17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0C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8FB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A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FD1C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9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4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2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9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DE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2629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0B1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A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6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0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9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B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9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8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6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2E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7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0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4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E2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3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1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4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5139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F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C5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D283F1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C08F7F9" w14:textId="77777777" w:rsidR="00944C3D" w:rsidRDefault="00944C3D" w:rsidP="00944C3D">
      <w:pPr>
        <w:rPr>
          <w:rFonts w:ascii="Arial" w:hAnsi="Arial"/>
        </w:rPr>
      </w:pPr>
    </w:p>
    <w:p w14:paraId="0F1DE22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879ABB7" w14:textId="503CA7E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EBD5223" w14:textId="4202912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004ED93" w14:textId="77865FA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81AC03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54E124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0F39B43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F20B4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A7D9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60EB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13756A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3C2EDE8" w14:textId="5F2C7837" w:rsidR="00944C3D" w:rsidRPr="008D0433" w:rsidRDefault="00DA6BD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 Rozsíval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2DADE7" w14:textId="015CCEAE" w:rsidR="00944C3D" w:rsidRPr="008D0433" w:rsidRDefault="00DA6BD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7561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CE67A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047E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E728D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BA5E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1169A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46C5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C3E3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4E6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0EA168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52CAA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E363C05" w14:textId="04052E57" w:rsidR="00944C3D" w:rsidRDefault="00DA6BD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1A958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AB26D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8FE5B5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0363BD" w14:textId="035EF43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A160D8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127D1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9E23EE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F54BA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08021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E994B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BF0A2E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949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9C4A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181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EEB0D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A57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C812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246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5CEF1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F029F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2BBC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8DDF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1D67D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64C44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EBEC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D68E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25EE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2E7E2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CAB51A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3691EB5" w14:textId="6CCBB36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2CBDC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E340A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35054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B17C21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97CE12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6D5E95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765581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5F2428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FB0BC2B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9EE0C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C74C2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6665A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104D9D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2F8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D8D8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9F9D8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0FF2A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26C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029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4EB8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3CC11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9DDE6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0E5C4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9B00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C8F7F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DC5E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2108D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D5D42E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DDD4C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DD157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31252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10024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D8BA0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0A927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456475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CFC74B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C1612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D0B50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2BDC9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5E9F1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ADAF0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C5AEC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74203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A9F101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3847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122B6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97905F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1170C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C5578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F582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6AEC2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B3496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2E5D4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1441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154F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6A2B6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20764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87F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B15B2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7F1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9191A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534D8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F6539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509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9BD9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E103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D39CC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D161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86D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C5975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FB9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7DCCE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723355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59E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EC1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03D1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2B5E7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D2CD5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91BAC83" w14:textId="5DAF477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5B602B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94151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FA7DC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B92F3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C56041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AE894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A5C0A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1781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CDDADB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9710C80" w14:textId="77777777" w:rsidTr="00503750">
        <w:tc>
          <w:tcPr>
            <w:tcW w:w="2302" w:type="dxa"/>
            <w:vAlign w:val="center"/>
          </w:tcPr>
          <w:p w14:paraId="2F5E7C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6D0B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11996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DB66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91910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18F3F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F9656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5870F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C65C12" w14:textId="77777777" w:rsidTr="00503750">
        <w:tc>
          <w:tcPr>
            <w:tcW w:w="15593" w:type="dxa"/>
            <w:gridSpan w:val="8"/>
            <w:vAlign w:val="center"/>
          </w:tcPr>
          <w:p w14:paraId="00F99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27B0F4" w14:textId="77777777" w:rsidTr="00503750">
        <w:tc>
          <w:tcPr>
            <w:tcW w:w="2302" w:type="dxa"/>
            <w:vAlign w:val="center"/>
          </w:tcPr>
          <w:p w14:paraId="31C6D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656146" w14:textId="74A8BD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5179B5" w14:textId="482C0A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6EA95" w14:textId="45713D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245C6" w14:textId="22AB35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B8948" w14:textId="7C5A04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E6C85" w14:textId="311B3F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5EA3C" w14:textId="18B293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98A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BC3A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70E2A3A" w14:textId="505499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76B5AE" w14:textId="4C0882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4C069" w14:textId="48E8EB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63AB6" w14:textId="77C520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7254A" w14:textId="4058E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E8B89" w14:textId="2E46C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BBFCA" w14:textId="45F73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838C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B5E7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7545D5" w14:textId="6FBD0A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04F670" w14:textId="32D83D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EFC7B" w14:textId="7EB38F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8D3B2" w14:textId="0C213D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3E4BC6" w14:textId="117E3D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EDCB4B" w14:textId="4FC908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CA024" w14:textId="55EC32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A006D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6710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FFF1F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956AF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8F1F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AB8F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AA74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51E6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F546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FE6FE3A" w14:textId="77777777" w:rsidTr="00503750">
        <w:tc>
          <w:tcPr>
            <w:tcW w:w="2302" w:type="dxa"/>
            <w:vAlign w:val="center"/>
          </w:tcPr>
          <w:p w14:paraId="5E32E6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1AF93C6" w14:textId="5B39DA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C50F16" w14:textId="1A1281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09802" w14:textId="512C7F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45679" w14:textId="60F04D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64051" w14:textId="64F35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E2D88" w14:textId="635302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58689" w14:textId="53F2FF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5A03B9" w14:textId="77777777" w:rsidTr="00503750">
        <w:tc>
          <w:tcPr>
            <w:tcW w:w="15593" w:type="dxa"/>
            <w:gridSpan w:val="8"/>
            <w:vAlign w:val="center"/>
          </w:tcPr>
          <w:p w14:paraId="1BB3C3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ABB374A" w14:textId="77777777" w:rsidTr="00503750">
        <w:tc>
          <w:tcPr>
            <w:tcW w:w="2302" w:type="dxa"/>
            <w:vAlign w:val="center"/>
          </w:tcPr>
          <w:p w14:paraId="4A4DB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2FCA374" w14:textId="30FA2F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175622" w14:textId="7738E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02AA6" w14:textId="484360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0E30B" w14:textId="554DE7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2F4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B845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511C66" w14:textId="4D4105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47B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4501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15B441D" w14:textId="68645A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50FE33" w14:textId="526946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4D980" w14:textId="07CD8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8B75A" w14:textId="76CFF9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EEC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28DA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57AF80" w14:textId="53D6BD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7F90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3840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21C76F" w14:textId="2C86C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ECB688" w14:textId="1CFEF5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344A3" w14:textId="1D98D7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0D1B20" w14:textId="7C64A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662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A0A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AB129A9" w14:textId="460E97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A7C3C" w14:textId="77777777" w:rsidTr="00503750">
        <w:tc>
          <w:tcPr>
            <w:tcW w:w="2302" w:type="dxa"/>
            <w:vAlign w:val="center"/>
          </w:tcPr>
          <w:p w14:paraId="063A8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E0A2EB9" w14:textId="2AF477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AF32A5" w14:textId="361DA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36A9B3" w14:textId="26098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1915FC" w14:textId="292264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D5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773A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FF4017" w14:textId="0A68BB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56F6C" w14:textId="77777777" w:rsidTr="00503750">
        <w:tc>
          <w:tcPr>
            <w:tcW w:w="15593" w:type="dxa"/>
            <w:gridSpan w:val="8"/>
            <w:vAlign w:val="center"/>
          </w:tcPr>
          <w:p w14:paraId="498CE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952A3DF" w14:textId="77777777" w:rsidTr="00503750">
        <w:tc>
          <w:tcPr>
            <w:tcW w:w="2302" w:type="dxa"/>
            <w:vAlign w:val="center"/>
          </w:tcPr>
          <w:p w14:paraId="28E04D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005AFEC" w14:textId="39203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3ACC39" w14:textId="2F081D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9783B" w14:textId="650DC7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63AE4" w14:textId="3EEBB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DECEE" w14:textId="4EF3F8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8757D4" w14:textId="77000D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1331D" w14:textId="4EF05D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A988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2656E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85342A1" w14:textId="724360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2FF049" w14:textId="16D3E5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21D32D" w14:textId="11CE31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F10BB" w14:textId="13E702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21B64C" w14:textId="62B089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B3C5A" w14:textId="4E3EF3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7321E" w14:textId="1B362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C1D3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87AD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DDDA32" w14:textId="6120DA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08703B" w14:textId="3694D4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64686" w14:textId="6B802B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C5A46" w14:textId="4C266C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FEFDF" w14:textId="10B7E6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1F995" w14:textId="3CF0A8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08C1D" w14:textId="043C40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A901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6A97F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8683C5" w14:textId="1D8A6B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79F6A1" w14:textId="4FE0B8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F76511" w14:textId="460286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D0A48" w14:textId="0042F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01C1C" w14:textId="28BE10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33419A" w14:textId="7CB7D5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688C48" w14:textId="454DA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463D9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8D72F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AF53B4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BB54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AB4737" w14:textId="3E3E38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D7E8F8" w14:textId="3C7141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11195C" w14:textId="6BED04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698CB" w14:textId="487970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206A53" w14:textId="69A08E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9BF667" w14:textId="48028F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4897D2" w14:textId="057804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782E8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F06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D41861E" w14:textId="4E8CBD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C31B91" w14:textId="586B1A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56E75" w14:textId="45F981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B3DBF" w14:textId="4447E8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C878D" w14:textId="75EFAA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590AC8" w14:textId="4904A1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F7D57" w14:textId="63FEFC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9E96B0" w14:textId="77777777" w:rsidR="00944C3D" w:rsidRDefault="00944C3D" w:rsidP="00944C3D">
      <w:pPr>
        <w:rPr>
          <w:rFonts w:ascii="Arial" w:hAnsi="Arial"/>
          <w:b/>
        </w:rPr>
      </w:pPr>
    </w:p>
    <w:p w14:paraId="6607B20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C342845" w14:textId="77777777" w:rsidTr="00503750">
        <w:tc>
          <w:tcPr>
            <w:tcW w:w="1944" w:type="dxa"/>
            <w:vAlign w:val="center"/>
          </w:tcPr>
          <w:p w14:paraId="5044C8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9DCE9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AF82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D91A1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6F9FC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F514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C5DF6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BD3F9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E17FB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90A8B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488A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AC5A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403913" w14:textId="77777777" w:rsidTr="00503750">
        <w:tc>
          <w:tcPr>
            <w:tcW w:w="15685" w:type="dxa"/>
            <w:gridSpan w:val="12"/>
            <w:vAlign w:val="center"/>
          </w:tcPr>
          <w:p w14:paraId="17F9B2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77F437" w14:textId="77777777" w:rsidTr="00503750">
        <w:tc>
          <w:tcPr>
            <w:tcW w:w="1944" w:type="dxa"/>
            <w:vAlign w:val="center"/>
          </w:tcPr>
          <w:p w14:paraId="77DA7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1826B2" w14:textId="719EA6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914285" w14:textId="2D738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B1C993" w14:textId="358F8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8EDD66" w14:textId="31FF8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D07975" w14:textId="181E8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D04A74" w14:textId="3D172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C532E2" w14:textId="1DD65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3DF3ED" w14:textId="3E11D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C38D42" w14:textId="72E2D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0F05BB" w14:textId="2B7C6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5B87DE" w14:textId="793AE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8893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6E0A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8150C3" w14:textId="39167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03F2E0" w14:textId="46E2D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895164" w14:textId="3A9CA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045740" w14:textId="7A451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3F7B5" w14:textId="6DF3C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92C335" w14:textId="59814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5783AB" w14:textId="67105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6338E6" w14:textId="73247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8A9A1D" w14:textId="7EB7A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46F3BE" w14:textId="564E7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01BC7B" w14:textId="5C978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3DA3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A49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49A297" w14:textId="02551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EF8399" w14:textId="6BA35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5987174" w14:textId="118CC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45460E" w14:textId="2A5DF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9D7BE6" w14:textId="35D0C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A70736" w14:textId="1A286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CC8898" w14:textId="5233A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A11139" w14:textId="0512E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1EA806" w14:textId="10708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20D2CE" w14:textId="3B284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4426DE" w14:textId="79A6B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723B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626E8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DB79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22D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9E3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A164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4630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017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EF11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34F0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8F74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7A5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E98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0704E4" w14:textId="77777777" w:rsidTr="00503750">
        <w:tc>
          <w:tcPr>
            <w:tcW w:w="1944" w:type="dxa"/>
            <w:vAlign w:val="center"/>
          </w:tcPr>
          <w:p w14:paraId="13B10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844C44" w14:textId="119EE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36E808E" w14:textId="6EDBD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14695BD" w14:textId="515A3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EB3871" w14:textId="6F83C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E13D84" w14:textId="7744A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01AB2D" w14:textId="2A909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1095FE" w14:textId="0B63C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571767" w14:textId="096BF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299400" w14:textId="727F9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1F85B7" w14:textId="4A6C6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597C6C" w14:textId="785F7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B6C769" w14:textId="77777777" w:rsidTr="00503750">
        <w:tc>
          <w:tcPr>
            <w:tcW w:w="15685" w:type="dxa"/>
            <w:gridSpan w:val="12"/>
            <w:vAlign w:val="center"/>
          </w:tcPr>
          <w:p w14:paraId="495367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BF0FEE1" w14:textId="77777777" w:rsidTr="00503750">
        <w:tc>
          <w:tcPr>
            <w:tcW w:w="1944" w:type="dxa"/>
            <w:vAlign w:val="center"/>
          </w:tcPr>
          <w:p w14:paraId="420CD1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C17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05F7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0065BE" w14:textId="32856C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BE914" w14:textId="63C0E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396528" w14:textId="24643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EA6E8C" w14:textId="6C2BD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9FD87C" w14:textId="1D421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40EEFB" w14:textId="75896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1CD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511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1DEBEE" w14:textId="70D02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3148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76EA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74F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E68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13C38F" w14:textId="606A0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41F43A" w14:textId="3FBA0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434683" w14:textId="53EB4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F4E9BB" w14:textId="1D122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B7721D" w14:textId="2F2F8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A1B1CD" w14:textId="717BD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2EF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8758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E1E38A" w14:textId="26281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58A5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4984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04AB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E3F8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EF141" w14:textId="4ABCE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0A2294" w14:textId="02833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DD6B0C" w14:textId="45167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6078AF" w14:textId="0871C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2BCCC" w14:textId="5B9F7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11B52C" w14:textId="52A91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605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AC1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7FF3B7" w14:textId="5196C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4466D" w14:textId="77777777" w:rsidTr="00503750">
        <w:tc>
          <w:tcPr>
            <w:tcW w:w="1944" w:type="dxa"/>
            <w:vAlign w:val="center"/>
          </w:tcPr>
          <w:p w14:paraId="5D8859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E38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CA8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8705E3" w14:textId="68E7C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F98DBC" w14:textId="124BA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BF4EF3" w14:textId="31DF8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448390" w14:textId="3B90E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78097E" w14:textId="360BA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113357" w14:textId="02690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EB6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FAF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340018" w14:textId="33DC8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5708D" w14:textId="77777777" w:rsidTr="00503750">
        <w:tc>
          <w:tcPr>
            <w:tcW w:w="15685" w:type="dxa"/>
            <w:gridSpan w:val="12"/>
            <w:vAlign w:val="center"/>
          </w:tcPr>
          <w:p w14:paraId="3F3E9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8FC3CD8" w14:textId="77777777" w:rsidTr="00503750">
        <w:tc>
          <w:tcPr>
            <w:tcW w:w="1944" w:type="dxa"/>
            <w:vAlign w:val="center"/>
          </w:tcPr>
          <w:p w14:paraId="6EBBA8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4DD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B51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590CF9" w14:textId="57B3D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53AC36" w14:textId="52EF2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0261EB" w14:textId="4B45B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734718" w14:textId="1A91B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7B2B93" w14:textId="0140C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4387A9" w14:textId="1D9CC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B82F65" w14:textId="22B9EA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FEF6BB" w14:textId="1F04E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4C30E3" w14:textId="57DCA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2A47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FB71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DD93D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1CB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2D9979" w14:textId="6FC82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65B5E2" w14:textId="636E0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FF93EB" w14:textId="130B4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A58AB" w14:textId="52B82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8857BD" w14:textId="315BE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9AA94E" w14:textId="34FD6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5DDF4A" w14:textId="42F4F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4BFE6F" w14:textId="04181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6CDF63" w14:textId="73A47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BCAC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42D53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DE0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85D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F87B66" w14:textId="10154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A2DA95" w14:textId="7CD23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A880DC" w14:textId="08B4B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6465FE" w14:textId="79C710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994AC" w14:textId="04E01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B94454" w14:textId="5A3CB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7F2D0C" w14:textId="3129A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EFF9CD" w14:textId="2E580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F2282" w14:textId="77809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286C2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CF80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0949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DBD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45591A" w14:textId="2316F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783733" w14:textId="6AFB1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EA89ED" w14:textId="384C3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BA203D" w14:textId="7E5D2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73A784" w14:textId="229C3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EE473F" w14:textId="3D446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022FE" w14:textId="029DC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BB1B5A" w14:textId="5BADA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152490" w14:textId="010BA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4ECA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4C8C9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DDC13A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0272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6CEB0E" w14:textId="5741A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8240B0" w14:textId="2B036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F8A084" w14:textId="1D7FB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2B61A" w14:textId="1A38B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80EE98" w14:textId="06B41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4E0D77" w14:textId="0E581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677CAD" w14:textId="371595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26C8CC" w14:textId="451F3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F20CAE" w14:textId="4B8A0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DD4F7E" w14:textId="63A9A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3F7E47" w14:textId="61F16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1FD0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EEBC2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89870B" w14:textId="2A169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0E9BFF" w14:textId="67BF3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8347CD" w14:textId="12B6E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6645DC" w14:textId="28305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92E037" w14:textId="367F5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B068E8" w14:textId="6EF61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B57EB2" w14:textId="149C8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CA5A84" w14:textId="64099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FF4A5A" w14:textId="59C70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D434B6" w14:textId="55385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0F71809" w14:textId="2C8EF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3463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EAAD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17AA9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F155F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CF8B2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BD2BF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04825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1FA1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8EED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411DF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ACB1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613B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6AC84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2760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B0CB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7039A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40913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C07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60A02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EC9B8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AA6F31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A17A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5833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CD22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70DF0A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1C7D7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B17A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A7F2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BFAC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CD662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77B9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A578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36926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88F6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A10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DEE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9B7A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C996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B2E4B7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85BC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0AA55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1984D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AE06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E141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43C5F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2294DF8" w14:textId="77777777" w:rsidTr="00503750">
        <w:trPr>
          <w:trHeight w:val="1073"/>
        </w:trPr>
        <w:tc>
          <w:tcPr>
            <w:tcW w:w="3614" w:type="dxa"/>
            <w:vMerge/>
          </w:tcPr>
          <w:p w14:paraId="0A118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6AE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5482C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CCECC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83A7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B96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CE80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90A3AE1" w14:textId="77777777" w:rsidTr="00503750">
        <w:trPr>
          <w:trHeight w:val="283"/>
        </w:trPr>
        <w:tc>
          <w:tcPr>
            <w:tcW w:w="3614" w:type="dxa"/>
          </w:tcPr>
          <w:p w14:paraId="15A10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8CB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50C7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4F6E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352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EEBE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C1DA9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80DC1A" w14:textId="77777777" w:rsidTr="00503750">
        <w:trPr>
          <w:trHeight w:val="283"/>
        </w:trPr>
        <w:tc>
          <w:tcPr>
            <w:tcW w:w="3614" w:type="dxa"/>
          </w:tcPr>
          <w:p w14:paraId="1881C1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E543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49C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A6828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D68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B5F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F14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2CB524" w14:textId="77777777" w:rsidTr="00503750">
        <w:trPr>
          <w:trHeight w:val="283"/>
        </w:trPr>
        <w:tc>
          <w:tcPr>
            <w:tcW w:w="3614" w:type="dxa"/>
          </w:tcPr>
          <w:p w14:paraId="2F887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0FEB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EB7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01C9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16D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014E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94A2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2E0FA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1B50F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BE64DF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CFDB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C9407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5F6C6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202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8C89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2AD1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67C8D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359F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D5549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0FF92C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4AFE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E5CC8E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AEC6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00ABE8" w14:textId="23F28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CFB39A" w14:textId="48870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A105C" w14:textId="25BDD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26519" w14:textId="52969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D5B75" w14:textId="39B49E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A5638" w14:textId="4BFA6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EA7D75" w14:textId="447FE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DBC68D" w14:textId="71EA5A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CEAC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94B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BC8E758" w14:textId="04EFD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FE1ED" w14:textId="75FCFE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6B1B76" w14:textId="05E34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0959F4" w14:textId="1F6B5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CC88C" w14:textId="1FE8D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3673B5" w14:textId="53EE7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1C039" w14:textId="1FB75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37F989" w14:textId="729AD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1EB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772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21B7DF2" w14:textId="72CBA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B9331" w14:textId="36EE4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0A9651" w14:textId="3A31A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58143" w14:textId="77C5C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CA708" w14:textId="5A4A7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0A084" w14:textId="3F4F5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6AD427" w14:textId="4CCBA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599ABC" w14:textId="4E8FB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71A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035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D434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5D5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4E3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54C8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D09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4FD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6DB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13A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C658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CA07A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59350BA" w14:textId="10F34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CD3F9" w14:textId="0618A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CE096" w14:textId="7080C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3087E6" w14:textId="0E612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A5F3E" w14:textId="5554E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849B74" w14:textId="48E16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4C6106" w14:textId="290C8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32D947" w14:textId="18FD9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5A3F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3198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F8A4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3097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3B3443" w14:textId="74BB5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0C40E" w14:textId="3F5F0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E457F" w14:textId="6A7D2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CEF01" w14:textId="7E662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9D958" w14:textId="3226C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03F8F6" w14:textId="43A84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2AFBD" w14:textId="0B718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CCAC3F" w14:textId="6E8A6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6C8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C81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0AC8BFC" w14:textId="61467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32F31" w14:textId="61770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6532E" w14:textId="0A4CBC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A1C029" w14:textId="33448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5C46E" w14:textId="602F0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D9126" w14:textId="1DA77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60279" w14:textId="72301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E9A11E" w14:textId="1852E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3344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D5B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A2B09F" w14:textId="77029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5EB367" w14:textId="2F566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568FC" w14:textId="5B50D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95B0C" w14:textId="0C6E8A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6AA7B" w14:textId="293AD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729B1" w14:textId="7E509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E7528E" w14:textId="285DE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56D0C1" w14:textId="1F76A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B48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4A9D6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284748C" w14:textId="2158E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7DE53" w14:textId="42E95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98EA39" w14:textId="44B79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E75E8" w14:textId="33CA8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DE2005" w14:textId="66504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F3862" w14:textId="3152F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A2D5E6" w14:textId="2F8C8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F4D1A4" w14:textId="31D1B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1442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EB6AB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2024D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FF670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D20447F" w14:textId="79D9C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08484" w14:textId="7EB3E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8A7A0" w14:textId="06DB4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37FA3" w14:textId="58146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47A3E" w14:textId="6BB09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250E5" w14:textId="080CA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66020" w14:textId="48AA9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7253B6" w14:textId="0F9FF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EE1B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D6E8AE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D3C849" w14:textId="1BBDB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788D7" w14:textId="49714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95E4C" w14:textId="01350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735A4E" w14:textId="57A07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C5439" w14:textId="05F81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181281" w14:textId="642F0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ACC2E" w14:textId="492B4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3C80183" w14:textId="62245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5635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55DB8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7D4A8C8" w14:textId="27EA5A3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45BE4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585A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98E1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FE63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2AAD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4D43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1563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B21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9A79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67B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645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FFF2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0763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7A82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E3D1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E161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55D1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46528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1781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D92B8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67F17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2A78C7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61A6A3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0C4A5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BD5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11B8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AE3A2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DD9E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B685EF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689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9067FF" w14:textId="2C6CEB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AF29327" w14:textId="7BA741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7042033" w14:textId="3FC331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5426FB" w14:textId="67558B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405B4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E0F5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4D4AC2" w14:textId="55FD9B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39AAE1" w14:textId="74E7FB4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5D2845" w14:textId="4D7EC8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DEB130" w14:textId="2DA576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F65D8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2FA68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7FD33E" w14:textId="0EE6DD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D7F51A" w14:textId="6C49A47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E2986B" w14:textId="135A26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FE46FE" w14:textId="0D6A93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603E3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6E18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BDECC5" w14:textId="39241F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5312AC4" w14:textId="22E4E1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427BF1" w14:textId="7750F2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99A51D" w14:textId="5D11AB1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D933E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F3EF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86481C" w14:textId="2C6355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0891511" w14:textId="4ACA66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5F9FE2C" w14:textId="03EF56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98C563" w14:textId="200334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12F20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A986C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A35F6D" w14:textId="0A4A4F5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908CD3" w14:textId="099B9EB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0774548" w14:textId="4A9B837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A9B1B3" w14:textId="6232400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0DAB8E6" w14:textId="77777777" w:rsidR="00944C3D" w:rsidRDefault="00944C3D" w:rsidP="00944C3D">
      <w:pPr>
        <w:rPr>
          <w:rFonts w:ascii="Arial" w:hAnsi="Arial"/>
          <w:b/>
        </w:rPr>
      </w:pPr>
    </w:p>
    <w:p w14:paraId="21F433A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9E0F85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06EA7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02249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E5EDE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884FE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12C41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574055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6A428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2A069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EE40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269D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BE0A5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EFCF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997D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6AE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E03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1ADB5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3A040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5EA1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1CD1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A61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B0674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35E625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6F072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780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E2B1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777AF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B543F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69475B" w14:textId="77777777" w:rsidTr="00503750">
        <w:tc>
          <w:tcPr>
            <w:tcW w:w="2835" w:type="dxa"/>
            <w:vAlign w:val="center"/>
          </w:tcPr>
          <w:p w14:paraId="4BFCA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5F43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4C70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88B7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EEB4D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4145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67B871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0E3587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CC557A5" w14:textId="4A43031B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C03860" w14:textId="4EEDBDC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F6FC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FE1E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7A7F8A" w14:textId="2F78239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37CAA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BFA02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12E7DC1" w14:textId="19A04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B0957" w14:textId="31372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C21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4EE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5A8093" w14:textId="5EA5B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09537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BD26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236F067" w14:textId="3DAC4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B1A5EA" w14:textId="31F28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36D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E1E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B74CC7" w14:textId="4DBFF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4959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4D31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245BF10" w14:textId="0FB3E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BF82E1" w14:textId="25832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0CE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5A2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3E0AE5" w14:textId="57C44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05BB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D5B5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5165910" w14:textId="10F54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3A6B5" w14:textId="1A044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FF5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A63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BE1BE1" w14:textId="48C57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9BFB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10B0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F38C230" w14:textId="18DFE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E614F" w14:textId="1DDBE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81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3C4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6AFAF1" w14:textId="0D1BD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D828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AD03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C73247F" w14:textId="68AB03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BE066" w14:textId="6E43A9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EC6E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611F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081F17" w14:textId="152283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A578B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13FD9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2F52550" w14:textId="4D319E1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1A52729" w14:textId="77777777" w:rsidR="00944C3D" w:rsidRDefault="00944C3D" w:rsidP="00944C3D">
      <w:pPr>
        <w:rPr>
          <w:rFonts w:ascii="Arial" w:hAnsi="Arial"/>
          <w:b/>
        </w:rPr>
      </w:pPr>
    </w:p>
    <w:p w14:paraId="27DC131B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BA908F0" w14:textId="77777777" w:rsidTr="00503750">
        <w:tc>
          <w:tcPr>
            <w:tcW w:w="2835" w:type="dxa"/>
            <w:vAlign w:val="center"/>
          </w:tcPr>
          <w:p w14:paraId="40D5CA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4B43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0024F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39EF3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3F9B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E700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505D9C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EC8D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ACFF56C" w14:textId="2BCCE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6DFBD" w14:textId="75B0B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C235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90C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6B4369" w14:textId="26C6E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175C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8172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D0BC6BA" w14:textId="382F5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3889D" w14:textId="06294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CC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E68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1FC550" w14:textId="4356F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1F32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16FA2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2C03204" w14:textId="5049E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4BB0A0" w14:textId="5CDE2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C3B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3F2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43BA61" w14:textId="129FE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2E4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E915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BE2FC6C" w14:textId="67145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FA7FB9" w14:textId="212A1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029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6BB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3CB32F" w14:textId="3929A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6313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E36F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3301B28" w14:textId="559AD2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EA1C1" w14:textId="2F2C5D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E022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A713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AA393F" w14:textId="2CF1AD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F311F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0544F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CA3623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73290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9CF9C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479CCF0" w14:textId="77777777" w:rsidTr="00503750">
        <w:trPr>
          <w:trHeight w:val="699"/>
        </w:trPr>
        <w:tc>
          <w:tcPr>
            <w:tcW w:w="3502" w:type="dxa"/>
            <w:vMerge/>
          </w:tcPr>
          <w:p w14:paraId="52FAA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5753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DB2EE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BAA35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B7F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FBF03B0" w14:textId="71E7DD9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DFD47D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7D817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B19AB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2C9DF4E" w14:textId="259AE9E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887F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28A4E5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9DC70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E2EF29" w14:textId="6F44C1DB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FDA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EC84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A1FAA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D9478E4" w14:textId="77777777" w:rsidTr="00503750">
        <w:trPr>
          <w:trHeight w:val="593"/>
        </w:trPr>
        <w:tc>
          <w:tcPr>
            <w:tcW w:w="3497" w:type="dxa"/>
          </w:tcPr>
          <w:p w14:paraId="0B18DD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40705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C763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F6A99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EE9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45639CA" w14:textId="3FA10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F3A0BE" w14:textId="54462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477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78517D1" w14:textId="2D44251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7EF8D5B" w14:textId="0DF4FA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0ED37F" w14:textId="76EAC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E2D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F14F04" w14:textId="650C695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710CF8" w14:textId="5CDA8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0B48A2" w14:textId="138ED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E01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5CAE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1A06435" w14:textId="751BF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1260F" w14:textId="47484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1AC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D7268D" w14:textId="762C12C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EEB9EE" w14:textId="31696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5F969B" w14:textId="09826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EDF6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E45FF5" w14:textId="5A1EF2A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41F460" w14:textId="3C7B6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48CD76" w14:textId="30764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3377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CCC9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7611311" w14:textId="1F633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252F46" w14:textId="09346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66C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C3C26D" w14:textId="5DCA62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069330" w14:textId="0BF80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4945C5" w14:textId="7542B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766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74FE90" w14:textId="6AE777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56D68B" w14:textId="353A2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7172A2" w14:textId="43313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EE5CC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222D9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F3DA51" w14:textId="4AC8BC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0B05E8" w14:textId="68EDF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46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69899E" w14:textId="34A0356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D15801" w14:textId="1FB52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29DD88" w14:textId="019D3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9FE27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3E790A0" w14:textId="596CEC5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A42C6E" w14:textId="3517E1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495DCB" w14:textId="5618F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BF4E56" w14:textId="77777777" w:rsidR="00944C3D" w:rsidRDefault="00944C3D" w:rsidP="00944C3D">
      <w:pPr>
        <w:rPr>
          <w:rFonts w:ascii="Arial" w:hAnsi="Arial"/>
          <w:b/>
        </w:rPr>
      </w:pPr>
    </w:p>
    <w:p w14:paraId="252D1D0C" w14:textId="77777777" w:rsidR="00944C3D" w:rsidRDefault="00944C3D" w:rsidP="00944C3D">
      <w:pPr>
        <w:rPr>
          <w:rFonts w:ascii="Arial" w:hAnsi="Arial"/>
          <w:b/>
        </w:rPr>
      </w:pPr>
    </w:p>
    <w:p w14:paraId="4EC02D1A" w14:textId="77777777" w:rsidR="00944C3D" w:rsidRDefault="00944C3D" w:rsidP="00944C3D">
      <w:pPr>
        <w:rPr>
          <w:rFonts w:ascii="Arial" w:hAnsi="Arial"/>
          <w:b/>
        </w:rPr>
      </w:pPr>
    </w:p>
    <w:p w14:paraId="3D8F0CD2" w14:textId="77777777" w:rsidR="00944C3D" w:rsidRDefault="00944C3D" w:rsidP="00944C3D">
      <w:pPr>
        <w:rPr>
          <w:rFonts w:ascii="Arial" w:hAnsi="Arial"/>
          <w:b/>
        </w:rPr>
      </w:pPr>
    </w:p>
    <w:p w14:paraId="33EBAD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1567"/>
        <w:gridCol w:w="1218"/>
        <w:gridCol w:w="1219"/>
        <w:gridCol w:w="1158"/>
        <w:gridCol w:w="1515"/>
      </w:tblGrid>
      <w:tr w:rsidR="00944C3D" w:rsidRPr="00050529" w14:paraId="55D80448" w14:textId="77777777" w:rsidTr="00503750">
        <w:tc>
          <w:tcPr>
            <w:tcW w:w="2622" w:type="dxa"/>
            <w:vAlign w:val="center"/>
          </w:tcPr>
          <w:p w14:paraId="737E39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C80C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46BC9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62DEF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B544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B99A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1032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549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81E1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61CE1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2924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34C3AA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2C7D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0CA4CD6" w14:textId="29420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F27766" w14:textId="6BEB3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DB4CBC" w14:textId="5E8B7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1BA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419DB6" w14:textId="18D0A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5FC3B8" w14:textId="77777777" w:rsidTr="00503750">
        <w:tc>
          <w:tcPr>
            <w:tcW w:w="2622" w:type="dxa"/>
            <w:vAlign w:val="center"/>
          </w:tcPr>
          <w:p w14:paraId="5E7272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7951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D38CA21" w14:textId="7CD82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AF2D00" w14:textId="0B4F1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5E511C" w14:textId="2D1F4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5A7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DB4E83" w14:textId="68587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0D195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E43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D6A803F" w14:textId="1CA8B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C6EDCA" w14:textId="44977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9D56CA" w14:textId="7CB34E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177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8A69E3" w14:textId="5CB5B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F5B6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91B2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08C56F8" w14:textId="75DF3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F157BD" w14:textId="0FC67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BFC568" w14:textId="10DB1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04CE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E1B70" w14:textId="3FD30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9325F" w14:textId="77777777" w:rsidTr="00503750">
        <w:tc>
          <w:tcPr>
            <w:tcW w:w="2622" w:type="dxa"/>
            <w:vAlign w:val="center"/>
          </w:tcPr>
          <w:p w14:paraId="1B931F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63A551F" w14:textId="097D4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57518.29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E07F6C" w14:textId="72A2F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142426.28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852122" w14:textId="0C964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193203.20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54F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F2CAC1" w14:textId="436B7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6741.37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4125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EE1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BA14DFF" w14:textId="6D692D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3A0355" w14:textId="06086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9EA998" w14:textId="3F9B5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DD2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D30A5B" w14:textId="57B8B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1C7DDB" w14:textId="77777777" w:rsidTr="00503750">
        <w:tc>
          <w:tcPr>
            <w:tcW w:w="2622" w:type="dxa"/>
            <w:vAlign w:val="center"/>
          </w:tcPr>
          <w:p w14:paraId="6A36E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6ED887E" w14:textId="46144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9A36B7" w14:textId="05950E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320EBB" w14:textId="2994F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6BE6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70593D" w14:textId="4E990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0313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152EC5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9DE21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5C7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58C58B6" w14:textId="5A15C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33F5A4" w14:textId="39DDC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635EE9" w14:textId="44638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3CC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509E85" w14:textId="68587A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4975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9C05B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389A86F" w14:textId="3C30F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0F60B8" w14:textId="6AAE3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FE6E1A" w14:textId="1996A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2A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5C5063" w14:textId="2C37A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A22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AED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2D4DEA8" w14:textId="491C6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6EBD20" w14:textId="51691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5A7C9E" w14:textId="2DDFF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6BA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E4AFD3" w14:textId="4458F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B569F7" w14:textId="77777777" w:rsidTr="00503750">
        <w:tc>
          <w:tcPr>
            <w:tcW w:w="2622" w:type="dxa"/>
            <w:vAlign w:val="center"/>
          </w:tcPr>
          <w:p w14:paraId="6A52C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052CB2DC" w14:textId="5F1B9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D64DAF" w14:textId="2FA85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6EE90D" w14:textId="240A5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F4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7251B5" w14:textId="50302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835B2" w14:textId="77777777" w:rsidTr="00503750">
        <w:tc>
          <w:tcPr>
            <w:tcW w:w="2622" w:type="dxa"/>
            <w:vAlign w:val="center"/>
          </w:tcPr>
          <w:p w14:paraId="20AF01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4C8E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911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FA1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F03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C9B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724F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80A6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8734B17" w14:textId="1D07B0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57518.29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145CD0" w14:textId="362F9B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142426.28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397EE4" w14:textId="43309B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193203.20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C5B6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031610" w14:textId="5BD018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6741.37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51C3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BAA08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AFA91C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0ACE71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42ADA0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58499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B8A1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B1A28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E81BC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FBB1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EDD9D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7DF4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61641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C8C1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2E6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9B8E2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189B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1EC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8CFE1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CCBE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010B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C1B71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1DD2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BE29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A429A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9D0E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2DBA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45ECA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1964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392A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B2C14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E5CB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1F62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108CE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4403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C29B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7CFF7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9D9A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58AE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1D50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03DF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437B0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8D35F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7474B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98C9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67E8F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AECF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E574F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832B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5E00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14EFE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318B7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09A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8A878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EBE9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C0B5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8FB90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0FC4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694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0453F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B548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CAD9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3FC7F8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BB40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B46D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DE058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A690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F9872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C1AB5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7D81F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1711D03" w14:textId="77777777" w:rsidTr="00503750">
        <w:tc>
          <w:tcPr>
            <w:tcW w:w="2835" w:type="dxa"/>
            <w:vAlign w:val="center"/>
          </w:tcPr>
          <w:p w14:paraId="5944D4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0A258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F1C0B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1FBF1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96DE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89E7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2128D93" w14:textId="77777777" w:rsidTr="00503750">
        <w:tc>
          <w:tcPr>
            <w:tcW w:w="2835" w:type="dxa"/>
            <w:vAlign w:val="center"/>
          </w:tcPr>
          <w:p w14:paraId="4B72D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F99FC3B" w14:textId="0BAE9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E1FFA" w14:textId="4003A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CD8AAC" w14:textId="42E9B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4D9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69EAF" w14:textId="18EBF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46D3B3" w14:textId="77777777" w:rsidTr="00503750">
        <w:tc>
          <w:tcPr>
            <w:tcW w:w="2835" w:type="dxa"/>
            <w:vAlign w:val="center"/>
          </w:tcPr>
          <w:p w14:paraId="1CCDE6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20C67B1" w14:textId="257FF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2C838" w14:textId="60741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7DACC" w14:textId="205AE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91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AB1B65" w14:textId="4294B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D580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A3443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220D8BD" w14:textId="74EB9B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279B5B" w14:textId="07C305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FE3F2" w14:textId="201A4B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8BEB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9396F" w14:textId="580D1B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F258964" w14:textId="77777777" w:rsidTr="00503750">
        <w:tc>
          <w:tcPr>
            <w:tcW w:w="2835" w:type="dxa"/>
            <w:vAlign w:val="center"/>
          </w:tcPr>
          <w:p w14:paraId="5867D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26ABD5A" w14:textId="255B0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EE588" w14:textId="3B765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E88952" w14:textId="16CDC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8C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F86AC9" w14:textId="6957E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CE308A" w14:textId="77777777" w:rsidTr="00503750">
        <w:tc>
          <w:tcPr>
            <w:tcW w:w="2835" w:type="dxa"/>
            <w:vAlign w:val="center"/>
          </w:tcPr>
          <w:p w14:paraId="0E14C2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D76AE65" w14:textId="761C5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D493B" w14:textId="36F4B7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F55E4" w14:textId="0C421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4EF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465B1" w14:textId="55C2EE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96BC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528CD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962E654" w14:textId="05DA370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2AF642" w14:textId="51D12A4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648B2" w14:textId="1A94CDE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FC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90354C" w14:textId="7EF3C1F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0B7D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88913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DC3BD65" w14:textId="5C562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5895C" w14:textId="314E4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B354B4" w14:textId="4F7BFA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56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DDEB18" w14:textId="2DD79F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EA38F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698C8A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12E52B4" w14:textId="77777777" w:rsidTr="00503750">
        <w:tc>
          <w:tcPr>
            <w:tcW w:w="2552" w:type="dxa"/>
            <w:shd w:val="clear" w:color="auto" w:fill="auto"/>
            <w:vAlign w:val="center"/>
          </w:tcPr>
          <w:p w14:paraId="0E5695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ABF5D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A8155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EB93A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FBCE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2E828E9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92798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F0FBA61" w14:textId="29FC1C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7049.49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96E1659" w14:textId="697C6B4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.08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F5C1898" w14:textId="67012E3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.08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B2844E6" w14:textId="119AFB6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7049.49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F2E6AF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F7648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BA4A38" w14:textId="4651F1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0BE2892" w14:textId="6D5495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A276E43" w14:textId="6F99213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BDD8AE" w14:textId="63B736B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2CA8B2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F4A2A7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0E9B3A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B4B1C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B9F7F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AE87D95" w14:textId="77777777" w:rsidTr="00503750">
        <w:tc>
          <w:tcPr>
            <w:tcW w:w="4395" w:type="dxa"/>
            <w:vMerge/>
          </w:tcPr>
          <w:p w14:paraId="609DC2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F43D7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8AB33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D449FD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268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5C86D4B" w14:textId="03C3B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  <w:lang w:eastAsia="sk-SK"/>
              </w:rPr>
              <w:t>200.00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15B81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774F83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CB44E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C3261B9" w14:textId="3F153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DBEF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53F831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63D4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9E80042" w14:textId="3CAEF0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200.00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5ED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9BF1076" w14:textId="77777777" w:rsidTr="00503750">
        <w:tc>
          <w:tcPr>
            <w:tcW w:w="4395" w:type="dxa"/>
            <w:vAlign w:val="center"/>
          </w:tcPr>
          <w:p w14:paraId="6094A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245C9C5" w14:textId="4B728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5A6A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6B805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1E753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27112DD" w14:textId="07506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EDA1F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651FFD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82723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8AEC66" w14:textId="0737ED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9BF6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CA0545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D1BF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399CE5A" w14:textId="072A4E7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60832.99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8E1A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D0CD9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E6B41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081FB3A" w14:textId="77777777" w:rsidTr="00503750">
        <w:tc>
          <w:tcPr>
            <w:tcW w:w="4395" w:type="dxa"/>
            <w:vAlign w:val="center"/>
          </w:tcPr>
          <w:p w14:paraId="03C8B8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65835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0F8B6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A03E03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58FAC4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D0C8DA" w14:textId="15509F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B641B7" w14:textId="467DEE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BAE56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1BEB7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C9C9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38C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B354E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FFF55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17BC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9BA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92E03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CC7D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AEEED73" w14:textId="7B61BC6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183AC1" w14:textId="48908BA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D02A3B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CAFAF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ADF9F4C" w14:textId="7D02B1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EEF38F" w14:textId="79B7C7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4EA8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B533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741D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DBC5DB8" w14:textId="77777777" w:rsidTr="00503750">
        <w:tc>
          <w:tcPr>
            <w:tcW w:w="1843" w:type="dxa"/>
            <w:vAlign w:val="center"/>
          </w:tcPr>
          <w:p w14:paraId="7CAF49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BA1B9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475C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AB7B23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43DE6D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5CE8D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00A7F2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8F92D0E" w14:textId="77777777" w:rsidTr="00503750">
        <w:tc>
          <w:tcPr>
            <w:tcW w:w="1843" w:type="dxa"/>
            <w:vAlign w:val="center"/>
          </w:tcPr>
          <w:p w14:paraId="3E644D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8F5C3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5FF1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C383A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9F2D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990E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C0D6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0FF14A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4223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64BDB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221E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F670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56FD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461E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05AE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9519CC1" w14:textId="77777777" w:rsidTr="00503750">
        <w:tc>
          <w:tcPr>
            <w:tcW w:w="1843" w:type="dxa"/>
            <w:vAlign w:val="center"/>
          </w:tcPr>
          <w:p w14:paraId="44C92A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46E9C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8142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E8C7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2A6C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9954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3EA5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9536E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AF79A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7DD4A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7175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A39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1A03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F9C7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55D3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D1240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76920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71678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19464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A9D6B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9F7B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55C1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EFFD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5F27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6B3FF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8D255FA" w14:textId="77777777" w:rsidTr="00503750">
        <w:trPr>
          <w:trHeight w:val="664"/>
        </w:trPr>
        <w:tc>
          <w:tcPr>
            <w:tcW w:w="3372" w:type="dxa"/>
          </w:tcPr>
          <w:p w14:paraId="54820A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BD1F3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0758DE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242B3B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3916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133A01C" w14:textId="1B028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20E7D" w14:textId="39CAF9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A66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3F5594F" w14:textId="09BAB3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66FFFC6" w14:textId="51A98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B411C5" w14:textId="092D93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5A231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EC041E" w14:textId="7A58FC2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066C133" w14:textId="5DBFA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0E9440" w14:textId="756C4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78D2B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801A4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1FFF153" w14:textId="51DAB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D9CC20" w14:textId="7A59C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A2A0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37E629" w14:textId="06381A7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857129" w14:textId="5ABF1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53098F" w14:textId="0C320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0E4DC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4FC90A8" w14:textId="5B1B8E1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8464064" w14:textId="1AF4EA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21217C" w14:textId="38EED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CA292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D98910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072DA11" w14:textId="77777777" w:rsidTr="00503750">
        <w:tc>
          <w:tcPr>
            <w:tcW w:w="2835" w:type="dxa"/>
            <w:vAlign w:val="center"/>
          </w:tcPr>
          <w:p w14:paraId="1101BD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AD085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CAB398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FCA17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6E529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AB5B943" w14:textId="77777777" w:rsidTr="00503750">
        <w:tc>
          <w:tcPr>
            <w:tcW w:w="2835" w:type="dxa"/>
          </w:tcPr>
          <w:p w14:paraId="0124A3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592100F" w14:textId="0BE1D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7EF3B3" w14:textId="10848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58271E" w14:textId="0BEF2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E184F1" w14:textId="1F1E5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921DAE" w14:textId="77777777" w:rsidTr="00503750">
        <w:tc>
          <w:tcPr>
            <w:tcW w:w="2835" w:type="dxa"/>
          </w:tcPr>
          <w:p w14:paraId="089123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30C7989" w14:textId="09A45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9F5CE7" w14:textId="23D50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BBE57C" w14:textId="76FDF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5F782D" w14:textId="70117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C3F730" w14:textId="77777777" w:rsidTr="00503750">
        <w:tc>
          <w:tcPr>
            <w:tcW w:w="2835" w:type="dxa"/>
          </w:tcPr>
          <w:p w14:paraId="7C8973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00FA791" w14:textId="177DD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9C4A9B" w14:textId="133F15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E6E97D" w14:textId="0EEF7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E981755" w14:textId="2C863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2463E3" w14:textId="77777777" w:rsidTr="00503750">
        <w:tc>
          <w:tcPr>
            <w:tcW w:w="2835" w:type="dxa"/>
            <w:vAlign w:val="center"/>
          </w:tcPr>
          <w:p w14:paraId="07EEC8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E7E605C" w14:textId="6E4FF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439300" w14:textId="35001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6B17EE" w14:textId="2D372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81D064" w14:textId="19A584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F80F22" w14:textId="77777777" w:rsidTr="00503750">
        <w:tc>
          <w:tcPr>
            <w:tcW w:w="2835" w:type="dxa"/>
            <w:vAlign w:val="center"/>
          </w:tcPr>
          <w:p w14:paraId="1918A5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18955E7" w14:textId="68B11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B17933" w14:textId="19642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838426" w14:textId="77901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7191EE" w14:textId="72385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292256" w14:textId="77777777" w:rsidTr="00503750">
        <w:tc>
          <w:tcPr>
            <w:tcW w:w="2835" w:type="dxa"/>
          </w:tcPr>
          <w:p w14:paraId="0569639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71F7D30" w14:textId="54D8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27DA4" w14:textId="030AE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6AE94D" w14:textId="6352C3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84F7F4" w14:textId="32985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CB1AC5" w14:textId="77777777" w:rsidTr="00503750">
        <w:tc>
          <w:tcPr>
            <w:tcW w:w="2835" w:type="dxa"/>
          </w:tcPr>
          <w:p w14:paraId="5B16F6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B066A0B" w14:textId="5A610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1EE67C" w14:textId="3E5BD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7D0F9F" w14:textId="4B599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CD01CF" w14:textId="3B26DB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A8C0CC" w14:textId="77777777" w:rsidTr="00503750">
        <w:tc>
          <w:tcPr>
            <w:tcW w:w="2835" w:type="dxa"/>
          </w:tcPr>
          <w:p w14:paraId="55CED6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B106B45" w14:textId="6B22D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F01DC4" w14:textId="771F5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B2D106" w14:textId="5CC097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09D7CD" w14:textId="1336F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F9061C" w14:textId="77777777" w:rsidR="00944C3D" w:rsidRDefault="00944C3D" w:rsidP="00944C3D">
      <w:pPr>
        <w:rPr>
          <w:rFonts w:ascii="Arial" w:hAnsi="Arial"/>
          <w:b/>
        </w:rPr>
      </w:pPr>
    </w:p>
    <w:p w14:paraId="406C3C4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EA2A3D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3509E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6D785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51C65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D5C0C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4E6C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DA632C9" w14:textId="77777777" w:rsidTr="00503750">
        <w:trPr>
          <w:trHeight w:val="443"/>
        </w:trPr>
        <w:tc>
          <w:tcPr>
            <w:tcW w:w="2560" w:type="dxa"/>
          </w:tcPr>
          <w:p w14:paraId="6074F7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5A0F7C" w14:textId="5291F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410B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419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8A8F3E" w14:textId="308E9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68DBC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BF72D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48DD1BF" w14:textId="39D76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B46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B40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052613A" w14:textId="3918F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03C6E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8C3C5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96B24D7" w14:textId="632E4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7130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76D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6565EC" w14:textId="0947A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26294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FF37B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AC7F663" w14:textId="792F4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43F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DE9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F54E01A" w14:textId="5E7A3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0953FF" w14:textId="77777777" w:rsidR="00944C3D" w:rsidRDefault="00944C3D" w:rsidP="00944C3D">
      <w:pPr>
        <w:rPr>
          <w:rFonts w:ascii="Arial" w:hAnsi="Arial"/>
          <w:b/>
        </w:rPr>
      </w:pPr>
    </w:p>
    <w:p w14:paraId="5DE805A6" w14:textId="77777777" w:rsidR="00944C3D" w:rsidRDefault="00944C3D" w:rsidP="00944C3D">
      <w:pPr>
        <w:rPr>
          <w:rFonts w:ascii="Arial" w:hAnsi="Arial"/>
          <w:b/>
        </w:rPr>
      </w:pPr>
    </w:p>
    <w:p w14:paraId="292D8AF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33A27D6" w14:textId="77777777" w:rsidR="00944C3D" w:rsidRDefault="00944C3D" w:rsidP="00944C3D">
      <w:pPr>
        <w:rPr>
          <w:rFonts w:ascii="Arial" w:hAnsi="Arial"/>
          <w:b/>
        </w:rPr>
      </w:pPr>
    </w:p>
    <w:p w14:paraId="7917165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5C7954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C184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BF90B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C3203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AA6DA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B690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C5B7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E1CDF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5A20D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93CA0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F237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857B2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059CD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7A9B0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3E77E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F917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5E22C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68AA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CC442CE" w14:textId="77777777" w:rsidTr="00503750">
        <w:trPr>
          <w:trHeight w:val="677"/>
        </w:trPr>
        <w:tc>
          <w:tcPr>
            <w:tcW w:w="3358" w:type="dxa"/>
          </w:tcPr>
          <w:p w14:paraId="075EB6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7852D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2B72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EB974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43B4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0838482" w14:textId="23B98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7F6251" w14:textId="00276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0729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16DD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6378545" w14:textId="269F0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004FEE" w14:textId="4B637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0719F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C4EE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D100E0A" w14:textId="7237E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BF751BB" w14:textId="1C5DD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F6220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7C31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07B9077" w14:textId="5673E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620211" w14:textId="33C65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9CC4E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684A7A2" w14:textId="65F7CAD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1FCF0F" w14:textId="2BC89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577127" w14:textId="32444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4F046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33B9730" w14:textId="59A63FB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023ACE2" w14:textId="5043B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AC2689" w14:textId="58125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67AFF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CD66F7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D2CCB6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97E44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C1C85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5DD643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A8455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CB78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18F00D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95955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33349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553E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61FD5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E534A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50721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736174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28C63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44996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D213B4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1CE1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CFE79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9110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41F32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EECF9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439E3DB" w14:textId="36A55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E7234D" w14:textId="4E093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8D85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61AD3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E365A07" w14:textId="17FDE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288666" w14:textId="51C33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6463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4F46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3F94DB" w14:textId="61E62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3E3C25" w14:textId="3DE70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A9DAD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10F64E5" w14:textId="66DAB91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9E8DA5" w14:textId="5F810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ACAE5C" w14:textId="77FF3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7A59A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13D0E4D" w14:textId="3B34CB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E5A4930" w14:textId="7157B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B6662C" w14:textId="11AB69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CE053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AAF14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1C7F0D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2F763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7AB21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B2D3E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E42398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6F3F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CF13649" w14:textId="60F3D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BC48D0" w14:textId="2CBB1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CAFA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A645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EB74009" w14:textId="3B67C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205788" w14:textId="1F127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F88D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BF662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623D044" w14:textId="175E0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F9C88C" w14:textId="0592D2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4D6B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815BBF" w14:textId="393EC18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A99EB4" w14:textId="39259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3A43F2" w14:textId="14499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83BB3F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2263191" w14:textId="2484A25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E483EC0" w14:textId="6D2244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9C12A3" w14:textId="6CDF5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B35D6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612A8C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36B10D1" w14:textId="77777777" w:rsidTr="00503750">
        <w:tc>
          <w:tcPr>
            <w:tcW w:w="3686" w:type="dxa"/>
            <w:vAlign w:val="center"/>
          </w:tcPr>
          <w:p w14:paraId="44E0F5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54036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B82C9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59C8CE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D70F8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F04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B87C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05911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D62B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4AB0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6F97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98FBB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9C58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8FF00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B7AD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EB082C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FCD33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F41143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94EF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B9619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2A7F7A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2E15B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A72F9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7C95A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C84F4F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D4E8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2E0F757" w14:textId="66985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7D99E0" w14:textId="57FE6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216B3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B6E3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A314776" w14:textId="54766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8F3642" w14:textId="440F8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EA97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11C57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7672672" w14:textId="0B2B4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3AD874" w14:textId="77694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973F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0907F7" w14:textId="6F27C12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834341" w14:textId="619FA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B7FB1D" w14:textId="54038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0AB8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452518C" w14:textId="261782C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50F5615" w14:textId="1144C8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661E9A" w14:textId="567EA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B1FD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491B6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EAD29A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E10F4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234F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9B349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ED47A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6DB8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B3AEE4B" w14:textId="0BCFA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A66B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87516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EE739F0" w14:textId="7623F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C8C9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6713A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0D4B24B" w14:textId="224EA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C397F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E90C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E8022CA" w14:textId="3BDC3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2CFE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A8DC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F1D46AC" w14:textId="40D8CF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A731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63572B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B7F09C8" w14:textId="4A97AA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1448A7" w14:textId="77777777" w:rsidR="00944C3D" w:rsidRDefault="00944C3D" w:rsidP="00944C3D">
      <w:pPr>
        <w:rPr>
          <w:sz w:val="22"/>
          <w:szCs w:val="22"/>
        </w:rPr>
      </w:pPr>
    </w:p>
    <w:p w14:paraId="35341911" w14:textId="77777777" w:rsidR="00944C3D" w:rsidRDefault="00944C3D" w:rsidP="00944C3D">
      <w:pPr>
        <w:rPr>
          <w:sz w:val="22"/>
          <w:szCs w:val="22"/>
        </w:rPr>
      </w:pPr>
    </w:p>
    <w:p w14:paraId="2AB2785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BBE9EC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ADE32F3" w14:textId="055EBBF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9557B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6B0F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9455F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5D461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DC4074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6562F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369313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592048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32B90D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45737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0F94979" w14:textId="71D4F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684793A" w14:textId="7C191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5F14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6082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66B7B1B" w14:textId="21D6A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5EA7FB" w14:textId="1AE97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F8F4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A689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FE2A729" w14:textId="5C1D3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33816D" w14:textId="1D9AC0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26AF8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B750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3965D67" w14:textId="653F8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89FFCA" w14:textId="1509E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FA77B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628A6A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08DECE8" w14:textId="50A14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C66417" w14:textId="5C9D5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5EEA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D035AC" w14:textId="582B661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DA7E12C" w14:textId="016FA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763F16" w14:textId="1E231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40F90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74DD9D0" w14:textId="23386DF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A9F9B9" w14:textId="07583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DDFD09" w14:textId="48B7F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9EEC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DEB62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4E6CD4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6FFC8F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DCEA0A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F5DB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EED7DB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5EEF6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612C929" w14:textId="1A202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BC1139" w14:textId="0AFA3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D885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FBBBC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F6092C5" w14:textId="05C2E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EB6D99" w14:textId="0F8FE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5C2D7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7B41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C8ED5BB" w14:textId="0F427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AA250C" w14:textId="2F037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52A0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488A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9014472" w14:textId="633EB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AB93D1" w14:textId="600E8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09FD7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F4826F" w14:textId="55CC16D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3CAA1A" w14:textId="4D7BF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566FC0" w14:textId="40CF1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88197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4D29C7" w14:textId="14F63A7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487A94" w14:textId="76D80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935DF4" w14:textId="457F4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18E61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946543B" w14:textId="5A7F121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1A3F64" w14:textId="269F4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FE9EA4" w14:textId="665EC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A6BDE" w:rsidRPr="0009407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3F41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BA89A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0400E2F" w14:textId="7CB59D5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46CE9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3C533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250B28E" w14:textId="5E61BCF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CDEC2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C7967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BE30A32" w14:textId="669A352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00B13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E7E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75F9D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BFD8796" w14:textId="77777777" w:rsidR="00944C3D" w:rsidRPr="003607F0" w:rsidRDefault="00944C3D" w:rsidP="00944C3D"/>
    <w:p w14:paraId="28477C55" w14:textId="77777777" w:rsidR="00F47675" w:rsidRPr="00944C3D" w:rsidRDefault="00F47675" w:rsidP="00944C3D"/>
    <w:sectPr w:rsidR="00F47675" w:rsidRPr="00944C3D" w:rsidSect="00C1781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0446B" w14:textId="77777777" w:rsidR="00C1781A" w:rsidRDefault="00C1781A">
      <w:r>
        <w:separator/>
      </w:r>
    </w:p>
  </w:endnote>
  <w:endnote w:type="continuationSeparator" w:id="0">
    <w:p w14:paraId="532C4C68" w14:textId="77777777" w:rsidR="00C1781A" w:rsidRDefault="00C1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F75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1F3197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12EB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6A3AA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A584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1F9ED5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EA120" w14:textId="77777777" w:rsidR="00C1781A" w:rsidRDefault="00C1781A">
      <w:r>
        <w:separator/>
      </w:r>
    </w:p>
  </w:footnote>
  <w:footnote w:type="continuationSeparator" w:id="0">
    <w:p w14:paraId="275469A0" w14:textId="77777777" w:rsidR="00C1781A" w:rsidRDefault="00C17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85959">
    <w:abstractNumId w:val="13"/>
  </w:num>
  <w:num w:numId="2" w16cid:durableId="1315259600">
    <w:abstractNumId w:val="17"/>
  </w:num>
  <w:num w:numId="3" w16cid:durableId="586303260">
    <w:abstractNumId w:val="8"/>
  </w:num>
  <w:num w:numId="4" w16cid:durableId="1456097812">
    <w:abstractNumId w:val="7"/>
  </w:num>
  <w:num w:numId="5" w16cid:durableId="10765188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57173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9700086">
    <w:abstractNumId w:val="20"/>
  </w:num>
  <w:num w:numId="8" w16cid:durableId="1295330767">
    <w:abstractNumId w:val="10"/>
  </w:num>
  <w:num w:numId="9" w16cid:durableId="1989165322">
    <w:abstractNumId w:val="0"/>
  </w:num>
  <w:num w:numId="10" w16cid:durableId="894513920">
    <w:abstractNumId w:val="19"/>
  </w:num>
  <w:num w:numId="11" w16cid:durableId="243733918">
    <w:abstractNumId w:val="6"/>
  </w:num>
  <w:num w:numId="12" w16cid:durableId="1031685830">
    <w:abstractNumId w:val="9"/>
  </w:num>
  <w:num w:numId="13" w16cid:durableId="651493600">
    <w:abstractNumId w:val="12"/>
  </w:num>
  <w:num w:numId="14" w16cid:durableId="1364987221">
    <w:abstractNumId w:val="15"/>
  </w:num>
  <w:num w:numId="15" w16cid:durableId="1686128225">
    <w:abstractNumId w:val="14"/>
  </w:num>
  <w:num w:numId="16" w16cid:durableId="1579903774">
    <w:abstractNumId w:val="2"/>
  </w:num>
  <w:num w:numId="17" w16cid:durableId="531184809">
    <w:abstractNumId w:val="4"/>
  </w:num>
  <w:num w:numId="18" w16cid:durableId="2143576939">
    <w:abstractNumId w:val="11"/>
  </w:num>
  <w:num w:numId="19" w16cid:durableId="145821128">
    <w:abstractNumId w:val="5"/>
  </w:num>
  <w:num w:numId="20" w16cid:durableId="1556160796">
    <w:abstractNumId w:val="18"/>
  </w:num>
  <w:num w:numId="21" w16cid:durableId="53099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800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74796.doc"/>
    <w:docVar w:name="arg5" w:val="1"/>
  </w:docVars>
  <w:rsids>
    <w:rsidRoot w:val="00DA6BD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1781A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A6BDE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31B19"/>
  <w15:docId w15:val="{C2E40D77-E024-48EB-8428-A15AED06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5340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2024-03-21T13:05:00Z</dcterms:created>
  <dcterms:modified xsi:type="dcterms:W3CDTF">2024-03-21T13:06:00Z</dcterms:modified>
</cp:coreProperties>
</file>