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5C64B58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9CD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F2E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330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07F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718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575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186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C53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DA7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C05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BC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05D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9FF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D16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D24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8A5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197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5BB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3E5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065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6B53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788861D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9403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481C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CC6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E6AE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C651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299F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D082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33BD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F831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A05E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4472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F8C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F73C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E8E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009D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A433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6FB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31C4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5906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6BB3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CC4F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10BA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D95E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1E31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50A1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4406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B75D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8E23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E56D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A2F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E156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ADFB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C7C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C00602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E82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7593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9CFF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148A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21E0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BC5E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7F0A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C01C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1E45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53CB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EFE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40B0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BA05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7497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E774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6304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AF9E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6545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975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599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775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19D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6FD3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197A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D3B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8E20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980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3982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5B8F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98F3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D0BE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C04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AE55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B95C6F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4BE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BC75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3F9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A839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85D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1DCB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6F6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AC3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BBA2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E4D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0A6A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ABBF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EDAB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E6A7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599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03F2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7950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0257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D724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A023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D1A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8153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890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3D0A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D69C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B0A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E414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E29C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9BC4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CA89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1149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3149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F3F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90535B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F85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A51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C53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0BF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E6B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D36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2CE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DF3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299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745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2DE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DD8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9A3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34C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B10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215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D35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99C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C67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D8E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162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42C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A72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C02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1E5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B2D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571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FEC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D84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18D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78D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A4A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D59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2AFC7E7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B2D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DC7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FC7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ED1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8BF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722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FB5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FCC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80A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AAE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8C9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761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3C0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F34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D92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CF2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34CF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C7184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C46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AF5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9E3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907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FB0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941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CF7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8FEB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380B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1F76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030D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1F49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65E8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A264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07F7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B1A3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E61B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ABC6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CEB5D70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C87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33B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564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FA2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9C477F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B05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88C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5F3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886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EFB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02C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0DF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326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9BA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8F0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BEF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69FBC9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D0F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15E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913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A01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C78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D03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DCE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28C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991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FBC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BF2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ED5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09D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221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C6F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E57C51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AFB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C3D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DBA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6E7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ED9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541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112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C87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105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D98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B84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8C676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6EB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235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8C8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BD0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435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EB9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774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AD4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FFF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7E4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C6E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7AE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609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8EB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126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722493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20C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54E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4ED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75B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CCC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2AF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375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9CBD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E089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D657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EB99A4" w14:textId="27D5DE0A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2812BC">
              <w:rPr>
                <w:rFonts w:ascii="Arial" w:hAnsi="Arial"/>
                <w:lang w:eastAsia="sk-SK"/>
              </w:rPr>
              <w:t>2</w:t>
            </w:r>
            <w:r w:rsidR="009246AA">
              <w:rPr>
                <w:rFonts w:ascii="Arial" w:hAnsi="Arial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226F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E558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32C6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B2C8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8315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927C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7C2F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FC7D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14B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CB8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751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2C9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EC1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F9C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3D7B9C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EB4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106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172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A27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EB8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A93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B36A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FBB2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F722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E5459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6E155780" wp14:editId="43CABD6A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8AF4C8" w14:textId="77777777" w:rsidR="006953BA" w:rsidRDefault="006953BA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6953BA" w:rsidRDefault="006953BA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BD0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7825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556E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8531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E7A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23B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F1B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309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E56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375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B75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AE9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7AC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92757D3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65FE55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06D9F40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13A2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53D16559" wp14:editId="2329D902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A23421" w14:textId="77777777" w:rsidR="006953BA" w:rsidRDefault="006953BA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6953BA" w:rsidRDefault="006953BA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776D4C1" wp14:editId="44CCBE57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7827D4" w14:textId="77777777" w:rsidR="006953BA" w:rsidRDefault="006953BA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6953BA" w:rsidRDefault="006953BA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DAEDB5B" wp14:editId="38222466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CB83DA" w14:textId="77777777" w:rsidR="006953BA" w:rsidRDefault="006953BA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6953BA" w:rsidRDefault="006953BA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10DB3E17" wp14:editId="45E9B473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04D768" w14:textId="77777777" w:rsidR="006953BA" w:rsidRDefault="00C5529B" w:rsidP="00944C3D">
                                  <w:fldSimple w:instr=" MERGEFIELD  aDMOD  \* MERGEFORMAT ">
                                    <w:r w:rsidR="006953BA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6953BA" w:rsidRDefault="006953BA" w:rsidP="00944C3D">
                            <w:fldSimple w:instr=" MERGEFIELD  aDMOD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1BC6D2E" wp14:editId="24B5498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732CE2" w14:textId="5B125C85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2812BC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9246AA">
                                    <w:rPr>
                                      <w:rFonts w:ascii="Arial" w:hAnsi="Arial" w:cs="Arial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1BC6D2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47732CE2" w14:textId="5B125C85"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2812BC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9246AA">
                              <w:rPr>
                                <w:rFonts w:ascii="Arial" w:hAnsi="Arial" w:cs="Arial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59D30614" wp14:editId="0F9D0A08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5CEBD2" w14:textId="09AAF58E" w:rsidR="006953BA" w:rsidRDefault="006953BA" w:rsidP="00944C3D">
                                  <w:r>
                                    <w:t>20</w:t>
                                  </w:r>
                                  <w:r w:rsidR="002812BC">
                                    <w:t>2</w:t>
                                  </w:r>
                                  <w:r w:rsidR="009246AA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D30614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5D5CEBD2" w14:textId="09AAF58E" w:rsidR="006953BA" w:rsidRDefault="006953BA" w:rsidP="00944C3D">
                            <w:r>
                              <w:t>20</w:t>
                            </w:r>
                            <w:r w:rsidR="002812BC">
                              <w:t>2</w:t>
                            </w:r>
                            <w:r w:rsidR="009246AA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16968371" wp14:editId="273D31D0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60B572" w14:textId="77777777" w:rsidR="006953BA" w:rsidRDefault="00C5529B" w:rsidP="00944C3D">
                                  <w:fldSimple w:instr=" MERGEFIELD  aDMDO  \* MERGEFORMAT ">
                                    <w:r w:rsidR="006953BA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6953BA" w:rsidRDefault="006953BA" w:rsidP="00944C3D">
                            <w:fldSimple w:instr=" MERGEFIELD  aDMDO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E00D7B7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1605063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6F8B5B1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1ACAF08" wp14:editId="08C3C823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C8E1BE" w14:textId="77777777" w:rsidR="006953BA" w:rsidRDefault="006953BA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6953BA" w:rsidRDefault="006953BA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59E18E80" wp14:editId="3D24AFA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6060E4" w14:textId="77777777" w:rsidR="006953BA" w:rsidRDefault="006953BA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6953BA" w:rsidRDefault="006953BA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3734367" wp14:editId="37EDA6ED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2B41AA" w14:textId="77777777" w:rsidR="006953BA" w:rsidRDefault="006953BA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6953BA" w:rsidRDefault="006953BA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3329AA24" wp14:editId="6070EAF6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4794F5" w14:textId="631C6EBB" w:rsidR="006953BA" w:rsidRDefault="006953BA" w:rsidP="00944C3D">
                                  <w:r>
                                    <w:t>20</w:t>
                                  </w:r>
                                  <w:r w:rsidR="002812BC">
                                    <w:t>2</w:t>
                                  </w:r>
                                  <w:r w:rsidR="009246AA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29AA24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784794F5" w14:textId="631C6EBB" w:rsidR="006953BA" w:rsidRDefault="006953BA" w:rsidP="00944C3D">
                            <w:r>
                              <w:t>20</w:t>
                            </w:r>
                            <w:r w:rsidR="002812BC">
                              <w:t>2</w:t>
                            </w:r>
                            <w:r w:rsidR="009246AA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66F2CEEF" wp14:editId="0BF9926D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219973" w14:textId="77777777" w:rsidR="006953BA" w:rsidRDefault="00C5529B" w:rsidP="00944C3D">
                                  <w:fldSimple w:instr=" MERGEFIELD  aDMDO  \* MERGEFORMAT ">
                                    <w:r w:rsidR="006953BA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6953BA" w:rsidRDefault="006953BA" w:rsidP="00944C3D">
                            <w:fldSimple w:instr=" MERGEFIELD  aDMDO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00730CC9" wp14:editId="58BE1C70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83E3BB" w14:textId="1DCFC070" w:rsidR="006953BA" w:rsidRDefault="006953BA" w:rsidP="00944C3D">
                                  <w:r>
                                    <w:t>20</w:t>
                                  </w:r>
                                  <w:r w:rsidR="002812BC">
                                    <w:t>2</w:t>
                                  </w:r>
                                  <w:r w:rsidR="009246AA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730CC9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5183E3BB" w14:textId="1DCFC070" w:rsidR="006953BA" w:rsidRDefault="006953BA" w:rsidP="00944C3D">
                            <w:r>
                              <w:t>20</w:t>
                            </w:r>
                            <w:r w:rsidR="002812BC">
                              <w:t>2</w:t>
                            </w:r>
                            <w:r w:rsidR="009246AA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1055CEFB" wp14:editId="46F22D67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FA0A58" w14:textId="77777777" w:rsidR="006953BA" w:rsidRDefault="00C5529B" w:rsidP="00944C3D">
                                  <w:fldSimple w:instr=" MERGEFIELD  aDMOD  \* MERGEFORMAT ">
                                    <w:r w:rsidR="006953BA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6953BA" w:rsidRDefault="006953BA" w:rsidP="00944C3D">
                            <w:fldSimple w:instr=" MERGEFIELD  aDMOD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E5F04F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E4E6460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F25273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335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C9A66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038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09A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5BD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424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7B7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517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F4A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F64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889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E4E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1C9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2EA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AD9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38E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57B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05E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CDB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8BA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223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0D1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72F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3D6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598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A64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058F6A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F6B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B023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5676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38C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FAE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F41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D52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50B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58F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66C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632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463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63F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F36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B97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AEA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0E8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34D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F6D2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B0F9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1E3F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2E82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0D1D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F35B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C9D0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1C0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44A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CCB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4BF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EFE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A3F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A83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55F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A7C3E6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AA2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360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696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41D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F67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FA2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381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AB8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E11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27B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4C3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768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22B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A75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677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428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709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A90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B05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7FE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D61A7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239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C51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12D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A41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24B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F3A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62B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F18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7D19FB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2A4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B53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656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C12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DA5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980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3CC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BCB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EDB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AD9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A56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2E5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2C3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E0C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BB4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DFA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AFE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370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FDD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A91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AE0F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925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195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BE3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C59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9D6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8FE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7D5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4ED3F6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9E3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FA7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DBD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169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869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363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4D3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C99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B6F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A7C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867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A18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B12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92B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785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C46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102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8B1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762E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D5F1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8D59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BD3A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78D6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C9BC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46BA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6AB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BA7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113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17F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099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45D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35A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217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D49B2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758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36B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EB4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5F6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D6C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9D6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336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5B1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41E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4CB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DF7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B26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17A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580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1A8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15A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433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879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E33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B83E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4C8F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25AC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6799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674D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22A4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20AD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71D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50D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C446DC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FFE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23A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3C4A76D" wp14:editId="3A57E6BA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03E65B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54B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713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274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C1F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5AB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66A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9D1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297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005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D36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39D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328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25F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9ED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100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141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B18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627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5BC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312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D34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17E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846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6F6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6C1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20F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D03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38F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368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C9F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69F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B23238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5107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6C65C1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2C869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BD5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93B3726" wp14:editId="4FBF94E1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E3E6FA" w14:textId="77777777" w:rsidR="006953BA" w:rsidRPr="00391121" w:rsidRDefault="006D5952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34059571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6953BA" w:rsidRPr="00391121" w:rsidRDefault="006D5952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34059571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8FD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314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6CE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358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CD3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BCE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2BC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277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0CC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3BF610C" wp14:editId="5FFAACA6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D7646A" w14:textId="77777777" w:rsidR="006953BA" w:rsidRPr="00391121" w:rsidRDefault="006D5952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2021471474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6953BA" w:rsidRPr="00391121" w:rsidRDefault="006D5952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2021471474</w:t>
                            </w:r>
                            <w:bookmarkStart w:id="1" w:name="_GoBack"/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90C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4A1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BD5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A4D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971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72D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BA1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D97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A82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DFE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552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2F4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ED9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1FF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AB4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472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8B6D93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64A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483FAD9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DF3C9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DF9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F27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85D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547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8CA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B07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DBA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2CC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933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EE4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AB9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E00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1FF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77C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C80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BA0652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9216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E4231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DE1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EBE4B5A" wp14:editId="555D768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A33529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SVB Inovecká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SVB Inovecká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10E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D8D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66B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598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BAA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416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75A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202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F2D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CEC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B6A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078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338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01D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A4E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F86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607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4E1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EB7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2B4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61A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A59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00E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19D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194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8B6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4AE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683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E80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ECF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086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A4B6C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2C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A5D2E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598B47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E5138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FB1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B20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AA3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98B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CB8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F40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8B6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07A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286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DBB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F4C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7E3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548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93E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CC8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EDD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2B9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9A6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E31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8ED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636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34E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A13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8F80FC9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46D5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D986FFB" wp14:editId="5C0CDBB4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E0F9CD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Inovecká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Inovecká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1E4AC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C46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9E3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F7F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080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726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701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D4A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062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AEB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AFB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58A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B08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BC0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75A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655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1D4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4557B67" wp14:editId="0E6C17A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D83358" w14:textId="77777777" w:rsidR="006953BA" w:rsidRDefault="006953BA" w:rsidP="00944C3D">
                                  <w:r>
                                    <w:t>114</w:t>
                                  </w:r>
                                  <w:r w:rsidR="006D5952"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6953BA" w:rsidRDefault="006953BA" w:rsidP="00944C3D">
                            <w:r>
                              <w:t>114</w:t>
                            </w:r>
                            <w:r w:rsidR="006D5952"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02E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F51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4C0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9F1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ABA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88B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E8859C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25C0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71223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761A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66B1C1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16225E8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3D4379C" wp14:editId="5F66429F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19D805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116BDA1" wp14:editId="1075AA9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B5BA97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F911A4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CAA5A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CB3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DA9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7BB617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89F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5A474F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D1E72A5" wp14:editId="6420ED38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1EB845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49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BW0FBt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F3A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67D9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1E15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2059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2525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28A0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99F6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079DC7A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B0024F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E396FE8" wp14:editId="5C870D1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9BAA7F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0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Pqe/jo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F96B1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34F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CDE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644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CEC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DCA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CBA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249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B48B6A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6C6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3CC1A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6DDE45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698D615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40D33B2" wp14:editId="49850A6E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404476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1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FDC96A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C8D7B0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AB4E7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F4D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B15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48A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D97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2C4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41C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302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B20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F7E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C28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23E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D46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8C3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AA2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025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30A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3FE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8F9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8AF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46C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0CF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C6F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959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E8F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C5E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4FC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28B70F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938C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A865779" w14:textId="6E6033AA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2812BC">
              <w:rPr>
                <w:rFonts w:ascii="Arial" w:hAnsi="Arial"/>
                <w:lang w:eastAsia="sk-SK"/>
              </w:rPr>
              <w:t>18.3.202</w:t>
            </w:r>
            <w:r w:rsidR="009246AA">
              <w:rPr>
                <w:rFonts w:ascii="Arial" w:hAnsi="Arial"/>
                <w:lang w:eastAsia="sk-SK"/>
              </w:rPr>
              <w:t>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ED6A1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AF08F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9CEA3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4C9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598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62D09B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7917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86B7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3E7A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F5B9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E513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02C2F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9CA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D93864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DAF8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873D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4FCC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65BC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00E8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DE3D2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C85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1D2E83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9477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BE9A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393A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8CB8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8221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A551A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6FF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067AB0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2462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E56E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C932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986F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EFD8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057CE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4D9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8C05EB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1935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1480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8033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3C27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C330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12421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B9F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8D1683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FE29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8A4A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652C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73F4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742E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A269E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04C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619F6C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96CA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EF4B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201C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46D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D94B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C4429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188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FEB659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D86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9B4D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52AE5C8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9BE0F6A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B61FC65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91C92F2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83E291A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43BBA675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10EDB272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9E36E06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5008EE7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17732FF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C3C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827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DC52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091B67A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41120E1C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6CB40CF4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5261E31A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10523D08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3DFC148D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0AAD4B5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53085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5B6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758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E33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1F3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64A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711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824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69D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35D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338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2DD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0CE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2DE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E58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467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47F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C90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B79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96A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8484F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AF7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DC2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74A60489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2008E712" w14:textId="77777777" w:rsidR="00944C3D" w:rsidRDefault="00944C3D" w:rsidP="00944C3D">
      <w:pPr>
        <w:rPr>
          <w:rFonts w:ascii="Arial" w:hAnsi="Arial"/>
        </w:rPr>
      </w:pPr>
    </w:p>
    <w:p w14:paraId="10955537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4BF2D0E2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3D4446E4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7F607C0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33832BA1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4A2D888B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7002D59E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4FDC1A2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9E44C5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650ACD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138ED353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7CA0CBA" w14:textId="56CC4FA4" w:rsidR="00944C3D" w:rsidRPr="008D0433" w:rsidRDefault="002812BC" w:rsidP="0050375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Janáková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Viera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D571F00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24D1E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3F2D379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694DC8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681897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279C12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8C1EB9C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75A7A3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3B39FC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A981D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278B4EF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2BC21901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50460F9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2AD0A74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1AD90E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1A9CC66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B74717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0D322C2A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8D50EBD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16575135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00A34D7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13DEA74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5FC4A76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0F95BBDF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2ED329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5DFBC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2340FF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7A85248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7E5517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17754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9F644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584B914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F69997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130D6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299CF58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7A06BE2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4FBCF71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F607B3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536292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057697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4759BB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EE3E977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8804B3B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0CD2D77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FA109E9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005F807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7008E9D9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21002AB6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E734BC8" w14:textId="771835FE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2812BC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  <w:t>nie</w:t>
      </w:r>
    </w:p>
    <w:p w14:paraId="482EEBF5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4B1EE79A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34FC5B66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7BA7D15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7017D57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5D66349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281237C9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504B2A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6E981D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5CAE5C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A930343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5DF2D7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4851E0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082B27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0D7D1CA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74F11CA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60E5CB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6AC55E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297F9A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B50D87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78CA5BE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19BF4E8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B33749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600CBAD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6369B3B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6920178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0F33315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39F7CEC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72C3DC9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5EF361B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39F81B2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7E37263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24C23E3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4ADA626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36FEFF9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6FA0E1D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0A0574C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0E5D2D6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27A312E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619A70D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24DD9937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112A63D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2245A30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648AF3B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41B3AC1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4F3924F4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44BA8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59C4C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836C5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84161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98EDE7F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E4B94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48480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A4B08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B96F7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AB83BD3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8FA6E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A797E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207E6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431EF5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DCD8259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8DBB5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FDD58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988B3F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C6C9CF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2887DD9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400E5E0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23A40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FCD632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560ED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950B13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7AA89F5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247B4EBA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2987FD6E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1121FDA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F5CE58F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79DF5FFC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097239DD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7E229BB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0BD944E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F15707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53EF2484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61B12052" w14:textId="77777777" w:rsidTr="00503750">
        <w:tc>
          <w:tcPr>
            <w:tcW w:w="2302" w:type="dxa"/>
            <w:vAlign w:val="center"/>
          </w:tcPr>
          <w:p w14:paraId="1858ADE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1D152C0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5045B9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1DF37B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0CD10B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7605E4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5B25E8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5862CF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070E0A75" w14:textId="77777777" w:rsidTr="00503750">
        <w:tc>
          <w:tcPr>
            <w:tcW w:w="15593" w:type="dxa"/>
            <w:gridSpan w:val="8"/>
            <w:vAlign w:val="center"/>
          </w:tcPr>
          <w:p w14:paraId="6331C2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F54F7CF" w14:textId="77777777" w:rsidTr="00503750">
        <w:tc>
          <w:tcPr>
            <w:tcW w:w="2302" w:type="dxa"/>
            <w:vAlign w:val="center"/>
          </w:tcPr>
          <w:p w14:paraId="40B3E0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FB3B3B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C02627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87AFF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77716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47276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BEAAB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A7758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11CA00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9B3C7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102B47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FD311F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65733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030B8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DD48F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4574F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A5E36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586BE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87F24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0B7E05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926B12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6680C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6646D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B781D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FDCF2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0008A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0507E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23014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7998B41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72417B8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52C7AC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66E051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5C55DE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FB0430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80760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9917CE9" w14:textId="77777777" w:rsidTr="00503750">
        <w:tc>
          <w:tcPr>
            <w:tcW w:w="2302" w:type="dxa"/>
            <w:vAlign w:val="center"/>
          </w:tcPr>
          <w:p w14:paraId="420D75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960782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4EE37C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DF7FD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379F0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DC1C5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3919A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9A6E9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DCDED0" w14:textId="77777777" w:rsidTr="00503750">
        <w:tc>
          <w:tcPr>
            <w:tcW w:w="15593" w:type="dxa"/>
            <w:gridSpan w:val="8"/>
            <w:vAlign w:val="center"/>
          </w:tcPr>
          <w:p w14:paraId="7D71B9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2B396D72" w14:textId="77777777" w:rsidTr="00503750">
        <w:tc>
          <w:tcPr>
            <w:tcW w:w="2302" w:type="dxa"/>
            <w:vAlign w:val="center"/>
          </w:tcPr>
          <w:p w14:paraId="4A5C902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C120F2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BDC9B8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4802C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A0747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A1256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9253D3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4AAE5A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F41C7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5287B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D0BCDC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E28BF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1F299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8B508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9E5B7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9278BB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D27E11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D50FE3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8F579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C4A616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C88829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07B02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FDB05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61FFB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29B3B8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848CC5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CE59D3" w14:textId="77777777" w:rsidTr="00503750">
        <w:tc>
          <w:tcPr>
            <w:tcW w:w="2302" w:type="dxa"/>
            <w:vAlign w:val="center"/>
          </w:tcPr>
          <w:p w14:paraId="27CF33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30541D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BBB6A1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E1A27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21715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06CBF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3CC5C3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1FB53E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F5F8C9" w14:textId="77777777" w:rsidTr="00503750">
        <w:tc>
          <w:tcPr>
            <w:tcW w:w="15593" w:type="dxa"/>
            <w:gridSpan w:val="8"/>
            <w:vAlign w:val="center"/>
          </w:tcPr>
          <w:p w14:paraId="0458C1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16C0574" w14:textId="77777777" w:rsidTr="00503750">
        <w:tc>
          <w:tcPr>
            <w:tcW w:w="2302" w:type="dxa"/>
            <w:vAlign w:val="center"/>
          </w:tcPr>
          <w:p w14:paraId="065623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18EFA0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51B22E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17E16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2DDC5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AE5D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00936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2444B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1CFD26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681A14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B81DE9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044588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0657C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61D0A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8F217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048B6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65DEB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FD212F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772874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604302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9B74C0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EBE9C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7362B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9EB28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342A7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4E7C2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636FEE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2EED3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F24794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54DC93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2E6D1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1C318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A59D3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8CA97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4DD7F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246D55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4DC9DCB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0356799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148339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94026B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D19A22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6DA48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4EAA0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DDFBE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16991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FB4FE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232D6F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BD43D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83D184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AD96FE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A7B4E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D4120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C3959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4EAAE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FF531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C92EF3D" w14:textId="77777777" w:rsidR="00944C3D" w:rsidRDefault="00944C3D" w:rsidP="00944C3D">
      <w:pPr>
        <w:rPr>
          <w:rFonts w:ascii="Arial" w:hAnsi="Arial"/>
          <w:b/>
        </w:rPr>
      </w:pPr>
    </w:p>
    <w:p w14:paraId="3BF0D0ED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2DC29768" w14:textId="77777777" w:rsidTr="00503750">
        <w:tc>
          <w:tcPr>
            <w:tcW w:w="1944" w:type="dxa"/>
            <w:vAlign w:val="center"/>
          </w:tcPr>
          <w:p w14:paraId="208BDEC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30EF3B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4DD006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0D65185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A632F1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4A12B11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4A20A5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61794FA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05F0953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7998AA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70DE770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21895D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B453DCE" w14:textId="77777777" w:rsidTr="00503750">
        <w:tc>
          <w:tcPr>
            <w:tcW w:w="15685" w:type="dxa"/>
            <w:gridSpan w:val="12"/>
            <w:vAlign w:val="center"/>
          </w:tcPr>
          <w:p w14:paraId="1D373D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3BB49D5" w14:textId="77777777" w:rsidTr="00503750">
        <w:tc>
          <w:tcPr>
            <w:tcW w:w="1944" w:type="dxa"/>
            <w:vAlign w:val="center"/>
          </w:tcPr>
          <w:p w14:paraId="5A60F7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508B5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A2CA8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E4F97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E6FA7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C6881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0468F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DF7FE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DDAAC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92B45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C13F0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401CA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825EAC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230C6A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E5940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10D9D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270D5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C257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3ABE9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531CA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22133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D032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439CA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80DE2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7C2FD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A1E67B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4A76DF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4D6064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60648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A1D46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02FC3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3658B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9ACC9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4C5FE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AC571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3986D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9AE32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AE47D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1EE4F9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013E8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66C005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FAC88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8F50C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7BDCE7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649DA4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0ECEFF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363D49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684C6A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56A8C4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38F35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816E3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0166508" w14:textId="77777777" w:rsidTr="00503750">
        <w:tc>
          <w:tcPr>
            <w:tcW w:w="1944" w:type="dxa"/>
            <w:vAlign w:val="center"/>
          </w:tcPr>
          <w:p w14:paraId="0942F6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8EEE9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07210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2E60D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E9C7A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40B3A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DCB4D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B5E16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39B2F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38379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5CA5F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FC6FE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AEB98E" w14:textId="77777777" w:rsidTr="00503750">
        <w:tc>
          <w:tcPr>
            <w:tcW w:w="15685" w:type="dxa"/>
            <w:gridSpan w:val="12"/>
            <w:vAlign w:val="center"/>
          </w:tcPr>
          <w:p w14:paraId="762E98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7F886E50" w14:textId="77777777" w:rsidTr="00503750">
        <w:tc>
          <w:tcPr>
            <w:tcW w:w="1944" w:type="dxa"/>
            <w:vAlign w:val="center"/>
          </w:tcPr>
          <w:p w14:paraId="6E11803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0715D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81090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E802E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689E2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2CA01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AA2D9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4743F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AB0B7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87A5B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90C2B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2E03C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498B9B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2FFCF2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601C9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DADF9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64C45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70037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E6EE6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F954C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D982A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1A137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0EB30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9BB06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6E8DB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9C29CF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267D8C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99175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C4F64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CDE7A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E070F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F323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D943A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A86FB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773CC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06946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1CA31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4DF61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AF46E2" w14:textId="77777777" w:rsidTr="00503750">
        <w:tc>
          <w:tcPr>
            <w:tcW w:w="1944" w:type="dxa"/>
            <w:vAlign w:val="center"/>
          </w:tcPr>
          <w:p w14:paraId="79FCD9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42FA0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22627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CC479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883DC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5A5F3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A7D09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9DC33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FAC1C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8C2DC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68ED3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05205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6B4B88" w14:textId="77777777" w:rsidTr="00503750">
        <w:tc>
          <w:tcPr>
            <w:tcW w:w="15685" w:type="dxa"/>
            <w:gridSpan w:val="12"/>
            <w:vAlign w:val="center"/>
          </w:tcPr>
          <w:p w14:paraId="403F31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0759646" w14:textId="77777777" w:rsidTr="00503750">
        <w:tc>
          <w:tcPr>
            <w:tcW w:w="1944" w:type="dxa"/>
            <w:vAlign w:val="center"/>
          </w:tcPr>
          <w:p w14:paraId="563D72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E6261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F4CDA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266E2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FFEA5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7257C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42D4C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8D7A9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491A7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2D3A2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C075F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1ECB2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54FFC1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0A12C0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C818C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102D8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53F67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C5F32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B0F3E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2D382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733E8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D7AD9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CFDDA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1B074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96CF0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82C59C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7EE461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1A7317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C5E7D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00C83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B17EC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FE3B3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D730F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227C5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AC6F0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D12DB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78609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C172F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60F28D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3E3AB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04628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E997F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1CB57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0EC24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E3106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D36A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EAEDF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5AE29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588F0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18BE4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EC194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45C7E5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1945F7F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3BECBC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C1272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ACE28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1E1C1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CD2A1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7808D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9CA20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A4788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54DF5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CAEB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5C594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7DF02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15EFA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A02D05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399CD2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04B61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6F3A5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C23E9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8CBFD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4CF27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A1E70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CC4C9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46A58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ED5BB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876AB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B9A97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FEC1E6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0579D4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C388ACD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17187345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031993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9CEA18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499006EF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00AD7C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B0428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9E3B7ED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566EC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87E21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A175610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013BBA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01253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1FBDAC5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7C4D79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328095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604BB4A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E91EC4F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0B9CB9BA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F23782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EC547C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15EC44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27D45DCF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168DD78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A934B4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FBB19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7FA1D7A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91F99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C5F11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638B1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2D441A1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714984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C5E78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F52B4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3E6A4D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24DABE9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5B4463DD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38C8D62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0BCC34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341014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67F6C8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01872B4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399319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5C690891" w14:textId="77777777" w:rsidTr="00503750">
        <w:trPr>
          <w:trHeight w:val="1073"/>
        </w:trPr>
        <w:tc>
          <w:tcPr>
            <w:tcW w:w="3614" w:type="dxa"/>
            <w:vMerge/>
          </w:tcPr>
          <w:p w14:paraId="69B7E9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F8E79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27DC24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437F58A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0777D5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1B3D04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0EDD574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323F9664" w14:textId="77777777" w:rsidTr="00503750">
        <w:trPr>
          <w:trHeight w:val="283"/>
        </w:trPr>
        <w:tc>
          <w:tcPr>
            <w:tcW w:w="3614" w:type="dxa"/>
          </w:tcPr>
          <w:p w14:paraId="447A86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B7795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59EB6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4CCE4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358C1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F0B9F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BE884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40C664A" w14:textId="77777777" w:rsidTr="00503750">
        <w:trPr>
          <w:trHeight w:val="283"/>
        </w:trPr>
        <w:tc>
          <w:tcPr>
            <w:tcW w:w="3614" w:type="dxa"/>
          </w:tcPr>
          <w:p w14:paraId="4C7959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66DBD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B1E29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F3507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05BE5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07B46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43F1B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16A1B64" w14:textId="77777777" w:rsidTr="00503750">
        <w:trPr>
          <w:trHeight w:val="283"/>
        </w:trPr>
        <w:tc>
          <w:tcPr>
            <w:tcW w:w="3614" w:type="dxa"/>
          </w:tcPr>
          <w:p w14:paraId="3ABCED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CE14F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AAAEC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A4C1D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51CBE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ACF0B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3E774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EA9A217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4CBC5998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4CAFBD18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70C605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77C214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6BAC5F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EDB0A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443F0A6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417FD9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60D199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63E797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46B2994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58A8CD54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CF61C4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DA8BAA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ED9E60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685B9F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FFC1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A119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5A6A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BE52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6D9B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EAF8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3C69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FF750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D0D80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1A027E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CDF4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31FD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DCBC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2BA8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FC1D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00F7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B1260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0729E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538BA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C5596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8567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D97C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8147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AE0F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850B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0669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61613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25DE0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5DECB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1F338A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75FFB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83072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5A2AD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CF8CB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FB40B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93792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73F626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5FDCB9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8C4AE8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C6768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21B8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AE9A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6ECD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CCD9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BFB4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6A25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52E22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2A8D28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4791BC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24B4EC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C7633C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DAC9F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81EF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BE4B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56E6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E5C2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74CE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26BA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DBEF8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C2476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E1AAC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0537E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1D1B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A7A2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2320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AEB1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EC3C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D989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27C40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EB10B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F3A5E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D5139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0856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D89A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A9A3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ECF7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D39C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180C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79BC5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345A3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DEC84C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5AFD4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7F35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359B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8F79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2772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5444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D78A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0EA2F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48CAA0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A74C8D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12446B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C9227A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E080F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3845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D66A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CDCE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7C37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6900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3531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7C239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DC7190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27BA310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CF6A8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A1F5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4D22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3569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2301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F345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B546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454EB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FD5AC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19090B6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420C58B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6EB4C3C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7C71B2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C68B49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7E55C3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50EEBB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875A79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4AA489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3AF4CF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728EC5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800619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1AC7B0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0F7A21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712263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E5034D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607EC6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906070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747C9C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8144FBA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F15707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5E435F38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9A8E094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3EBC638F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418D8E0B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5C443DF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109FE7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7746EA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8C6D35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EA5968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4E773D81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6E8F08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03D3BD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82CD1C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A7803F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93C6EE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C43DC97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4F7F50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23D929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F2E2DC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9A02E7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122B9E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8402938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327273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BD4759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0AF656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3D170D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4E2B4D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5AF6EA8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607A1B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76B41D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8C9C9B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04B7D6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B173DE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C0703A3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163520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F36AAB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F40DC9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65B751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DA7738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C212676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44237415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F292AB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95957B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3871D7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183109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6ECD4505" w14:textId="77777777" w:rsidR="00944C3D" w:rsidRDefault="00944C3D" w:rsidP="00944C3D">
      <w:pPr>
        <w:rPr>
          <w:rFonts w:ascii="Arial" w:hAnsi="Arial"/>
          <w:b/>
        </w:rPr>
      </w:pPr>
    </w:p>
    <w:p w14:paraId="53DDCDF2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0AFBE1A0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7F32A3F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54C8250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1D41345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6980D8C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0F09EDF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07A82375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7C0B5B0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5AAF82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A2EE8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4A1362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CA408D5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586501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35F51F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7D577D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36389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06C28FD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4BF3AC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5E26909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0884EF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ED79B4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EB14A8F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306D4F0C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6C7E50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4EBF9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2BDB7F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285FF88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39A8C4FF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183D367E" w14:textId="77777777" w:rsidTr="00503750">
        <w:tc>
          <w:tcPr>
            <w:tcW w:w="2835" w:type="dxa"/>
            <w:vAlign w:val="center"/>
          </w:tcPr>
          <w:p w14:paraId="1A9A34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28CF2A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2E92368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A4195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011BE5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64DF8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06AE9DCD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7F603BAD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29DE5160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E492EF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E5CA77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99529CB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A71469C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4483E3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73E86D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36C76C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9511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C608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8459E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1DC37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6ED11F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67846F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5EBA8C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B9CD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0AA6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7AA85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3C9F9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C7B1A2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145988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49DC21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0B37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6205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748D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365B4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7C0D9B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0AF66D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2AC9B1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B4DE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C8C6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88106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8F5EC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AE2988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3B22BE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EEEB5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C731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B935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64259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A5E4C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BDA1F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A7C21F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672FFF9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6CE4D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93497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877549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4F6162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8FACCCF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88FD966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193DA5F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002D50D2" w14:textId="77777777" w:rsidR="00944C3D" w:rsidRDefault="00944C3D" w:rsidP="00944C3D">
      <w:pPr>
        <w:rPr>
          <w:rFonts w:ascii="Arial" w:hAnsi="Arial"/>
          <w:b/>
        </w:rPr>
      </w:pPr>
    </w:p>
    <w:p w14:paraId="658247C0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5A9491F5" w14:textId="77777777" w:rsidTr="00503750">
        <w:tc>
          <w:tcPr>
            <w:tcW w:w="2835" w:type="dxa"/>
            <w:vAlign w:val="center"/>
          </w:tcPr>
          <w:p w14:paraId="52078B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06736AA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14CF8E0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988FB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172F316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0887BE1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2D942F12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10B04B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565801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2E83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6976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0F52E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90C72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4C8069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8DE8B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7CA6DF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DF57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2F5B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2D8E0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52C87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915CE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9E6F9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4CFC07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B843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FE2C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FF51D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989AB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ECEE0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0A5B3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1FE70E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1CA2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95AB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7EFC5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4864A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B6723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274481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41FDF05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F9577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9CC99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EEDA40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DB99C8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6483791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2B888720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68601277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2FB49B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3EAF5BC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1F9207D9" w14:textId="77777777" w:rsidTr="00503750">
        <w:trPr>
          <w:trHeight w:val="699"/>
        </w:trPr>
        <w:tc>
          <w:tcPr>
            <w:tcW w:w="3502" w:type="dxa"/>
            <w:vMerge/>
          </w:tcPr>
          <w:p w14:paraId="48B15C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57287C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47443AD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24BE89E6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043DD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068552E3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3C9834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454F16F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CBCF2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37A1B0F5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10E801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5393FFC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9BF0B9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712B5DCA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7B9FD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0587BA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D8D0FC8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3F3FE155" w14:textId="77777777" w:rsidTr="00503750">
        <w:trPr>
          <w:trHeight w:val="593"/>
        </w:trPr>
        <w:tc>
          <w:tcPr>
            <w:tcW w:w="3497" w:type="dxa"/>
          </w:tcPr>
          <w:p w14:paraId="27A362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420658E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088DB40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0222FB8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0B458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71B763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36203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3FE28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3181EA5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F5C67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EA36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14027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7E2863F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8450E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C5C82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5B605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EAE73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759011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2EE70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D0DE7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C8C78B2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3FF25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E44CF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888EC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7F4396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F49FB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434FA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B9E69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4DA65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097D46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60A0D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58D28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8CF96BA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ED64B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E09A7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F3ACF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191D7AB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30B85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C05AE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7A6B5B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3F3EB9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646E7B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D7D35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96717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E7565A4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8C907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32E48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28EB2C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338B3D7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FC0EA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6FE55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AD2A1FE" w14:textId="77777777" w:rsidR="00944C3D" w:rsidRDefault="00944C3D" w:rsidP="00944C3D">
      <w:pPr>
        <w:rPr>
          <w:rFonts w:ascii="Arial" w:hAnsi="Arial"/>
          <w:b/>
        </w:rPr>
      </w:pPr>
    </w:p>
    <w:p w14:paraId="2D9D7128" w14:textId="77777777" w:rsidR="00944C3D" w:rsidRDefault="00944C3D" w:rsidP="00944C3D">
      <w:pPr>
        <w:rPr>
          <w:rFonts w:ascii="Arial" w:hAnsi="Arial"/>
          <w:b/>
        </w:rPr>
      </w:pPr>
    </w:p>
    <w:p w14:paraId="0C0AC3F5" w14:textId="77777777" w:rsidR="00944C3D" w:rsidRDefault="00944C3D" w:rsidP="00944C3D">
      <w:pPr>
        <w:rPr>
          <w:rFonts w:ascii="Arial" w:hAnsi="Arial"/>
          <w:b/>
        </w:rPr>
      </w:pPr>
    </w:p>
    <w:p w14:paraId="140C38DE" w14:textId="77777777" w:rsidR="00944C3D" w:rsidRDefault="00944C3D" w:rsidP="00944C3D">
      <w:pPr>
        <w:rPr>
          <w:rFonts w:ascii="Arial" w:hAnsi="Arial"/>
          <w:b/>
        </w:rPr>
      </w:pPr>
    </w:p>
    <w:p w14:paraId="33EE4C3B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5C0273CA" w14:textId="77777777" w:rsidTr="00503750">
        <w:tc>
          <w:tcPr>
            <w:tcW w:w="2622" w:type="dxa"/>
            <w:vAlign w:val="center"/>
          </w:tcPr>
          <w:p w14:paraId="57EF340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0EAB93B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674D81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2374D9A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54CE0B7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7F9BD35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1807800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72C77B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69C8EB9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E855855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652103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15D4AA7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C9A78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6D0681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D96C6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C3818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F190F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F6DE4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8835CDC" w14:textId="77777777" w:rsidTr="00503750">
        <w:tc>
          <w:tcPr>
            <w:tcW w:w="2622" w:type="dxa"/>
            <w:vAlign w:val="center"/>
          </w:tcPr>
          <w:p w14:paraId="1A9B61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55EDE6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22ACF2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FE6E1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75EAD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639AA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D3F82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060169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28E66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0BF46D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B233E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22D5F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1C0CB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C464F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40FE38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14FEE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326B8B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2DF7B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28E44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6EAE9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D1AB1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85E770E" w14:textId="77777777" w:rsidTr="00503750">
        <w:tc>
          <w:tcPr>
            <w:tcW w:w="2622" w:type="dxa"/>
            <w:vAlign w:val="center"/>
          </w:tcPr>
          <w:p w14:paraId="4097CF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1B0393C6" w14:textId="4522E060" w:rsidR="00944C3D" w:rsidRPr="008C56AB" w:rsidRDefault="009246AA" w:rsidP="002812BC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11635</w:t>
            </w:r>
          </w:p>
        </w:tc>
        <w:tc>
          <w:tcPr>
            <w:tcW w:w="1275" w:type="dxa"/>
            <w:vAlign w:val="center"/>
          </w:tcPr>
          <w:p w14:paraId="7348C414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49973976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498449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3178537" w14:textId="7A5C5B21" w:rsidR="00944C3D" w:rsidRPr="008C56AB" w:rsidRDefault="009246AA" w:rsidP="00546C37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14422</w:t>
            </w:r>
          </w:p>
        </w:tc>
      </w:tr>
      <w:tr w:rsidR="0099716A" w:rsidRPr="00050529" w14:paraId="47C18C0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B0A39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224B5A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FE948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38088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4FFB7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11CC5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4E74879" w14:textId="77777777" w:rsidTr="00503750">
        <w:tc>
          <w:tcPr>
            <w:tcW w:w="2622" w:type="dxa"/>
            <w:vAlign w:val="center"/>
          </w:tcPr>
          <w:p w14:paraId="672684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4BC537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7DC1E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27F2F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44157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9CC12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B854E4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17D439C1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70E86A7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19D76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60C519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4831B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4BD7C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45C34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053FB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0DAED7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F49F6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73857C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30195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ED781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C8F4D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08A33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70725A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9D4C2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522636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F07D5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AA023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C8795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88D7D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48CEDA7" w14:textId="77777777" w:rsidTr="00503750">
        <w:tc>
          <w:tcPr>
            <w:tcW w:w="2622" w:type="dxa"/>
            <w:vAlign w:val="center"/>
          </w:tcPr>
          <w:p w14:paraId="583C1B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14E5F7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564CF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7769F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CDA8A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702E1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03461CD" w14:textId="77777777" w:rsidTr="00503750">
        <w:tc>
          <w:tcPr>
            <w:tcW w:w="2622" w:type="dxa"/>
            <w:vAlign w:val="center"/>
          </w:tcPr>
          <w:p w14:paraId="1D85E7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352120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2DBA3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F1D5B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45373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08242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31DC59F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498B31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411A5DFE" w14:textId="77777777" w:rsidR="00944C3D" w:rsidRPr="008C56AB" w:rsidRDefault="00944C3D" w:rsidP="00546C37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B94AE0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1E629E7" w14:textId="77777777" w:rsidR="00944C3D" w:rsidRPr="008C56AB" w:rsidRDefault="00944C3D" w:rsidP="00546C37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5E23C1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328088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6D735B2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D7CC786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688B85EE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36FF504C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BB84DBF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6FE4FF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B9DEAE1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0448976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A13B7D5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F37C88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2FD7F99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1803E5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FE4993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C54002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8E67A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12A3C3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E91407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D9809E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0CC1B6D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C1B8CA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562B23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565C404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405200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7EFFC3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0CAAEAF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AA317D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3A9C67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43309A7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E83025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D6143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38D2EAB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A6717D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2FD7C4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6194896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E4CA7F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009950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0AA6064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FE37B6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DD5919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53FE93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897BF4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5034CF4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7AAC21C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C823D8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09202C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5C90611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B80243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5DFA0B4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7C674F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E97A3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D022EB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BAED4E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383511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0FCB0C9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5E6B80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D2A3F7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58D09B6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76C9AD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F2EB6D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0E28345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7B5C82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7DDF0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63E2326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C7E867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3CD703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4B56D03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7CF9CE8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674496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6312879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6EA6FF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489EF085" w14:textId="77777777" w:rsidTr="00503750">
        <w:tc>
          <w:tcPr>
            <w:tcW w:w="2835" w:type="dxa"/>
            <w:vAlign w:val="center"/>
          </w:tcPr>
          <w:p w14:paraId="0AD53D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3194070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16DE28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3D20B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0C0E86A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2450BE3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3924B4B" w14:textId="77777777" w:rsidTr="00503750">
        <w:tc>
          <w:tcPr>
            <w:tcW w:w="2835" w:type="dxa"/>
            <w:vAlign w:val="center"/>
          </w:tcPr>
          <w:p w14:paraId="147DE7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3D1F25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E6DA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67D6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A6B5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98A23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1A77BC" w14:textId="77777777" w:rsidTr="00503750">
        <w:tc>
          <w:tcPr>
            <w:tcW w:w="2835" w:type="dxa"/>
            <w:vAlign w:val="center"/>
          </w:tcPr>
          <w:p w14:paraId="6E5F35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558874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E7CC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9270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0187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3C023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4BAE4B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7B70614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2150D5E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2AFB8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00202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DDE47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392657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095D60B7" w14:textId="77777777" w:rsidTr="00503750">
        <w:tc>
          <w:tcPr>
            <w:tcW w:w="2835" w:type="dxa"/>
            <w:vAlign w:val="center"/>
          </w:tcPr>
          <w:p w14:paraId="5C6A5D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77861B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C6FF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401C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9458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F090D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DC291E" w14:textId="77777777" w:rsidTr="00503750">
        <w:tc>
          <w:tcPr>
            <w:tcW w:w="2835" w:type="dxa"/>
            <w:vAlign w:val="center"/>
          </w:tcPr>
          <w:p w14:paraId="5E5403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582784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1F51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843E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506F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CC90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ADC24E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36224E8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5D2B305D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EB36C7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A145B6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FC33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D567404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983593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2D03DFC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08AC02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F706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BB35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10F5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E97DA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44C1F79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47601AF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367C2056" w14:textId="77777777" w:rsidTr="00503750">
        <w:tc>
          <w:tcPr>
            <w:tcW w:w="2552" w:type="dxa"/>
            <w:shd w:val="clear" w:color="auto" w:fill="auto"/>
            <w:vAlign w:val="center"/>
          </w:tcPr>
          <w:p w14:paraId="4CF7E79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5D7CBF4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15C414A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E5984D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B4AFA9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52B0D2C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52F166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12082F3C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5F08BCEE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D44CFC6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3E3CC8E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7AE84B3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6FA523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2D51DEDF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8DFD439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DDD65EC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319BF90F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0D258F1D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74EFF4F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379E937D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3495B91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6EEA8F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3A36225D" w14:textId="77777777" w:rsidTr="00503750">
        <w:tc>
          <w:tcPr>
            <w:tcW w:w="4395" w:type="dxa"/>
            <w:vMerge/>
          </w:tcPr>
          <w:p w14:paraId="598CF9D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1059F91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66B49E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3263013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49D113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74D81F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2233A58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673EB5D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1B318F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57485A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DC8B11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6D56BD6B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6BD1F36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7074C15D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4A2AF71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44021B3" w14:textId="77777777" w:rsidTr="00503750">
        <w:tc>
          <w:tcPr>
            <w:tcW w:w="4395" w:type="dxa"/>
            <w:vAlign w:val="center"/>
          </w:tcPr>
          <w:p w14:paraId="33ADA0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26EC13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9B01C7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3E4A0F80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2B5993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266F82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EEE7D4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3928F311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A41662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79F80EE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C5F90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3CF89EB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7301AC0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2231E5CF" w14:textId="774A1257" w:rsidR="00944C3D" w:rsidRPr="008C56AB" w:rsidRDefault="009246AA" w:rsidP="006D5952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61448</w:t>
            </w:r>
          </w:p>
        </w:tc>
        <w:tc>
          <w:tcPr>
            <w:tcW w:w="2835" w:type="dxa"/>
            <w:vAlign w:val="center"/>
          </w:tcPr>
          <w:p w14:paraId="6F49F8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BEAA50F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03CAFC2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63BC7A72" w14:textId="77777777" w:rsidTr="00503750">
        <w:tc>
          <w:tcPr>
            <w:tcW w:w="4395" w:type="dxa"/>
            <w:vAlign w:val="center"/>
          </w:tcPr>
          <w:p w14:paraId="1D37430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6C1215A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0CD508B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352FDC8B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50B24E1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6369B62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97E813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27AB1897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082C97D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31CACB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BE192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0D341600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69DB25B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17435E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E9535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4EF8684F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223CC52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106564FC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CDFC0E9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47CA0931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2AC68B5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1DDC975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2A6E5C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CCF66F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BAE7E4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02F547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46135FB6" w14:textId="77777777" w:rsidTr="00503750">
        <w:tc>
          <w:tcPr>
            <w:tcW w:w="1843" w:type="dxa"/>
            <w:vAlign w:val="center"/>
          </w:tcPr>
          <w:p w14:paraId="12C9326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4BA0527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60889B6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73BDFDF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5AC557E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5FCB25E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0F79934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4D4D1E29" w14:textId="77777777" w:rsidTr="00503750">
        <w:tc>
          <w:tcPr>
            <w:tcW w:w="1843" w:type="dxa"/>
            <w:vAlign w:val="center"/>
          </w:tcPr>
          <w:p w14:paraId="704B91F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1E2AE00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DE17B2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E3D943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B6C5D0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7387A1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CB02A2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8FB06AE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228AF37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47AC187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0346CF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6444B3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5066BD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265439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1DFFD0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5A257DB" w14:textId="77777777" w:rsidTr="00503750">
        <w:tc>
          <w:tcPr>
            <w:tcW w:w="1843" w:type="dxa"/>
            <w:vAlign w:val="center"/>
          </w:tcPr>
          <w:p w14:paraId="613C14D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58F7FE2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CDD0E2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774EA0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B42CBB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C8CDAC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2B2EFB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369967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60113E6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10930D9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47C56F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120C25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0CBFBB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C8558B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2A9B3F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F36A441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14BF4D7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0A0BCB7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1884F2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552096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73F73A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844E50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612EDB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E48277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11F79A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177AC181" w14:textId="77777777" w:rsidTr="00503750">
        <w:trPr>
          <w:trHeight w:val="664"/>
        </w:trPr>
        <w:tc>
          <w:tcPr>
            <w:tcW w:w="3372" w:type="dxa"/>
          </w:tcPr>
          <w:p w14:paraId="2F8B62C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11581A2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7BEEE95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0BE6AD9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B5E3CB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494C23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90B27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BC9D68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B9D46DA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BB3F5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1D88D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B53C2CF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938B911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0206C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6F18A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FC80C06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276524F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6E47E0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6705D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06DCA68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8821427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14BEB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85CF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CA06817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EFADC1C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8DB00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4A86E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0C6322B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1E7F601C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3DE974C0" w14:textId="77777777" w:rsidTr="00503750">
        <w:tc>
          <w:tcPr>
            <w:tcW w:w="2835" w:type="dxa"/>
            <w:vAlign w:val="center"/>
          </w:tcPr>
          <w:p w14:paraId="1796C66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0E4601B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2EBB6D1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755E9D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65F9DEE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5EAA0384" w14:textId="77777777" w:rsidTr="00503750">
        <w:tc>
          <w:tcPr>
            <w:tcW w:w="2835" w:type="dxa"/>
          </w:tcPr>
          <w:p w14:paraId="4030B70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27E95F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EF81B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F4F63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3A867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0687FE1" w14:textId="77777777" w:rsidTr="00503750">
        <w:tc>
          <w:tcPr>
            <w:tcW w:w="2835" w:type="dxa"/>
          </w:tcPr>
          <w:p w14:paraId="3B55B80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628256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4560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98E4D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3416F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2873C84" w14:textId="77777777" w:rsidTr="00503750">
        <w:tc>
          <w:tcPr>
            <w:tcW w:w="2835" w:type="dxa"/>
          </w:tcPr>
          <w:p w14:paraId="13FE828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25E239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2D14A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2151B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EBB4D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42978CF" w14:textId="77777777" w:rsidTr="00503750">
        <w:tc>
          <w:tcPr>
            <w:tcW w:w="2835" w:type="dxa"/>
            <w:vAlign w:val="center"/>
          </w:tcPr>
          <w:p w14:paraId="2929838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38A770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AA394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086D3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F6797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92C1A97" w14:textId="77777777" w:rsidTr="00503750">
        <w:tc>
          <w:tcPr>
            <w:tcW w:w="2835" w:type="dxa"/>
            <w:vAlign w:val="center"/>
          </w:tcPr>
          <w:p w14:paraId="160C5DD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7379B7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8B6A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2801A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78EB7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B2F50FE" w14:textId="77777777" w:rsidTr="00503750">
        <w:tc>
          <w:tcPr>
            <w:tcW w:w="2835" w:type="dxa"/>
          </w:tcPr>
          <w:p w14:paraId="3C04E48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22BFE8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744B8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268C4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85976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3B08FC6" w14:textId="77777777" w:rsidTr="00503750">
        <w:tc>
          <w:tcPr>
            <w:tcW w:w="2835" w:type="dxa"/>
          </w:tcPr>
          <w:p w14:paraId="7142F4C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30B5E5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D2DF8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7A267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C6EDA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ABE8FA5" w14:textId="77777777" w:rsidTr="00503750">
        <w:tc>
          <w:tcPr>
            <w:tcW w:w="2835" w:type="dxa"/>
          </w:tcPr>
          <w:p w14:paraId="1788715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68715C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FE4DD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A0D7B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242E1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B999430" w14:textId="77777777" w:rsidR="00944C3D" w:rsidRDefault="00944C3D" w:rsidP="00944C3D">
      <w:pPr>
        <w:rPr>
          <w:rFonts w:ascii="Arial" w:hAnsi="Arial"/>
          <w:b/>
        </w:rPr>
      </w:pPr>
    </w:p>
    <w:p w14:paraId="4DD70154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04A5A044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4C5AD22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533CE57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623B715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1D77635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082B6A9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5BACE6E2" w14:textId="77777777" w:rsidTr="00503750">
        <w:trPr>
          <w:trHeight w:val="443"/>
        </w:trPr>
        <w:tc>
          <w:tcPr>
            <w:tcW w:w="2560" w:type="dxa"/>
          </w:tcPr>
          <w:p w14:paraId="6102100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272D55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14725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17EC0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6AD26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2A26849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1322490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2557DA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67659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558B9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7D5DD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49B5865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7B87731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1657FB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845E6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CB332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1AD68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BB425E6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469AEA3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401728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389DE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B3306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F8490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91EB416" w14:textId="77777777" w:rsidR="00944C3D" w:rsidRDefault="00944C3D" w:rsidP="00944C3D">
      <w:pPr>
        <w:rPr>
          <w:rFonts w:ascii="Arial" w:hAnsi="Arial"/>
          <w:b/>
        </w:rPr>
      </w:pPr>
    </w:p>
    <w:p w14:paraId="79EF6710" w14:textId="77777777" w:rsidR="00944C3D" w:rsidRDefault="00944C3D" w:rsidP="00944C3D">
      <w:pPr>
        <w:rPr>
          <w:rFonts w:ascii="Arial" w:hAnsi="Arial"/>
          <w:b/>
        </w:rPr>
      </w:pPr>
    </w:p>
    <w:p w14:paraId="7051BE0E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0AF518FF" w14:textId="77777777" w:rsidR="00944C3D" w:rsidRDefault="00944C3D" w:rsidP="00944C3D">
      <w:pPr>
        <w:rPr>
          <w:rFonts w:ascii="Arial" w:hAnsi="Arial"/>
          <w:b/>
        </w:rPr>
      </w:pPr>
    </w:p>
    <w:p w14:paraId="77CCB67D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352FFB86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0381E10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28A2C10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06D5051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677D9F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CD10CD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AE545D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8B4ADA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C0C0277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EF24FF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0F3AD0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F4097C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FD16106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3C7603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2C3787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FF186E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E840F00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B405B87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20426F8D" w14:textId="77777777" w:rsidTr="00503750">
        <w:trPr>
          <w:trHeight w:val="677"/>
        </w:trPr>
        <w:tc>
          <w:tcPr>
            <w:tcW w:w="3358" w:type="dxa"/>
          </w:tcPr>
          <w:p w14:paraId="2F040C6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95DAF4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2A191B8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92F700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FBE35B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2F1F57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06D38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BBCFCB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BE90ED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06EB09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1CDB5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12DCC1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C37A03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6D0972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E8CF8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7FAFD3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4FA3DE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3F25BA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57797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6A29D6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2D1BF6F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3AA01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BF665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53B3363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777C4CD4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69C62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889B0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B2F0FEA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78271A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21984E5F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124DFD5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54FDA46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4EF1AB5D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6B03554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9EB323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C1BE770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847EAB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A04902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EB32283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58A8C6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F3927A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93FC432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E568C60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9543363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E444831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4A97FC5B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6C92308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3F5BA14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3945ECB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1638FFB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3B905E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2C2436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447CB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06F9D18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739775B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148BA5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C5FC0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66D9FB7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4EA58F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D62EA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6C609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5835EA9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6950AF8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ED29D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0F581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EA98555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BD36AC3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8B38D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B58F4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86CE0D3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3F9DB69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66A98EF4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0363466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1290AF8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53AB1DF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8CB3DC8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1DE1B0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10BED2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3A129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F794B47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80E00B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1C3F3F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17DBA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07B4870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B499E3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124759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62F52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E9CCFCF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496ED25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D1473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48E35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6AD5192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00DCF498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7A02E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71689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21F3B0F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329934E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67AE046D" w14:textId="77777777" w:rsidTr="00503750">
        <w:tc>
          <w:tcPr>
            <w:tcW w:w="3686" w:type="dxa"/>
            <w:vAlign w:val="center"/>
          </w:tcPr>
          <w:p w14:paraId="3D04DD8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7EB3FEE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5A46C2D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61DAB69D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9ECC4A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B40381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9B3CD6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CE96288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E9C7D9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48B4B3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ED2829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BE61A08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075B64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EDF78F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E30A99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BC6332D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4581967F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17776E11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DA63D9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D96519A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43DC3075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1AC5692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226089D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6C95A4B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46C17D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13BD2A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F0CCB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8D953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ACCD022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1DCA1C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1837FC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6DEC2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CF5204B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3E59654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68ED5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09D48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A52551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2E49346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5F296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683D3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7D06141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397F794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801AB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31E2D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02FA22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E6D6E98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7387351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2077762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BACC9CE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2EC6ECC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5436EF0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1FD5FE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105627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DCA003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A7CFE5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08353F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D13FEA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977A50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0E0411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1D1E10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31D50E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66B611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819C02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BB3DEE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5E7B37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7B56C7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EED162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787766F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60FED20" w14:textId="77777777" w:rsidR="00944C3D" w:rsidRDefault="00944C3D" w:rsidP="00944C3D">
      <w:pPr>
        <w:rPr>
          <w:sz w:val="22"/>
          <w:szCs w:val="22"/>
        </w:rPr>
      </w:pPr>
    </w:p>
    <w:p w14:paraId="4C08A5D0" w14:textId="77777777" w:rsidR="00944C3D" w:rsidRDefault="00944C3D" w:rsidP="00944C3D">
      <w:pPr>
        <w:rPr>
          <w:sz w:val="22"/>
          <w:szCs w:val="22"/>
        </w:rPr>
      </w:pPr>
    </w:p>
    <w:p w14:paraId="02CDF774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329ADD48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7A27D937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65C4FD7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13C295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C0A3B5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F93E29A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7265F17F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6769384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4AA0482B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01FD6DB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2BF3C7C7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4BEE78F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6A2A4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8889C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726C476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243E16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412B0A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B3FBC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E050D7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54BC67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708EC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C6A1D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470F3AA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2E38F9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4F084E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CAAED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9205D9B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4C408AB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63164C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98833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F76DF43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9B3BA61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5F0208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C0C50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38C5EF2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7E5FC981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BC254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93439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B233AE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197E40C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01CE93B9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5B146D4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39B25E7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0ADE00B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7DC119F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D05E3D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160396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2AA63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4C93C2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40EA79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714064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E5603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5FBF20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7163B5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3AEFBD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A4938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352124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D80E9C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459585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42CBC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E91806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E930ECB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AAB71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E1B76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F15861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EF6CF85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D8409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D74A6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CDE4715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77C52ACA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20787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5F4D6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659BC3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B9707D7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0C1485DF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0A60696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FB90A8F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68D6DDD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160AB09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32679DC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661DCC4E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2033AEF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9CB2EE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2D2A46B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65FA4A5A" w14:textId="77777777" w:rsidR="00944C3D" w:rsidRPr="003607F0" w:rsidRDefault="00944C3D" w:rsidP="00944C3D"/>
    <w:p w14:paraId="4E03425A" w14:textId="77777777" w:rsidR="00F47675" w:rsidRPr="00944C3D" w:rsidRDefault="00F47675" w:rsidP="00944C3D"/>
    <w:sectPr w:rsidR="00F47675" w:rsidRPr="00944C3D" w:rsidSect="00F15707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F058C" w14:textId="77777777" w:rsidR="00F15707" w:rsidRDefault="00F15707">
      <w:r>
        <w:separator/>
      </w:r>
    </w:p>
  </w:endnote>
  <w:endnote w:type="continuationSeparator" w:id="0">
    <w:p w14:paraId="75379DEB" w14:textId="77777777" w:rsidR="00F15707" w:rsidRDefault="00F15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1C52C" w14:textId="77777777" w:rsidR="006953BA" w:rsidRDefault="006953BA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4466067F" w14:textId="77777777" w:rsidR="006953BA" w:rsidRDefault="006953BA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9D030" w14:textId="77777777" w:rsidR="006953BA" w:rsidRDefault="006953BA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7E47BA8" w14:textId="77777777" w:rsidR="006953BA" w:rsidRDefault="006953BA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C54C2" w14:textId="77777777" w:rsidR="006953BA" w:rsidRPr="00010D38" w:rsidRDefault="006953BA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66AC866B" w14:textId="77777777" w:rsidR="006953BA" w:rsidRDefault="006953BA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EF5AF" w14:textId="77777777" w:rsidR="00F15707" w:rsidRDefault="00F15707">
      <w:r>
        <w:separator/>
      </w:r>
    </w:p>
  </w:footnote>
  <w:footnote w:type="continuationSeparator" w:id="0">
    <w:p w14:paraId="43FF653F" w14:textId="77777777" w:rsidR="00F15707" w:rsidRDefault="00F157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3831070">
    <w:abstractNumId w:val="13"/>
  </w:num>
  <w:num w:numId="2" w16cid:durableId="1663895916">
    <w:abstractNumId w:val="17"/>
  </w:num>
  <w:num w:numId="3" w16cid:durableId="1031418846">
    <w:abstractNumId w:val="8"/>
  </w:num>
  <w:num w:numId="4" w16cid:durableId="563182452">
    <w:abstractNumId w:val="7"/>
  </w:num>
  <w:num w:numId="5" w16cid:durableId="38864991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36854354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53768346">
    <w:abstractNumId w:val="20"/>
  </w:num>
  <w:num w:numId="8" w16cid:durableId="1901209217">
    <w:abstractNumId w:val="10"/>
  </w:num>
  <w:num w:numId="9" w16cid:durableId="1340963965">
    <w:abstractNumId w:val="0"/>
  </w:num>
  <w:num w:numId="10" w16cid:durableId="114101786">
    <w:abstractNumId w:val="19"/>
  </w:num>
  <w:num w:numId="11" w16cid:durableId="766846818">
    <w:abstractNumId w:val="6"/>
  </w:num>
  <w:num w:numId="12" w16cid:durableId="2001690545">
    <w:abstractNumId w:val="9"/>
  </w:num>
  <w:num w:numId="13" w16cid:durableId="1211501764">
    <w:abstractNumId w:val="12"/>
  </w:num>
  <w:num w:numId="14" w16cid:durableId="1715732723">
    <w:abstractNumId w:val="15"/>
  </w:num>
  <w:num w:numId="15" w16cid:durableId="111484311">
    <w:abstractNumId w:val="14"/>
  </w:num>
  <w:num w:numId="16" w16cid:durableId="1045063978">
    <w:abstractNumId w:val="2"/>
  </w:num>
  <w:num w:numId="17" w16cid:durableId="533805594">
    <w:abstractNumId w:val="4"/>
  </w:num>
  <w:num w:numId="18" w16cid:durableId="802775852">
    <w:abstractNumId w:val="11"/>
  </w:num>
  <w:num w:numId="19" w16cid:durableId="1195922202">
    <w:abstractNumId w:val="5"/>
  </w:num>
  <w:num w:numId="20" w16cid:durableId="862592584">
    <w:abstractNumId w:val="18"/>
  </w:num>
  <w:num w:numId="21" w16cid:durableId="3272534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812BC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46C37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953BA"/>
    <w:rsid w:val="006A3399"/>
    <w:rsid w:val="006A789F"/>
    <w:rsid w:val="006B168A"/>
    <w:rsid w:val="006B2D46"/>
    <w:rsid w:val="006B4786"/>
    <w:rsid w:val="006C4CAE"/>
    <w:rsid w:val="006D5952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6AA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1F71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1C04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5529B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15707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92DAC3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0121E-9BDA-4351-A896-8064C13E2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5277</Words>
  <Characters>30082</Characters>
  <Application>Microsoft Office Word</Application>
  <DocSecurity>0</DocSecurity>
  <Lines>250</Lines>
  <Paragraphs>70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«najomca_nazov»</vt:lpstr>
    </vt:vector>
  </TitlesOfParts>
  <Company>None</Company>
  <LinksUpToDate>false</LinksUpToDate>
  <CharactersWithSpaces>35289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HROMNIKOVA Jana</dc:creator>
  <cp:lastModifiedBy>KOSTELNA Marcela</cp:lastModifiedBy>
  <cp:revision>2</cp:revision>
  <cp:lastPrinted>2009-07-30T10:15:00Z</cp:lastPrinted>
  <dcterms:created xsi:type="dcterms:W3CDTF">2024-03-20T12:00:00Z</dcterms:created>
  <dcterms:modified xsi:type="dcterms:W3CDTF">2024-03-20T12:00:00Z</dcterms:modified>
</cp:coreProperties>
</file>