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84437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B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1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4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7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8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F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8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C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4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9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2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D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F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B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C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5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D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C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9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C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55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799D1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B9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CB1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6D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B8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DD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D5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14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842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56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B3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2F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44F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D97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9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C31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87E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2C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765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CE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8F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11B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4D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03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361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B6E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2A6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D6A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086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562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46F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7E4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4E5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EB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11027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D0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443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4C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1F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00E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04A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6E0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AAB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532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E4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12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475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B2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76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D6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4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10A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63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246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450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C07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EB3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F4F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44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58A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2A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DFC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39A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897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8A9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576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1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BB7C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2C2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E06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DF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DDA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35E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1C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D0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658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89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E6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D2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D7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25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01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6FD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D70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CEB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0FF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2CB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50A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189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69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10E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5E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33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5B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F2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DB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CD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34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C0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9C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E3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C210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E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E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C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E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70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FF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E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9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C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3A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AD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0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48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5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C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67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16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F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D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DA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FB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64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E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A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5F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F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4E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C8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2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3D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E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C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CB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E5F2E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7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23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E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3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7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D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5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5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2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C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1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2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EC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8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D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2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DA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4B0E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0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A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4E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2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A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E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A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1D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71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1A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F8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C93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3C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0F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DC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9B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D1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38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6EAC58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7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E1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7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82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A285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6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D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8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3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8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2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A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5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0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B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B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7688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9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7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4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1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7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1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8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7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E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7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1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5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D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0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3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6F9D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9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5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7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9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8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D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2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D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E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3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D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6E1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B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C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2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D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F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7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B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3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0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0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C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5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5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6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8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53BD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B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1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5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7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E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3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6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1B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DD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A2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A8B75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C3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71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A6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520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89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B4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4C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54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4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5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9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A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9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4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90E0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B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9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E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C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3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7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6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F3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99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B765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3CD3932" wp14:editId="031819D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4EB5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D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E6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4C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74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2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4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3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C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8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C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F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2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2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39D4C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2050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95878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87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EA33AEB" wp14:editId="67183AF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57471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9AEE4C" wp14:editId="7DB4A7E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B02FC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9A685E" wp14:editId="3CA2A60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962B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6C7559F" wp14:editId="682C85C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C831E" w14:textId="77777777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D67EB6" w:rsidRPr="00D67EB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F144AE2" wp14:editId="188966B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0694E" w14:textId="4788151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</w:t>
                                  </w:r>
                                  <w:r w:rsidR="002B097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144A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400694E" w14:textId="4788151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20</w:t>
                            </w:r>
                            <w:r w:rsidR="002B0975">
                              <w:rPr>
                                <w:rFonts w:ascii="Arial" w:hAnsi="Arial" w:cs="Arial"/>
                                <w:noProof/>
                              </w:rPr>
                              <w:t>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A355CAE" wp14:editId="1C316AE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9DE5FA" w14:textId="43CC335A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D67EB6" w:rsidRPr="00D67EB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</w:t>
                                  </w:r>
                                  <w:r w:rsidR="002B097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55CA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59DE5FA" w14:textId="43CC335A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aDRDO  \* MERGEFORMAT </w:instrText>
                            </w:r>
                            <w:r>
                              <w:fldChar w:fldCharType="separate"/>
                            </w:r>
                            <w:r w:rsidR="00D67EB6" w:rsidRPr="00D67EB6">
                              <w:rPr>
                                <w:rFonts w:ascii="Arial" w:hAnsi="Arial" w:cs="Arial"/>
                                <w:noProof/>
                              </w:rPr>
                              <w:t>20</w:t>
                            </w:r>
                            <w:r w:rsidR="002B0975">
                              <w:rPr>
                                <w:rFonts w:ascii="Arial" w:hAnsi="Arial" w:cs="Arial"/>
                                <w:noProof/>
                              </w:rPr>
                              <w:t>23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EDE3A9E" wp14:editId="1E7B831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06EEE" w14:textId="77777777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D67EB6" w:rsidRPr="00D67EB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EA206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AE8ED0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4DACDF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35FB11E" wp14:editId="091A772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129E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75925C6" wp14:editId="120AEF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4C8B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8A422C" wp14:editId="7B19617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5059C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7BDA12D" wp14:editId="60DCE7A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C09EE" w14:textId="58CEF81B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="00D67EB6" w:rsidRPr="00D67EB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2B097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DA12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46C09EE" w14:textId="58CEF81B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aDRDOo  \* MERGEFORMAT </w:instrText>
                            </w:r>
                            <w:r>
                              <w:fldChar w:fldCharType="separate"/>
                            </w:r>
                            <w:r w:rsidR="00D67EB6" w:rsidRPr="00D67EB6"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2B0975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5AEF2BE" wp14:editId="73A3220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002EC2" w14:textId="77777777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D67EB6" w:rsidRPr="00D67EB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45DAA41" wp14:editId="28596A8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817A2" w14:textId="07B3C392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D67EB6" w:rsidRPr="00D67EB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2B097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DAA4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8B817A2" w14:textId="07B3C392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="00D67EB6" w:rsidRPr="00D67EB6"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2B0975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958EB54" wp14:editId="3348BC0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5C01CD" w14:textId="77777777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D67EB6" w:rsidRPr="00D67EB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1C1FB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F9CF6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2074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A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A3E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0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A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A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2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3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A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8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D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2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9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B4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C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7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E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B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7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3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A3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F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8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6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0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3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ACC1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5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AD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35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B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1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8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1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0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6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1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F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3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6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8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4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9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E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728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ED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10C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288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2C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E3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1A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2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3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E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2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0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7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5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4166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8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B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8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B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B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4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A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3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B6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3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B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2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0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9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A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E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1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9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9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D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57C6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7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95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5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D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6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8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C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C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908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4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9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6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2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B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8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B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0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B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A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7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C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6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4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6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F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F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5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8D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3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D12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7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2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C1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C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2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3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7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9E4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3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7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E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2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C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C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E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3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0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6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9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F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C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0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A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A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C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3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23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3D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8F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8D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F4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14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BA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9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C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B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A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3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F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0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A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1238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9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6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7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8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D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C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2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6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6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D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1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0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C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1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E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4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7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1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0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B5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B8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21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63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EA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A7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998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E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9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167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2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6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62091A" wp14:editId="3403D28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D235E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7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1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B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0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E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A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2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2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E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1B08C11" wp14:editId="3CFA27C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E484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0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2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D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7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7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9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A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C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0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8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7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9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3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7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2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8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B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0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2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B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A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7A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3661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64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69A5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FAE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B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D55263" wp14:editId="09C6904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EDCD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36116548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36116548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6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A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D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2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6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F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9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2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B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99FEB6" wp14:editId="2BCD5CD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A8BD7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2021549046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2021549046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2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5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0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82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5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A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A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0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F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7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1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1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F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6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C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B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2CFA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4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CBB1A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02D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C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A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8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A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F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C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2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5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B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8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C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6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6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8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F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7A75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99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99B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9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6E8975" wp14:editId="2B9C049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6026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 č.657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 č.657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0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0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86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1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5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1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1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27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5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B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C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0D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1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6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3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6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C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0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D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4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1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A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E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0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B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7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A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1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3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C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E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0E32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5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A80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C5B3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E719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B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D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C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4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7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2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A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E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B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F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8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9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8D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8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3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1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1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5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1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5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8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3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C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D08E8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9D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6868A7" wp14:editId="0F83873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3B5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Žilinská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Žilinská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895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F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0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A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8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5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D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7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EF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7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5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8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9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7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0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8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6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E69E62" wp14:editId="0156F88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FD7C48" w14:textId="77777777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D67EB6" w:rsidRPr="00D67EB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7/657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D67EB6" w:rsidRPr="00D67EB6">
                                <w:rPr>
                                  <w:rFonts w:ascii="Arial" w:hAnsi="Arial" w:cs="Arial"/>
                                  <w:noProof/>
                                </w:rPr>
                                <w:t>7/657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7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A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4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C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D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7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C9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B2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3E0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53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3906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6C09A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089D40D" wp14:editId="4298AB4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3BC7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EE81E3" wp14:editId="59F9C59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1711C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E593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63A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0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C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F26E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C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029B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1D3F4A" wp14:editId="2311DE2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E8CE1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1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8D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F1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92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B8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65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59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4CCCB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FB320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83BFE6" wp14:editId="7C65DCE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70DC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F6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D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7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F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3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2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C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6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DC55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8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DB0C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6F88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6D627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D97265" wp14:editId="3306881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12AA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67EB6" w:rsidRPr="0004240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67EB6" w:rsidRPr="0004240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A4B6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E9D2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2AB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C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D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C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1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4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6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7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F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8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1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E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9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3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3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6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1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7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D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3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A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5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D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9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C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B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F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7BE4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91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6B073F" w14:textId="3274033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B0975">
              <w:rPr>
                <w:rFonts w:ascii="Arial" w:hAnsi="Arial"/>
                <w:lang w:eastAsia="sk-SK"/>
              </w:rPr>
              <w:t>18.3.2024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01C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6E5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147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8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E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3261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E7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85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85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23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63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AEC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B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D738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D4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AC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22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AF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98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F35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D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166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A02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D8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B3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EC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27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0A6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D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D9E9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52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B1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6F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DB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7B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392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4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743F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DC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59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05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91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1C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A62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9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DA33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2D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00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C3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41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27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DE9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8C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E3D7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7B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3C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0A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A2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58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119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1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2D61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0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F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F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8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7E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916B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D3E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6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3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2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E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D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0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3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6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4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B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1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C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03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F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9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8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8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C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A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851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7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1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BF1F9A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D028C9F" w14:textId="77777777" w:rsidR="00944C3D" w:rsidRDefault="00944C3D" w:rsidP="00944C3D">
      <w:pPr>
        <w:rPr>
          <w:rFonts w:ascii="Arial" w:hAnsi="Arial"/>
        </w:rPr>
      </w:pPr>
    </w:p>
    <w:p w14:paraId="15D9A8A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A26B52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A006765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D67EB6">
        <w:rPr>
          <w:rFonts w:ascii="Arial" w:hAnsi="Arial"/>
          <w:sz w:val="22"/>
          <w:szCs w:val="22"/>
        </w:rPr>
        <w:t>Žilinská 7 ,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C8B597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8F3366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57A7B3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7FF9877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6D59B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AD63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C98B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C217C7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2CFA605" w14:textId="77777777" w:rsidR="00944C3D" w:rsidRPr="008D0433" w:rsidRDefault="00D67EB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Jozef Kotlaba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20DEF8" w14:textId="77777777" w:rsidR="00944C3D" w:rsidRPr="008D0433" w:rsidRDefault="00D67EB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1678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6F65F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BB0AA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3874F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11E4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2ABF5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2A682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EE17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FC1E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FC025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3F390B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2046C2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EB6685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CEA13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00B74E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90850E" w14:textId="77777777" w:rsidR="00944C3D" w:rsidRDefault="00D67EB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3D4D3A5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6C3BD5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0BA6F6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E42E8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7EF9D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E716E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2EF36B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B5026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CE66C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EE499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4DD19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E121B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B36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8FD66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148F7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06E37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F51BC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DBE00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955A4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8D1CB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3745D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226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B4E95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68E4D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1F8FA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3D5DB9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E553F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7EDFB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5A3E2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61079E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1214AD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53FFAE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2888A8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B37B33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F57264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2E217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6A1B7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4F67E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1BEEB4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D63A2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2531B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9634E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0F1C8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45616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5B006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CF6ED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9C356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6C770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C3083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C3FFB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BA410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5CBC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ADB006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2469D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A12A1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7CCDD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949A1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8B836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DFE65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37ED1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32B29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9EB92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D4D83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1A9CD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A4F25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95B45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D87F7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42477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606D7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F92DF8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096B7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FE37D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03D943E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3B08A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6CC5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7765A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26EE8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457CBC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0D9A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1F2CD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AD33E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1C93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6E168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73127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BE5E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2B6D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2155B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CED9E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26295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00D2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9A32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2ED75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4C175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C8A45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8A4D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7C5DA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C5656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D4D5A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D273E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589A7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CE71C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9360E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16126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CD016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5BC0D0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A4DD24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89328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654AF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0FA270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7B8C31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621FB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BAB17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216AC2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537437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1244A88" w14:textId="77777777" w:rsidTr="00503750">
        <w:tc>
          <w:tcPr>
            <w:tcW w:w="2302" w:type="dxa"/>
            <w:vAlign w:val="center"/>
          </w:tcPr>
          <w:p w14:paraId="442474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5A7F2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71AC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9A516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D4B9B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89999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79724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C63F1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ABA4F2F" w14:textId="77777777" w:rsidTr="00503750">
        <w:tc>
          <w:tcPr>
            <w:tcW w:w="15593" w:type="dxa"/>
            <w:gridSpan w:val="8"/>
            <w:vAlign w:val="center"/>
          </w:tcPr>
          <w:p w14:paraId="784C1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74BA68F" w14:textId="77777777" w:rsidTr="00503750">
        <w:tc>
          <w:tcPr>
            <w:tcW w:w="2302" w:type="dxa"/>
            <w:vAlign w:val="center"/>
          </w:tcPr>
          <w:p w14:paraId="787C71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91CFF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91C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8E5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4991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6340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F5D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7C86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AFC5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419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B7554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261D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98E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45C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0E63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04E5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700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B5D48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EEFD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23D25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DB3C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A83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5AC0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9B4F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7EB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965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81A5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A815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43DF4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7DB1C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D43C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1EA1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2764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494B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CFB1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2FC69EF" w14:textId="77777777" w:rsidTr="00503750">
        <w:tc>
          <w:tcPr>
            <w:tcW w:w="2302" w:type="dxa"/>
            <w:vAlign w:val="center"/>
          </w:tcPr>
          <w:p w14:paraId="19775B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0FDC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97C9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2838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0B1F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D284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340D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F8F5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05205" w14:textId="77777777" w:rsidTr="00503750">
        <w:tc>
          <w:tcPr>
            <w:tcW w:w="15593" w:type="dxa"/>
            <w:gridSpan w:val="8"/>
            <w:vAlign w:val="center"/>
          </w:tcPr>
          <w:p w14:paraId="5878E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8DBA91B" w14:textId="77777777" w:rsidTr="00503750">
        <w:tc>
          <w:tcPr>
            <w:tcW w:w="2302" w:type="dxa"/>
            <w:vAlign w:val="center"/>
          </w:tcPr>
          <w:p w14:paraId="6E7745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0B649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30F5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4EA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D31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684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286D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F84E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FB3C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F330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92A1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4587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6F69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5BF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083C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06BC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706F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C1A04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80FC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7171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2651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0352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E2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48F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A14D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1CD9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F1E062" w14:textId="77777777" w:rsidTr="00503750">
        <w:tc>
          <w:tcPr>
            <w:tcW w:w="2302" w:type="dxa"/>
            <w:vAlign w:val="center"/>
          </w:tcPr>
          <w:p w14:paraId="1D2E71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C50D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AB49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2E58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FFA9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1AEC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DFF2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573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6EEFBD" w14:textId="77777777" w:rsidTr="00503750">
        <w:tc>
          <w:tcPr>
            <w:tcW w:w="15593" w:type="dxa"/>
            <w:gridSpan w:val="8"/>
            <w:vAlign w:val="center"/>
          </w:tcPr>
          <w:p w14:paraId="2C3A08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82A9473" w14:textId="77777777" w:rsidTr="00503750">
        <w:tc>
          <w:tcPr>
            <w:tcW w:w="2302" w:type="dxa"/>
            <w:vAlign w:val="center"/>
          </w:tcPr>
          <w:p w14:paraId="3FF00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6B371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1453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02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2967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420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431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AAAF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A592B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48DB2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B0017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9F51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BC1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38B5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9181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A57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A4D5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40BB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8FADD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B1857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DEAE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A0B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461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9A95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C4D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A04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B2BAB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AE31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1A35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800F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332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3A9E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846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E92D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7710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AD54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7B130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A2FA36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5F4F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326E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D195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9BF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D6D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9C4D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BFF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73D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24967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09CC5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59DD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A32B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B88C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812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91F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8B83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7BC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AC3D27" w14:textId="77777777" w:rsidR="00944C3D" w:rsidRDefault="00944C3D" w:rsidP="00944C3D">
      <w:pPr>
        <w:rPr>
          <w:rFonts w:ascii="Arial" w:hAnsi="Arial"/>
          <w:b/>
        </w:rPr>
      </w:pPr>
    </w:p>
    <w:p w14:paraId="38B2BB5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E7E4432" w14:textId="77777777" w:rsidTr="00503750">
        <w:tc>
          <w:tcPr>
            <w:tcW w:w="1944" w:type="dxa"/>
            <w:vAlign w:val="center"/>
          </w:tcPr>
          <w:p w14:paraId="3BC8C4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01803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4528C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DF30C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029A0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7FC8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E4DE8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DCBC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D7651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F2CDA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6C251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7BD26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0F43958" w14:textId="77777777" w:rsidTr="00503750">
        <w:tc>
          <w:tcPr>
            <w:tcW w:w="15685" w:type="dxa"/>
            <w:gridSpan w:val="12"/>
            <w:vAlign w:val="center"/>
          </w:tcPr>
          <w:p w14:paraId="7D0B2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CFFCD9" w14:textId="77777777" w:rsidTr="00503750">
        <w:tc>
          <w:tcPr>
            <w:tcW w:w="1944" w:type="dxa"/>
            <w:vAlign w:val="center"/>
          </w:tcPr>
          <w:p w14:paraId="2448AA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CA7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8B5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63B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7BE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789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C7B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E0A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7FD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F95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BED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34B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60A3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C23E3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7CF2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1B6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4319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4AC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810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835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FA7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4E3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AB4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77A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C73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3E5C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B3F6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CFA7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934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CED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CB8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80A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96C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8DE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2A9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343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79A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BA0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DFF6D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5F392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C3AF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AB9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E90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5C6F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C145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4486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9F6E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0F13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111A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5FF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E90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D7565E5" w14:textId="77777777" w:rsidTr="00503750">
        <w:tc>
          <w:tcPr>
            <w:tcW w:w="1944" w:type="dxa"/>
            <w:vAlign w:val="center"/>
          </w:tcPr>
          <w:p w14:paraId="6F0C6C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AAFC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9F8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A60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5DC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441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E89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0F7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3A5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87F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437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63C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EB551A" w14:textId="77777777" w:rsidTr="00503750">
        <w:tc>
          <w:tcPr>
            <w:tcW w:w="15685" w:type="dxa"/>
            <w:gridSpan w:val="12"/>
            <w:vAlign w:val="center"/>
          </w:tcPr>
          <w:p w14:paraId="7BD2D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B703E3D" w14:textId="77777777" w:rsidTr="00503750">
        <w:tc>
          <w:tcPr>
            <w:tcW w:w="1944" w:type="dxa"/>
            <w:vAlign w:val="center"/>
          </w:tcPr>
          <w:p w14:paraId="792CBD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45DB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4A2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EE7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B06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FCF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B8E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DFC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3F3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0F6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779F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434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D7EBA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C106E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D7D0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0F5F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DBC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5FA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599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2F6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1E8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766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B19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6D7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3451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9496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578E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96A1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3CD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2EB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66A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82B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CA2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A98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455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2DC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ACB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478A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5A0E3B" w14:textId="77777777" w:rsidTr="00503750">
        <w:tc>
          <w:tcPr>
            <w:tcW w:w="1944" w:type="dxa"/>
            <w:vAlign w:val="center"/>
          </w:tcPr>
          <w:p w14:paraId="7D920A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9B4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98B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C10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E0D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238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545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DF6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BD2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301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093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C40C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B9B50F" w14:textId="77777777" w:rsidTr="00503750">
        <w:tc>
          <w:tcPr>
            <w:tcW w:w="15685" w:type="dxa"/>
            <w:gridSpan w:val="12"/>
            <w:vAlign w:val="center"/>
          </w:tcPr>
          <w:p w14:paraId="38E0C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15EFEB" w14:textId="77777777" w:rsidTr="00503750">
        <w:tc>
          <w:tcPr>
            <w:tcW w:w="1944" w:type="dxa"/>
            <w:vAlign w:val="center"/>
          </w:tcPr>
          <w:p w14:paraId="4963D2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5920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44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F40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36A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427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082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323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A57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06E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B6F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737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52927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7A1FD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C79F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4E5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673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497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8FC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608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54C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A69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D1D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258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F7C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69A70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4CA26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241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80B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D29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7B5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B97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FB6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DA3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6EC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BF5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4AC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056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EA55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838F7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781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3F0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0FD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F19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274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32A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43F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306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E33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BB7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2FE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5B40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D0AF7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2E45A4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9678F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E82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1D3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DA0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F22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C5D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03B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FEA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A86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89A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19B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7AD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BDCB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D6732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B12B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5C8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DD5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5BC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47C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EA6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54D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BEF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6D1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057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DD6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8FCC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AE9A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7A19E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2E6691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40F9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A145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BAFE39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5A90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69D2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F6958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5BA94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E20C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61921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D39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7C87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5D2EB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B2E4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BF4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D7158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61A21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BF5F0F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99492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D7E2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080D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2C989D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52B27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38F85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FF43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CF274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BA5C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746D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9540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C55F8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21B0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801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D837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EE2A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E9673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52E636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A28FC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1704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C107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F61BE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3D7E7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CE200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158A93A" w14:textId="77777777" w:rsidTr="00503750">
        <w:trPr>
          <w:trHeight w:val="1073"/>
        </w:trPr>
        <w:tc>
          <w:tcPr>
            <w:tcW w:w="3614" w:type="dxa"/>
            <w:vMerge/>
          </w:tcPr>
          <w:p w14:paraId="7FA7DC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5BE42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EF85A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8B54E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E904D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0FDD8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55538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0F589D4" w14:textId="77777777" w:rsidTr="00503750">
        <w:trPr>
          <w:trHeight w:val="283"/>
        </w:trPr>
        <w:tc>
          <w:tcPr>
            <w:tcW w:w="3614" w:type="dxa"/>
          </w:tcPr>
          <w:p w14:paraId="21610D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52D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D2B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B970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6C1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D6AA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60E3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0D60EB" w14:textId="77777777" w:rsidTr="00503750">
        <w:trPr>
          <w:trHeight w:val="283"/>
        </w:trPr>
        <w:tc>
          <w:tcPr>
            <w:tcW w:w="3614" w:type="dxa"/>
          </w:tcPr>
          <w:p w14:paraId="76B56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964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4ECA5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5870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403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2E91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945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BCE209" w14:textId="77777777" w:rsidTr="00503750">
        <w:trPr>
          <w:trHeight w:val="283"/>
        </w:trPr>
        <w:tc>
          <w:tcPr>
            <w:tcW w:w="3614" w:type="dxa"/>
          </w:tcPr>
          <w:p w14:paraId="494BC4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C04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E54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F268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AE6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B49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8446A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384AC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A99E0D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96E7ED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C53F1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B5AE6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95772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AC1CD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8020B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17434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204C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D8A8C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733CD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E5AF54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F05D8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A1704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7FB51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8527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2EE6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418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57D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E6D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F19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B96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B2D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D24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5E5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F966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28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90D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7E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139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48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7D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009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C22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F6D1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0BEB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93D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141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513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C7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B10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B59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076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FFF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1C11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5CBD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FF2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AB5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247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FAE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6AD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972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DADD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84DD5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FEA2C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B84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54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EC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E2B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B3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AC1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19F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68A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FC83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0C49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C8EB8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62010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CCEA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E7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F61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34F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22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83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28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6ACE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5FC1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3C39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36AD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87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2F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5B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1F3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520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26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0DD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692E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7DFC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41C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0D3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54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902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56D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B5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B8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CA9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4A87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2D8AA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62CA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C27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3A1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AB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269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41D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9F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6F9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32C21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29103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F66E8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4DAF4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D4AC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6DE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1CD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997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21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68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309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7D0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D1C1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A056D9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D4AA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29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C0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42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7B0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FB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075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DD2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AC3B1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63777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0EAB3C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6FE83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19BC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58BA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08B6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5C64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8E13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9909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10B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67BD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D677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A261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90B5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823B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2845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0394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5B3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74EA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5813F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216AC2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301FF3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EA87B5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091298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433690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BF203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780E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C7BD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ABF1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6C6A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473731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3519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8715E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6158B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94B40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CA503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835A1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C132C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B10A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E6D3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4D71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017F7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F574B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E24BD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7D8C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72D1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D527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5E3A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2D629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48B9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332B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B1B508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EDFE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4E0B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A68370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32BF1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D31F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96C90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EA832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B6E4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7A680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B14A49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FA4D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7762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F752B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2D49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9F4FD2E" w14:textId="77777777" w:rsidR="00944C3D" w:rsidRDefault="00944C3D" w:rsidP="00944C3D">
      <w:pPr>
        <w:rPr>
          <w:rFonts w:ascii="Arial" w:hAnsi="Arial"/>
          <w:b/>
        </w:rPr>
      </w:pPr>
    </w:p>
    <w:p w14:paraId="36A1892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0A9F067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E1692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2FB43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C6B77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1C523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300CC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9BA234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27857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DCEA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B830B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D6EA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71CF0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4E7A5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5D412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E580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67A00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EDE7B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61FC6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C03E5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C94BD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13D97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19089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BDF0B5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6C28A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3619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846B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6A545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232EAF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B88211A" w14:textId="77777777" w:rsidTr="00503750">
        <w:tc>
          <w:tcPr>
            <w:tcW w:w="2835" w:type="dxa"/>
            <w:vAlign w:val="center"/>
          </w:tcPr>
          <w:p w14:paraId="766C0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A8CDD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1A3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E736D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D3D84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C1D4F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6F1E03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6AEBC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0E47C4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8065B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CBFB7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7B157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F26AA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E658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83327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D8A8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9FE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87C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58F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B59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448C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E89E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C1F1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10D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E3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B3F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C39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95A46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AA7BF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0590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389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B6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5C1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5AD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C350B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DD02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5175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86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2D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64B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69E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9A2E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2FC5C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6740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6AC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2A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D6C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98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B9324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4BF3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5D5D9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02A9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350A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F2CF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046C3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CAD0F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C07C3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569F895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D726B94" w14:textId="77777777" w:rsidR="00944C3D" w:rsidRDefault="00944C3D" w:rsidP="00944C3D">
      <w:pPr>
        <w:rPr>
          <w:rFonts w:ascii="Arial" w:hAnsi="Arial"/>
          <w:b/>
        </w:rPr>
      </w:pPr>
    </w:p>
    <w:p w14:paraId="29960BE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208C4A3" w14:textId="77777777" w:rsidTr="00503750">
        <w:tc>
          <w:tcPr>
            <w:tcW w:w="2835" w:type="dxa"/>
            <w:vAlign w:val="center"/>
          </w:tcPr>
          <w:p w14:paraId="7C5419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168E8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0BF43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48D36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86545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0254D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E928F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56C5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7A39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386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D93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106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B18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E9CB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D471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8170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B94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C3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F6B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1B3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E3915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6FF2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1B6E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6D9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713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7B4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975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3894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B4C8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2976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1C0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FC9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7E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42B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F94E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0617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8D09C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992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3CEF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ACAAD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227B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A315CA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2BD607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638F8B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62AA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E31C3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DF92E5F" w14:textId="77777777" w:rsidTr="00503750">
        <w:trPr>
          <w:trHeight w:val="699"/>
        </w:trPr>
        <w:tc>
          <w:tcPr>
            <w:tcW w:w="3502" w:type="dxa"/>
            <w:vMerge/>
          </w:tcPr>
          <w:p w14:paraId="52AA27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4B360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08589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9136A9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B74CC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AE1A99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30.11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E33ECE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EF2C46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8EC66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020CDC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829DF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B75D4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2657B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A46C18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30.11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77AAF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D827F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53E50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C29202D" w14:textId="77777777" w:rsidTr="00503750">
        <w:trPr>
          <w:trHeight w:val="593"/>
        </w:trPr>
        <w:tc>
          <w:tcPr>
            <w:tcW w:w="3497" w:type="dxa"/>
          </w:tcPr>
          <w:p w14:paraId="77857D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73165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D157B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34DC6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C456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72FE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C26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DFBC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B6901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C2B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759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A99A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D1B84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961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55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0D1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548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48D0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26D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1F84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90DA9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1F4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31F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13B9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37BEF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A6C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492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489F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B8D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0C9A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176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7D9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0D091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239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2DD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22E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63D23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836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174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47EC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C5CD0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FAF9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738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FB19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8FD6F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363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3CA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44A7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30E484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F77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16D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0A5228" w14:textId="77777777" w:rsidR="00944C3D" w:rsidRDefault="00944C3D" w:rsidP="00944C3D">
      <w:pPr>
        <w:rPr>
          <w:rFonts w:ascii="Arial" w:hAnsi="Arial"/>
          <w:b/>
        </w:rPr>
      </w:pPr>
    </w:p>
    <w:p w14:paraId="33FEC3F0" w14:textId="77777777" w:rsidR="00944C3D" w:rsidRDefault="00944C3D" w:rsidP="00944C3D">
      <w:pPr>
        <w:rPr>
          <w:rFonts w:ascii="Arial" w:hAnsi="Arial"/>
          <w:b/>
        </w:rPr>
      </w:pPr>
    </w:p>
    <w:p w14:paraId="4FAFAE52" w14:textId="77777777" w:rsidR="00944C3D" w:rsidRDefault="00944C3D" w:rsidP="00944C3D">
      <w:pPr>
        <w:rPr>
          <w:rFonts w:ascii="Arial" w:hAnsi="Arial"/>
          <w:b/>
        </w:rPr>
      </w:pPr>
    </w:p>
    <w:p w14:paraId="21BF5B5B" w14:textId="77777777" w:rsidR="00944C3D" w:rsidRDefault="00944C3D" w:rsidP="00944C3D">
      <w:pPr>
        <w:rPr>
          <w:rFonts w:ascii="Arial" w:hAnsi="Arial"/>
          <w:b/>
        </w:rPr>
      </w:pPr>
    </w:p>
    <w:p w14:paraId="452064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2B0975" w:rsidRPr="00050529" w14:paraId="717C3136" w14:textId="77777777" w:rsidTr="00503750">
        <w:tc>
          <w:tcPr>
            <w:tcW w:w="2622" w:type="dxa"/>
            <w:vAlign w:val="center"/>
          </w:tcPr>
          <w:p w14:paraId="06B04C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47DF8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FAF9B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EF22D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BD7DC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333BF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353A0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A2F0F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A67F7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C31669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478DF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2B0975" w:rsidRPr="00050529" w14:paraId="7D424A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38D2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4FD8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2C6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519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B2B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81E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2B0975" w:rsidRPr="00050529" w14:paraId="7E20CFD0" w14:textId="77777777" w:rsidTr="00503750">
        <w:tc>
          <w:tcPr>
            <w:tcW w:w="2622" w:type="dxa"/>
            <w:vAlign w:val="center"/>
          </w:tcPr>
          <w:p w14:paraId="733AED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6C114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849F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C26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6D6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115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5A5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2B0975" w:rsidRPr="00050529" w14:paraId="4FDA28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D14D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7983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2A6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8F9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AE5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C15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2B0975" w:rsidRPr="00050529" w14:paraId="7D2B65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5DB3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8B33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7FE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7E3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4BB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918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2B0975" w:rsidRPr="00050529" w14:paraId="4884233A" w14:textId="77777777" w:rsidTr="00503750">
        <w:tc>
          <w:tcPr>
            <w:tcW w:w="2622" w:type="dxa"/>
            <w:vAlign w:val="center"/>
          </w:tcPr>
          <w:p w14:paraId="04D1C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F962D6F" w14:textId="032D1E27" w:rsidR="00944C3D" w:rsidRPr="008C56AB" w:rsidRDefault="002B097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15522,15</w:t>
            </w:r>
          </w:p>
        </w:tc>
        <w:tc>
          <w:tcPr>
            <w:tcW w:w="1275" w:type="dxa"/>
            <w:vAlign w:val="center"/>
          </w:tcPr>
          <w:p w14:paraId="3F59E845" w14:textId="7BB87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2</w:t>
            </w:r>
            <w:r w:rsidR="002B0975">
              <w:rPr>
                <w:rFonts w:ascii="Arial" w:hAnsi="Arial"/>
                <w:noProof/>
                <w:sz w:val="18"/>
                <w:szCs w:val="18"/>
              </w:rPr>
              <w:t>7319,28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307D19" w14:textId="125B8824" w:rsidR="00944C3D" w:rsidRPr="008C56AB" w:rsidRDefault="002B097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10288,20</w:t>
            </w:r>
          </w:p>
        </w:tc>
        <w:tc>
          <w:tcPr>
            <w:tcW w:w="1276" w:type="dxa"/>
            <w:vAlign w:val="center"/>
          </w:tcPr>
          <w:p w14:paraId="1A3C2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A5ED0F" w14:textId="2C3B114A" w:rsidR="00944C3D" w:rsidRPr="008C56AB" w:rsidRDefault="002B097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32553,23</w:t>
            </w:r>
          </w:p>
        </w:tc>
      </w:tr>
      <w:tr w:rsidR="002B0975" w:rsidRPr="00050529" w14:paraId="27FE5DE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484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0AD8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1F0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740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AE5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BF3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2B0975" w:rsidRPr="00050529" w14:paraId="5F139AFA" w14:textId="77777777" w:rsidTr="00503750">
        <w:tc>
          <w:tcPr>
            <w:tcW w:w="2622" w:type="dxa"/>
            <w:vAlign w:val="center"/>
          </w:tcPr>
          <w:p w14:paraId="64666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7A147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374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A9D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9AB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1C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E6CE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E2D5FB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2B0975" w:rsidRPr="00050529" w14:paraId="4FFA3F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642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6181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830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589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F46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1E9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2B0975" w:rsidRPr="00050529" w14:paraId="3260FA3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5232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2557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E2D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9B9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04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3E4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2B0975" w:rsidRPr="00050529" w14:paraId="29613A9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6C0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4627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3C2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7E4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4D2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189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2B0975" w:rsidRPr="00050529" w14:paraId="36CEF2E5" w14:textId="77777777" w:rsidTr="00503750">
        <w:tc>
          <w:tcPr>
            <w:tcW w:w="2622" w:type="dxa"/>
            <w:vAlign w:val="center"/>
          </w:tcPr>
          <w:p w14:paraId="12124D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3308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B94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DBD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779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522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2B0975" w:rsidRPr="00050529" w14:paraId="196022E7" w14:textId="77777777" w:rsidTr="00503750">
        <w:tc>
          <w:tcPr>
            <w:tcW w:w="2622" w:type="dxa"/>
            <w:vAlign w:val="center"/>
          </w:tcPr>
          <w:p w14:paraId="3C48F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7013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AA0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F53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7E3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ADC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2B0975" w:rsidRPr="00050529" w14:paraId="1106731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27C9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96A9F60" w14:textId="037D5F2A" w:rsidR="00944C3D" w:rsidRPr="008C56AB" w:rsidRDefault="002B0975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15522,15</w:t>
            </w:r>
          </w:p>
        </w:tc>
        <w:tc>
          <w:tcPr>
            <w:tcW w:w="1275" w:type="dxa"/>
            <w:vAlign w:val="center"/>
          </w:tcPr>
          <w:p w14:paraId="1A70F839" w14:textId="3C4D3F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B0975">
              <w:rPr>
                <w:rFonts w:ascii="Arial" w:hAnsi="Arial"/>
                <w:b/>
                <w:sz w:val="18"/>
                <w:szCs w:val="18"/>
              </w:rPr>
              <w:t>27319,28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EF6E15" w14:textId="6A8AD3B5" w:rsidR="00944C3D" w:rsidRPr="008C56AB" w:rsidRDefault="002B0975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10288,20</w:t>
            </w:r>
          </w:p>
        </w:tc>
        <w:tc>
          <w:tcPr>
            <w:tcW w:w="1276" w:type="dxa"/>
            <w:vAlign w:val="center"/>
          </w:tcPr>
          <w:p w14:paraId="4E5F11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2EDDF9" w14:textId="260B23B9" w:rsidR="00944C3D" w:rsidRPr="008C56AB" w:rsidRDefault="002B0975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32553,23</w:t>
            </w:r>
          </w:p>
        </w:tc>
      </w:tr>
    </w:tbl>
    <w:p w14:paraId="3F795C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E4F1E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D75B9A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31FEB7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A997DA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B6B5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5FCA3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DDD0F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3FADF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06A5B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6EB33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02AD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2C266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1217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1DD8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C024B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40A0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2EF9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91E3E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55BF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522F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60704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EE48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1BB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1AD35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6C72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56FA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FDD50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56CD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663D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4405D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E6DA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083A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3BE5C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EC72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357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76035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6713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F07A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99D30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60AA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69B0F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8B65E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1843D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28764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B0CA7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EF55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8AB9F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4B9E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7F93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C46C6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C4B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10BF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F87FE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6AE6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6759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4DF1D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1930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29CC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C877E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CA8F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7131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B75F1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9310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E0D0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B937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2EAFB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CA89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14EB9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19DE3B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21F5C76" w14:textId="77777777" w:rsidTr="00503750">
        <w:tc>
          <w:tcPr>
            <w:tcW w:w="2835" w:type="dxa"/>
            <w:vAlign w:val="center"/>
          </w:tcPr>
          <w:p w14:paraId="11355B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713EC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26802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B30B6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6DA30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B94A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77570FE" w14:textId="77777777" w:rsidTr="00503750">
        <w:tc>
          <w:tcPr>
            <w:tcW w:w="2835" w:type="dxa"/>
            <w:vAlign w:val="center"/>
          </w:tcPr>
          <w:p w14:paraId="782AE3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0571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A01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55A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9B9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485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0EB3E7" w14:textId="77777777" w:rsidTr="00503750">
        <w:tc>
          <w:tcPr>
            <w:tcW w:w="2835" w:type="dxa"/>
            <w:vAlign w:val="center"/>
          </w:tcPr>
          <w:p w14:paraId="2F7CA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450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7BA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87F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808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F30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C724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C189D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75B55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E27A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168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BEF1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5F8B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881B829" w14:textId="77777777" w:rsidTr="00503750">
        <w:tc>
          <w:tcPr>
            <w:tcW w:w="2835" w:type="dxa"/>
            <w:vAlign w:val="center"/>
          </w:tcPr>
          <w:p w14:paraId="496807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6E42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BD5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F6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24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841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6973FD" w14:textId="77777777" w:rsidTr="00503750">
        <w:tc>
          <w:tcPr>
            <w:tcW w:w="2835" w:type="dxa"/>
            <w:vAlign w:val="center"/>
          </w:tcPr>
          <w:p w14:paraId="4382C1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A38E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24D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981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18F7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EB8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2FA25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A93AE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EA83B2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F27CC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A5CF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BDA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83390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CFC4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E7424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89F5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FEF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64D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4D1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CA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E7A84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92EABB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14:paraId="10BFA2A5" w14:textId="77777777" w:rsidTr="00503750">
        <w:tc>
          <w:tcPr>
            <w:tcW w:w="2552" w:type="dxa"/>
            <w:shd w:val="clear" w:color="auto" w:fill="auto"/>
            <w:vAlign w:val="center"/>
          </w:tcPr>
          <w:p w14:paraId="0E7F61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7D039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A2E19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5A2F4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79240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67C6375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2CF5B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7E7A38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4836.34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C79682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128.00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89C9E0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4964.34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66EC1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B8B3E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D005A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19894D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592756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EB01D2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55B6ED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BDA97C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BFDBF0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91B268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09654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23653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11DB54B" w14:textId="77777777" w:rsidTr="00503750">
        <w:tc>
          <w:tcPr>
            <w:tcW w:w="4395" w:type="dxa"/>
            <w:vMerge/>
          </w:tcPr>
          <w:p w14:paraId="01A1E8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B69FF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C82CD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AB5A97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BC0E2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1B58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  <w:lang w:eastAsia="sk-SK"/>
              </w:rPr>
              <w:t>139.02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9B952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FD94EE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6344D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F7C8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145A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516DCA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EB4FB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0286D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139.02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0BE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9CCFE2E" w14:textId="77777777" w:rsidTr="00503750">
        <w:tc>
          <w:tcPr>
            <w:tcW w:w="4395" w:type="dxa"/>
            <w:vAlign w:val="center"/>
          </w:tcPr>
          <w:p w14:paraId="191D0D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A931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22DED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976CDE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8401D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EB89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3EF62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77EDF3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DC4E6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5D2BF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04FD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4080CB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946ED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11E4FC9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41386.40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E771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3DBCCB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24A1F1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46EC0CC" w14:textId="77777777" w:rsidTr="00503750">
        <w:tc>
          <w:tcPr>
            <w:tcW w:w="4395" w:type="dxa"/>
            <w:vAlign w:val="center"/>
          </w:tcPr>
          <w:p w14:paraId="50985B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FFEE2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0324A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F87384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7E73B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CD280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A503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BEDD83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187E5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na ťarchu nákladov</w:t>
            </w:r>
          </w:p>
        </w:tc>
        <w:tc>
          <w:tcPr>
            <w:tcW w:w="2693" w:type="dxa"/>
            <w:vAlign w:val="center"/>
          </w:tcPr>
          <w:p w14:paraId="1586A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9473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598744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E8C72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D03F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249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744A44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4B261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A4B8AC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18035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121296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F5F0D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CA1AC1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54E6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3EFA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0EEB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77193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E39E72F" w14:textId="77777777" w:rsidTr="00503750">
        <w:tc>
          <w:tcPr>
            <w:tcW w:w="1843" w:type="dxa"/>
            <w:vAlign w:val="center"/>
          </w:tcPr>
          <w:p w14:paraId="320E38F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6AD4E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1B3EE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ECBC6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A7E20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3AF20B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087A1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D5DEB70" w14:textId="77777777" w:rsidTr="00503750">
        <w:tc>
          <w:tcPr>
            <w:tcW w:w="1843" w:type="dxa"/>
            <w:vAlign w:val="center"/>
          </w:tcPr>
          <w:p w14:paraId="7E66B4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53284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11D1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92B1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BAA7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ABAC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05BE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49AFE0F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71E03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58965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0AA7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C3C1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EBCA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CCE0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BCC3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8E65D9" w14:textId="77777777" w:rsidTr="00503750">
        <w:tc>
          <w:tcPr>
            <w:tcW w:w="1843" w:type="dxa"/>
            <w:vAlign w:val="center"/>
          </w:tcPr>
          <w:p w14:paraId="79116B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C6176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FCD3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4BED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AE569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FB28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5A2D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D2632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6E624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60D67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4700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F461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5D7F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02E97E" w14:textId="77777777" w:rsidR="00944C3D" w:rsidRPr="00E05001" w:rsidRDefault="00D67EB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BC45A8A" w14:textId="77777777" w:rsidR="00944C3D" w:rsidRPr="00E05001" w:rsidRDefault="00D67EB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50513,86</w:t>
            </w:r>
          </w:p>
        </w:tc>
      </w:tr>
      <w:tr w:rsidR="00944C3D" w:rsidRPr="00E05001" w14:paraId="58A81DA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033D0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EC2461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089E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C3D72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2112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CD197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57E99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85FE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8A4A3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A68ACAE" w14:textId="77777777" w:rsidTr="00503750">
        <w:trPr>
          <w:trHeight w:val="664"/>
        </w:trPr>
        <w:tc>
          <w:tcPr>
            <w:tcW w:w="3372" w:type="dxa"/>
          </w:tcPr>
          <w:p w14:paraId="4B4CEF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1966A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274EB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3FDD7B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B559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4446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AFA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518EF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48856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532B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317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44E8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1E5FEA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F684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F0C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E11C7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08A77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B197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262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488D5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0EF4C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0D22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131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EF427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C63A1D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43A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4C5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D6B65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31ED86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2B54785" w14:textId="77777777" w:rsidTr="00503750">
        <w:tc>
          <w:tcPr>
            <w:tcW w:w="2835" w:type="dxa"/>
            <w:vAlign w:val="center"/>
          </w:tcPr>
          <w:p w14:paraId="416131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8A391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61928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E3600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8BAD6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3C1F3C7" w14:textId="77777777" w:rsidTr="00503750">
        <w:tc>
          <w:tcPr>
            <w:tcW w:w="2835" w:type="dxa"/>
          </w:tcPr>
          <w:p w14:paraId="7F856E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CDF3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516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EAE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EE5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9CF801" w14:textId="77777777" w:rsidTr="00503750">
        <w:tc>
          <w:tcPr>
            <w:tcW w:w="2835" w:type="dxa"/>
          </w:tcPr>
          <w:p w14:paraId="72B218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55DD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1E2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CA1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370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E7626C" w14:textId="77777777" w:rsidTr="00503750">
        <w:tc>
          <w:tcPr>
            <w:tcW w:w="2835" w:type="dxa"/>
          </w:tcPr>
          <w:p w14:paraId="33E2FE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644A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E83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893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35B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D4A514" w14:textId="77777777" w:rsidTr="00503750">
        <w:tc>
          <w:tcPr>
            <w:tcW w:w="2835" w:type="dxa"/>
            <w:vAlign w:val="center"/>
          </w:tcPr>
          <w:p w14:paraId="64B7B0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5EC0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719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B1C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125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3FC599" w14:textId="77777777" w:rsidTr="00503750">
        <w:tc>
          <w:tcPr>
            <w:tcW w:w="2835" w:type="dxa"/>
            <w:vAlign w:val="center"/>
          </w:tcPr>
          <w:p w14:paraId="2CCDBA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B6DD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737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25D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57B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4D95B7" w14:textId="77777777" w:rsidTr="00503750">
        <w:tc>
          <w:tcPr>
            <w:tcW w:w="2835" w:type="dxa"/>
          </w:tcPr>
          <w:p w14:paraId="488C4E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9A20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797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78B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898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2FABD0" w14:textId="77777777" w:rsidTr="00503750">
        <w:tc>
          <w:tcPr>
            <w:tcW w:w="2835" w:type="dxa"/>
          </w:tcPr>
          <w:p w14:paraId="667555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E68E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1B6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050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FAC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25EF6D" w14:textId="77777777" w:rsidTr="00503750">
        <w:tc>
          <w:tcPr>
            <w:tcW w:w="2835" w:type="dxa"/>
          </w:tcPr>
          <w:p w14:paraId="15DF1B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B1FE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A5E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E79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9E2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5EFF70" w14:textId="77777777" w:rsidR="00944C3D" w:rsidRDefault="00944C3D" w:rsidP="00944C3D">
      <w:pPr>
        <w:rPr>
          <w:rFonts w:ascii="Arial" w:hAnsi="Arial"/>
          <w:b/>
        </w:rPr>
      </w:pPr>
    </w:p>
    <w:p w14:paraId="407A598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2D5717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0C99B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158FF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E4B89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2D9A2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248ED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016B11E" w14:textId="77777777" w:rsidTr="00503750">
        <w:trPr>
          <w:trHeight w:val="443"/>
        </w:trPr>
        <w:tc>
          <w:tcPr>
            <w:tcW w:w="2560" w:type="dxa"/>
          </w:tcPr>
          <w:p w14:paraId="016F7C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D01C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D9C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4D5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9DB6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81C57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5A1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45A7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78C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BC5A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3E0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A82FA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3827E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03F3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514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95C2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051C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51BC6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B3A40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4C5F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9663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AE5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51ED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B5E401" w14:textId="77777777" w:rsidR="00944C3D" w:rsidRDefault="00944C3D" w:rsidP="00944C3D">
      <w:pPr>
        <w:rPr>
          <w:rFonts w:ascii="Arial" w:hAnsi="Arial"/>
          <w:b/>
        </w:rPr>
      </w:pPr>
    </w:p>
    <w:p w14:paraId="1AF8EEBB" w14:textId="77777777" w:rsidR="00944C3D" w:rsidRDefault="00944C3D" w:rsidP="00944C3D">
      <w:pPr>
        <w:rPr>
          <w:rFonts w:ascii="Arial" w:hAnsi="Arial"/>
          <w:b/>
        </w:rPr>
      </w:pPr>
    </w:p>
    <w:p w14:paraId="5AEB32C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C07FB00" w14:textId="77777777" w:rsidR="00944C3D" w:rsidRDefault="00944C3D" w:rsidP="00944C3D">
      <w:pPr>
        <w:rPr>
          <w:rFonts w:ascii="Arial" w:hAnsi="Arial"/>
          <w:b/>
        </w:rPr>
      </w:pPr>
    </w:p>
    <w:p w14:paraId="2934E86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382C07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DC449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E4F1E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C3FB8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E790D2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A1DDD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6C992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00C4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AB198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4FB73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D9C34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C8A88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19D2D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FE92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3F7A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4780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B982B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CD8FB8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969F60D" w14:textId="77777777" w:rsidTr="00503750">
        <w:trPr>
          <w:trHeight w:val="677"/>
        </w:trPr>
        <w:tc>
          <w:tcPr>
            <w:tcW w:w="3358" w:type="dxa"/>
          </w:tcPr>
          <w:p w14:paraId="2B3546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5EBDB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4569A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BAC3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1143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E57D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C30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454D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F68E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3B37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83F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A77D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BBB3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4EE4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BC1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528B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7E58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01CA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76A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B9CBA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B586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000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70D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E89F8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3C7CF6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36D0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267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3E167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9F124E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695A12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320AE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7D021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9E8C60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5550F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B3D4E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DA02D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202E5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368D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41395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5AC25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823FA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41596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210ABD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49D8A6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D3AB3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CE4E2B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55D66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B26BC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81371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5C602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3D9EB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A212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AC3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44DE3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BE16B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41F12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F2B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4546C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20E42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80C4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2F1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C773D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1B97AC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3A87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A4C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2D2F1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DB3947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D534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5C7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73BAE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7D50E7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5F9A89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3981A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D4D1A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20E34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7B904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C6A1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020E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BAE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90310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959DB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74DD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A8F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1FE90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B5DB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9B16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330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67FC9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3A461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FA0D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98D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EF3D6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9527F5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CEB9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D40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142C4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3F47EA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A40B368" w14:textId="77777777" w:rsidTr="00503750">
        <w:tc>
          <w:tcPr>
            <w:tcW w:w="3686" w:type="dxa"/>
            <w:vAlign w:val="center"/>
          </w:tcPr>
          <w:p w14:paraId="75ACCA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0F2C2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C0EAE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4B2DD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F2F8B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059F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8C410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F5C2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D800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8832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FA78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E4A38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A2312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7EB4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DDE86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1A1102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A62773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E83640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F45C4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85535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632E81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DBA7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9A9FA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8FD3D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DB294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9FE8B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53D8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CC4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83155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CAAA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8EBD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BFC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3E8D1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5D6ED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1538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588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F2DE5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6B7944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BBF6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D92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674E3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64843B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D598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3C8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2FE5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966D6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2F0E50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1A8533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9050F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17E9F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358563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8E61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E2F9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931A3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EF42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BDE0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1459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6290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5438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C870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C822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6EE5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E3746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1970A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A88A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8BFF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F5394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9A268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D8812C" w14:textId="77777777" w:rsidR="00944C3D" w:rsidRDefault="00944C3D" w:rsidP="00944C3D">
      <w:pPr>
        <w:rPr>
          <w:sz w:val="22"/>
          <w:szCs w:val="22"/>
        </w:rPr>
      </w:pPr>
    </w:p>
    <w:p w14:paraId="23E03580" w14:textId="77777777" w:rsidR="00944C3D" w:rsidRDefault="00944C3D" w:rsidP="00944C3D">
      <w:pPr>
        <w:rPr>
          <w:sz w:val="22"/>
          <w:szCs w:val="22"/>
        </w:rPr>
      </w:pPr>
    </w:p>
    <w:p w14:paraId="6B71320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099687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84AB943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5B213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96D5B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49230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6A590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ED08C8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5E5E5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FA8843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EE553E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71F4A2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1ACC9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CBDE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BDC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DB51C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66CB8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3E62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F86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6E483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7DD20E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944F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F74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4A9B3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D6500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AC93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546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FB802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731B4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8EA1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B6A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8DFAB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70FF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0F9A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70B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D2706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BD7BC5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E613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1DF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2E45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38C06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05F4E3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73953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D4A34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2BEE4E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AB6349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47D8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6548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602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ACA3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0B8F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5822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A2F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2C4B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0DB7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23CA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063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BD49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618C9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55B3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AFE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5140E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C7BF8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00AD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A68E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2ACAE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32B6C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99D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694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DC381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CB6C66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AE71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F10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67EB6" w:rsidRPr="0004240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6016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5A97B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97C445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F56A2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97CF9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003C5C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BC60D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0D1E8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A59412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D25C8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885F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CE903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67F2F54" w14:textId="77777777" w:rsidR="00944C3D" w:rsidRPr="003607F0" w:rsidRDefault="00944C3D" w:rsidP="00944C3D"/>
    <w:p w14:paraId="28475679" w14:textId="77777777" w:rsidR="00F47675" w:rsidRPr="00944C3D" w:rsidRDefault="00F47675" w:rsidP="00944C3D"/>
    <w:sectPr w:rsidR="00F47675" w:rsidRPr="00944C3D" w:rsidSect="00216AC2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D5739" w14:textId="77777777" w:rsidR="00216AC2" w:rsidRDefault="00216AC2">
      <w:r>
        <w:separator/>
      </w:r>
    </w:p>
  </w:endnote>
  <w:endnote w:type="continuationSeparator" w:id="0">
    <w:p w14:paraId="1925DD6E" w14:textId="77777777" w:rsidR="00216AC2" w:rsidRDefault="0021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DFFE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81FC40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8303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FE0B7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A984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637FE21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32106" w14:textId="77777777" w:rsidR="00216AC2" w:rsidRDefault="00216AC2">
      <w:r>
        <w:separator/>
      </w:r>
    </w:p>
  </w:footnote>
  <w:footnote w:type="continuationSeparator" w:id="0">
    <w:p w14:paraId="1FE025DB" w14:textId="77777777" w:rsidR="00216AC2" w:rsidRDefault="00216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446585">
    <w:abstractNumId w:val="13"/>
  </w:num>
  <w:num w:numId="2" w16cid:durableId="965501591">
    <w:abstractNumId w:val="17"/>
  </w:num>
  <w:num w:numId="3" w16cid:durableId="1649631885">
    <w:abstractNumId w:val="8"/>
  </w:num>
  <w:num w:numId="4" w16cid:durableId="1805610592">
    <w:abstractNumId w:val="7"/>
  </w:num>
  <w:num w:numId="5" w16cid:durableId="74353387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15868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7133758">
    <w:abstractNumId w:val="20"/>
  </w:num>
  <w:num w:numId="8" w16cid:durableId="234247831">
    <w:abstractNumId w:val="10"/>
  </w:num>
  <w:num w:numId="9" w16cid:durableId="723257946">
    <w:abstractNumId w:val="0"/>
  </w:num>
  <w:num w:numId="10" w16cid:durableId="986325098">
    <w:abstractNumId w:val="19"/>
  </w:num>
  <w:num w:numId="11" w16cid:durableId="954865049">
    <w:abstractNumId w:val="6"/>
  </w:num>
  <w:num w:numId="12" w16cid:durableId="2045910583">
    <w:abstractNumId w:val="9"/>
  </w:num>
  <w:num w:numId="13" w16cid:durableId="1968536799">
    <w:abstractNumId w:val="12"/>
  </w:num>
  <w:num w:numId="14" w16cid:durableId="1475830143">
    <w:abstractNumId w:val="15"/>
  </w:num>
  <w:num w:numId="15" w16cid:durableId="1254968968">
    <w:abstractNumId w:val="14"/>
  </w:num>
  <w:num w:numId="16" w16cid:durableId="812254627">
    <w:abstractNumId w:val="2"/>
  </w:num>
  <w:num w:numId="17" w16cid:durableId="1168835179">
    <w:abstractNumId w:val="4"/>
  </w:num>
  <w:num w:numId="18" w16cid:durableId="1026179561">
    <w:abstractNumId w:val="11"/>
  </w:num>
  <w:num w:numId="19" w16cid:durableId="1251041749">
    <w:abstractNumId w:val="5"/>
  </w:num>
  <w:num w:numId="20" w16cid:durableId="1172839601">
    <w:abstractNumId w:val="18"/>
  </w:num>
  <w:num w:numId="21" w16cid:durableId="206012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9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9898406.doc"/>
    <w:docVar w:name="arg5" w:val="3"/>
  </w:docVars>
  <w:rsids>
    <w:rsidRoot w:val="00D67EB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16AC2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0975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36D05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67EB6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D28EA"/>
  <w15:docId w15:val="{EB160CCE-12BA-4988-A07E-F7E2AFE1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6</TotalTime>
  <Pages>1</Pages>
  <Words>5325</Words>
  <Characters>30354</Characters>
  <Application>Microsoft Office Word</Application>
  <DocSecurity>0</DocSecurity>
  <Lines>252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4</cp:revision>
  <cp:lastPrinted>2009-07-30T10:15:00Z</cp:lastPrinted>
  <dcterms:created xsi:type="dcterms:W3CDTF">2023-03-21T08:43:00Z</dcterms:created>
  <dcterms:modified xsi:type="dcterms:W3CDTF">2024-03-21T07:20:00Z</dcterms:modified>
</cp:coreProperties>
</file>