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6A059E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7B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0E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BC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59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85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D8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CE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7D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25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70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43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E2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8E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A4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19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96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54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94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77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AC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8B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B1F625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52B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C8C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5D1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E6C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8D0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70D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6BB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FD6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078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F1A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599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D42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871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3B9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348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200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AC6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59B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8E5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68F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4C7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819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1250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F0D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9F4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AD8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9AA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1E8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D0DA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AD5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39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E62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6B8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A3AF7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CC0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1CB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DB0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72D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1A9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770A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D66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AA6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B91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6E4B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54F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A61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45A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D3C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5F3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5E5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225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F4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DFB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8B9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3A0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5A3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284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C3F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AB1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D4F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6E5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E6A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E75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A783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6861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1AF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DF7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E3710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38A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365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9EA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87E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A45E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D32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FFE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1B6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4F1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ECD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BF8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8BA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80B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C0A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611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368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67B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F38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003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C53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DFA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D74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26E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2AD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9B9D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8A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80D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C55D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D88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473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5F60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C50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2F2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3D610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EA7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A59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34E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D21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C2C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331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E98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FE8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C23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AD5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CD8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4F7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6CB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A7E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287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7E8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DFC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856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EF1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631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D5D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1F9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F3A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83B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6A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2BD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F00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2AC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71F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3A8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3C8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E88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7CB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6B4D74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BC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6C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EB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9C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7E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07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B2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99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E0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4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FE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13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1E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39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E1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74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9D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BF15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12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3D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42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41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3A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79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73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B62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BA3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003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AA6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5BD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791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B61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C904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B31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445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92FF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C6965EE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82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A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5D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60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7B2F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FC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8C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62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A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F7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FF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AB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6B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05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FC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E4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64B56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4C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51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0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A3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09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78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06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B0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F0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8A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63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F4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B2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EE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DA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4D71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B0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FA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24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1C1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A6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2E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39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2A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7CD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A6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22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9C0E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A3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BF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BD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DE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6D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B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3E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DA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D8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5E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5E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1C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B3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5D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75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F68A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96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2D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1C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EA0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36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185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9C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92AF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24AF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24AD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DD9F33" w14:textId="03781BAB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14ED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AED8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7BA0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76DE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1652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288C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5D43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B3C5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6B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76B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7C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E8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B7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5F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9E1A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8E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A3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2E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D42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95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D0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DAD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34CC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942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864E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998CC22" wp14:editId="55DC2A23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8EDA9B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98CC2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58EDA9B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3BC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D37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65DB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AFB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50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F9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A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E2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8F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4D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89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CB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39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AFD2E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C7DC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8A79E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B0A4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A496F3B" wp14:editId="6E3D2790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55109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496F3B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2C551093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B23A657" wp14:editId="61B12827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5D7BC3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23A657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2B5D7BC3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45E441F" wp14:editId="0F683EF1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41A28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5E441F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0D41A288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D4369AF" wp14:editId="0E3A3904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5262FD" w14:textId="7B737F3E" w:rsidR="000B647F" w:rsidRDefault="00000000" w:rsidP="00944C3D">
                                  <w:fldSimple w:instr=" MERGEFIELD  aDMOD  \* MERGEFORMAT ">
                                    <w:r w:rsidR="00F104F2" w:rsidRPr="00F104F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4369AF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1D5262FD" w14:textId="7B737F3E" w:rsidR="000B647F" w:rsidRDefault="00000000" w:rsidP="00944C3D">
                            <w:fldSimple w:instr=" MERGEFIELD  aDMOD  \* MERGEFORMAT ">
                              <w:r w:rsidR="00F104F2" w:rsidRPr="00F104F2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AAA0B25" wp14:editId="187A693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5CBC8E" w14:textId="4D496CB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104F2" w:rsidRPr="007F1D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AA0B25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765CBC8E" w14:textId="4D496CB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104F2" w:rsidRPr="007F1DD9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B23A74B" wp14:editId="11D5BE3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6E4203" w14:textId="79A8BEE4" w:rsidR="000B647F" w:rsidRDefault="00000000" w:rsidP="00944C3D">
                                  <w:fldSimple w:instr=" MERGEFIELD  aDRDO  \* MERGEFORMAT ">
                                    <w:r w:rsidR="00F104F2" w:rsidRPr="00F104F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23A74B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66E4203" w14:textId="79A8BEE4" w:rsidR="000B647F" w:rsidRDefault="00000000" w:rsidP="00944C3D">
                            <w:fldSimple w:instr=" MERGEFIELD  aDRDO  \* MERGEFORMAT ">
                              <w:r w:rsidR="00F104F2" w:rsidRPr="00F104F2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FEE1E63" wp14:editId="7D10ABD4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1AF25A" w14:textId="42E19315" w:rsidR="000B647F" w:rsidRDefault="00000000" w:rsidP="00944C3D">
                                  <w:fldSimple w:instr=" MERGEFIELD  aDMDO  \* MERGEFORMAT ">
                                    <w:r w:rsidR="00F104F2" w:rsidRPr="00F104F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EE1E63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461AF25A" w14:textId="42E19315" w:rsidR="000B647F" w:rsidRDefault="00000000" w:rsidP="00944C3D">
                            <w:fldSimple w:instr=" MERGEFIELD  aDMDO  \* MERGEFORMAT ">
                              <w:r w:rsidR="00F104F2" w:rsidRPr="00F104F2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0683F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D014E5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627D8B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39CEB7D" wp14:editId="3602DD79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901F3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9CEB7D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5C901F30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6F7343D" wp14:editId="749BD45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181F7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F7343D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21181F71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2EC336" wp14:editId="3203B6C6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C15DD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2EC336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46C15DD8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387A0B2" wp14:editId="152CB38B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DDDF08" w14:textId="78E10742" w:rsidR="000B647F" w:rsidRDefault="00000000" w:rsidP="00944C3D">
                                  <w:fldSimple w:instr=" MERGEFIELD  aDRDOo  \* MERGEFORMAT ">
                                    <w:r w:rsidR="00F104F2" w:rsidRPr="00F104F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87A0B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63DDDF08" w14:textId="78E10742" w:rsidR="000B647F" w:rsidRDefault="00000000" w:rsidP="00944C3D">
                            <w:fldSimple w:instr=" MERGEFIELD  aDRDOo  \* MERGEFORMAT ">
                              <w:r w:rsidR="00F104F2" w:rsidRPr="00F104F2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6EF09E08" wp14:editId="1FEB7E2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0D6B15" w14:textId="7B0600DA" w:rsidR="000B647F" w:rsidRDefault="00000000" w:rsidP="00944C3D">
                                  <w:fldSimple w:instr=" MERGEFIELD  aDMDO  \* MERGEFORMAT ">
                                    <w:r w:rsidR="00F104F2" w:rsidRPr="00F104F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09E08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210D6B15" w14:textId="7B0600DA" w:rsidR="000B647F" w:rsidRDefault="00000000" w:rsidP="00944C3D">
                            <w:fldSimple w:instr=" MERGEFIELD  aDMDO  \* MERGEFORMAT ">
                              <w:r w:rsidR="00F104F2" w:rsidRPr="00F104F2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852C77A" wp14:editId="0ABB6718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BAF9FD" w14:textId="064A914A" w:rsidR="000B647F" w:rsidRDefault="00000000" w:rsidP="00944C3D">
                                  <w:fldSimple w:instr=" MERGEFIELD  aDRODo  \* MERGEFORMAT ">
                                    <w:r w:rsidR="00F104F2" w:rsidRPr="00F104F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52C77A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FBAF9FD" w14:textId="064A914A" w:rsidR="000B647F" w:rsidRDefault="00000000" w:rsidP="00944C3D">
                            <w:fldSimple w:instr=" MERGEFIELD  aDRODo  \* MERGEFORMAT ">
                              <w:r w:rsidR="00F104F2" w:rsidRPr="00F104F2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26EBA0A" wp14:editId="7CE405EB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7C097A" w14:textId="66A011DF" w:rsidR="000B647F" w:rsidRDefault="00000000" w:rsidP="00944C3D">
                                  <w:fldSimple w:instr=" MERGEFIELD  aDMOD  \* MERGEFORMAT ">
                                    <w:r w:rsidR="00F104F2" w:rsidRPr="00F104F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6EBA0A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237C097A" w14:textId="66A011DF" w:rsidR="000B647F" w:rsidRDefault="00000000" w:rsidP="00944C3D">
                            <w:fldSimple w:instr=" MERGEFIELD  aDMOD  \* MERGEFORMAT ">
                              <w:r w:rsidR="00F104F2" w:rsidRPr="00F104F2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1B2C92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2DB34EF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4E39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3A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977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20C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02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C7B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32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11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9B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0F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4B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F3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4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32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4E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7A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D9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93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87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8D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B1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05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0E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0E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F2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2A2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86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D445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7E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49F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273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F6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66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EB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B8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A2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27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E2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63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B2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9A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90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80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A8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0D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29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CCF6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E6C0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323C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178D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4C1B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96B5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8CAB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5B8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54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81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D2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67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F1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E3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13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4C7D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8A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B0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BE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D71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A4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07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9F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C6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34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24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80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C6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A2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C0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F0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A7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7C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BA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0C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D9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5C9B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3C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9B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C7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FF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BF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1C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1D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3C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4447B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85C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C1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8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7C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B42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C8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CF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B57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7D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610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B5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C6E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97D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B0D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CD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BB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68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EC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9E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C2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4E3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CA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BF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839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45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0A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3F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6B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E299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FA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C4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EC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BD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A5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3E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1A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FC8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C1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79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E0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0F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E1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72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91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17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A1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5F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4B1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B6E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72A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631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61A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3D7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3FD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56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3E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3A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35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8F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C3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18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9D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65C8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DC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E1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5B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717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D5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E6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7F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F5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3B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C0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5E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08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3D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C2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8A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E2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70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DA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FE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22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E78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4F4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BAF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81A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E05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BD6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A30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F5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DAC69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FC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E3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2C404FA" wp14:editId="44FFC75B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17DCD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C404FA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3817DCDB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FB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C5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E3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21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32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14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30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60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00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38FD46A" wp14:editId="5FD49EA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402C9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8FD46A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0C402C9F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21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39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F5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25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E2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87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52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322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CB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3D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92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00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71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13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44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1D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A5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90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EB6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1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81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E3E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4A05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10B5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1CA78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854A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D6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AD66232" wp14:editId="0D8224F5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466CB4" w14:textId="13A0A95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104F2" w:rsidRPr="007F1D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36117404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D66232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6466CB4" w14:textId="13A0A95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104F2" w:rsidRPr="007F1DD9">
                              <w:rPr>
                                <w:rFonts w:ascii="Arial" w:hAnsi="Arial" w:cs="Arial"/>
                                <w:noProof/>
                              </w:rPr>
                              <w:t>36117404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E7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FCB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7E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5C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F0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DD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8C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71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AB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D08A2B" wp14:editId="5F51722E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36C3FF" w14:textId="66C7A30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104F2" w:rsidRPr="007F1D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2021528850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D08A2B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036C3FF" w14:textId="66C7A30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104F2" w:rsidRPr="007F1DD9">
                              <w:rPr>
                                <w:rFonts w:ascii="Arial" w:hAnsi="Arial" w:cs="Arial"/>
                                <w:noProof/>
                              </w:rPr>
                              <w:t>2021528850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31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D0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03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1F6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32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00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E8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94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B5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E1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C2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E7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66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FD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12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33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4A9A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B3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6FD268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8BAB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33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DA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C0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C3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99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82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88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D6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9D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F6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40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83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93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2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9D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505E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4D8F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3A58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77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2963164" wp14:editId="66F1ABA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5E8363" w14:textId="21E3C24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104F2" w:rsidRPr="007F1D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č.2425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963164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345E8363" w14:textId="21E3C24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104F2" w:rsidRPr="007F1DD9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č.2425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5D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F4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51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5C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E8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80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E5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4E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FE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264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12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2B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6E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CB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1F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76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60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49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2E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48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7C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5D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6A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23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BD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7E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91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95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429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AF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9D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75F5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FE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61C98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7CA75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4B2BA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94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24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A0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54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C8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03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83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FE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5D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84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1F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EA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83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2CB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565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38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A3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DF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B6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27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F1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F4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AC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CA3F4F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549E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0524BAD" wp14:editId="502E2648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B67156" w14:textId="178BCDB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104F2" w:rsidRPr="007F1D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Východná 1,3,5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524BAD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DB67156" w14:textId="178BCDB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104F2" w:rsidRPr="007F1DD9">
                              <w:rPr>
                                <w:rFonts w:ascii="Arial" w:hAnsi="Arial" w:cs="Arial"/>
                                <w:noProof/>
                              </w:rPr>
                              <w:t>Východná 1,3,5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8303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F1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AC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64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1C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E7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D8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71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79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46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839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73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A0B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44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8E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AC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7E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57F6A5B" wp14:editId="541FE28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916DF0" w14:textId="6F9E9DBD"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7F6A5B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25916DF0" w14:textId="6F9E9DBD"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7C2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F9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76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D6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AC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89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F99E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B79B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DA83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991F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7F0D75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D820A0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641203D" wp14:editId="6B7EB8E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CB137B" w14:textId="7C4E910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104F2" w:rsidRPr="007F1D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1203D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68CB137B" w14:textId="7C4E910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104F2" w:rsidRPr="007F1DD9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788293E" wp14:editId="3DA319B3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5E1787" w14:textId="7AA2C55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104F2" w:rsidRPr="007F1D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88293E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015E1787" w14:textId="7AA2C55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104F2" w:rsidRPr="007F1DD9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C8B90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6F9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AD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74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F44FB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24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3E93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51DAA57" wp14:editId="4E1C9BEE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0F506E" w14:textId="5597030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104F2" w:rsidRPr="007F1D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1DAA57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0E0F506E" w14:textId="5597030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104F2" w:rsidRPr="007F1DD9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0D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D2B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A2D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5B7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5A3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A06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14A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FC1BC9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66CC3C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A96C883" wp14:editId="45971544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F99F96" w14:textId="0D009A9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96C883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52F99F96" w14:textId="0D009A9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59F5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1D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0D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9B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EB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4A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05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9A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DD39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2E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FEEA9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7A4A5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782E15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017BD13" wp14:editId="39BD66E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12A630" w14:textId="44D85FD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104F2" w:rsidRPr="007F1D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17BD13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712A630" w14:textId="44D85FD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104F2" w:rsidRPr="007F1DD9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30AC80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A97C9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41D1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DA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288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C6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77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72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8C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E5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CE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00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29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D5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0B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A6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C5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55E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00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83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E62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D4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9C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0A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EF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FC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AB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D15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E4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E3F0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FBE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30EE90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7EDFE1BC" w14:textId="433F8F29" w:rsidR="00F104F2" w:rsidRPr="00ED0163" w:rsidRDefault="00F104F2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29.2.2024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DE3F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D648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5E2B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AB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88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FE1C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7ED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DF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18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2A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A0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9045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56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1323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A20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B5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E0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95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05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9995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26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0445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346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AD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47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2B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53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D9D5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BB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D6F9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F0D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6F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0D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A7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A2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FF85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EB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BC1F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237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23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1E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E99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FA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2CC1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F0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8BB0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00F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EC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EF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64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16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26E7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C6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3E85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032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04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EB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08B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EF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F9FE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28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2C2E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45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50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04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07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F51F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4D87A9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E42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20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39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53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5B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1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15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A3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26A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45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D0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CC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3B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7C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2F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74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ED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21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A6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9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252E6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33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BC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2EEE22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516654DF" w14:textId="77777777" w:rsidR="00944C3D" w:rsidRDefault="00944C3D" w:rsidP="00944C3D">
      <w:pPr>
        <w:rPr>
          <w:rFonts w:ascii="Arial" w:hAnsi="Arial"/>
        </w:rPr>
      </w:pPr>
    </w:p>
    <w:p w14:paraId="5DD2C81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A536628" w14:textId="2FFD778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C830F21" w14:textId="29DEE19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AE855E7" w14:textId="6681212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E3474EE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7D76AB98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343C88B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CA1DD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8CCBDA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9535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7CD3430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1563053" w14:textId="6EEA955A" w:rsidR="00944C3D" w:rsidRPr="008D0433" w:rsidRDefault="00F104F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Peter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Beták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32889115" w14:textId="114F0FCF" w:rsidR="00944C3D" w:rsidRPr="008D0433" w:rsidRDefault="00F104F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C329D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8C918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FBE3E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07E01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D15B9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B958F9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4CB6A1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5639E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BC5F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39719AD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6C0FE2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4E30532" w14:textId="02E1404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044B1FA4" w14:textId="417FE347" w:rsidR="00944C3D" w:rsidRDefault="00F104F2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51098D3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67AC75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F3DA746" w14:textId="166B308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5B470677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ECFDB7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A085DB8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17246FE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6BE6BA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D8608B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18FFA5B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E0039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9AAE5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C38FE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B1DC9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B8473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34B80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2897D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21F615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56997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EE8DE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69DAD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AC7AAA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23EA3E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C64CC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1F575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3EACC1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1A52DD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8DD02A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1BC71B5" w14:textId="2932150C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562D6F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BDC9924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8EBDFC2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2BF3DB9C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53CCA1C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822773A" w14:textId="623EF7B4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6D44CADA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32704C9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28BA5DC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0AEF42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17DACE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40323E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6666D8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266C1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B13E6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59093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CE7ED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285C8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17880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6DF3A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54339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8E5BA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042E8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1E9F4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44C618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14655E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25B55CA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4F7076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3E44FF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48DC842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EC5D82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7032FA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70481CC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9856CA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2EA5A1C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233C0CB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1C1600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28E2E0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2387DC6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2E1FB89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1FA0AF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082AA5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FCD05C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7634BA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75B287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F2BC699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33F49832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7D6EE1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1C736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7276FE8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A10074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0A17ABB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97F88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CAD74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55E3B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B146F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AF51A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923A8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7F6D9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3F39A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383BB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16699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3DC84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DCE67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25B2A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E6963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7C232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2DD88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7BDA9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22D77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5600A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B9F10D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055D74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D3E90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42C1B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B1A86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F6168D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700209A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0AEF90A3" w14:textId="015E41F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38C64C7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C02FC8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99EF03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172E6D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00DC29C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AEF96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71EADD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954C81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14BF46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1D202C10" w14:textId="77777777" w:rsidTr="00503750">
        <w:tc>
          <w:tcPr>
            <w:tcW w:w="2302" w:type="dxa"/>
            <w:vAlign w:val="center"/>
          </w:tcPr>
          <w:p w14:paraId="49ECF92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31E20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5CA4E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D3E72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FC627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FEF69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3EB43B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36CB9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27E0D3C" w14:textId="77777777" w:rsidTr="00503750">
        <w:tc>
          <w:tcPr>
            <w:tcW w:w="15593" w:type="dxa"/>
            <w:gridSpan w:val="8"/>
            <w:vAlign w:val="center"/>
          </w:tcPr>
          <w:p w14:paraId="764725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43D2E48" w14:textId="77777777" w:rsidTr="00503750">
        <w:tc>
          <w:tcPr>
            <w:tcW w:w="2302" w:type="dxa"/>
            <w:vAlign w:val="center"/>
          </w:tcPr>
          <w:p w14:paraId="58CE7C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47BF253" w14:textId="30CF94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20C1DD1" w14:textId="07F2C4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E08F3A" w14:textId="3D0C9A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E375AB" w14:textId="1E1DA6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25F38A" w14:textId="1AF56B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CEDD7" w14:textId="0B7DE6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3D42EB" w14:textId="782285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95925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A252B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F0FACF9" w14:textId="40AE29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6BAC70" w14:textId="5BE63D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C338AD" w14:textId="6C2D87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622594" w14:textId="3BFE88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488BB6" w14:textId="113A6C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24A300" w14:textId="661B62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8E27B1" w14:textId="020220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B952E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B1BA9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F3C15A5" w14:textId="6D5A42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F1726C6" w14:textId="474449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372684" w14:textId="54B73A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CD4C5B" w14:textId="7D443F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F6ED97" w14:textId="56FAC8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058BFA" w14:textId="42BB4C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7D2A9" w14:textId="3A5AD0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5C068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7ADE9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5D7DA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4D37D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07FC4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AAA5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DAC62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93FDD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610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00E9536" w14:textId="77777777" w:rsidTr="00503750">
        <w:tc>
          <w:tcPr>
            <w:tcW w:w="2302" w:type="dxa"/>
            <w:vAlign w:val="center"/>
          </w:tcPr>
          <w:p w14:paraId="5A7294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8C15666" w14:textId="47534F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C1C804A" w14:textId="2D7A57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726CD3" w14:textId="0A6EC1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C5C19B" w14:textId="688C6A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A120D0" w14:textId="0B015E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74ACAB" w14:textId="0E133A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11058C" w14:textId="329282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B3CD78" w14:textId="77777777" w:rsidTr="00503750">
        <w:tc>
          <w:tcPr>
            <w:tcW w:w="15593" w:type="dxa"/>
            <w:gridSpan w:val="8"/>
            <w:vAlign w:val="center"/>
          </w:tcPr>
          <w:p w14:paraId="2A7F32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796FD6C" w14:textId="77777777" w:rsidTr="00503750">
        <w:tc>
          <w:tcPr>
            <w:tcW w:w="2302" w:type="dxa"/>
            <w:vAlign w:val="center"/>
          </w:tcPr>
          <w:p w14:paraId="48DE637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69B85A9" w14:textId="7ED2B7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63504D" w14:textId="7F77C2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0C84BE" w14:textId="1E5252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4D6702" w14:textId="787A8F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7586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6B4CC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115ACE7" w14:textId="63B230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2693B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684FA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6898617" w14:textId="4F09FB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E9F88C" w14:textId="7009F1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F0E4AF" w14:textId="3E9F80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81CE89" w14:textId="4BAD08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DD4A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4712D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E78D5A" w14:textId="05F347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29E71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CFE45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B18E52" w14:textId="2F2714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AD9CA3" w14:textId="0B06C2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5EB936" w14:textId="46003E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F41598" w14:textId="41A075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ED65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530E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5CC621" w14:textId="650BFC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E34622" w14:textId="77777777" w:rsidTr="00503750">
        <w:tc>
          <w:tcPr>
            <w:tcW w:w="2302" w:type="dxa"/>
            <w:vAlign w:val="center"/>
          </w:tcPr>
          <w:p w14:paraId="6792FD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D19AE29" w14:textId="36501A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3B211B" w14:textId="6A9458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71C3DA" w14:textId="677C99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736121" w14:textId="658326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620E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CC595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055D91" w14:textId="1620F3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0E5FC6" w14:textId="77777777" w:rsidTr="00503750">
        <w:tc>
          <w:tcPr>
            <w:tcW w:w="15593" w:type="dxa"/>
            <w:gridSpan w:val="8"/>
            <w:vAlign w:val="center"/>
          </w:tcPr>
          <w:p w14:paraId="7D068A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052F41D" w14:textId="77777777" w:rsidTr="00503750">
        <w:tc>
          <w:tcPr>
            <w:tcW w:w="2302" w:type="dxa"/>
            <w:vAlign w:val="center"/>
          </w:tcPr>
          <w:p w14:paraId="657D2F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9CFC11" w14:textId="32BFCE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7ED791" w14:textId="0CBCC7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20A2C8" w14:textId="3001AA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11829C" w14:textId="51841D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CC7E1A" w14:textId="2EAF2D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0E86B6" w14:textId="70C19E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52B0BC" w14:textId="08296D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082E7F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96BDD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A18B690" w14:textId="3BC9B1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20BAD6" w14:textId="50CC5E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C556B" w14:textId="1F8C60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5D41F" w14:textId="6D07F4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B7729E" w14:textId="56117C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B4EA92" w14:textId="324C29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97AE58" w14:textId="6CB143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D7F15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DECB7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D51ECA9" w14:textId="794378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F0D3CD" w14:textId="01D6BF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FA5975" w14:textId="146A0B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46AC41" w14:textId="30305C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4B0FC9" w14:textId="2A63C7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A94126" w14:textId="413E09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353250" w14:textId="1C0DCE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4F6AFD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8518A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B3AC3FD" w14:textId="3C3AF1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7D8DF0" w14:textId="384E60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BAFF89" w14:textId="594F9F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EA1251" w14:textId="7369E9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CDAED4" w14:textId="63B158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B8C918" w14:textId="4A61FD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075B8A" w14:textId="3DD398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8C39D8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8C863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06E25FC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093EA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5A205C5" w14:textId="0E3747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C4229F" w14:textId="5E4148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70EF40" w14:textId="4E7C70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973AA6" w14:textId="6B4119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B1C853" w14:textId="1D8225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5EDFB7" w14:textId="2E669E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B90E80" w14:textId="5FF831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239ED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CB402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0CFB233" w14:textId="2967DA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F42AFE" w14:textId="256763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220B4C" w14:textId="264465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181EDA" w14:textId="1D7B95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646C89" w14:textId="54DE43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A4875B" w14:textId="472D68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E981C1" w14:textId="483F35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891236C" w14:textId="77777777" w:rsidR="00944C3D" w:rsidRDefault="00944C3D" w:rsidP="00944C3D">
      <w:pPr>
        <w:rPr>
          <w:rFonts w:ascii="Arial" w:hAnsi="Arial"/>
          <w:b/>
        </w:rPr>
      </w:pPr>
    </w:p>
    <w:p w14:paraId="2308E27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3A26E307" w14:textId="77777777" w:rsidTr="00503750">
        <w:tc>
          <w:tcPr>
            <w:tcW w:w="1944" w:type="dxa"/>
            <w:vAlign w:val="center"/>
          </w:tcPr>
          <w:p w14:paraId="26E4CF3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2EE3E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8E4A1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602E9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8C7B0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FD680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3188B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FA5A7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12603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A54EE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74E88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AE40F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721102B" w14:textId="77777777" w:rsidTr="00503750">
        <w:tc>
          <w:tcPr>
            <w:tcW w:w="15685" w:type="dxa"/>
            <w:gridSpan w:val="12"/>
            <w:vAlign w:val="center"/>
          </w:tcPr>
          <w:p w14:paraId="00E047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AC4B238" w14:textId="77777777" w:rsidTr="00503750">
        <w:tc>
          <w:tcPr>
            <w:tcW w:w="1944" w:type="dxa"/>
            <w:vAlign w:val="center"/>
          </w:tcPr>
          <w:p w14:paraId="0A7606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CF1DE91" w14:textId="0331DD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5F446CE" w14:textId="755BD8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4D167D" w14:textId="6C32FE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364A874" w14:textId="7F3B50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9F4B54" w14:textId="6F8482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19792F" w14:textId="3C3A76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4AC53C" w14:textId="31360F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7D5B5F" w14:textId="142692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C273DC6" w14:textId="6B6441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879D549" w14:textId="6474FE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4F80AD7" w14:textId="4D9EBB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F0176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6F5FF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659FC7A" w14:textId="6196AE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5377A89" w14:textId="1D90BA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C64A5AB" w14:textId="60094E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C349166" w14:textId="122502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BACEB2" w14:textId="7F88F9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49857EE" w14:textId="0F9AA7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723A6D" w14:textId="270E31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0382FD5" w14:textId="42EA1C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68FB5C0" w14:textId="66AF04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3C6981" w14:textId="673D65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A86323" w14:textId="2FE895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37773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5BF5E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9A007E3" w14:textId="098ADE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B5B5EAA" w14:textId="7864B8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B4B7960" w14:textId="6143DE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97C14A4" w14:textId="2769E0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30BD54" w14:textId="6C5E13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0DC32FA" w14:textId="07B598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A9C9D7F" w14:textId="4C352C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5531AEE" w14:textId="2FDBE6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3CF7CD" w14:textId="21E9A2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DFB370E" w14:textId="3F6673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97C0E25" w14:textId="670B38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1F2BAE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5E611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6462A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CD1F9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E4C7E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79FD9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A72E9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58072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BAFE3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5C6DC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90219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0A5E5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774B3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15B2D60" w14:textId="77777777" w:rsidTr="00503750">
        <w:tc>
          <w:tcPr>
            <w:tcW w:w="1944" w:type="dxa"/>
            <w:vAlign w:val="center"/>
          </w:tcPr>
          <w:p w14:paraId="7DDB6E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2C1359" w14:textId="007DDE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3EF2329" w14:textId="40EA2E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824AFF7" w14:textId="17E532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7F68ED" w14:textId="5832B6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E92FE7" w14:textId="35C850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DF88AA" w14:textId="139EB9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8A89C6" w14:textId="13C598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7D42442" w14:textId="78D767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7FBBB7" w14:textId="03CC3F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F512DC0" w14:textId="32978D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8550985" w14:textId="6C7628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264645" w14:textId="77777777" w:rsidTr="00503750">
        <w:tc>
          <w:tcPr>
            <w:tcW w:w="15685" w:type="dxa"/>
            <w:gridSpan w:val="12"/>
            <w:vAlign w:val="center"/>
          </w:tcPr>
          <w:p w14:paraId="41E891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93EA2C7" w14:textId="77777777" w:rsidTr="00503750">
        <w:tc>
          <w:tcPr>
            <w:tcW w:w="1944" w:type="dxa"/>
            <w:vAlign w:val="center"/>
          </w:tcPr>
          <w:p w14:paraId="6162749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91EE5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144E4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B0A9391" w14:textId="7F4B35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FCC0E9F" w14:textId="3714F3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259C7A6" w14:textId="25EE68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4CF5A3" w14:textId="063638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87828E2" w14:textId="19A2BF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C5488E" w14:textId="250919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7D63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8593F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2E9AA7F" w14:textId="7C0A64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FED93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2F781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3F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ECABC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A464FA" w14:textId="6D5B08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7C2851E" w14:textId="101DEE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798F84" w14:textId="61AE55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E837698" w14:textId="5BCBF9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69958A" w14:textId="028D17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9A8D66" w14:textId="212595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12F59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91D5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5BCC5D8" w14:textId="1FF781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BD79B1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CDF11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4C09F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CBC4D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EE7CB6B" w14:textId="51C4B6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D73BF4F" w14:textId="0590E9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C7F01DA" w14:textId="666A98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770554" w14:textId="398E35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414282F" w14:textId="76C465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4563D30" w14:textId="31CEDB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B7611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B7956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8EE9B02" w14:textId="69F374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37431E" w14:textId="77777777" w:rsidTr="00503750">
        <w:tc>
          <w:tcPr>
            <w:tcW w:w="1944" w:type="dxa"/>
            <w:vAlign w:val="center"/>
          </w:tcPr>
          <w:p w14:paraId="73F226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BB1A8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9A20A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87CE65F" w14:textId="3C7282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9EA819" w14:textId="0A2FC7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3A39BE7" w14:textId="4BCC7B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6A0B812" w14:textId="4B587B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26B7E" w14:textId="63BA95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A2C2A0" w14:textId="49B64C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145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FAC9C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C019ED5" w14:textId="7FACFA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9986B5" w14:textId="77777777" w:rsidTr="00503750">
        <w:tc>
          <w:tcPr>
            <w:tcW w:w="15685" w:type="dxa"/>
            <w:gridSpan w:val="12"/>
            <w:vAlign w:val="center"/>
          </w:tcPr>
          <w:p w14:paraId="1416CB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4F5D3E9" w14:textId="77777777" w:rsidTr="00503750">
        <w:tc>
          <w:tcPr>
            <w:tcW w:w="1944" w:type="dxa"/>
            <w:vAlign w:val="center"/>
          </w:tcPr>
          <w:p w14:paraId="21D198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C71E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25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513B7CC" w14:textId="24A5BB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7F0751" w14:textId="46C38E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4489214" w14:textId="796169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18F96F" w14:textId="217715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C25EDF2" w14:textId="1C1D18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260F7E" w14:textId="185220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2D1F8E" w14:textId="3614F9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72048B3" w14:textId="52217C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C91EB1E" w14:textId="52CB75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45B339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5CF6E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1D6E0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B6246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438ADBE" w14:textId="226778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6E1FDF" w14:textId="371C49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C9A3A7" w14:textId="24C782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697F809" w14:textId="3E342A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135E37" w14:textId="493FC6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51241DE" w14:textId="567224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75ABFB" w14:textId="5A14AE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55376D9" w14:textId="67CC82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E036BA7" w14:textId="0F9753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4164E9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0F945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5DD0D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6A27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F8908DB" w14:textId="0AF76C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2587C8" w14:textId="369E29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D6F5C5" w14:textId="2E6EAA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9F78E8" w14:textId="3DE8B9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AEE3D2A" w14:textId="1BCBB8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0AD48C8" w14:textId="097929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CDCFEF" w14:textId="2B3166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CAEF545" w14:textId="4007A6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040BB2" w14:textId="2AE1F2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36585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CC90F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86FAD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6857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0E0FE52" w14:textId="0EEB12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894CDC" w14:textId="2D6BB6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5648D3" w14:textId="6F60D9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1348344" w14:textId="604D4F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9CC5E3" w14:textId="2B2CD0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604472" w14:textId="1252B1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2E9EFB" w14:textId="0FCDA9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E95EDA8" w14:textId="24EB11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8CB2425" w14:textId="2370C7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D5EE83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3E6C9B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FD34BF7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52C00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42A0011" w14:textId="005A29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A516797" w14:textId="62C6CA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FFFD668" w14:textId="005710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D149B7" w14:textId="5802BF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05EDF0" w14:textId="05A4E6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85DECA" w14:textId="0BE422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CC0B39C" w14:textId="7ED575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7B76BC5" w14:textId="7398C6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2AE4766" w14:textId="0E6B0B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2F5DDEF" w14:textId="68D69F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D4FF768" w14:textId="7DE2F3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B0BA1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8160D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11F780F" w14:textId="04BF2E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F4DB2F1" w14:textId="65F4B8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2D672B6" w14:textId="4A8004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FB7B91" w14:textId="39DF25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5C06682" w14:textId="763445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29543B" w14:textId="508AC7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9912E75" w14:textId="0F6BF6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1AFFBDE" w14:textId="48F098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75E6ACA" w14:textId="68329C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C3373AA" w14:textId="51C5B7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CE92802" w14:textId="19C3E5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E06E8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9FC3CC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B3958C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867292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07D092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7D604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69973C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8A214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CFB7A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AE35B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7FC4D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53AB7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E7088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E509A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5480B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FB1412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253FF9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24988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3DE6EF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1D123F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4EC7C5A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F5E471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EDB62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15FAE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7766068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60F620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D3E91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467A6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2B4CE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35D6B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1F1A8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ED353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3D93A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43111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97B48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9A4E6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3566C8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8E180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118DD4F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73C01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422F5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C2996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270BC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9EE70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2B54D9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2277900A" w14:textId="77777777" w:rsidTr="00503750">
        <w:trPr>
          <w:trHeight w:val="1073"/>
        </w:trPr>
        <w:tc>
          <w:tcPr>
            <w:tcW w:w="3614" w:type="dxa"/>
            <w:vMerge/>
          </w:tcPr>
          <w:p w14:paraId="61EF02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92CC6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5BC19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C3952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E139F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1C9DA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7C458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2E6DE11C" w14:textId="77777777" w:rsidTr="00503750">
        <w:trPr>
          <w:trHeight w:val="283"/>
        </w:trPr>
        <w:tc>
          <w:tcPr>
            <w:tcW w:w="3614" w:type="dxa"/>
          </w:tcPr>
          <w:p w14:paraId="5FDD93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26B5E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C1FEC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FB2A7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3C32B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1707C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367C1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1E620E2" w14:textId="77777777" w:rsidTr="00503750">
        <w:trPr>
          <w:trHeight w:val="283"/>
        </w:trPr>
        <w:tc>
          <w:tcPr>
            <w:tcW w:w="3614" w:type="dxa"/>
          </w:tcPr>
          <w:p w14:paraId="4861CA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AAB66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C931A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274B5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5CF8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3BB43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21E5D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69E5155" w14:textId="77777777" w:rsidTr="00503750">
        <w:trPr>
          <w:trHeight w:val="283"/>
        </w:trPr>
        <w:tc>
          <w:tcPr>
            <w:tcW w:w="3614" w:type="dxa"/>
          </w:tcPr>
          <w:p w14:paraId="64885C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E57A2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2F195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8F5F8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3B11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22D2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AE7B8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2A2F84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11AAF4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1BD25DAE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7C407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652FF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911F2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08643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9E235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61E04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8A107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49B9D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103DA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333079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0608DF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851704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7B6CAA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A89353E" w14:textId="1BE393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CC7DCA" w14:textId="0D43FE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02884C" w14:textId="58D571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3A43F" w14:textId="0B7DE3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310084" w14:textId="65C070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EDBD11" w14:textId="2D2328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7B0B6C" w14:textId="19B0BE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C71E456" w14:textId="0D4D01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6C72C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4C9C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12DCB41" w14:textId="58E432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DB4033" w14:textId="5B07B5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3AB839" w14:textId="1135CE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BA386D" w14:textId="2FEE61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137FA4" w14:textId="3507F3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14B2CF" w14:textId="2582DD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1C8F2E" w14:textId="77AA9F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AADCBB4" w14:textId="4E8E37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C33F7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7B69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088321E" w14:textId="2BD969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F79998" w14:textId="50F9A5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CC16E4" w14:textId="760F5D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96E4EB" w14:textId="45C4BF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D8FF23" w14:textId="73286C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C0AD8B" w14:textId="709BE3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CE8071" w14:textId="0F965A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5224BCF" w14:textId="75C0E9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F96EA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0663D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D56F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DA65C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22D11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602AC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FA4BB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CC67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5B7C2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B702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F74794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417145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4738034" w14:textId="28B758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0A32BD" w14:textId="6FD840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49736D" w14:textId="6585FC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DDCC53" w14:textId="1C06F2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F4810A" w14:textId="6A592C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074442" w14:textId="25A5CE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D279D6" w14:textId="787C69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098C2C3" w14:textId="48C845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C855E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25D426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57CBE9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693A65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961B012" w14:textId="64C579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AC9987" w14:textId="6D0D3E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8A9499" w14:textId="52DDF9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73B982" w14:textId="06BE5E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A05086" w14:textId="673BE3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3DE32D" w14:textId="2258B6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40EC31" w14:textId="2F95F2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7B21281" w14:textId="314634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EFC35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DA9B8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3252390" w14:textId="6CD6CA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D23722" w14:textId="062CB8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99FBE1" w14:textId="55A6BC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60A932" w14:textId="51ABBC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7E7CA" w14:textId="2116F8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3F756" w14:textId="7B76EA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849EF9" w14:textId="7FE889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0D36C55" w14:textId="229FFB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14419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E2669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2980BC2" w14:textId="5EAD3E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07DFA0" w14:textId="3480F2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1AE845" w14:textId="25DB0C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4D9586" w14:textId="269250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6E3CA1" w14:textId="4B5968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18A536" w14:textId="08B0B0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86CF5A" w14:textId="03964D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7CD7528" w14:textId="676ED8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6711A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4262C2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779BC33" w14:textId="79E5EE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35C20C" w14:textId="247C46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62382D" w14:textId="61D5E0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11ECE4" w14:textId="718FA2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9B8CC" w14:textId="70C0B4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F35F5E" w14:textId="022696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9EA39D" w14:textId="3DB526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CF7B1A6" w14:textId="37607B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1F428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E1C561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88E464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A496D7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DF988CE" w14:textId="7DC5AA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023C8D" w14:textId="04ED8A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D9AE7D" w14:textId="2E280F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07ACE8" w14:textId="7BE971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80FC4D" w14:textId="51D7A8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5BDC68" w14:textId="73EF53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351BA" w14:textId="183B90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0034581" w14:textId="549AA9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AA647F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52BA2A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60CDB95" w14:textId="70BA61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50AC08" w14:textId="539545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E4A4FE" w14:textId="61851C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9A884E" w14:textId="6C0D24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6BDEB2" w14:textId="3E0DBA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4B1BA6" w14:textId="21F792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705FA1" w14:textId="143C4E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11A9C2" w14:textId="014135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DE40F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770167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121B4E18" w14:textId="2C46497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3C8FA7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11A10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5BF0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2DC47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D5EC7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DE04D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6BD9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90AF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AF5A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1DBFD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56951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A3883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ACE05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28802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C9BB9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2DDAF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35B9D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27B9A8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954C81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B0A5D9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7B5318F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D3B34A2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202A7B61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35F04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F2CCD0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4C199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23319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D667F3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ED69C1D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8CC06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61DEF1C" w14:textId="59B5DFF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56AFBA3" w14:textId="1F249E6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444565D" w14:textId="465138C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CB1DF77" w14:textId="0CE0882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2B3F61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A2FF4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CB4751E" w14:textId="51CA3D5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1FDDA6A" w14:textId="075A87E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2B0D82B" w14:textId="0C74CC8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61C448" w14:textId="30817FD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285C87C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7CF5AF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853AF22" w14:textId="618DBB1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D729D2B" w14:textId="0BCA27F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1045129" w14:textId="7726D2F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DAA8A3B" w14:textId="70DEE59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E54BD1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16908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5808C95" w14:textId="27BA0F3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F9DEEC6" w14:textId="33383C5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8DDDB2E" w14:textId="5C9C5B7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22E1E7F" w14:textId="3292D03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157B0C8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3E7C6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DAD2818" w14:textId="641721A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6E7E5F4" w14:textId="5E49086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96D952F" w14:textId="0C79CF5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C011A37" w14:textId="638F871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A00B0F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C25CBCA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107C3C6" w14:textId="60FE4DB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1EE5007" w14:textId="0FDEF3D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E81193A" w14:textId="0D4235A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9B18324" w14:textId="4158723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79249CE" w14:textId="77777777" w:rsidR="00944C3D" w:rsidRDefault="00944C3D" w:rsidP="00944C3D">
      <w:pPr>
        <w:rPr>
          <w:rFonts w:ascii="Arial" w:hAnsi="Arial"/>
          <w:b/>
        </w:rPr>
      </w:pPr>
    </w:p>
    <w:p w14:paraId="1226155E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1D7D9ED3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5A0E6D1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67C29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4520A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A78A7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1C13E3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52190E1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742D7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A5025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FBF62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C2290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B86ABF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3BFE6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3FB73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09A3A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7D0F0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2721AE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3EE424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1622A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DF8A6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7206D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149158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3243C33D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6CA5C9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F2BBD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C1A25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A18CF8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4DE8A32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88B9DE5" w14:textId="77777777" w:rsidTr="00503750">
        <w:tc>
          <w:tcPr>
            <w:tcW w:w="2835" w:type="dxa"/>
            <w:vAlign w:val="center"/>
          </w:tcPr>
          <w:p w14:paraId="086868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876E8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4C476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00175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30FC5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F15F6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E1B7C76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F3514A3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2657EC3" w14:textId="55036ED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BCFEF8" w14:textId="250AB90B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8E3AF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78415D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670528B" w14:textId="5B8825F4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3E910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4F8265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8884662" w14:textId="219364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01006E" w14:textId="74122E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7A6C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95E4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C70B0E1" w14:textId="541866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4B7813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7D4E01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4A7C38E" w14:textId="461419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05ED56" w14:textId="6260B8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6ED2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8ADB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518DFB9" w14:textId="18C157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F8BEE5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584A4F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35E2C408" w14:textId="06D962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8738BA" w14:textId="7A0CF7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981E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E623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6EE31C9" w14:textId="3379AF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B57A9B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3C006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8CADAC8" w14:textId="301D1C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37D60A" w14:textId="55C472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1B1D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5A63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3A34C5D" w14:textId="6B6FC3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53060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F2D58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69AC48E2" w14:textId="735FB3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74F081" w14:textId="0257CB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3B35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85B7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EE201F" w14:textId="487F08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23C78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21A057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7B4F98EA" w14:textId="54D3E6C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AA332F" w14:textId="0C94BFD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7A546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042A4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D727EE" w14:textId="6426119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DA9650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69563C1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C20D561" w14:textId="029A67D4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72A6C439" w14:textId="77777777" w:rsidR="00944C3D" w:rsidRDefault="00944C3D" w:rsidP="00944C3D">
      <w:pPr>
        <w:rPr>
          <w:rFonts w:ascii="Arial" w:hAnsi="Arial"/>
          <w:b/>
        </w:rPr>
      </w:pPr>
    </w:p>
    <w:p w14:paraId="02C2C4AF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D74EE4A" w14:textId="77777777" w:rsidTr="00503750">
        <w:tc>
          <w:tcPr>
            <w:tcW w:w="2835" w:type="dxa"/>
            <w:vAlign w:val="center"/>
          </w:tcPr>
          <w:p w14:paraId="050018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6FB350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4D2034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6794CD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52A6C9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638CD9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7CB2ACB8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9E65D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1595692D" w14:textId="2BFA9A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F0AAE8" w14:textId="13970B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D94B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389A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81FC24" w14:textId="3C557A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1339F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D98FF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181AC87" w14:textId="049B56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C4686D" w14:textId="423F91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E6C5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37CB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817286" w14:textId="05092D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28688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FA2EC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8617B0F" w14:textId="387CAA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BACB35" w14:textId="0E2603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12AB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4A92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9EB2CF4" w14:textId="4AD254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54179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F3DEA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7567FD7E" w14:textId="42CB2D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74C97A" w14:textId="50A74E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622D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6B17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C66A852" w14:textId="648890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75162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A1B13B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BCF3A7A" w14:textId="336B315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03379C" w14:textId="5EDAB3F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79149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18CD0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7EB1BA" w14:textId="7A5E810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1DF60A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18BF75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3DA8EE2E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19D2E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360374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203EFFA" w14:textId="77777777" w:rsidTr="00503750">
        <w:trPr>
          <w:trHeight w:val="699"/>
        </w:trPr>
        <w:tc>
          <w:tcPr>
            <w:tcW w:w="3502" w:type="dxa"/>
            <w:vMerge/>
          </w:tcPr>
          <w:p w14:paraId="14C624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08211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8F675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C20B2E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C1A1C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10CB8819" w14:textId="143613FA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B30D9C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24AB25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D7C97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FC3165D" w14:textId="4441EB2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A3DDCC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9FF142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6A80EA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78477AE8" w14:textId="74A628C9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942FD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9B60D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2D7A2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1F7DC2FA" w14:textId="77777777" w:rsidTr="00503750">
        <w:trPr>
          <w:trHeight w:val="593"/>
        </w:trPr>
        <w:tc>
          <w:tcPr>
            <w:tcW w:w="3497" w:type="dxa"/>
          </w:tcPr>
          <w:p w14:paraId="43B3A0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D29DD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A2D1B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7CF1C7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ADAE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008D7D3" w14:textId="658A59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E4C7FC9" w14:textId="0EEA73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292C2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F83978E" w14:textId="77B78D0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65A27BC" w14:textId="528B97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B32897" w14:textId="389849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9C1AD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D8ED0D1" w14:textId="0D69BAB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AEDD22C" w14:textId="335BC8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A4995C" w14:textId="6E56D2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76926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0BD86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41EAA173" w14:textId="20743B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408D38" w14:textId="4F02B2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70E80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3DA88CD" w14:textId="118598A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1BEFA17" w14:textId="177650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8D0120" w14:textId="4D9CB7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B067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81C58F" w14:textId="3DAA15E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584CC33" w14:textId="5B4BF2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9AA4C9" w14:textId="450AF0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4719E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78CA5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9B53B9E" w14:textId="4AC1CE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BD17CE" w14:textId="51D385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8BCD9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7B93AC8" w14:textId="6608FED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8110DA2" w14:textId="7124B9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44C6CF" w14:textId="204B54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9B9D7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C59E966" w14:textId="09E1DA1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05BD0F7" w14:textId="3D166E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D6C3E37" w14:textId="183B8B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37973B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8F401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3FD5679" w14:textId="247BD9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EB3AB3" w14:textId="6D6C87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0569B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B180BC" w14:textId="37EF2FF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2A47F05" w14:textId="7677C4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A9AAAD" w14:textId="40957C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5C42FE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05B66F06" w14:textId="4DE0081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2CDFA38" w14:textId="0986E2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05034B" w14:textId="2EFCAD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82CFBB" w14:textId="77777777" w:rsidR="00944C3D" w:rsidRDefault="00944C3D" w:rsidP="00944C3D">
      <w:pPr>
        <w:rPr>
          <w:rFonts w:ascii="Arial" w:hAnsi="Arial"/>
          <w:b/>
        </w:rPr>
      </w:pPr>
    </w:p>
    <w:p w14:paraId="5D682162" w14:textId="77777777" w:rsidR="00944C3D" w:rsidRDefault="00944C3D" w:rsidP="00944C3D">
      <w:pPr>
        <w:rPr>
          <w:rFonts w:ascii="Arial" w:hAnsi="Arial"/>
          <w:b/>
        </w:rPr>
      </w:pPr>
    </w:p>
    <w:p w14:paraId="7ED58E61" w14:textId="77777777" w:rsidR="00944C3D" w:rsidRDefault="00944C3D" w:rsidP="00944C3D">
      <w:pPr>
        <w:rPr>
          <w:rFonts w:ascii="Arial" w:hAnsi="Arial"/>
          <w:b/>
        </w:rPr>
      </w:pPr>
    </w:p>
    <w:p w14:paraId="61C42103" w14:textId="77777777" w:rsidR="00944C3D" w:rsidRDefault="00944C3D" w:rsidP="00944C3D">
      <w:pPr>
        <w:rPr>
          <w:rFonts w:ascii="Arial" w:hAnsi="Arial"/>
          <w:b/>
        </w:rPr>
      </w:pPr>
    </w:p>
    <w:p w14:paraId="3C33610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14:paraId="6DF0B459" w14:textId="77777777" w:rsidTr="00503750">
        <w:tc>
          <w:tcPr>
            <w:tcW w:w="2622" w:type="dxa"/>
            <w:vAlign w:val="center"/>
          </w:tcPr>
          <w:p w14:paraId="1A1D59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2F7B5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23EA1B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73589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0BEEAD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E83D0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01D1BC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62F8C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493AC0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A95225A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6439A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25DABF3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653A5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42077C32" w14:textId="0A476E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434534C" w14:textId="150BAB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6C48E0" w14:textId="5276DA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3491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AD1A67" w14:textId="220FEC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C7CC4A" w14:textId="77777777" w:rsidTr="00503750">
        <w:tc>
          <w:tcPr>
            <w:tcW w:w="2622" w:type="dxa"/>
            <w:vAlign w:val="center"/>
          </w:tcPr>
          <w:p w14:paraId="53E6FD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FA339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13F10EA4" w14:textId="61F4AC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1CB5424" w14:textId="3FA014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67A327" w14:textId="29C479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EAB9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E9B4BF" w14:textId="757D9D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5C310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4F528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6C31961F" w14:textId="5ADC45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5590FE8" w14:textId="7625CD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C41FCF" w14:textId="2445B7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050A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73F3C9" w14:textId="369B46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168FA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5D186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2163642" w14:textId="7ECFB8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92C52C0" w14:textId="36D9E7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6F623F" w14:textId="45AFBF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18E4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F76625" w14:textId="17AD79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E436F6" w14:textId="77777777" w:rsidTr="00503750">
        <w:tc>
          <w:tcPr>
            <w:tcW w:w="2622" w:type="dxa"/>
            <w:vAlign w:val="center"/>
          </w:tcPr>
          <w:p w14:paraId="6F92DF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093256D" w14:textId="2B1F58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98609.39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0FC11B" w14:textId="35DFB3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28394.04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70020C" w14:textId="51ADAA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35479.24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0B6D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61E03C" w14:textId="1B71F6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91524.19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96617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B1D5B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03AD9D8" w14:textId="06344C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C3D7F5" w14:textId="2C2344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40BD74" w14:textId="7EE674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B0DF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6D0CF2" w14:textId="70228F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899DE4" w14:textId="77777777" w:rsidTr="00503750">
        <w:tc>
          <w:tcPr>
            <w:tcW w:w="2622" w:type="dxa"/>
            <w:vAlign w:val="center"/>
          </w:tcPr>
          <w:p w14:paraId="40265C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ABE9DD6" w14:textId="4A631B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DB9E2AD" w14:textId="30122B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39C8B5" w14:textId="32676A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D5BA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738A33" w14:textId="6E2E53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57364A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97B2C16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140A671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DCA76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B3A4A43" w14:textId="3EE1EE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63FD41E" w14:textId="2319C4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B94C67" w14:textId="2EA4A2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B4EC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E2BA1B" w14:textId="176466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BCC3C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E21A9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1C72A260" w14:textId="28704F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4CC0507" w14:textId="405E2F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E9DAAC" w14:textId="71BFF1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76DF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697510" w14:textId="503C4D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384CC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EB052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D697A68" w14:textId="109CB1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2899F60" w14:textId="4CDA35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B41D8A" w14:textId="70F240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DDED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F6EEE9" w14:textId="38D1C8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8A0ED2" w14:textId="77777777" w:rsidTr="00503750">
        <w:tc>
          <w:tcPr>
            <w:tcW w:w="2622" w:type="dxa"/>
            <w:vAlign w:val="center"/>
          </w:tcPr>
          <w:p w14:paraId="4EE5D9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62C8F18E" w14:textId="78556C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1E7B17F" w14:textId="43DFED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9137F8" w14:textId="4D7677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1CEE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08A40B" w14:textId="29354E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96844E" w14:textId="77777777" w:rsidTr="00503750">
        <w:tc>
          <w:tcPr>
            <w:tcW w:w="2622" w:type="dxa"/>
            <w:vAlign w:val="center"/>
          </w:tcPr>
          <w:p w14:paraId="286733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A1F67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1C7DC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B6A78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EAA75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6D34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81C8F6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D5E9F9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21D5C57" w14:textId="333D742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b/>
                <w:noProof/>
                <w:sz w:val="18"/>
                <w:szCs w:val="18"/>
              </w:rPr>
              <w:t>98609.39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B6C5271" w14:textId="0EBDC02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b/>
                <w:noProof/>
                <w:sz w:val="18"/>
                <w:szCs w:val="18"/>
              </w:rPr>
              <w:t>28394.04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A394E9" w14:textId="42F66BF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b/>
                <w:noProof/>
                <w:sz w:val="18"/>
                <w:szCs w:val="18"/>
              </w:rPr>
              <w:t>35479.24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94A30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3E6104" w14:textId="0B9FDB5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b/>
                <w:noProof/>
                <w:sz w:val="18"/>
                <w:szCs w:val="18"/>
              </w:rPr>
              <w:t>91524.19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AB617B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6B7C0C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27FF8283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26ABC0E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3BD15F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499DA5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3EABC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F503F5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3928E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D5A4C9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B2EBE3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E2FCE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A0D4C2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DA41C8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4C9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63A824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50DE0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E75F3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63D1B6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B7CD75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62F22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1CEFEDA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C2CEA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F5DFCD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3BACFC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54CAF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7FAF9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97F3D0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771A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FB8A5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48F754A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EF27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F700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1887B4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C2028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D942E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9E81D8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BECA15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E72B1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06CE07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4922C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FF5FAC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AA2169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F14A0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BC70AA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9D1A41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B24E8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F7A81C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BE424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91807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AFA3B3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C8D442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00CE4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5BF6F7C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E805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7D178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53FBDA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1FE21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24F9F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3C97658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1C6F6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314D3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76D28E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1B417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8ECF70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5CEB5A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EAAAFB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230E1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CE14F3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AA7F0C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7A44B88E" w14:textId="77777777" w:rsidTr="00503750">
        <w:tc>
          <w:tcPr>
            <w:tcW w:w="2835" w:type="dxa"/>
            <w:vAlign w:val="center"/>
          </w:tcPr>
          <w:p w14:paraId="47CCE4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A6207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DD1FD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BF88E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9823F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4B978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8A4D734" w14:textId="77777777" w:rsidTr="00503750">
        <w:tc>
          <w:tcPr>
            <w:tcW w:w="2835" w:type="dxa"/>
            <w:vAlign w:val="center"/>
          </w:tcPr>
          <w:p w14:paraId="396907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D5AA3B9" w14:textId="0141C2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479D50" w14:textId="39EFAB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6AED3C" w14:textId="6D0AFC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1C1B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5A84C8" w14:textId="48F023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DD48AD" w14:textId="77777777" w:rsidTr="00503750">
        <w:tc>
          <w:tcPr>
            <w:tcW w:w="2835" w:type="dxa"/>
            <w:vAlign w:val="center"/>
          </w:tcPr>
          <w:p w14:paraId="16E0CA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48D76735" w14:textId="6E20F8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9F314D" w14:textId="07E75F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3310AC" w14:textId="11037A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1344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3FFD17" w14:textId="7C3AC2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B20268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6139EF3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69AC6B5" w14:textId="52C2EFD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C5CA4B" w14:textId="3965A93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EE9676" w14:textId="1425997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0EE00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5E228" w14:textId="36A60FE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B878E25" w14:textId="77777777" w:rsidTr="00503750">
        <w:tc>
          <w:tcPr>
            <w:tcW w:w="2835" w:type="dxa"/>
            <w:vAlign w:val="center"/>
          </w:tcPr>
          <w:p w14:paraId="4D131C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1398110" w14:textId="0F8526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193AD9" w14:textId="50D90B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F3705F" w14:textId="330E51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2AC8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61585B" w14:textId="0DFDF5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28A444" w14:textId="77777777" w:rsidTr="00503750">
        <w:tc>
          <w:tcPr>
            <w:tcW w:w="2835" w:type="dxa"/>
            <w:vAlign w:val="center"/>
          </w:tcPr>
          <w:p w14:paraId="1A6521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4C888B0" w14:textId="7DEE26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30A84C" w14:textId="5F7270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B535B7" w14:textId="4B1673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DA79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781E20" w14:textId="6DC912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11ECB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4329B1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474D21E" w14:textId="5D649A9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ADA00B" w14:textId="2CBBBBA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E182FD" w14:textId="2E867D3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AF8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C0C9FE" w14:textId="155F2FE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BD203F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0CB3015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A477724" w14:textId="75BDD0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B288AE" w14:textId="6A68D1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324492" w14:textId="2022D4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7D41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53ED22" w14:textId="64D4CA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8AE42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45EBE9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76950344" w14:textId="77777777" w:rsidTr="00503750">
        <w:tc>
          <w:tcPr>
            <w:tcW w:w="2552" w:type="dxa"/>
            <w:shd w:val="clear" w:color="auto" w:fill="auto"/>
            <w:vAlign w:val="center"/>
          </w:tcPr>
          <w:p w14:paraId="71C3C4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7E578F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0279E0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AE625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A30A0C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A41C6DF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4DAB4A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F627C0F" w14:textId="0E7B4F7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03E2B82" w14:textId="5EF8A29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C17EED2" w14:textId="439803E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D31CAE7" w14:textId="0BB2CD6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1D81579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787759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5BA83C0" w14:textId="14A88D0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F5D195E" w14:textId="41E23F0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1A302F7" w14:textId="03CAA7A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5B59314" w14:textId="34C5CD5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9BC871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096754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3B26C3D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71E50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10CD0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FA80F39" w14:textId="77777777" w:rsidTr="00503750">
        <w:tc>
          <w:tcPr>
            <w:tcW w:w="4395" w:type="dxa"/>
            <w:vMerge/>
          </w:tcPr>
          <w:p w14:paraId="6EEF22F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71E6B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50A1A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B0FD2E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D5CCC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C16BAEE" w14:textId="515192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F0E1A3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6811D92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91B6A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BDCDD64" w14:textId="289970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32611A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723C28B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258505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10E0B05" w14:textId="34E74EB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2C97F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56BE308" w14:textId="77777777" w:rsidTr="00503750">
        <w:tc>
          <w:tcPr>
            <w:tcW w:w="4395" w:type="dxa"/>
            <w:vAlign w:val="center"/>
          </w:tcPr>
          <w:p w14:paraId="31EB37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7CA424C" w14:textId="777B81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55E158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C8359D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6F19C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E153CFF" w14:textId="0B0898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FD1BE6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D4EBC6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61ADC8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F8A38AC" w14:textId="38F857B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4AD09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8458C16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09EFC0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E38A537" w14:textId="4E0DCB1A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b/>
                <w:noProof/>
                <w:sz w:val="18"/>
                <w:szCs w:val="18"/>
              </w:rPr>
              <w:t>69292.00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E26F9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F1BF5D8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5EB32EB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1F7E422B" w14:textId="77777777" w:rsidTr="00503750">
        <w:tc>
          <w:tcPr>
            <w:tcW w:w="4395" w:type="dxa"/>
            <w:vAlign w:val="center"/>
          </w:tcPr>
          <w:p w14:paraId="1B150F9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12048C5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387E58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768E5B0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9BD2D5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980FB2E" w14:textId="253D189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43103BA" w14:textId="32270AF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CCFA038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E40791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A722D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93F4F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CAAAD3E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14423B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4BF9BE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703E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B0E1987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AC51E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372971A1" w14:textId="22AC352F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BF903A8" w14:textId="4ADE6B16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7CE9F5C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6F60D2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864A64E" w14:textId="20D2134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84CDD33" w14:textId="0BB3A90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CC437E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EA09A1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243442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58290868" w14:textId="77777777" w:rsidTr="00503750">
        <w:tc>
          <w:tcPr>
            <w:tcW w:w="1843" w:type="dxa"/>
            <w:vAlign w:val="center"/>
          </w:tcPr>
          <w:p w14:paraId="499AA56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CC7FEF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F8E0DF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B9D52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F341E8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D82F7C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46880F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22CDC080" w14:textId="77777777" w:rsidTr="00503750">
        <w:tc>
          <w:tcPr>
            <w:tcW w:w="1843" w:type="dxa"/>
            <w:vAlign w:val="center"/>
          </w:tcPr>
          <w:p w14:paraId="393454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7A7E5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F116D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AC92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971AF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770B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7026AF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07B75B4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A5EA8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C6A3A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580A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AA06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3C8CC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658C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7CF22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EF60387" w14:textId="77777777" w:rsidTr="00503750">
        <w:tc>
          <w:tcPr>
            <w:tcW w:w="1843" w:type="dxa"/>
            <w:vAlign w:val="center"/>
          </w:tcPr>
          <w:p w14:paraId="1B5F36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2EAE80F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7966B8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A893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E32F33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A9DD1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92F6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1C55C51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EF20B5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16AAC6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9D56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F16AF0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444F2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071F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05D2E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CFE5986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B73794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8014BB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C1EBD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82755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DDBA42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3646E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34C30F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4BD70E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2A208B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10425BCF" w14:textId="77777777" w:rsidTr="00503750">
        <w:trPr>
          <w:trHeight w:val="664"/>
        </w:trPr>
        <w:tc>
          <w:tcPr>
            <w:tcW w:w="3372" w:type="dxa"/>
          </w:tcPr>
          <w:p w14:paraId="0D344AE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A2AB9F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42D131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0C1328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CC8D0B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EFCD9E0" w14:textId="6245B5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3F1979" w14:textId="0391F1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1EFAD4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EBBB996" w14:textId="5E8938D6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2CB7BD9" w14:textId="2B9AB3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5AEAD5" w14:textId="7B0023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BDA65B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2D7EDC4" w14:textId="58785AF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0C931AD" w14:textId="5DB452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837989" w14:textId="5E3751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BA1182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47E21A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5DF138F" w14:textId="5046DC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FE3EC0" w14:textId="567705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6B491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23E8630" w14:textId="2910138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3AEB0BC" w14:textId="330CD4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BEF935" w14:textId="5098B1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85E8EC6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0ADF9AF3" w14:textId="3117877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F481A78" w14:textId="49AB65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2C3E4B" w14:textId="66B954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E981F5E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CF82007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76106330" w14:textId="77777777" w:rsidTr="00503750">
        <w:tc>
          <w:tcPr>
            <w:tcW w:w="2835" w:type="dxa"/>
            <w:vAlign w:val="center"/>
          </w:tcPr>
          <w:p w14:paraId="05F1A64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285B84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7EFA7F1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AEB4BC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FC7262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2B3FBB2" w14:textId="77777777" w:rsidTr="00503750">
        <w:tc>
          <w:tcPr>
            <w:tcW w:w="2835" w:type="dxa"/>
          </w:tcPr>
          <w:p w14:paraId="6DBA164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6F5AD16" w14:textId="29716A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FDF23E" w14:textId="095C60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4318C7" w14:textId="279B3A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F1A657A" w14:textId="304742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1B0AD0" w14:textId="77777777" w:rsidTr="00503750">
        <w:tc>
          <w:tcPr>
            <w:tcW w:w="2835" w:type="dxa"/>
          </w:tcPr>
          <w:p w14:paraId="3DCBB79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B4F63EA" w14:textId="3F22D1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B8E119" w14:textId="1A2B4A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A054CC" w14:textId="1C61A9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BE1F258" w14:textId="35BD7E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2FA76E2" w14:textId="77777777" w:rsidTr="00503750">
        <w:tc>
          <w:tcPr>
            <w:tcW w:w="2835" w:type="dxa"/>
          </w:tcPr>
          <w:p w14:paraId="467A962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7DFC9D5" w14:textId="7C4E84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F4EE4E5" w14:textId="4A3111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AFE9F9" w14:textId="15D22B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7AFEBEB" w14:textId="754308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FB8AB45" w14:textId="77777777" w:rsidTr="00503750">
        <w:tc>
          <w:tcPr>
            <w:tcW w:w="2835" w:type="dxa"/>
            <w:vAlign w:val="center"/>
          </w:tcPr>
          <w:p w14:paraId="2DAF6DC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E13558B" w14:textId="71DAAD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C57EB4" w14:textId="213769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9A849F" w14:textId="170456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FDEC1AB" w14:textId="7A2511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1395F1" w14:textId="77777777" w:rsidTr="00503750">
        <w:tc>
          <w:tcPr>
            <w:tcW w:w="2835" w:type="dxa"/>
            <w:vAlign w:val="center"/>
          </w:tcPr>
          <w:p w14:paraId="0A8F2A2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31508A22" w14:textId="63B47F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D01922" w14:textId="21084A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6124F0" w14:textId="5C307F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D2E122" w14:textId="07E021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F3AFFFA" w14:textId="77777777" w:rsidTr="00503750">
        <w:tc>
          <w:tcPr>
            <w:tcW w:w="2835" w:type="dxa"/>
          </w:tcPr>
          <w:p w14:paraId="376C080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467DE231" w14:textId="08F695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5B5B39" w14:textId="693D78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9C78959" w14:textId="0BA057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ED0DE5" w14:textId="3A3DB8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D66720" w14:textId="77777777" w:rsidTr="00503750">
        <w:tc>
          <w:tcPr>
            <w:tcW w:w="2835" w:type="dxa"/>
          </w:tcPr>
          <w:p w14:paraId="757B085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0BFBC860" w14:textId="542F10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42CB8A" w14:textId="48CCED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73D9A" w14:textId="2A7BBB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53404C" w14:textId="31AB93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4CEA52" w14:textId="77777777" w:rsidTr="00503750">
        <w:tc>
          <w:tcPr>
            <w:tcW w:w="2835" w:type="dxa"/>
          </w:tcPr>
          <w:p w14:paraId="0D3EDCF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FB0AFC0" w14:textId="5D30AF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532A6B" w14:textId="305677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8F4AA0" w14:textId="535020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92EAA6C" w14:textId="456BC7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7C613A5" w14:textId="77777777" w:rsidR="00944C3D" w:rsidRDefault="00944C3D" w:rsidP="00944C3D">
      <w:pPr>
        <w:rPr>
          <w:rFonts w:ascii="Arial" w:hAnsi="Arial"/>
          <w:b/>
        </w:rPr>
      </w:pPr>
    </w:p>
    <w:p w14:paraId="44EC8233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4D9BD511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404BAF8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2998F1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812E59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7FE4D8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1F05FE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B694369" w14:textId="77777777" w:rsidTr="00503750">
        <w:trPr>
          <w:trHeight w:val="443"/>
        </w:trPr>
        <w:tc>
          <w:tcPr>
            <w:tcW w:w="2560" w:type="dxa"/>
          </w:tcPr>
          <w:p w14:paraId="6E49D73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1D19A31" w14:textId="5CC4CB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1151B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1CEAA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064F074" w14:textId="6ED70F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439C7E3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04BC3E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5A6A827" w14:textId="6B7958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58DC9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7E75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D6985AC" w14:textId="1DF34C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7BCB4E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7B6365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544F9094" w14:textId="196708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B6A69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C6FE7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C091BC9" w14:textId="03101E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52EAD7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5C334EA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75CEB94" w14:textId="5ED441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2C66C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132B0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0A19160" w14:textId="60D4F1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080136" w14:textId="77777777" w:rsidR="00944C3D" w:rsidRDefault="00944C3D" w:rsidP="00944C3D">
      <w:pPr>
        <w:rPr>
          <w:rFonts w:ascii="Arial" w:hAnsi="Arial"/>
          <w:b/>
        </w:rPr>
      </w:pPr>
    </w:p>
    <w:p w14:paraId="2F235CEB" w14:textId="77777777" w:rsidR="00944C3D" w:rsidRDefault="00944C3D" w:rsidP="00944C3D">
      <w:pPr>
        <w:rPr>
          <w:rFonts w:ascii="Arial" w:hAnsi="Arial"/>
          <w:b/>
        </w:rPr>
      </w:pPr>
    </w:p>
    <w:p w14:paraId="7AB0773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EDA5CA2" w14:textId="77777777" w:rsidR="00944C3D" w:rsidRDefault="00944C3D" w:rsidP="00944C3D">
      <w:pPr>
        <w:rPr>
          <w:rFonts w:ascii="Arial" w:hAnsi="Arial"/>
          <w:b/>
        </w:rPr>
      </w:pPr>
    </w:p>
    <w:p w14:paraId="7A20A32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152B98AF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1208D2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68D4C83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610FFA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EC8638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48D39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8D872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2B181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02D9D8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89FD7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713EF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2DDC0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456CF9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101070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F7797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9F12C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16738E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FFF270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82712F7" w14:textId="77777777" w:rsidTr="00503750">
        <w:trPr>
          <w:trHeight w:val="677"/>
        </w:trPr>
        <w:tc>
          <w:tcPr>
            <w:tcW w:w="3358" w:type="dxa"/>
          </w:tcPr>
          <w:p w14:paraId="3A89E0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675C8D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FA5D69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3CADFE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E0F3D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9BB6623" w14:textId="1D18D9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54A05BC" w14:textId="61F462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DF757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8FC7C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6937B38F" w14:textId="034198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8F06F03" w14:textId="3F682F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C19FC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9A968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3194CBD" w14:textId="0CBE5A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A1A847" w14:textId="693D32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726FE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F1BB3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4C0C714" w14:textId="6396F5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2A22501" w14:textId="02EACE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2058E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E3CCBC4" w14:textId="0FBDDF2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D61CA8F" w14:textId="4DDBFF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BA4BE2B" w14:textId="0199B6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70939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5FE80BD" w14:textId="49BCA66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F9D93B4" w14:textId="017770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B3806FB" w14:textId="5C6A8F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CD9E6F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E7F2C1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7CD63E5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FCA257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490C6D9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BA8764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22321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8D62D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9347C4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8CF5D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64FA9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A5C2165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D9130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5FE5D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B79E30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E084EE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FC6C99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8311E2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BF91ED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F5F2FF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1BFD02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6A03AB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0C923A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F2156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D062D1F" w14:textId="7CF541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0FDB9AE" w14:textId="7EA67D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45CD46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F687B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265D91CA" w14:textId="35C611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AEAD93" w14:textId="7AC344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D24D3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6E0CD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9357DA7" w14:textId="680CC3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4224C35" w14:textId="535333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D2E31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8EA2201" w14:textId="043D2C9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9278270" w14:textId="688238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BC3E91C" w14:textId="14A3E6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6D51E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65DBB73" w14:textId="18F07AE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4ECEE0F" w14:textId="05ABEA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75B9FF" w14:textId="29A549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FEC558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899D58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5C88ACE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50A0E8A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809C48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9C6416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B262ED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981A7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E096896" w14:textId="176301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9FE483D" w14:textId="36DA9A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E69A3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2DFD0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F4B31F9" w14:textId="71C27A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2C8F187" w14:textId="796DE5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EA96B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6B7F9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AFD5078" w14:textId="1A2DBC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3050056" w14:textId="32D6F6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7D62E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FA4E284" w14:textId="573BD1B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392BB57" w14:textId="3D7291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F29ED32" w14:textId="1D006A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B6CE24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53489D59" w14:textId="08D373B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3C94037" w14:textId="3BDA32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AB1527F" w14:textId="0688F9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0F2C99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82EA44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D44545E" w14:textId="77777777" w:rsidTr="00503750">
        <w:tc>
          <w:tcPr>
            <w:tcW w:w="3686" w:type="dxa"/>
            <w:vAlign w:val="center"/>
          </w:tcPr>
          <w:p w14:paraId="50600DB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FFAA62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1DC518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05ED5F7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6576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C8F9D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C9B89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8F3FC0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E739A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40053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B9332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591F43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3189A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1EDA5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5046B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E82269B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B520C7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5B5E79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20FDC3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58087B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1469949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EE27D5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1EF965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F66C39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77437A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175B1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0B31179A" w14:textId="3FD328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563244B" w14:textId="04A0A3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6165B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088A70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57BFCB9" w14:textId="5900BF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09B2EDC" w14:textId="4A5F1C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35A85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F8910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840519E" w14:textId="6EF77A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7FE5B" w14:textId="11523F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FC05B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7893101" w14:textId="05D5EA6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529F42A" w14:textId="26E57C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588D264" w14:textId="4C0B41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32E58C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B7430F2" w14:textId="585C103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3868A3C" w14:textId="25C62D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B71DCDC" w14:textId="09094C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9D0EF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D54E5A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CFB7801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12BA784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637C8F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526208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33FDFF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6A49C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410CAC6" w14:textId="4C28C1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DD155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4804F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97DF2EB" w14:textId="3EF32E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4BAA9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F894B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115041E" w14:textId="1FDDFF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2D43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7DB7B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A1643A1" w14:textId="0240CB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E59B8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A70CD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34976AB6" w14:textId="6CB06F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7CDBF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68BD0C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0CD604A5" w14:textId="739DB39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60EC0FD" w14:textId="77777777" w:rsidR="00944C3D" w:rsidRDefault="00944C3D" w:rsidP="00944C3D">
      <w:pPr>
        <w:rPr>
          <w:sz w:val="22"/>
          <w:szCs w:val="22"/>
        </w:rPr>
      </w:pPr>
    </w:p>
    <w:p w14:paraId="4F0E56DE" w14:textId="77777777" w:rsidR="00944C3D" w:rsidRDefault="00944C3D" w:rsidP="00944C3D">
      <w:pPr>
        <w:rPr>
          <w:sz w:val="22"/>
          <w:szCs w:val="22"/>
        </w:rPr>
      </w:pPr>
    </w:p>
    <w:p w14:paraId="74275BE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4FCFA1E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814250C" w14:textId="2A53E750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7DDF0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53349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B14E9E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5D4DF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19E9FBA9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284751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E8CB8F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67A0ABC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4454EC8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0682F2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7E4C952" w14:textId="025A52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F0C41CE" w14:textId="698000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BA75F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1EC2B6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3C4A7CC4" w14:textId="5D053E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0A13D54" w14:textId="170E51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8B208D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04D46C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FA0E7EE" w14:textId="392D0D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AEE72AD" w14:textId="708A78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3282DF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109666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10AAA93B" w14:textId="7E09DD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E2B033D" w14:textId="3CE1CA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B89992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777A79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465C777" w14:textId="36CBAF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FA1F81F" w14:textId="288B50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CEE41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BE86DDA" w14:textId="38A0A8B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ECB08AE" w14:textId="3DD5F1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18D5CD" w14:textId="422534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6A35B2E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1118FFC" w14:textId="5867610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9CDAEE1" w14:textId="2367D7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BAE300" w14:textId="3B14BC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EDC7E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1BD59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605A126D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ADE03C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243E82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22DC13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61D858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A81C95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01533F1" w14:textId="7C0ED0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87686C9" w14:textId="5F1C93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095AD1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597F12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010AEA44" w14:textId="2380A6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AC9F3AB" w14:textId="58213A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9E02CD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91EBCD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B3E4B2F" w14:textId="19B982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FD718D3" w14:textId="2EFDAF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DD55E7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82449C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032F612A" w14:textId="537380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BAF4420" w14:textId="320B2B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57DC5D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D96AA3E" w14:textId="5012F8C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80DD548" w14:textId="0C6B31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5BBECF2" w14:textId="663125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C2FF41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51AF530" w14:textId="106E6D8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63CFB7E" w14:textId="7A0CBC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C88EE6F" w14:textId="4C155F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480A873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6B4C390" w14:textId="269500D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FBF7303" w14:textId="45D7F1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EABEBC5" w14:textId="44D26B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104F2" w:rsidRPr="007F1D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CB33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7DA29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6AD26838" w14:textId="534A192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4F51A7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0607D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467F2E4" w14:textId="5CB4DC2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2DDCD4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17E179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5931B4E6" w14:textId="216F2B06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62F5C28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33BE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28ED0B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A1A820F" w14:textId="77777777" w:rsidR="00944C3D" w:rsidRPr="003607F0" w:rsidRDefault="00944C3D" w:rsidP="00944C3D"/>
    <w:p w14:paraId="25FC42BB" w14:textId="77777777" w:rsidR="00F47675" w:rsidRPr="00944C3D" w:rsidRDefault="00F47675" w:rsidP="00944C3D"/>
    <w:sectPr w:rsidR="00F47675" w:rsidRPr="00944C3D" w:rsidSect="00954C81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B2309C" w14:textId="77777777" w:rsidR="00954C81" w:rsidRDefault="00954C81">
      <w:r>
        <w:separator/>
      </w:r>
    </w:p>
  </w:endnote>
  <w:endnote w:type="continuationSeparator" w:id="0">
    <w:p w14:paraId="04204B0D" w14:textId="77777777" w:rsidR="00954C81" w:rsidRDefault="00954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7020B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66D64346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0FF1FE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6C37037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26DDA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368D2441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3AC76" w14:textId="77777777" w:rsidR="00954C81" w:rsidRDefault="00954C81">
      <w:r>
        <w:separator/>
      </w:r>
    </w:p>
  </w:footnote>
  <w:footnote w:type="continuationSeparator" w:id="0">
    <w:p w14:paraId="47CB01EF" w14:textId="77777777" w:rsidR="00954C81" w:rsidRDefault="00954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697363">
    <w:abstractNumId w:val="13"/>
  </w:num>
  <w:num w:numId="2" w16cid:durableId="1607690145">
    <w:abstractNumId w:val="17"/>
  </w:num>
  <w:num w:numId="3" w16cid:durableId="967318250">
    <w:abstractNumId w:val="8"/>
  </w:num>
  <w:num w:numId="4" w16cid:durableId="217783376">
    <w:abstractNumId w:val="7"/>
  </w:num>
  <w:num w:numId="5" w16cid:durableId="59135866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306177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9628362">
    <w:abstractNumId w:val="20"/>
  </w:num>
  <w:num w:numId="8" w16cid:durableId="1271012967">
    <w:abstractNumId w:val="10"/>
  </w:num>
  <w:num w:numId="9" w16cid:durableId="1415400756">
    <w:abstractNumId w:val="0"/>
  </w:num>
  <w:num w:numId="10" w16cid:durableId="1582834888">
    <w:abstractNumId w:val="19"/>
  </w:num>
  <w:num w:numId="11" w16cid:durableId="674772887">
    <w:abstractNumId w:val="6"/>
  </w:num>
  <w:num w:numId="12" w16cid:durableId="431247479">
    <w:abstractNumId w:val="9"/>
  </w:num>
  <w:num w:numId="13" w16cid:durableId="2082749399">
    <w:abstractNumId w:val="12"/>
  </w:num>
  <w:num w:numId="14" w16cid:durableId="1365668936">
    <w:abstractNumId w:val="15"/>
  </w:num>
  <w:num w:numId="15" w16cid:durableId="1486311673">
    <w:abstractNumId w:val="14"/>
  </w:num>
  <w:num w:numId="16" w16cid:durableId="1214732418">
    <w:abstractNumId w:val="2"/>
  </w:num>
  <w:num w:numId="17" w16cid:durableId="860630009">
    <w:abstractNumId w:val="4"/>
  </w:num>
  <w:num w:numId="18" w16cid:durableId="21901351">
    <w:abstractNumId w:val="11"/>
  </w:num>
  <w:num w:numId="19" w16cid:durableId="370568773">
    <w:abstractNumId w:val="5"/>
  </w:num>
  <w:num w:numId="20" w16cid:durableId="1228762454">
    <w:abstractNumId w:val="18"/>
  </w:num>
  <w:num w:numId="21" w16cid:durableId="266931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32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14092187.doc"/>
    <w:docVar w:name="arg5" w:val="6"/>
  </w:docVars>
  <w:rsids>
    <w:rsidRoot w:val="00F104F2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54C81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04F2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B8C644"/>
  <w15:docId w15:val="{68BAE9F9-BA2D-4E08-BC6B-200351724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</Pages>
  <Words>5337</Words>
  <Characters>30427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2024-03-21T09:37:00Z</dcterms:created>
  <dcterms:modified xsi:type="dcterms:W3CDTF">2024-03-21T09:39:00Z</dcterms:modified>
</cp:coreProperties>
</file>