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9D54B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0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C0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DB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7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08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F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EB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27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1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0F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C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0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6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14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9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1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FD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F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7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7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B6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637E3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E11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C45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E5B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4902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E18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4A8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EA7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3C94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014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E9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324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CF2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7D8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02C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3A0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619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5DB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7ED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6DD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83B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457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3A29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3B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B4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D6C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6B8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3F8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AC1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A4B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D8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A33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E78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76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C725B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B49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F45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40ED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E98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E208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AB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2B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7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705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C219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1EC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92C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CB0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861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AC7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43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5ED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CE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28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EC51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19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3A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552D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442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5AA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821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792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026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AD8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0A0D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9FD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5FAD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6C0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5EA4D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61B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EA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12D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8D2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A024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B2D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371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81C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ADC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D9D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36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6F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485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9BB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D2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5665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BB2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E1D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07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AA6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F99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5F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50B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E6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3C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47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38D1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D79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C0A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DD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BE2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6C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9E0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8B450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2CA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1F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A9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8A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93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50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D8A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85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90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2E8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3E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2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E46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09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58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9E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A7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CE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4E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6CF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5C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D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CF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80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2A1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E9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6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0A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9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22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A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BF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B6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6234A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95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2F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1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C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7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3E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6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B3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5A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7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D65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4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D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A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CB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B0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8F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55AD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4C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C7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2A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3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B2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6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B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00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848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C2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37E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FAA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1BA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1BF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2C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B0F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7C9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E5A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599E9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1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86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1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79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8A8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B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EB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B5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4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45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A4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F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4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E1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7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84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2F80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4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2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8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D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2E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3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7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2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FA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B5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4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A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8E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45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6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C076D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C4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1D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7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D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1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8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0E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5D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7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9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D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6DB0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1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4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7D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A4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4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1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0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5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2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5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40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0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DD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B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D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2ABE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0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A3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52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8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67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2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1A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6F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ECD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B838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223FCA" w14:textId="7CAF4D1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0F7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DF7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975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22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60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727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22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2F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3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0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6B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2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4E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9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3984D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2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2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B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0B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C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C63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ED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D48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436A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01B619B" wp14:editId="657C6839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342DB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1B61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0342DB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E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34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A8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CB9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E1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8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7A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D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D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88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E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A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6B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3AFDF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BAAC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485E3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DEE2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0B748B7" wp14:editId="426D97E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99EE5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748B7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399EE5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16969D7" wp14:editId="440E065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331C5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969D7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7331C5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9152784" wp14:editId="6B99F34E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BDA27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15278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DBDA27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C17D6F3" wp14:editId="099DD31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F8E66" w14:textId="3AFC16FD" w:rsidR="000B647F" w:rsidRDefault="00000000" w:rsidP="00944C3D">
                                  <w:fldSimple w:instr=" MERGEFIELD  aDMOD  \* MERGEFORMAT ">
                                    <w:r w:rsidR="006252EB" w:rsidRPr="006252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7D6F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21F8E66" w14:textId="3AFC16FD" w:rsidR="000B647F" w:rsidRDefault="00000000" w:rsidP="00944C3D">
                            <w:fldSimple w:instr=" MERGEFIELD  aDMOD  \* MERGEFORMAT ">
                              <w:r w:rsidR="006252EB" w:rsidRPr="006252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06B6DBCA" wp14:editId="301A9918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12AF39" w14:textId="3ECA271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52EB" w:rsidRPr="003F6F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B6DBCA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5B12AF39" w14:textId="3ECA271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52EB" w:rsidRPr="003F6F18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76FF6DA" wp14:editId="6D5DC77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74F251" w14:textId="26A0DAA9" w:rsidR="000B647F" w:rsidRDefault="00000000" w:rsidP="00944C3D">
                                  <w:fldSimple w:instr=" MERGEFIELD  aDRDO  \* MERGEFORMAT ">
                                    <w:r w:rsidR="006252EB" w:rsidRPr="006252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6FF6D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E74F251" w14:textId="26A0DAA9" w:rsidR="000B647F" w:rsidRDefault="00000000" w:rsidP="00944C3D">
                            <w:fldSimple w:instr=" MERGEFIELD  aDRDO  \* MERGEFORMAT ">
                              <w:r w:rsidR="006252EB" w:rsidRPr="006252E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1B9D189" wp14:editId="10A83C5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C9267" w14:textId="6D25C247" w:rsidR="000B647F" w:rsidRDefault="00000000" w:rsidP="00944C3D">
                                  <w:fldSimple w:instr=" MERGEFIELD  aDMDO  \* MERGEFORMAT ">
                                    <w:r w:rsidR="006252EB" w:rsidRPr="006252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9D189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F1C9267" w14:textId="6D25C247" w:rsidR="000B647F" w:rsidRDefault="00000000" w:rsidP="00944C3D">
                            <w:fldSimple w:instr=" MERGEFIELD  aDMDO  \* MERGEFORMAT ">
                              <w:r w:rsidR="006252EB" w:rsidRPr="006252E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155C6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87A5C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EF978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11F27E7" wp14:editId="434A8409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8DD891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F27E7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5D8DD891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CB8332D" wp14:editId="618FFA0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98D47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8332D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D98D47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78641" wp14:editId="63664FC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116C2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78641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B116C2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70FF30A" wp14:editId="69EBADB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A7A925" w14:textId="3CE9515F" w:rsidR="000B647F" w:rsidRDefault="00000000" w:rsidP="00944C3D">
                                  <w:fldSimple w:instr=" MERGEFIELD  aDRDOo  \* MERGEFORMAT ">
                                    <w:r w:rsidR="006252EB" w:rsidRPr="006252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FF30A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9A7A925" w14:textId="3CE9515F" w:rsidR="000B647F" w:rsidRDefault="00000000" w:rsidP="00944C3D">
                            <w:fldSimple w:instr=" MERGEFIELD  aDRDOo  \* MERGEFORMAT ">
                              <w:r w:rsidR="006252EB" w:rsidRPr="006252E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174DCBE" wp14:editId="4B451786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DEB347" w14:textId="0FD62FD4" w:rsidR="000B647F" w:rsidRDefault="00000000" w:rsidP="00944C3D">
                                  <w:fldSimple w:instr=" MERGEFIELD  aDMDO  \* MERGEFORMAT ">
                                    <w:r w:rsidR="006252EB" w:rsidRPr="006252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74DCBE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2DEB347" w14:textId="0FD62FD4" w:rsidR="000B647F" w:rsidRDefault="00000000" w:rsidP="00944C3D">
                            <w:fldSimple w:instr=" MERGEFIELD  aDMDO  \* MERGEFORMAT ">
                              <w:r w:rsidR="006252EB" w:rsidRPr="006252E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4A459DB" wp14:editId="2017E8C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F481DE" w14:textId="1DBBF283" w:rsidR="000B647F" w:rsidRDefault="00000000" w:rsidP="00944C3D">
                                  <w:fldSimple w:instr=" MERGEFIELD  aDRODo  \* MERGEFORMAT ">
                                    <w:r w:rsidR="006252EB" w:rsidRPr="006252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459D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AF481DE" w14:textId="1DBBF283" w:rsidR="000B647F" w:rsidRDefault="00000000" w:rsidP="00944C3D">
                            <w:fldSimple w:instr=" MERGEFIELD  aDRODo  \* MERGEFORMAT ">
                              <w:r w:rsidR="006252EB" w:rsidRPr="006252E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04AA377" wp14:editId="5A6DDF6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5CE9A9" w14:textId="505150DA" w:rsidR="000B647F" w:rsidRDefault="00000000" w:rsidP="00944C3D">
                                  <w:fldSimple w:instr=" MERGEFIELD  aDMOD  \* MERGEFORMAT ">
                                    <w:r w:rsidR="006252EB" w:rsidRPr="006252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4AA37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E5CE9A9" w14:textId="505150DA" w:rsidR="000B647F" w:rsidRDefault="00000000" w:rsidP="00944C3D">
                            <w:fldSimple w:instr=" MERGEFIELD  aDMOD  \* MERGEFORMAT ">
                              <w:r w:rsidR="006252EB" w:rsidRPr="006252E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945CB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4B600C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4F84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2E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489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5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F9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87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D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4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82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5E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9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5C0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F5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E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4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A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32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18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AE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97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3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9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3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C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A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4D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F9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CD79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5D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6A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47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C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8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E8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AE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6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45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A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7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58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F4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8D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4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6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D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5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BE8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120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F10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B33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5A2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C98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863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0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2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1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7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34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F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B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2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5D3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20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06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87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4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E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4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6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4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A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7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B05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D8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7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B6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2E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9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0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7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8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6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A6ED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9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CF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E2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E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F8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0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B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3F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382B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2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C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B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03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BA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2B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B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3F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67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2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6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2C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57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C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F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95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5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8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AD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B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A5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D3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46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5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65D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4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29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5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2EFA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5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81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CA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1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EF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B9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9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9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354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EC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9A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3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C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E49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6D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6C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AC1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107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6C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892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B27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C3A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ED3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BE2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8E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B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9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D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4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AD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54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0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AA7A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2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6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B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7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8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96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9E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10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5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0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BA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00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D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13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5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E7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1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6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9D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5D4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B8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1D7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47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16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4F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27A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A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AF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DF70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4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0A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203DB9" wp14:editId="23ECAAB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23E7C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03DB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A23E7C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B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7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0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E6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5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9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04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8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A1E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95EE7E8" wp14:editId="58F3818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7228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5EE7E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927228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B3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11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42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A2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4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8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B1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E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60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38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1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C6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E1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0D3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F9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17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C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AC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C7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0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2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D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B4986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2F2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AB81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8E0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3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BDE900" wp14:editId="60A0524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D074BB" w14:textId="0CBEE16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52EB" w:rsidRPr="003F6F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36120774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DE900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3D074BB" w14:textId="0CBEE16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52EB" w:rsidRPr="003F6F18">
                              <w:rPr>
                                <w:rFonts w:ascii="Arial" w:hAnsi="Arial" w:cs="Arial"/>
                                <w:noProof/>
                              </w:rPr>
                              <w:t>36120774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8B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4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C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1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F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EC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E7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0A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9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1807CBB" wp14:editId="393DC1B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745AA9" w14:textId="641D2BD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52EB" w:rsidRPr="003F6F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2021542798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07CB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5F745AA9" w14:textId="641D2BD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52EB" w:rsidRPr="003F6F18">
                              <w:rPr>
                                <w:rFonts w:ascii="Arial" w:hAnsi="Arial" w:cs="Arial"/>
                                <w:noProof/>
                              </w:rPr>
                              <w:t>2021542798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8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4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1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AC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C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8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28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C7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B7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D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0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D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E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D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6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1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6F46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78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3C620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E04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3D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5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6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9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2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F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A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5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B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8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42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E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9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ED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5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8438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AB2E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DF0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CD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3E4528" wp14:editId="1CEFD82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65594F" w14:textId="25FA0DB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52EB" w:rsidRPr="003F6F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č.2635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E4528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665594F" w14:textId="25FA0DB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52EB" w:rsidRPr="003F6F18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č.2635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7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1E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3E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C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8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A8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7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09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3C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7E6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1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F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6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D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C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F4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82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E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D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BC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A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8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E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0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E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D5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D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C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45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92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661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8008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C2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6480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67610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A51D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22B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36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4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DD5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9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09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28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B1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2F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7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12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E8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2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9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B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5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6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9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9E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5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41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9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1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36DAB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DA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4390EE" wp14:editId="131BC89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ACF164" w14:textId="0288BAF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52EB" w:rsidRPr="003F6F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J.Halašu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390EE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9ACF164" w14:textId="0288BAF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52EB" w:rsidRPr="003F6F18">
                              <w:rPr>
                                <w:rFonts w:ascii="Arial" w:hAnsi="Arial" w:cs="Arial"/>
                                <w:noProof/>
                              </w:rPr>
                              <w:t>J.Halašu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71B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6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17A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08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CA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7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2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B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00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9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FD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1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8D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2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5C4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86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D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BEBF3D2" wp14:editId="15F58F6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C03447" w14:textId="7FBC7D7C" w:rsidR="000B647F" w:rsidRDefault="00000000" w:rsidP="00944C3D">
                                  <w:fldSimple w:instr=" MERGEFIELD  aSUB_ULICA_CISLO  \* MERGEFORMAT ">
                                    <w:r w:rsidR="006252EB" w:rsidRPr="006252E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14/2635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BF3D2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1C03447" w14:textId="7FBC7D7C" w:rsidR="000B647F" w:rsidRDefault="00000000" w:rsidP="00944C3D">
                            <w:fldSimple w:instr=" MERGEFIELD  aSUB_ULICA_CISLO  \* MERGEFORMAT ">
                              <w:r w:rsidR="006252EB" w:rsidRPr="006252EB">
                                <w:rPr>
                                  <w:rFonts w:ascii="Arial" w:hAnsi="Arial" w:cs="Arial"/>
                                  <w:noProof/>
                                </w:rPr>
                                <w:t>14/2635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EF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17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A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3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B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1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BFAB3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1D3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CED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5E1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103C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DE1371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88AA97A" wp14:editId="4A945EF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DDB1A" w14:textId="5F42B6E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52EB" w:rsidRPr="003F6F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8AA97A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B7DDB1A" w14:textId="5F42B6E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52EB" w:rsidRPr="003F6F18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0D46E3" wp14:editId="4D653BAB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526AD" w14:textId="145CE1D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52EB" w:rsidRPr="003F6F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D46E3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0C526AD" w14:textId="145CE1D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52EB" w:rsidRPr="003F6F18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0AE4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FEA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1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F5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C4F0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C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890D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FAEFAB8" wp14:editId="36D53864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96B452" w14:textId="34DC8FA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52EB" w:rsidRPr="003F6F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EFAB8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B96B452" w14:textId="34DC8FA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52EB" w:rsidRPr="003F6F18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D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FAA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0DA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F9F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D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14A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B1D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CEDC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3F369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E11C1C" wp14:editId="5300387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1C511" w14:textId="0162A7A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E11C1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071C511" w14:textId="0162A7A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18B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C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8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47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2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B9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8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C0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8DB28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AD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D8BEF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22F26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CBA50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82DBFC" wp14:editId="193E399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EA7901" w14:textId="1F8746F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252EB" w:rsidRPr="003F6F18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82DBFC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9EA7901" w14:textId="1F8746F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252EB" w:rsidRPr="003F6F18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29FEAD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01C5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066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B9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5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0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1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D2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5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792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3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6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73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10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2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3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E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2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A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C7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9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B69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1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AA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5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E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82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1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EE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FB3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065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6E12B9" w14:textId="340557C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6252EB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D0F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2FC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9F5F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8CD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0A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1646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BE09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FC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D25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6B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36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F5A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5F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7A67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A8E5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C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D43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AA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1E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E3E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B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D56A5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F41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61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06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83D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B1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E627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48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F2C4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5E4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69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B2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5C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31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A045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A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4E0C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5B9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E0F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BC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E4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FF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3421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41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F8E5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46F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D1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2A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DE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7C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9B99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C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611C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776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B1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DF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E9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0A5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6E31B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4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E4B8E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9E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B6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8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06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3C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4892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2429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13E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1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95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D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5F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2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C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7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0E2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B4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9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BBD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9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4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E0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11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2A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8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E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F5FC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A21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85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E96718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C8EFCD3" w14:textId="77777777" w:rsidR="00944C3D" w:rsidRDefault="00944C3D" w:rsidP="00944C3D">
      <w:pPr>
        <w:rPr>
          <w:rFonts w:ascii="Arial" w:hAnsi="Arial"/>
        </w:rPr>
      </w:pPr>
    </w:p>
    <w:p w14:paraId="6485F2E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1C3A5D7" w14:textId="229E801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9BDE57F" w14:textId="35A3BB4E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51A226B" w14:textId="655582D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6A70EDB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1F1B2EF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4A4748A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06A70A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71DF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8A1B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5C4F6B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BBAC7B2" w14:textId="1402581D" w:rsidR="00944C3D" w:rsidRPr="008D0433" w:rsidRDefault="006252E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Gabriela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Šteflovičová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78BC4C4" w14:textId="334B572E" w:rsidR="00944C3D" w:rsidRPr="008D0433" w:rsidRDefault="006252E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0869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F0B39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03AD8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C963B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A6D37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5890B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F2657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CE6C4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C1D6F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0B41E1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8F2092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856FA7C" w14:textId="1C89545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BD4398B" w14:textId="471C6202" w:rsidR="00944C3D" w:rsidRDefault="006252E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07B062D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4CB8CD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FE62429" w14:textId="5B75461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B062ADD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6A71E5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02584ED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4433F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2DF5A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DA223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14479C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A696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861B4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75133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BBC90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B01A8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99EC0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A5D70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19C31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81CB3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02E06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0B09A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B950AC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115F2F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BA038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C9F42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58980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CDDBB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73409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7182C343" w14:textId="3D0F2BA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089E7B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8A18A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E00CE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75C55D5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6C55AAA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D801C63" w14:textId="26E8BF25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6CDCE7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076968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4453571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079971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73A5B2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6BEE43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D4E82E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E2023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07F4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64A59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BD46E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7FFC6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A62C7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A95D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C8626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2557B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4814B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F4435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73077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F347F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1C846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00F59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7DCE8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0CC24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29CBE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24750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4EA6B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022106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5DD280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056374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692FC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FEF86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30EE3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D2C56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911CD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B14CDE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82C70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BDC780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3F5D1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863B894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68F572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74ACA8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EDB8D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7C702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8B22D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C5AF1C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40E94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E7375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E6230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7DB8A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BEE57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7FA72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E0B5B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4CEC4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B5D34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B80AE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37646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B83F3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00F73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BC3E1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41B0C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387AB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6CADD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FA48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5A3A6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2BA113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D279A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3641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10F7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FFD94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CF3E5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97E47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D24F7D0" w14:textId="0A09DE0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5E4391CB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13D118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D660C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14A977F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5A28C6D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67F1E8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69818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200C7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89A754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0C8355E" w14:textId="77777777" w:rsidTr="00503750">
        <w:tc>
          <w:tcPr>
            <w:tcW w:w="2302" w:type="dxa"/>
            <w:vAlign w:val="center"/>
          </w:tcPr>
          <w:p w14:paraId="3891F3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24471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6B583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1C8EA7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7BF39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E1A06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77766F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5ACC9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8192A7F" w14:textId="77777777" w:rsidTr="00503750">
        <w:tc>
          <w:tcPr>
            <w:tcW w:w="15593" w:type="dxa"/>
            <w:gridSpan w:val="8"/>
            <w:vAlign w:val="center"/>
          </w:tcPr>
          <w:p w14:paraId="3BB41F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C537137" w14:textId="77777777" w:rsidTr="00503750">
        <w:tc>
          <w:tcPr>
            <w:tcW w:w="2302" w:type="dxa"/>
            <w:vAlign w:val="center"/>
          </w:tcPr>
          <w:p w14:paraId="487FF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3FF814" w14:textId="28BE24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1D0710" w14:textId="203117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A4A496" w14:textId="4D07D0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AFC0A" w14:textId="7CE736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3D48A" w14:textId="5AFDD3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D81DB" w14:textId="470B2A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9B9297" w14:textId="263BFC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9A23F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82B13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7A99B0F" w14:textId="00CF2C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AE6E5C" w14:textId="171F67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C8614" w14:textId="5D13B1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0921E" w14:textId="09CC79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327578" w14:textId="54B7AE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D15E00" w14:textId="17F782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004EF" w14:textId="75047C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5AD35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96348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0D78097" w14:textId="2679BE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6CE351" w14:textId="634257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978B0" w14:textId="51EB37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7BEBF" w14:textId="30BDE3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DD71CF" w14:textId="45046E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41CE5" w14:textId="1C1921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B53910" w14:textId="6FFB09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2582C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06955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410D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61410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CEDC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FACA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C2D97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C2631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3F15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C954669" w14:textId="77777777" w:rsidTr="00503750">
        <w:tc>
          <w:tcPr>
            <w:tcW w:w="2302" w:type="dxa"/>
            <w:vAlign w:val="center"/>
          </w:tcPr>
          <w:p w14:paraId="3D1830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4035E15" w14:textId="785658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3D3BB8" w14:textId="7923B7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28F7DA" w14:textId="6E4B4E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B969B2" w14:textId="24ED4F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18A31D" w14:textId="0AFF23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365406" w14:textId="1BFC93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421E68" w14:textId="4BC0C2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1631E9" w14:textId="77777777" w:rsidTr="00503750">
        <w:tc>
          <w:tcPr>
            <w:tcW w:w="15593" w:type="dxa"/>
            <w:gridSpan w:val="8"/>
            <w:vAlign w:val="center"/>
          </w:tcPr>
          <w:p w14:paraId="45BB00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E5DD15B" w14:textId="77777777" w:rsidTr="00503750">
        <w:tc>
          <w:tcPr>
            <w:tcW w:w="2302" w:type="dxa"/>
            <w:vAlign w:val="center"/>
          </w:tcPr>
          <w:p w14:paraId="1885868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5876699" w14:textId="6E78FE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77EF32" w14:textId="2ECDD8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0356C" w14:textId="1C058B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AE2510" w14:textId="07B7E5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D08C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A97D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4C3A1A" w14:textId="13AE4F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1416E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0358F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1BE2E28" w14:textId="5BBB93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FD8A2E" w14:textId="339711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AAAB6E" w14:textId="5E9CE0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7F4E96" w14:textId="1E1904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6B0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CEA6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4D9E432" w14:textId="645419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C9EAE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BE58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056317F" w14:textId="2F64EA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B58670" w14:textId="344435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F36475" w14:textId="69D97C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61BA51" w14:textId="72F813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3578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679C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DF2638" w14:textId="322820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08C8A" w14:textId="77777777" w:rsidTr="00503750">
        <w:tc>
          <w:tcPr>
            <w:tcW w:w="2302" w:type="dxa"/>
            <w:vAlign w:val="center"/>
          </w:tcPr>
          <w:p w14:paraId="3645F2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4682953" w14:textId="3FBDAF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06167E" w14:textId="4DC40F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99A23C" w14:textId="6A83E0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F1B60E" w14:textId="2FEEA7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E224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95C4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9C87BF" w14:textId="0BA795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91A5B" w14:textId="77777777" w:rsidTr="00503750">
        <w:tc>
          <w:tcPr>
            <w:tcW w:w="15593" w:type="dxa"/>
            <w:gridSpan w:val="8"/>
            <w:vAlign w:val="center"/>
          </w:tcPr>
          <w:p w14:paraId="45EC88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7AC6C6D" w14:textId="77777777" w:rsidTr="00503750">
        <w:tc>
          <w:tcPr>
            <w:tcW w:w="2302" w:type="dxa"/>
            <w:vAlign w:val="center"/>
          </w:tcPr>
          <w:p w14:paraId="0FB4C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54763E7" w14:textId="37D248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D04985" w14:textId="00B9D3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A13A6C" w14:textId="2BBE01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4B2988" w14:textId="333966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85409D" w14:textId="386DAF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0CAAB0" w14:textId="2698E6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FD121C" w14:textId="7053AA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B85332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CC86A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FABFAE8" w14:textId="0E0C5F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C5A121" w14:textId="06DC3A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3126E" w14:textId="25F0FF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A6DC95" w14:textId="2D5C27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8F2B4" w14:textId="542391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33D489" w14:textId="17F554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6D49E2" w14:textId="2514A9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5E678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A5C7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7FA2CA0" w14:textId="169EF2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8EC087" w14:textId="236B94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7CE30B" w14:textId="026239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1EFB56" w14:textId="16E0D6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9CB9A8" w14:textId="1937C6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8B2A57" w14:textId="2E1A8E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E409F3" w14:textId="1BBDBF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59719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AB74F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5720C6A" w14:textId="48B6FF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52FE5A" w14:textId="3EF9D0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46CE2" w14:textId="0E3FED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01D7B2" w14:textId="62AF4D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C9DFC" w14:textId="0D3587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05899D" w14:textId="164ED8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7D274C" w14:textId="092457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7FECD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666785A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6C6261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2AD5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F7C9B" w14:textId="0E2A58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BBFE0E" w14:textId="05D5E8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0E3E51" w14:textId="2A7EC5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79A476" w14:textId="503C0B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7003C" w14:textId="372F81F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C0CE92" w14:textId="2AA6B2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C18988" w14:textId="238230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7D378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AAFE1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8612420" w14:textId="0549F0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B3AB3A" w14:textId="0C4CF5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BCB479" w14:textId="5B5505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646F16" w14:textId="6E30E7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064C67" w14:textId="44C513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DC1BD" w14:textId="669408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E63F3" w14:textId="7D6704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C7C5C7" w14:textId="77777777" w:rsidR="00944C3D" w:rsidRDefault="00944C3D" w:rsidP="00944C3D">
      <w:pPr>
        <w:rPr>
          <w:rFonts w:ascii="Arial" w:hAnsi="Arial"/>
          <w:b/>
        </w:rPr>
      </w:pPr>
    </w:p>
    <w:p w14:paraId="52FB42A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4877F69" w14:textId="77777777" w:rsidTr="00503750">
        <w:tc>
          <w:tcPr>
            <w:tcW w:w="1944" w:type="dxa"/>
            <w:vAlign w:val="center"/>
          </w:tcPr>
          <w:p w14:paraId="0C39C9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FF242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2BED2C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4C826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D83DC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6B12B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65F1AB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34D53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89679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FBE5E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53227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02B9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29D189" w14:textId="77777777" w:rsidTr="00503750">
        <w:tc>
          <w:tcPr>
            <w:tcW w:w="15685" w:type="dxa"/>
            <w:gridSpan w:val="12"/>
            <w:vAlign w:val="center"/>
          </w:tcPr>
          <w:p w14:paraId="7D2F99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5B9D440" w14:textId="77777777" w:rsidTr="00503750">
        <w:tc>
          <w:tcPr>
            <w:tcW w:w="1944" w:type="dxa"/>
            <w:vAlign w:val="center"/>
          </w:tcPr>
          <w:p w14:paraId="2D5841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DD85ED9" w14:textId="7606B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BB7862" w14:textId="26C68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306215E" w14:textId="44A41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3ADDD9" w14:textId="0334C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5DD1B6" w14:textId="4A560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842DA9A" w14:textId="1048B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C93B96" w14:textId="39126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FFA3B7" w14:textId="6B758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385C20" w14:textId="25666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331DC0" w14:textId="5677D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093EC5" w14:textId="4B487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C327A5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51056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C2BA92" w14:textId="38533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7C3832" w14:textId="16A67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84C91A" w14:textId="15598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23DCB6" w14:textId="0C76F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D70C1B" w14:textId="09DFBD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F8476C" w14:textId="7A462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D8A504" w14:textId="61B63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3F7FCA" w14:textId="26CB1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16539B" w14:textId="12857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923873" w14:textId="64CDB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8C7723" w14:textId="090F42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32B122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D4CC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1FA49971" w14:textId="2AE2E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89F368E" w14:textId="03F36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EFCA965" w14:textId="6DAAB8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DFB704B" w14:textId="27521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0FB69A" w14:textId="3F9C1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DD051E" w14:textId="10D39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D1A1B34" w14:textId="7D7F7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92626D" w14:textId="2858DC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D69C7B" w14:textId="2CF36F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3DECF5" w14:textId="28AFAC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B8376A" w14:textId="6C7C2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C4AD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AC20D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195E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056E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16D7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EBC5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AC62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E00A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9A4BA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F8F3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446F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2CDFB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244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1BEFF4C" w14:textId="77777777" w:rsidTr="00503750">
        <w:tc>
          <w:tcPr>
            <w:tcW w:w="1944" w:type="dxa"/>
            <w:vAlign w:val="center"/>
          </w:tcPr>
          <w:p w14:paraId="21004E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3DFFF96" w14:textId="1EF9A8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35CE725" w14:textId="55AB02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1C657B" w14:textId="783EF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6E273B" w14:textId="70527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E3CC89" w14:textId="4751F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2A9643" w14:textId="35279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D350CC" w14:textId="292C0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CF6E63" w14:textId="59FE7F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CAA25C" w14:textId="31A80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C36775" w14:textId="5F970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C64CAA6" w14:textId="7B812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5EB705" w14:textId="77777777" w:rsidTr="00503750">
        <w:tc>
          <w:tcPr>
            <w:tcW w:w="15685" w:type="dxa"/>
            <w:gridSpan w:val="12"/>
            <w:vAlign w:val="center"/>
          </w:tcPr>
          <w:p w14:paraId="0754DA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31B466E" w14:textId="77777777" w:rsidTr="00503750">
        <w:tc>
          <w:tcPr>
            <w:tcW w:w="1944" w:type="dxa"/>
            <w:vAlign w:val="center"/>
          </w:tcPr>
          <w:p w14:paraId="15A012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8E946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84F90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5EDC64" w14:textId="0B04B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539D80D" w14:textId="7304E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221788" w14:textId="21A447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ED87B6" w14:textId="516F2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7C19A5" w14:textId="376EAD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F0C88E" w14:textId="0E59B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4A9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3C1B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F99D7B" w14:textId="51CB5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92F4F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869E6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1BC4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BFE5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C1F824" w14:textId="45F9FF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59325B" w14:textId="0F1427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ED8628" w14:textId="33B6D1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406FBF" w14:textId="338FB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0BA33E" w14:textId="07B5AD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82457B" w14:textId="0731B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5B081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6D6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2EF1F5D" w14:textId="715A4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432AE9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2CBD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010E1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9C3A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7BD85F" w14:textId="13AB7D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289925" w14:textId="17933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087D1D2" w14:textId="188874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8933AB" w14:textId="3F575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8FDA72" w14:textId="530193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8BC3183" w14:textId="5C648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C450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4668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C17A5DF" w14:textId="5FAB8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D5BDF" w14:textId="77777777" w:rsidTr="00503750">
        <w:tc>
          <w:tcPr>
            <w:tcW w:w="1944" w:type="dxa"/>
            <w:vAlign w:val="center"/>
          </w:tcPr>
          <w:p w14:paraId="25D210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6D96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B7D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46327CE" w14:textId="48F74B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FABF7C" w14:textId="190CD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90D3FC" w14:textId="395C1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213F85" w14:textId="38C922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8E840C" w14:textId="21B24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B6C72B6" w14:textId="6646A4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A798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40A49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9B3FBBE" w14:textId="3535E3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7EF5D4" w14:textId="77777777" w:rsidTr="00503750">
        <w:tc>
          <w:tcPr>
            <w:tcW w:w="15685" w:type="dxa"/>
            <w:gridSpan w:val="12"/>
            <w:vAlign w:val="center"/>
          </w:tcPr>
          <w:p w14:paraId="594A6E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0D6C20F" w14:textId="77777777" w:rsidTr="00503750">
        <w:tc>
          <w:tcPr>
            <w:tcW w:w="1944" w:type="dxa"/>
            <w:vAlign w:val="center"/>
          </w:tcPr>
          <w:p w14:paraId="7CA99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0F0B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AAF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20B885" w14:textId="6C25E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538FAC" w14:textId="2BEF1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BB8CA7" w14:textId="7F13E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70FD456" w14:textId="1F625B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51AFC6" w14:textId="7B5B9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9D1122D" w14:textId="07454B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B31A9F" w14:textId="5A13B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110A2D" w14:textId="4C62B1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6C00D9A" w14:textId="49E65E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B48C4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9DF8F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09575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D88F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FF921C" w14:textId="1C644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D951B08" w14:textId="2B24B1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3ADA19" w14:textId="4D0EA7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CDC2E8" w14:textId="76BC5E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8BAFF3F" w14:textId="1A70CC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ED9DF" w14:textId="0B1D5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590C84" w14:textId="3AEC6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41E8E3" w14:textId="612BF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902A81" w14:textId="0185A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23AFC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6E35F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BE676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C13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5355FA" w14:textId="2580C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162EA9" w14:textId="24F58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08F73D" w14:textId="60A86F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01C3F1" w14:textId="62694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C6B3CB" w14:textId="5D2A7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EC31EA" w14:textId="3DE2A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439634" w14:textId="0420B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1E62B93" w14:textId="5A9A4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226258" w14:textId="6D540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3E075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41BF9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0332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62847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3BEEBC" w14:textId="1484E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4270AC" w14:textId="57A7C2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E9502C" w14:textId="58E66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4B59215" w14:textId="49DF5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B21144" w14:textId="6C049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4D04D1" w14:textId="267B7F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BE98B9" w14:textId="3B37C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F5C008" w14:textId="6F411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D4D00A" w14:textId="5CC33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DAFBF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54AD852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040F2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F0227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B7E61F" w14:textId="7057A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03EC6F" w14:textId="69B75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3922880" w14:textId="5EF6A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28BB76" w14:textId="0F9E41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AAC70F7" w14:textId="050CA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767812" w14:textId="2C26A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E8F0D4" w14:textId="323DC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6BC7E3" w14:textId="79319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E02542" w14:textId="0367E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5022DFE" w14:textId="55883C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AB3B06" w14:textId="25C0BB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9FE84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1C6FB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9A95D44" w14:textId="653A0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16BE885" w14:textId="7BD94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3C428F5" w14:textId="10FC0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7641566" w14:textId="7744EF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595AE17" w14:textId="6AB1E0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447F7E" w14:textId="4AB18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DC0E7E" w14:textId="11155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524CC39" w14:textId="6592F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BB4F04" w14:textId="37899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FD34203" w14:textId="3021F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986D24" w14:textId="7888E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9DC7D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08BF8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A962E6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4D05FBF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443C5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F055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907C34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99EF5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23010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B68A4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9DC26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DB292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F5484C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3E2B9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C02A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B066D5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8E35C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5506E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F65E581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3223D7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F456505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39CA92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128D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BE8D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B269B05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4414E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8699A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4EE1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FD8BC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315EA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D043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BE2E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00515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DE708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345F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3944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E3D78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3A526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599B2F08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37884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17C19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0E5FC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2183E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711EC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5B4F1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83069E" w14:textId="77777777" w:rsidTr="00503750">
        <w:trPr>
          <w:trHeight w:val="1073"/>
        </w:trPr>
        <w:tc>
          <w:tcPr>
            <w:tcW w:w="3614" w:type="dxa"/>
            <w:vMerge/>
          </w:tcPr>
          <w:p w14:paraId="31682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3D2E5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CC7FC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F3A88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3989D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0D45C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DEEE2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29E9AC1" w14:textId="77777777" w:rsidTr="00503750">
        <w:trPr>
          <w:trHeight w:val="283"/>
        </w:trPr>
        <w:tc>
          <w:tcPr>
            <w:tcW w:w="3614" w:type="dxa"/>
          </w:tcPr>
          <w:p w14:paraId="7DA1A1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B619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0F2DB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FE91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450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5E05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0381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9941000" w14:textId="77777777" w:rsidTr="00503750">
        <w:trPr>
          <w:trHeight w:val="283"/>
        </w:trPr>
        <w:tc>
          <w:tcPr>
            <w:tcW w:w="3614" w:type="dxa"/>
          </w:tcPr>
          <w:p w14:paraId="79A3C1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A4D6C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7434F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C425D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1548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07CF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496A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5DA3A3A" w14:textId="77777777" w:rsidTr="00503750">
        <w:trPr>
          <w:trHeight w:val="283"/>
        </w:trPr>
        <w:tc>
          <w:tcPr>
            <w:tcW w:w="3614" w:type="dxa"/>
          </w:tcPr>
          <w:p w14:paraId="603680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E5F6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22B7A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8FDF4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19865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8661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465F0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F89EA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FEA855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0653CAA3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30A48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7C8488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38181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1A4E57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A87AE4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23650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8BC50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B7158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64E56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3EAF68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791801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D1EBF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FF5C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A9319F6" w14:textId="67E656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57C64A" w14:textId="33D1F3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5EC925" w14:textId="34AB5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575621" w14:textId="08B64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FE09D" w14:textId="70862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A8E2D1" w14:textId="1172E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24876" w14:textId="6F39E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72BD39" w14:textId="518724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AFA8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56BF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8FC3CC7" w14:textId="5E7B5B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B4847F" w14:textId="4266A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4BCCAF" w14:textId="69CB6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F83987" w14:textId="7FC22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C3D5B8" w14:textId="2B7E3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EAE057" w14:textId="5BE76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AD440C" w14:textId="0BBF3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183D0D" w14:textId="5B0CB7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6CDB4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9935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5A47005" w14:textId="3B4CE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6A313A" w14:textId="052C9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EF6DDD" w14:textId="69D531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56916C" w14:textId="219F4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15C9C8" w14:textId="586030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EAC68F" w14:textId="28187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D0520A" w14:textId="420BC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E8074C" w14:textId="1D33E1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6EF8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2434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411A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482A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5D6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3B394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B6772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96A7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A62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1F2F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DF93BB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C09F9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B7DDAB" w14:textId="26C0C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BFB33A" w14:textId="3E35CE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4B8433" w14:textId="7CE2E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1B60FB" w14:textId="65C58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646FD2" w14:textId="2D6275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22C80C" w14:textId="6F335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613865" w14:textId="493EB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4BD51D6" w14:textId="3A054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46DB0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D756F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DB7C4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4DA05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70C182C" w14:textId="2F25B4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08142B" w14:textId="37A9A2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FA9AB3" w14:textId="6B1C8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0DA037" w14:textId="51105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C839FF" w14:textId="7E48C3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65A136" w14:textId="683AB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E66995" w14:textId="65795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6D7895" w14:textId="75D6E1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2BAE7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076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E2EE03C" w14:textId="58CDE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D2668" w14:textId="7BF0A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9717A2" w14:textId="249B4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27001" w14:textId="188D5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3F9B25" w14:textId="0AF39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FD0E7" w14:textId="7E7EB4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6E0E6D" w14:textId="58923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2C43A3" w14:textId="41F97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CB8C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D0D4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17291EC" w14:textId="2763F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54DE48" w14:textId="334D5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E037F0" w14:textId="630338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CECC7B" w14:textId="5005E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873970" w14:textId="6C9C1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B364B7" w14:textId="15F20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2B90F5" w14:textId="151FE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64BDA1" w14:textId="79E2A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DC382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EA25D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BB2098" w14:textId="5085C9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DE3F7B" w14:textId="41A8A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650D6" w14:textId="251706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C80506" w14:textId="6E7CFF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758482" w14:textId="3BDF3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693417" w14:textId="09BE3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0070F" w14:textId="32487E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31BA6D6" w14:textId="7FD98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31E7F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9633D4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54D90A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89BCFA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C7A4854" w14:textId="5A018C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35B8B9" w14:textId="15BEB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FC74DC" w14:textId="1E4BC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1C0C17" w14:textId="78782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08A4F9" w14:textId="58B69A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ADBD66" w14:textId="2A91C6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47BCD6" w14:textId="60A54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241BDB" w14:textId="04893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DAED5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BB326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2D1CE7D" w14:textId="5C461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EB5BF6" w14:textId="013D7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33E24F" w14:textId="69C6D9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7DA06F" w14:textId="7FF7EB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806A7D" w14:textId="6629E8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81FEAC" w14:textId="5230E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3EE58" w14:textId="78D59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AAB61FD" w14:textId="189CD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D018E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58C20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217FAB4" w14:textId="1383910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CF9B0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0505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C15E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4B2D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0F02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D4A6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01E1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41D6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BDFF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F7FE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EB30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B404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2213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593A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2CB1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93ED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1D18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47F5D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200C7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9B023C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558A8B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54D22CA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0CA9E6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B3C5C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B942C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43CD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72B74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91AB6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768A7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382BC4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0B84D4" w14:textId="6C0FC06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F37569" w14:textId="17C122A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EC000F" w14:textId="32358B7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4CB11CB" w14:textId="538482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9140FF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7ABAD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1AF582" w14:textId="4197E60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5496CFF" w14:textId="54F064A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CE73446" w14:textId="19CDCC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CD3FC4" w14:textId="511E68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3CDC74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1B5D8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83F181D" w14:textId="1FA4492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8CEF2B" w14:textId="51CEA9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C02E45" w14:textId="65B55B9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BBBEB40" w14:textId="22151A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C1846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0E21E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C029E5" w14:textId="3E5245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13F5A8" w14:textId="5768A1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8C40219" w14:textId="7D1314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9171A4" w14:textId="457761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8DC13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B007B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88AD58" w14:textId="3B5D13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26EE2A9" w14:textId="0FF38BA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2FA3121" w14:textId="3CD0098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33BA09F" w14:textId="4A7EBF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5B62C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63B13F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796CD5" w14:textId="192E275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450DE28" w14:textId="6923904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674F8B" w14:textId="12CDED3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F634502" w14:textId="755DB53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2EA1CBB" w14:textId="77777777" w:rsidR="00944C3D" w:rsidRDefault="00944C3D" w:rsidP="00944C3D">
      <w:pPr>
        <w:rPr>
          <w:rFonts w:ascii="Arial" w:hAnsi="Arial"/>
          <w:b/>
        </w:rPr>
      </w:pPr>
    </w:p>
    <w:p w14:paraId="0A5CE5A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615FFF6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8E25E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F4D6E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8A7AF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3FB5E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D663B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87F3AAF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5096C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59F54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C89F6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3B882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90D44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3FB0C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11150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04F33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9848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8829B2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E2B9F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A959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882FE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47B20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EB0A77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7CB46F3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11CBF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6DAE0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EAC7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FD48C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0DCDF91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BC20D00" w14:textId="77777777" w:rsidTr="00503750">
        <w:tc>
          <w:tcPr>
            <w:tcW w:w="2835" w:type="dxa"/>
            <w:vAlign w:val="center"/>
          </w:tcPr>
          <w:p w14:paraId="547994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7351A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B445A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84E38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BC941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2F067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165058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5E79A55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BC913FB" w14:textId="0244A8DC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07D6A" w14:textId="27E0E5B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A847D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D7DD9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5CBA54" w14:textId="2138ABAC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6AA0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6B90E9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152F4BB" w14:textId="2CA5E6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8387F8" w14:textId="242EF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040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815B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9509D2" w14:textId="1D3EA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31BA8D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6D4FE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423CF3C" w14:textId="364EC9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D1EA58" w14:textId="0FA79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17F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EA9F6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74C18C" w14:textId="25D85D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0E16A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1CE90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C9909E4" w14:textId="4EC3D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1D36DC" w14:textId="0C7A12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CE77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C1D0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6BA10B" w14:textId="1F4A49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3BFF9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98922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D08C32D" w14:textId="4BDF3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3471BD" w14:textId="70FA0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C1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405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C38E6F" w14:textId="6FCEBD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7CAD62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3C8C7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8873CF6" w14:textId="1F9CB7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3AB435" w14:textId="07C26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2045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141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C06201" w14:textId="01AC00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6BCC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9146D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FB7E7B5" w14:textId="2A2335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411286" w14:textId="1CD9388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707D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8FCF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0C7EDD" w14:textId="021E4D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804B5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AD64388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8E9A1D6" w14:textId="4B3FFE35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5F231BD" w14:textId="77777777" w:rsidR="00944C3D" w:rsidRDefault="00944C3D" w:rsidP="00944C3D">
      <w:pPr>
        <w:rPr>
          <w:rFonts w:ascii="Arial" w:hAnsi="Arial"/>
          <w:b/>
        </w:rPr>
      </w:pPr>
    </w:p>
    <w:p w14:paraId="376ACC7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E82E1E" w14:textId="77777777" w:rsidTr="00503750">
        <w:tc>
          <w:tcPr>
            <w:tcW w:w="2835" w:type="dxa"/>
            <w:vAlign w:val="center"/>
          </w:tcPr>
          <w:p w14:paraId="1732E2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16375A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487D1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972E3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78BDDB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BC648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9F9B66F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63E31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AFB1E9A" w14:textId="1763BA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D1EB63" w14:textId="0D40E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400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904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D9EA2D" w14:textId="09BDB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4CE0B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BD8A4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125FD58" w14:textId="7186F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74DAFB" w14:textId="1B54D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01AA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E386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B24D51" w14:textId="1C2E4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9CD33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5485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096FBC1" w14:textId="17676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44F088" w14:textId="7D127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CC6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3A29C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6A2867" w14:textId="2FFCE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91D3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5F5F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FD754DA" w14:textId="38C55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DF073D" w14:textId="2FC1E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257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BB5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DAEBEA" w14:textId="362176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0D95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01A89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EAD4D6C" w14:textId="08FF6E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7FF44A" w14:textId="290A78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CB7C5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6F18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21B78A9" w14:textId="1EBEDF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CCDBDC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BF78FAD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B39F23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34FEC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C24CF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13C9F35" w14:textId="77777777" w:rsidTr="00503750">
        <w:trPr>
          <w:trHeight w:val="699"/>
        </w:trPr>
        <w:tc>
          <w:tcPr>
            <w:tcW w:w="3502" w:type="dxa"/>
            <w:vMerge/>
          </w:tcPr>
          <w:p w14:paraId="790EEE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CE40E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407FB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29FA9C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DB479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F9CE457" w14:textId="36D7BB2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0F0D81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5C3FFC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240F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166E346" w14:textId="137382B5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329CD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33E7FA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B3822E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3A0A953" w14:textId="744BCCFA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58CBD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FB33B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07FCA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34451D4" w14:textId="77777777" w:rsidTr="00503750">
        <w:trPr>
          <w:trHeight w:val="593"/>
        </w:trPr>
        <w:tc>
          <w:tcPr>
            <w:tcW w:w="3497" w:type="dxa"/>
          </w:tcPr>
          <w:p w14:paraId="1F758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AD9A0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9F47B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F8B6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03F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5B86B3C" w14:textId="19810A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F6827D" w14:textId="0B51B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6D70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8D65F4" w14:textId="05ECC22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8D17A9" w14:textId="020B7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D175F4" w14:textId="47747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B35F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93E2A9" w14:textId="3E9B224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6B534D" w14:textId="0EBF8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06765A7" w14:textId="46549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A4668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5EF0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23A1B76" w14:textId="1D28E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3C3AB2" w14:textId="4A140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49350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FD73D3" w14:textId="3BDD217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A5123EB" w14:textId="04C45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DBC609" w14:textId="41DCB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46B2E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849E85" w14:textId="7DB8B18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C21EA6" w14:textId="61797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1E80FA" w14:textId="6BB8D0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9114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4A88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05FF00C" w14:textId="79F64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88D646" w14:textId="0612A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6AD91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BBCBCE" w14:textId="77773E4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8692CC" w14:textId="61F13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BA8AC8" w14:textId="15591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11A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166D25" w14:textId="7ECD88A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65E39C" w14:textId="38398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D98FDE" w14:textId="57DC9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0264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90BEA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93C601E" w14:textId="52415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4032F7" w14:textId="2B58B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2F285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8F9C8B1" w14:textId="2795C8E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194DFAD" w14:textId="06E1E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55E495" w14:textId="425520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807F0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D2B16A0" w14:textId="55C7A51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0FD87C" w14:textId="1CE7A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F0D74D" w14:textId="450BF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9662D9" w14:textId="77777777" w:rsidR="00944C3D" w:rsidRDefault="00944C3D" w:rsidP="00944C3D">
      <w:pPr>
        <w:rPr>
          <w:rFonts w:ascii="Arial" w:hAnsi="Arial"/>
          <w:b/>
        </w:rPr>
      </w:pPr>
    </w:p>
    <w:p w14:paraId="2D5AEBDC" w14:textId="77777777" w:rsidR="00944C3D" w:rsidRDefault="00944C3D" w:rsidP="00944C3D">
      <w:pPr>
        <w:rPr>
          <w:rFonts w:ascii="Arial" w:hAnsi="Arial"/>
          <w:b/>
        </w:rPr>
      </w:pPr>
    </w:p>
    <w:p w14:paraId="14172646" w14:textId="77777777" w:rsidR="00944C3D" w:rsidRDefault="00944C3D" w:rsidP="00944C3D">
      <w:pPr>
        <w:rPr>
          <w:rFonts w:ascii="Arial" w:hAnsi="Arial"/>
          <w:b/>
        </w:rPr>
      </w:pPr>
    </w:p>
    <w:p w14:paraId="57240C9E" w14:textId="77777777" w:rsidR="00944C3D" w:rsidRDefault="00944C3D" w:rsidP="00944C3D">
      <w:pPr>
        <w:rPr>
          <w:rFonts w:ascii="Arial" w:hAnsi="Arial"/>
          <w:b/>
        </w:rPr>
      </w:pPr>
    </w:p>
    <w:p w14:paraId="1D04E44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0987C441" w14:textId="77777777" w:rsidTr="00503750">
        <w:tc>
          <w:tcPr>
            <w:tcW w:w="2622" w:type="dxa"/>
            <w:vAlign w:val="center"/>
          </w:tcPr>
          <w:p w14:paraId="5FB6AB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7DCBCB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E40B6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3AB25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7D688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C4F1F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26AB9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3646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D9E35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BB184D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880AE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599349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442DB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3E29665" w14:textId="40747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6B0809A" w14:textId="3566B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425A9B" w14:textId="70D768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9AA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9740AF" w14:textId="799D9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8EBB2F" w14:textId="77777777" w:rsidTr="00503750">
        <w:tc>
          <w:tcPr>
            <w:tcW w:w="2622" w:type="dxa"/>
            <w:vAlign w:val="center"/>
          </w:tcPr>
          <w:p w14:paraId="318470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0D64C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82FE955" w14:textId="765507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174994" w14:textId="7ED573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6E9B97" w14:textId="22C686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53C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171BB5" w14:textId="197DB5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D94F6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AFB8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03439CB" w14:textId="3E6C3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99D26D" w14:textId="710571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2A637C" w14:textId="36488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375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CE63DA" w14:textId="54C09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F8AF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C704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8F20E1B" w14:textId="25404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13F6EE" w14:textId="53209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F4C920" w14:textId="32E77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D4A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351911" w14:textId="7A72D3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9CA444" w14:textId="77777777" w:rsidTr="00503750">
        <w:tc>
          <w:tcPr>
            <w:tcW w:w="2622" w:type="dxa"/>
            <w:vAlign w:val="center"/>
          </w:tcPr>
          <w:p w14:paraId="41535E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366031CD" w14:textId="2632F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32233.80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3635DBE" w14:textId="170CC9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22449.85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0FF473" w14:textId="279E52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14308.25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21C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4203E8" w14:textId="07644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40375.40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689E4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5675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9D493D1" w14:textId="06319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377F95" w14:textId="0CDE4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B265BFB" w14:textId="3F6DF2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A39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280585" w14:textId="5F309F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7C432" w14:textId="77777777" w:rsidTr="00503750">
        <w:tc>
          <w:tcPr>
            <w:tcW w:w="2622" w:type="dxa"/>
            <w:vAlign w:val="center"/>
          </w:tcPr>
          <w:p w14:paraId="1E8BDC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769375D8" w14:textId="42B66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1CC72C" w14:textId="74CC7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11A571" w14:textId="47CB2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04E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C587CD" w14:textId="20BC39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D98DC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B2EB4C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A04206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201B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CBD77C3" w14:textId="05FFA5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A84535" w14:textId="4055C4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740C80" w14:textId="5FDAC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104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E428F4" w14:textId="6F5DB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64A70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5C3B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1C534D6D" w14:textId="113C69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2CE1C73" w14:textId="7295A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26370C" w14:textId="762D39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1AC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69656C" w14:textId="52079E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2A5BE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691D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99A9C8F" w14:textId="18AD7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B752278" w14:textId="6A305C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B82DA3" w14:textId="4DCA2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BB8A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ADD0A7" w14:textId="2D87E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4CC437" w14:textId="77777777" w:rsidTr="00503750">
        <w:tc>
          <w:tcPr>
            <w:tcW w:w="2622" w:type="dxa"/>
            <w:vAlign w:val="center"/>
          </w:tcPr>
          <w:p w14:paraId="07148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38911D03" w14:textId="341543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12D661" w14:textId="728B6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B71C5C" w14:textId="46175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C7B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A13A78" w14:textId="2C7B9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62F0A7" w14:textId="77777777" w:rsidTr="00503750">
        <w:tc>
          <w:tcPr>
            <w:tcW w:w="2622" w:type="dxa"/>
            <w:vAlign w:val="center"/>
          </w:tcPr>
          <w:p w14:paraId="16105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C9DC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CDE3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4F81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36E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F20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7B4CCA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FB7144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D90D66F" w14:textId="35C8A3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32233.80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87F2B7A" w14:textId="15BF5B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22449.85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B3C848" w14:textId="554D488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14308.25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1727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4AC6AD" w14:textId="7563FF7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40375.40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E1C6C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70B81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21287E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6528400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69EB85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CDA69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F42F0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BE4E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49CFC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20A46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159853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B5DC5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74D1D80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1F567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57A4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74925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89F2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43E4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3C9086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EA8E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34AFA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242E2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3ED1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74C41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19243C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53563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0A55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38CC4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03913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20A96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20F60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BF7E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E7CF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3A18714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2554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5D15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D20248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D528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1A86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8B730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0FAF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A7A34A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D41CAD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E2BE8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4D895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C76D6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B3E1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BD885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6F361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07B6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0EBF3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E612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FD8BC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6E882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820F7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5151F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BC2B8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262BA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C409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2AF19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0567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A292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7D8D23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0AA4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E66BC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668A8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B5647E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121F1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A40C1C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157B1A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60AE035D" w14:textId="77777777" w:rsidTr="00503750">
        <w:tc>
          <w:tcPr>
            <w:tcW w:w="2835" w:type="dxa"/>
            <w:vAlign w:val="center"/>
          </w:tcPr>
          <w:p w14:paraId="0C467D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75215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307DE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0FEDB3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D0A1C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7ED2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7FBAC13" w14:textId="77777777" w:rsidTr="00503750">
        <w:tc>
          <w:tcPr>
            <w:tcW w:w="2835" w:type="dxa"/>
            <w:vAlign w:val="center"/>
          </w:tcPr>
          <w:p w14:paraId="0EC3F9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F58C017" w14:textId="7743F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CDD98B" w14:textId="3BFE79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1F8343" w14:textId="0864D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FB6C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6CBF82" w14:textId="0ABF5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E3F7FE" w14:textId="77777777" w:rsidTr="00503750">
        <w:tc>
          <w:tcPr>
            <w:tcW w:w="2835" w:type="dxa"/>
            <w:vAlign w:val="center"/>
          </w:tcPr>
          <w:p w14:paraId="0D054A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F0970DE" w14:textId="3AF32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3BBB3B" w14:textId="7DBA3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8AA452" w14:textId="1DC1F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CEA8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1467EE" w14:textId="61EC3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15ECCE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FAD9FA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2D244A7" w14:textId="19B5F32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067A0" w14:textId="11D119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B43E5D" w14:textId="44BB0E0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C95C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EC08AE" w14:textId="304761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F62CB18" w14:textId="77777777" w:rsidTr="00503750">
        <w:tc>
          <w:tcPr>
            <w:tcW w:w="2835" w:type="dxa"/>
            <w:vAlign w:val="center"/>
          </w:tcPr>
          <w:p w14:paraId="052A5C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5278C6C" w14:textId="223FF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42DD22" w14:textId="6F477B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2A2949" w14:textId="21CAD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7E9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82577A" w14:textId="3EF71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EE9067" w14:textId="77777777" w:rsidTr="00503750">
        <w:tc>
          <w:tcPr>
            <w:tcW w:w="2835" w:type="dxa"/>
            <w:vAlign w:val="center"/>
          </w:tcPr>
          <w:p w14:paraId="6C1647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DC5269A" w14:textId="005C01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6A501" w14:textId="15F1E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D50702" w14:textId="0CBE9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7AA4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F570A0" w14:textId="54674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853245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A2696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5792EA9" w14:textId="0AB24E6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FFC92A" w14:textId="31E04B9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D4F379" w14:textId="3DDD7D2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8D5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6A8535" w14:textId="0B78136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BB94C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CE670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F6AA33A" w14:textId="41BCF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04ADFA" w14:textId="6DD5F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933BB8" w14:textId="75044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66C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82B738" w14:textId="1046AD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47109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1549EE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9"/>
        <w:gridCol w:w="1730"/>
        <w:gridCol w:w="1610"/>
        <w:gridCol w:w="1553"/>
        <w:gridCol w:w="1832"/>
      </w:tblGrid>
      <w:tr w:rsidR="00944C3D" w:rsidRPr="008D0433" w14:paraId="0FF62817" w14:textId="77777777" w:rsidTr="00503750">
        <w:tc>
          <w:tcPr>
            <w:tcW w:w="2552" w:type="dxa"/>
            <w:shd w:val="clear" w:color="auto" w:fill="auto"/>
            <w:vAlign w:val="center"/>
          </w:tcPr>
          <w:p w14:paraId="66614E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3E1F982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D1BCC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E73ED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075BD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2D2580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16CA7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06700C8" w14:textId="7AA182E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103.45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A95F543" w14:textId="007D0F6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5EEE7E1" w14:textId="0C7D5CE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103.45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94262BA" w14:textId="1884248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B6071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A88EC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1F1348A" w14:textId="0F00CFC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D79513A" w14:textId="6EC7E4C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2DCF4D" w14:textId="6D968E2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2767D6A" w14:textId="75268D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03A644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B24F1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468947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346E8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25FE8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A574D01" w14:textId="77777777" w:rsidTr="00503750">
        <w:tc>
          <w:tcPr>
            <w:tcW w:w="4395" w:type="dxa"/>
            <w:vMerge/>
          </w:tcPr>
          <w:p w14:paraId="3B14FBD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F0D3F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A3E12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7E2CC7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231D6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D0AACEB" w14:textId="205062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98BEF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BDCB93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2CBD1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0329E30" w14:textId="0E966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EB3F0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8FBA051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DBB6A5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9EC991A" w14:textId="27997A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4BA45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5B48D3B" w14:textId="77777777" w:rsidTr="00503750">
        <w:tc>
          <w:tcPr>
            <w:tcW w:w="4395" w:type="dxa"/>
            <w:vAlign w:val="center"/>
          </w:tcPr>
          <w:p w14:paraId="78421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99DA012" w14:textId="1813D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128CE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B65021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A9AC7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2EF5CC56" w14:textId="2B305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6ACB9E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5E5A05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D0E6C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D728CA9" w14:textId="175DD33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8B02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CE3862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5460B0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B22771E" w14:textId="794F5249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48552.75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4096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F9EA0E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38F4E6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EC6A3E8" w14:textId="77777777" w:rsidTr="00503750">
        <w:tc>
          <w:tcPr>
            <w:tcW w:w="4395" w:type="dxa"/>
            <w:vAlign w:val="center"/>
          </w:tcPr>
          <w:p w14:paraId="2BBF9D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113FB3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69A0B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F34F0B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58AEE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5DDC0CDE" w14:textId="2C671E3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E682CE" w14:textId="515192E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FFC297D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D03EBE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A7D0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A3F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C9D870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7D09F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97D9B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2B24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D3CD1E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250ED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5A12FAF" w14:textId="3827DE4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3AF0AC5" w14:textId="775C85D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15DECCF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14D567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FA30D9" w14:textId="7CA13CB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F30E215" w14:textId="3FD6310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B52AF5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1D9D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26C22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19A3E59B" w14:textId="77777777" w:rsidTr="00503750">
        <w:tc>
          <w:tcPr>
            <w:tcW w:w="1843" w:type="dxa"/>
            <w:vAlign w:val="center"/>
          </w:tcPr>
          <w:p w14:paraId="36F3D99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3F04E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509F91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AA68D7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28D4C5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1B798F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B73843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C9684BD" w14:textId="77777777" w:rsidTr="00503750">
        <w:tc>
          <w:tcPr>
            <w:tcW w:w="1843" w:type="dxa"/>
            <w:vAlign w:val="center"/>
          </w:tcPr>
          <w:p w14:paraId="3FAC1C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8E0D9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1030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1A58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2C81E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257CB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D2056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4636C4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56F2D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53889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FC5E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B9C1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423B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01AB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1B0A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7E5E851" w14:textId="77777777" w:rsidTr="00503750">
        <w:tc>
          <w:tcPr>
            <w:tcW w:w="1843" w:type="dxa"/>
            <w:vAlign w:val="center"/>
          </w:tcPr>
          <w:p w14:paraId="653D64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F515F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D9AA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7BC6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37394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0937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A8D4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8AF5F5D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A0E2A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C84C1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FCE2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F7E2D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6ADB7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172FA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F7D4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7BD140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1AEA242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37A2DA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3579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848D3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72AF2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9543A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51307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B73A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416E2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C9D1189" w14:textId="77777777" w:rsidTr="00503750">
        <w:trPr>
          <w:trHeight w:val="664"/>
        </w:trPr>
        <w:tc>
          <w:tcPr>
            <w:tcW w:w="3372" w:type="dxa"/>
          </w:tcPr>
          <w:p w14:paraId="7C2BB90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465A90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B12D5B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CAA2C0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0B6A8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A7D9AD2" w14:textId="6666A6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A94ADF" w14:textId="4079F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79C93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767A1F2" w14:textId="4A453FA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DBC8A7D" w14:textId="1E8F08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19EBD9" w14:textId="65177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54CCAD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28ED3D" w14:textId="099E473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222815" w14:textId="28CC1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688F43" w14:textId="6FE1D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B8AD5E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E0D86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7F63609" w14:textId="52716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83AE0B" w14:textId="333F8D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51359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8DFD307" w14:textId="64756CE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DAF9254" w14:textId="08105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38D71BC" w14:textId="3C447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1DE0F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A823BE5" w14:textId="71BE050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140B00F" w14:textId="095C1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AF10A1" w14:textId="7E297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4BE32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75557CF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048FA5A" w14:textId="77777777" w:rsidTr="00503750">
        <w:tc>
          <w:tcPr>
            <w:tcW w:w="2835" w:type="dxa"/>
            <w:vAlign w:val="center"/>
          </w:tcPr>
          <w:p w14:paraId="10166C7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74C5A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740E2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F3EB91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44FB1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AA1368D" w14:textId="77777777" w:rsidTr="00503750">
        <w:tc>
          <w:tcPr>
            <w:tcW w:w="2835" w:type="dxa"/>
          </w:tcPr>
          <w:p w14:paraId="5AB8F70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4E8D6EE" w14:textId="37CB7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8A1BB6" w14:textId="7647A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55F840" w14:textId="0CFAE0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216EB7" w14:textId="3F292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F0C05D" w14:textId="77777777" w:rsidTr="00503750">
        <w:tc>
          <w:tcPr>
            <w:tcW w:w="2835" w:type="dxa"/>
          </w:tcPr>
          <w:p w14:paraId="55B691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57F599AD" w14:textId="54864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155998" w14:textId="33991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1AC43B" w14:textId="191AC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7E6E520" w14:textId="1600F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C8A631" w14:textId="77777777" w:rsidTr="00503750">
        <w:tc>
          <w:tcPr>
            <w:tcW w:w="2835" w:type="dxa"/>
          </w:tcPr>
          <w:p w14:paraId="22106B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6AE7C58F" w14:textId="3D8BCA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92F81B" w14:textId="46B61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451913" w14:textId="358A66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DFABA6" w14:textId="47253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FBC3B3" w14:textId="77777777" w:rsidTr="00503750">
        <w:tc>
          <w:tcPr>
            <w:tcW w:w="2835" w:type="dxa"/>
            <w:vAlign w:val="center"/>
          </w:tcPr>
          <w:p w14:paraId="499C8A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5691647" w14:textId="13524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885770" w14:textId="71AE0D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8F65FD" w14:textId="7BE7A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486FF3" w14:textId="127F3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CA4BE4" w14:textId="77777777" w:rsidTr="00503750">
        <w:tc>
          <w:tcPr>
            <w:tcW w:w="2835" w:type="dxa"/>
            <w:vAlign w:val="center"/>
          </w:tcPr>
          <w:p w14:paraId="468F7E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9FF361E" w14:textId="6D86F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CBDB9E" w14:textId="7D560A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B4F127" w14:textId="00DA09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9413D8" w14:textId="7E6D3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958D291" w14:textId="77777777" w:rsidTr="00503750">
        <w:tc>
          <w:tcPr>
            <w:tcW w:w="2835" w:type="dxa"/>
          </w:tcPr>
          <w:p w14:paraId="63CE3E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7A435195" w14:textId="4F61E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9DCC93" w14:textId="17D420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BDD83A" w14:textId="57A4B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91D0515" w14:textId="492709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7DE849" w14:textId="77777777" w:rsidTr="00503750">
        <w:tc>
          <w:tcPr>
            <w:tcW w:w="2835" w:type="dxa"/>
          </w:tcPr>
          <w:p w14:paraId="3F92D9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FB46807" w14:textId="48F98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07D39F" w14:textId="5A5FF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4E5700" w14:textId="257E5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6C657A" w14:textId="5F28B3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D982AE" w14:textId="77777777" w:rsidTr="00503750">
        <w:tc>
          <w:tcPr>
            <w:tcW w:w="2835" w:type="dxa"/>
          </w:tcPr>
          <w:p w14:paraId="404539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AAC423C" w14:textId="34A62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D75BC94" w14:textId="4B8CD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D0703B" w14:textId="3A9ACE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6E41A7" w14:textId="4EF5C4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770CF9" w14:textId="77777777" w:rsidR="00944C3D" w:rsidRDefault="00944C3D" w:rsidP="00944C3D">
      <w:pPr>
        <w:rPr>
          <w:rFonts w:ascii="Arial" w:hAnsi="Arial"/>
          <w:b/>
        </w:rPr>
      </w:pPr>
    </w:p>
    <w:p w14:paraId="74399C66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3952A99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131DD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0FD205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9CF86C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49721E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A0882F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16C151B" w14:textId="77777777" w:rsidTr="00503750">
        <w:trPr>
          <w:trHeight w:val="443"/>
        </w:trPr>
        <w:tc>
          <w:tcPr>
            <w:tcW w:w="2560" w:type="dxa"/>
          </w:tcPr>
          <w:p w14:paraId="3C902C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215E8BD" w14:textId="43CFA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D8E5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5DFA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647868" w14:textId="131767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C3129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A72992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96A6008" w14:textId="10D4DA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F2FE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50EEE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8F0D25E" w14:textId="14591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1BC0E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BAC74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2024B07" w14:textId="363807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D053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CB3CD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8CD6154" w14:textId="263DF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CFCE7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5C48B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03ACDC9" w14:textId="53326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AF57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68806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B667CD4" w14:textId="16DAE9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02FC7F4" w14:textId="77777777" w:rsidR="00944C3D" w:rsidRDefault="00944C3D" w:rsidP="00944C3D">
      <w:pPr>
        <w:rPr>
          <w:rFonts w:ascii="Arial" w:hAnsi="Arial"/>
          <w:b/>
        </w:rPr>
      </w:pPr>
    </w:p>
    <w:p w14:paraId="64169BA1" w14:textId="77777777" w:rsidR="00944C3D" w:rsidRDefault="00944C3D" w:rsidP="00944C3D">
      <w:pPr>
        <w:rPr>
          <w:rFonts w:ascii="Arial" w:hAnsi="Arial"/>
          <w:b/>
        </w:rPr>
      </w:pPr>
    </w:p>
    <w:p w14:paraId="525D4DF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085252B" w14:textId="77777777" w:rsidR="00944C3D" w:rsidRDefault="00944C3D" w:rsidP="00944C3D">
      <w:pPr>
        <w:rPr>
          <w:rFonts w:ascii="Arial" w:hAnsi="Arial"/>
          <w:b/>
        </w:rPr>
      </w:pPr>
    </w:p>
    <w:p w14:paraId="6EEFC90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36BADC98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000B6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67221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3747BB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94F4D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9AD87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12634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1B2B3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5E03B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0830AC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E41EA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1C5B2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486B5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9C138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4AE03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2C6EB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4A31D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669AB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6E5471D" w14:textId="77777777" w:rsidTr="00503750">
        <w:trPr>
          <w:trHeight w:val="677"/>
        </w:trPr>
        <w:tc>
          <w:tcPr>
            <w:tcW w:w="3358" w:type="dxa"/>
          </w:tcPr>
          <w:p w14:paraId="614911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B2D70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9413D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6568C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E5FB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5E5A12A" w14:textId="734F1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564C850" w14:textId="39971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28E165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B723B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86AB593" w14:textId="7910A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C4A22B" w14:textId="6C8E2D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64C4D5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FFB4B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692869B" w14:textId="4921D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42DE06" w14:textId="23A9F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2AD36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40EA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2D5F41C6" w14:textId="2E4E77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A6B0EFD" w14:textId="7EA03E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84D21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DFC176A" w14:textId="17C66C1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1B1BEB" w14:textId="77AD9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0ADB1D" w14:textId="15A8D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9F695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B7C54B6" w14:textId="752B947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BCA7EDE" w14:textId="3CAFB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271DFB1" w14:textId="486A25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99C30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8DB4D1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E58DE9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0284C2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4FD8E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C90FF48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25F43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BB07B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D1B648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19E68D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529BB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487EC2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EECDC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FC570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7BAFD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16C2B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D38FC5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E3553D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D21E14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EDF69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BE8DF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FD298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C7639C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CB63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0A9FE56" w14:textId="695BF3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8EFC6B" w14:textId="40C87E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BDF8C5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E94A9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827D0F8" w14:textId="01230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A886600" w14:textId="7422BC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5087D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BFD97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AAEAAD8" w14:textId="0347B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DCF285" w14:textId="6D948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2EEFC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8776346" w14:textId="269C641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7284221" w14:textId="31562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7DD3B1" w14:textId="73C6D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9EF7B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FB0EA1A" w14:textId="3B3CF04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111AE67" w14:textId="21127C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5C7FC9" w14:textId="2B9272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69316E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3E3794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FC969E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8B1A52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21A11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D22169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8D9BA5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F1CF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3BE3E2C" w14:textId="5122B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63EF21" w14:textId="77B9A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93A69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3CDED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E1852F1" w14:textId="38A9C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32C3EF" w14:textId="7DBD3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F1112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F6B48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01CFC974" w14:textId="0893D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700809" w14:textId="23DC0A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87FEB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2B9B0C" w14:textId="54693A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DE7F6B3" w14:textId="4AB061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6EFF49C" w14:textId="452970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D16D7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24421A6" w14:textId="0C17CD8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ACBD5B6" w14:textId="14780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D2A35A" w14:textId="7C826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6149CC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358C93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6BC4E8AA" w14:textId="77777777" w:rsidTr="00503750">
        <w:tc>
          <w:tcPr>
            <w:tcW w:w="3686" w:type="dxa"/>
            <w:vAlign w:val="center"/>
          </w:tcPr>
          <w:p w14:paraId="202CF07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7712E8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B72BC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5F3FF6C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C1EB5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11E02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7414D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879B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3EB7F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8601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BF45C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B29755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57396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57DF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C2ED1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179D7B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087A57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EE44AD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00131D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E16A0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48E48A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AAE85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43DFD7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930EA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3DD60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1855C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44D7CEE" w14:textId="14D5DF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BE6538" w14:textId="3AA10A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65D11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947DB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4B11084" w14:textId="13B8E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7D35B64" w14:textId="1F4746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373CE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71316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2645FF1" w14:textId="77ED6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FC15718" w14:textId="1C676E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7AEAE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D28A6F6" w14:textId="247B348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9A0FEB" w14:textId="6E1AD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61A16E" w14:textId="2B57A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D9C7E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2936A81" w14:textId="0645816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C69999F" w14:textId="4F154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A3762E5" w14:textId="04B249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D5D0A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FB2DFF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C483C7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0F71FA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A445A6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B4CEB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17B9ED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3871A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1151963" w14:textId="28826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A7C4D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89F6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DAFA707" w14:textId="4BB39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25B1C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37F5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6D4F772" w14:textId="0E16F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4EAB2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820C45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C1993FB" w14:textId="7F7282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B588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0895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16271D3" w14:textId="08D01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1817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30CB8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55FC3F60" w14:textId="069589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C3AF006" w14:textId="77777777" w:rsidR="00944C3D" w:rsidRDefault="00944C3D" w:rsidP="00944C3D">
      <w:pPr>
        <w:rPr>
          <w:sz w:val="22"/>
          <w:szCs w:val="22"/>
        </w:rPr>
      </w:pPr>
    </w:p>
    <w:p w14:paraId="3C16FD22" w14:textId="77777777" w:rsidR="00944C3D" w:rsidRDefault="00944C3D" w:rsidP="00944C3D">
      <w:pPr>
        <w:rPr>
          <w:sz w:val="22"/>
          <w:szCs w:val="22"/>
        </w:rPr>
      </w:pPr>
    </w:p>
    <w:p w14:paraId="58F9CAD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1E814AB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F6DA72F" w14:textId="24F1BBB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CB37F5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29A94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24F5C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8B9ACB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8DF5573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BBE347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AEEA39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00708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4115F7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ADDE2E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D56ECB8" w14:textId="11723D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C43426" w14:textId="23075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72F37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87FA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0A3AE31" w14:textId="5975B2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25E65C5" w14:textId="21A5C1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59CF2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6F3A9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CB58CBC" w14:textId="52246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E4DF5D" w14:textId="5AD4C6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65557D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E6DA36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F2266C8" w14:textId="0CEFD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5CDE19F" w14:textId="0362C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21FA2D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318C7F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8BB891F" w14:textId="0ACDF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884DEB" w14:textId="629F2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8655D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8766F7" w14:textId="69E270A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885EAAC" w14:textId="58D67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889343" w14:textId="3BB49C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62EA7A6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A972305" w14:textId="01A0CE2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3274678" w14:textId="17AE41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C7204B" w14:textId="4E5BB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E273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6E55A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6E0299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4BD9754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07453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9B9C5A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154B10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0A7D60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1CB8EE8" w14:textId="5E034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36407C" w14:textId="3C3C35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333A9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91968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EC67302" w14:textId="7FCCC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36F3C8" w14:textId="1B0377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62117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5C75A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31A2843" w14:textId="43F57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876CB4" w14:textId="679B7D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3CB7F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4558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F5679EB" w14:textId="436A70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9005D7" w14:textId="77398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F60E7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F6939D2" w14:textId="6428B85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DBF9A4" w14:textId="298A8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04E5F0" w14:textId="044C9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EAB4E8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495C2BE" w14:textId="654CC15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05CF939" w14:textId="162EB0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9D1BF78" w14:textId="0F5B37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694278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CF0C600" w14:textId="49A6B4D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BE89497" w14:textId="49FCA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992D3C" w14:textId="5D73D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252EB" w:rsidRPr="003F6F18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27D0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6A65B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ECC80EF" w14:textId="6DF2FF5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67B22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F2BB0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6FD1FD6" w14:textId="1E3BA84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7BAFB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B5433B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851DB37" w14:textId="71B320ED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75382A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C736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7FC892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333E3BC4" w14:textId="77777777" w:rsidR="00944C3D" w:rsidRPr="003607F0" w:rsidRDefault="00944C3D" w:rsidP="00944C3D"/>
    <w:p w14:paraId="7587A6EA" w14:textId="77777777" w:rsidR="00F47675" w:rsidRPr="00944C3D" w:rsidRDefault="00F47675" w:rsidP="00944C3D"/>
    <w:sectPr w:rsidR="00F47675" w:rsidRPr="00944C3D" w:rsidSect="00D200C7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EE02F6" w14:textId="77777777" w:rsidR="00D200C7" w:rsidRDefault="00D200C7">
      <w:r>
        <w:separator/>
      </w:r>
    </w:p>
  </w:endnote>
  <w:endnote w:type="continuationSeparator" w:id="0">
    <w:p w14:paraId="5356FC87" w14:textId="77777777" w:rsidR="00D200C7" w:rsidRDefault="00D2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E294C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CA3322F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95D34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5A98A81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57995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3616300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87899" w14:textId="77777777" w:rsidR="00D200C7" w:rsidRDefault="00D200C7">
      <w:r>
        <w:separator/>
      </w:r>
    </w:p>
  </w:footnote>
  <w:footnote w:type="continuationSeparator" w:id="0">
    <w:p w14:paraId="54519ABB" w14:textId="77777777" w:rsidR="00D200C7" w:rsidRDefault="00D20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074437">
    <w:abstractNumId w:val="13"/>
  </w:num>
  <w:num w:numId="2" w16cid:durableId="1519347382">
    <w:abstractNumId w:val="17"/>
  </w:num>
  <w:num w:numId="3" w16cid:durableId="2064401295">
    <w:abstractNumId w:val="8"/>
  </w:num>
  <w:num w:numId="4" w16cid:durableId="232132245">
    <w:abstractNumId w:val="7"/>
  </w:num>
  <w:num w:numId="5" w16cid:durableId="206498248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938280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88165830">
    <w:abstractNumId w:val="20"/>
  </w:num>
  <w:num w:numId="8" w16cid:durableId="400182493">
    <w:abstractNumId w:val="10"/>
  </w:num>
  <w:num w:numId="9" w16cid:durableId="483085744">
    <w:abstractNumId w:val="0"/>
  </w:num>
  <w:num w:numId="10" w16cid:durableId="234629681">
    <w:abstractNumId w:val="19"/>
  </w:num>
  <w:num w:numId="11" w16cid:durableId="373386672">
    <w:abstractNumId w:val="6"/>
  </w:num>
  <w:num w:numId="12" w16cid:durableId="597103401">
    <w:abstractNumId w:val="9"/>
  </w:num>
  <w:num w:numId="13" w16cid:durableId="909654239">
    <w:abstractNumId w:val="12"/>
  </w:num>
  <w:num w:numId="14" w16cid:durableId="1525972163">
    <w:abstractNumId w:val="15"/>
  </w:num>
  <w:num w:numId="15" w16cid:durableId="856037912">
    <w:abstractNumId w:val="14"/>
  </w:num>
  <w:num w:numId="16" w16cid:durableId="273681695">
    <w:abstractNumId w:val="2"/>
  </w:num>
  <w:num w:numId="17" w16cid:durableId="1808627745">
    <w:abstractNumId w:val="4"/>
  </w:num>
  <w:num w:numId="18" w16cid:durableId="2074425563">
    <w:abstractNumId w:val="11"/>
  </w:num>
  <w:num w:numId="19" w16cid:durableId="1949459397">
    <w:abstractNumId w:val="5"/>
  </w:num>
  <w:num w:numId="20" w16cid:durableId="576289787">
    <w:abstractNumId w:val="18"/>
  </w:num>
  <w:num w:numId="21" w16cid:durableId="1013536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45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855266.doc"/>
    <w:docVar w:name="arg5" w:val="1"/>
  </w:docVars>
  <w:rsids>
    <w:rsidRoot w:val="006252E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2EB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00C7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A6B5D"/>
  <w15:docId w15:val="{275231BB-7C87-454F-ADD8-1D92FE69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5339</Words>
  <Characters>30438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2024-03-21T11:30:00Z</dcterms:created>
  <dcterms:modified xsi:type="dcterms:W3CDTF">2024-03-21T11:32:00Z</dcterms:modified>
</cp:coreProperties>
</file>