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3C2E1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C9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0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F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4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9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0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B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4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47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1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2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5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C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4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A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4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1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71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1F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40EDE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634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04BC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7EB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822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C4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6F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0EB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1A9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C6F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A3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390E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B5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F0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54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68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5A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BD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748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6E6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79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A2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228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0A8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98F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07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C41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56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55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C0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AD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C12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0E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99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04B0A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53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91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A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3D8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4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F81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F1D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C56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89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D57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BAF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3B4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C7F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73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7C9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57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7D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08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E3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B8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0A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460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E34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4A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AC5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EE7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9B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1B9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970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7FC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616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06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1FF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B9E4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56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EA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302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3A7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5A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5C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B99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64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A69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51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CE1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472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4B02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A9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B8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26C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3F8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2C1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5AB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26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4D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B3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D4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211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35F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9CF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127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755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EF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6B6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14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924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770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87A4D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6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C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7D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C5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2B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F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25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14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F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98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3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C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7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4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2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DC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2C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3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A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9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192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B7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2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FC4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A7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10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7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80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6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1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9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00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5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C90FB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6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B7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5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CD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9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A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78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A4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9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0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B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A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B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6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E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2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8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DA56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B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C7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0A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D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0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9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F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31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C3E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5C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DA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AF2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85D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F4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D95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03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49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5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12664A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1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F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E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8FA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D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3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5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5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9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4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B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1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A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2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9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BBD2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3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3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3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6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9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D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F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3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E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E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1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4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3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F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1060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0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A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7A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D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7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B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1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1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E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3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2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D1A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D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4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C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3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1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5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3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F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DC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D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2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C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2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D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B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0E34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B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D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C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D1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F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4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23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48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22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09262" w14:textId="3503569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98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7E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48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02C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31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5792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08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C0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C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8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0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B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5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B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7D56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1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9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1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5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7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2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0DF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DA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908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A7D4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DFE6C92" wp14:editId="549820C3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ED4D73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E6C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7ED4D73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E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B0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E8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11E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F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4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F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E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7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2E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A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7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5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84F9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6607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B2821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FF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B2DBF44" wp14:editId="550F792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588EC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DBF4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5588EC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DA7CB46" wp14:editId="392E0AC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43A40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7CB4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BA43A40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615A87" wp14:editId="4FDAB0C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13B4D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15A87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313B4D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BCA3ED" wp14:editId="46E9889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8E8F6" w14:textId="4747A3BB" w:rsidR="000B647F" w:rsidRDefault="00000000" w:rsidP="00944C3D">
                                  <w:fldSimple w:instr=" MERGEFIELD  aDMOD  \* MERGEFORMAT ">
                                    <w:r w:rsidR="00173EAA" w:rsidRPr="00173E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CA3E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2D8E8F6" w14:textId="4747A3BB" w:rsidR="000B647F" w:rsidRDefault="00000000" w:rsidP="00944C3D">
                            <w:fldSimple w:instr=" MERGEFIELD  aDMOD  \* MERGEFORMAT ">
                              <w:r w:rsidR="00173EAA" w:rsidRPr="00173EA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8294234" wp14:editId="31DD6D5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968F8" w14:textId="64829D7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94234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1D968F8" w14:textId="64829D7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16B8F2D6" wp14:editId="5048A6C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D98A1" w14:textId="09B3CEC1" w:rsidR="000B647F" w:rsidRDefault="00000000" w:rsidP="00944C3D">
                                  <w:fldSimple w:instr=" MERGEFIELD  aDRDO  \* MERGEFORMAT ">
                                    <w:r w:rsidR="00173EAA" w:rsidRPr="00173E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8F2D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C9D98A1" w14:textId="09B3CEC1" w:rsidR="000B647F" w:rsidRDefault="00000000" w:rsidP="00944C3D">
                            <w:fldSimple w:instr=" MERGEFIELD  aDRDO  \* MERGEFORMAT ">
                              <w:r w:rsidR="00173EAA" w:rsidRPr="00173EAA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E31F7A2" wp14:editId="2DF5BA3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40BAC" w14:textId="7EA0879F" w:rsidR="000B647F" w:rsidRDefault="00000000" w:rsidP="00944C3D">
                                  <w:fldSimple w:instr=" MERGEFIELD  aDMDO  \* MERGEFORMAT ">
                                    <w:r w:rsidR="00173EAA" w:rsidRPr="00173E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1F7A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0F40BAC" w14:textId="7EA0879F" w:rsidR="000B647F" w:rsidRDefault="00000000" w:rsidP="00944C3D">
                            <w:fldSimple w:instr=" MERGEFIELD  aDMDO  \* MERGEFORMAT ">
                              <w:r w:rsidR="00173EAA" w:rsidRPr="00173EA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6F675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DC171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06DFC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6F500C8" wp14:editId="402BD2B8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6378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F500C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036378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C3FC36B" wp14:editId="6538D34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09CE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FC36B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0209CE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0D80B0" wp14:editId="310EC77D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D9419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D80B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5D9419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F07E14D" wp14:editId="0C5B071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89C2E" w14:textId="2A0E00A1" w:rsidR="000B647F" w:rsidRDefault="00000000" w:rsidP="00944C3D">
                                  <w:fldSimple w:instr=" MERGEFIELD  aDRDOo  \* MERGEFORMAT ">
                                    <w:r w:rsidR="00173EAA" w:rsidRPr="00173E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7E14D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6789C2E" w14:textId="2A0E00A1" w:rsidR="000B647F" w:rsidRDefault="00000000" w:rsidP="00944C3D">
                            <w:fldSimple w:instr=" MERGEFIELD  aDRDOo  \* MERGEFORMAT ">
                              <w:r w:rsidR="00173EAA" w:rsidRPr="00173EA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B2CA998" wp14:editId="1B72FFB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5DD9E" w14:textId="6C755E89" w:rsidR="000B647F" w:rsidRDefault="00000000" w:rsidP="00944C3D">
                                  <w:fldSimple w:instr=" MERGEFIELD  aDMDO  \* MERGEFORMAT ">
                                    <w:r w:rsidR="00173EAA" w:rsidRPr="00173E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CA998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565DD9E" w14:textId="6C755E89" w:rsidR="000B647F" w:rsidRDefault="00000000" w:rsidP="00944C3D">
                            <w:fldSimple w:instr=" MERGEFIELD  aDMDO  \* MERGEFORMAT ">
                              <w:r w:rsidR="00173EAA" w:rsidRPr="00173EA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5C7EA1E" wp14:editId="016D38F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88DCDA" w14:textId="73505E2C" w:rsidR="000B647F" w:rsidRDefault="00000000" w:rsidP="00944C3D">
                                  <w:fldSimple w:instr=" MERGEFIELD  aDRODo  \* MERGEFORMAT ">
                                    <w:r w:rsidR="00173EAA" w:rsidRPr="00173E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7EA1E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588DCDA" w14:textId="73505E2C" w:rsidR="000B647F" w:rsidRDefault="00000000" w:rsidP="00944C3D">
                            <w:fldSimple w:instr=" MERGEFIELD  aDRODo  \* MERGEFORMAT ">
                              <w:r w:rsidR="00173EAA" w:rsidRPr="00173EA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62E70A8" wp14:editId="4EA4C794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D730B4" w14:textId="3C591081" w:rsidR="000B647F" w:rsidRDefault="00000000" w:rsidP="00944C3D">
                                  <w:fldSimple w:instr=" MERGEFIELD  aDMOD  \* MERGEFORMAT ">
                                    <w:r w:rsidR="00173EAA" w:rsidRPr="00173EA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2E70A8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3D730B4" w14:textId="3C591081" w:rsidR="000B647F" w:rsidRDefault="00000000" w:rsidP="00944C3D">
                            <w:fldSimple w:instr=" MERGEFIELD  aDMOD  \* MERGEFORMAT ">
                              <w:r w:rsidR="00173EAA" w:rsidRPr="00173EA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82A12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C6E4DF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EDC3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2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669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79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A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E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5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B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2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7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7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FF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D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66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B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2C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9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A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B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14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8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E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30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3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EF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6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6C23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6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C6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88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9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2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3C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E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77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7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E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7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E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B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D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8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5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F6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4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F6E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12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B5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2BE9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18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B15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89F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D3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A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1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6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7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B3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9A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6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9369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6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AE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2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8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D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2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6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99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9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0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51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2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E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1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7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8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6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5A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B6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FB96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3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9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0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D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9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F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C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0B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B61F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3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A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4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B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E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C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B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7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8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D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7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D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2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3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4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5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3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C8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A2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5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ED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1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E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E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A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C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E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21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13A1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08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C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B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2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2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2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51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D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8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E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D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C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5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DD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4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1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0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F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15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A6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2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284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4F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19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3AA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7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D9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34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4F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7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E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C0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F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E6BEF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7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5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7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AD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C1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A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7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9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7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0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CB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9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4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E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C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2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A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A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7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7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C4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EA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8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AE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9CA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FC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3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6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05BB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3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1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289694F" wp14:editId="0C99CECC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1C3E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9694F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E61C3E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E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0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F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7F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B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A0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B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D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39F2C73" wp14:editId="0C78DE1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5798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F2C73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F65798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CE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6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2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C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B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B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5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5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0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F1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71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2E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C0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29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7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D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B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1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C9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7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4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40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8CC2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DE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FB9E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F98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BD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EC050D" wp14:editId="608A732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2693A6" w14:textId="579EB3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36120260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C050D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32693A6" w14:textId="579EB3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36120260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9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3F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43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E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5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B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0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2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1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70782F" wp14:editId="07BF74D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A2F28B" w14:textId="438A695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2021540180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0782F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05A2F28B" w14:textId="438A695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2021540180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7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6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C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8D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1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51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7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6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4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7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0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9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07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C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6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D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211F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7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7C9C3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502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3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1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2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F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7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A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6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5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B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6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D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D0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7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D682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21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A74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F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F17CA5" wp14:editId="0947B66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0A75F" w14:textId="60BF894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2345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17CA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8B0A75F" w14:textId="60BF894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2345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8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5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E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3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C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B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9A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D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F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0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5E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9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3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8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27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00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7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A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7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C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5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52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6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F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4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A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B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64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2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3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5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F48D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9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FA2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812A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1494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D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5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0E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88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9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5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4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A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C5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94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96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B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92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2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6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E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A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C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E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D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0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0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5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190A30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5F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2DA646" wp14:editId="355093E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92C9A0" w14:textId="1D4E4D7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Halalovka 41,43,45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2DA646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D92C9A0" w14:textId="1D4E4D7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Halalovka 41,43,45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59F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6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9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BA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06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5B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E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7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2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A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72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3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F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F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7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6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79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4637BD" wp14:editId="73D54A6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102FC" w14:textId="6A45FBD1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637BD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30102FC" w14:textId="6A45FBD1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F6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3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6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7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8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E822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AB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AB61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9B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6BAF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524819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94AEFB" wp14:editId="5B09B15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C3661C" w14:textId="594761C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4AEF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79C3661C" w14:textId="594761C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DE6495A" wp14:editId="2698D23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CD93A8" w14:textId="6E0B160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6495A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1CD93A8" w14:textId="6E0B160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0AAC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B8A1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0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FB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805CA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5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64AA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C6787A" wp14:editId="0C08C6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49B6D9" w14:textId="1D2FAB7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6787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F49B6D9" w14:textId="1D2FAB7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0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76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DA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B3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E7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BE7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67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8CFCF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7548D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A0B422" wp14:editId="7B2B56C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CDF6E" w14:textId="4AF1505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0B422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2CCDF6E" w14:textId="4AF1505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C20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8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F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F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2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91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B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0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8AFA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04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4C39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457C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2C02E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AD6670" wp14:editId="3F3FB59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20097" w14:textId="3488780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73EAA" w:rsidRPr="0008294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D667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74120097" w14:textId="3488780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73EAA" w:rsidRPr="0008294A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C04D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682B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5B2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05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E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6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E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B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0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5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2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C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3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DD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36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20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D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3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6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58B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F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E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0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93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21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3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A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8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FA02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C8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42F958" w14:textId="4EDCD99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73EAA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646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0EC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618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B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C1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4B5D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86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08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A7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BB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5C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184D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3D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C50F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79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AB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38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F8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A9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F0D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02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40E7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EF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41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6C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CC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68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736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2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6A76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FDF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4B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F9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C4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7B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864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B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B66E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48B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BC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71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F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AF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DD9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B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F348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B6A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86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38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5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F8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DD4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A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BE93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244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11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F8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4E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D9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83C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51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D22F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E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3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9D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A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8C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4E74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E97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1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A6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0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4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9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B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0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2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6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B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C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6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2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8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F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3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D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7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A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DA3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2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9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B808F3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E02C5E2" w14:textId="77777777" w:rsidR="00944C3D" w:rsidRDefault="00944C3D" w:rsidP="00944C3D">
      <w:pPr>
        <w:rPr>
          <w:rFonts w:ascii="Arial" w:hAnsi="Arial"/>
        </w:rPr>
      </w:pPr>
    </w:p>
    <w:p w14:paraId="7B6E62F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4D68A7F" w14:textId="1A74AF1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58C06F9" w14:textId="096D0EE6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7F45A52" w14:textId="37E13A5D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439C9CA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17FF2799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0519ABD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29ECA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CDAF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DA91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336092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4E21C90" w14:textId="608AC64E" w:rsidR="00944C3D" w:rsidRPr="008D0433" w:rsidRDefault="00173EA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Ľuboš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Hujo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16EA8C4" w14:textId="2C8734C4" w:rsidR="00944C3D" w:rsidRPr="008D0433" w:rsidRDefault="00173EA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4D22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F1242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B0ACD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89E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D5C45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985607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90593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5FCA9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008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2940DA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7A9E42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BA1A646" w14:textId="5688CD1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3748E90" w14:textId="240528B6" w:rsidR="00944C3D" w:rsidRDefault="00173EA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598E20E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C91EC4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5215061" w14:textId="5930B3E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A15801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5E0C17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4D3A85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A69A4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1DA9E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AF6B0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51987B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6ED00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D269C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D4BEE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50EFC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F7913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2EF39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7414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9DFFD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0B4D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E98E3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A5929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35E0A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D6BCC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A309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C2AB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F7A7B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EA749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87C5F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BC22091" w14:textId="3C71DEB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1684F5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9B88F66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862313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A07F4A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E41C8C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CBFEB16" w14:textId="74F782A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9AA6357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8B1CAD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CFC870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7C033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639731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A4465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6E973F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ED48C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B0BDD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1398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A6E4A0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5122B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2982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4826B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DD2BA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41B9F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2C2D5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797C7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E0A91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C3C84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DE6F50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051FD7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47540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12634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1AC377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6D925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38830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AC5DE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3F98C8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79084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E2DDB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042C2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C3A3A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0D2E8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61F41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826889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95322C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56949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33F9D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7C967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971A8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8A44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21800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DE38F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4E0C3D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F3F75F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DE11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707C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663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8952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1E3FC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9C4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74BB0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DBEA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0140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61430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8824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A3290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0EE3F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F121F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2E8D3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F5597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1972F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FFB0B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CFDA1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BE6E7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9EBFD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6609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96AB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53C2E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A01C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7420D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B1CD8B8" w14:textId="7779BE6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CB2EFA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A0FC4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5FA767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49FDB9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3B835C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CF2F7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05CB5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0F268A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956B36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84FD9C8" w14:textId="77777777" w:rsidTr="00503750">
        <w:tc>
          <w:tcPr>
            <w:tcW w:w="2302" w:type="dxa"/>
            <w:vAlign w:val="center"/>
          </w:tcPr>
          <w:p w14:paraId="4E2C63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7FFBD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91C45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CA8ED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79F21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ED12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90357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03BFC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7C5ED9B" w14:textId="77777777" w:rsidTr="00503750">
        <w:tc>
          <w:tcPr>
            <w:tcW w:w="15593" w:type="dxa"/>
            <w:gridSpan w:val="8"/>
            <w:vAlign w:val="center"/>
          </w:tcPr>
          <w:p w14:paraId="2A62B4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6375976" w14:textId="77777777" w:rsidTr="00503750">
        <w:tc>
          <w:tcPr>
            <w:tcW w:w="2302" w:type="dxa"/>
            <w:vAlign w:val="center"/>
          </w:tcPr>
          <w:p w14:paraId="6F3926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918777" w14:textId="260BBC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06E514" w14:textId="1DBB0F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F0C0E" w14:textId="7431C6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E3C1E" w14:textId="2511E4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52C3C" w14:textId="0DD170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EAB79" w14:textId="5F6A7D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52B35" w14:textId="28665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8E83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6FC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F82BDFE" w14:textId="2C49D3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BF810D" w14:textId="69916C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C6D060" w14:textId="6C55CF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4C812" w14:textId="55F2A4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C222B" w14:textId="7817F1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7BE56" w14:textId="6CEA3A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DC69A" w14:textId="3087E2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5F54E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331AA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35C2C8A" w14:textId="7223FF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259043" w14:textId="434566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C23EB" w14:textId="0D067E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9AD672" w14:textId="547AC3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21B8B8" w14:textId="334D60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83480" w14:textId="577633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C2DB2F" w14:textId="7068A1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631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E489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31112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610D9B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08CB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85E9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56BA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303F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FE7A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96BC760" w14:textId="77777777" w:rsidTr="00503750">
        <w:tc>
          <w:tcPr>
            <w:tcW w:w="2302" w:type="dxa"/>
            <w:vAlign w:val="center"/>
          </w:tcPr>
          <w:p w14:paraId="64B703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C0550D2" w14:textId="66E804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FA7190" w14:textId="5EE08A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38304" w14:textId="0A6F5A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62B42" w14:textId="486B81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67817" w14:textId="400B49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49E099" w14:textId="0489D8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A2A0B" w14:textId="57D4D2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8F57CE" w14:textId="77777777" w:rsidTr="00503750">
        <w:tc>
          <w:tcPr>
            <w:tcW w:w="15593" w:type="dxa"/>
            <w:gridSpan w:val="8"/>
            <w:vAlign w:val="center"/>
          </w:tcPr>
          <w:p w14:paraId="36CCB6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55905E9" w14:textId="77777777" w:rsidTr="00503750">
        <w:tc>
          <w:tcPr>
            <w:tcW w:w="2302" w:type="dxa"/>
            <w:vAlign w:val="center"/>
          </w:tcPr>
          <w:p w14:paraId="242863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88E9B7" w14:textId="1C57F6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7AE732" w14:textId="1AA56A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046192" w14:textId="46D9D0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01A58" w14:textId="3E6765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9F88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548F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C0DB802" w14:textId="3110A8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DBF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4485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6C90302" w14:textId="7BD224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885304E" w14:textId="2A6A6D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AEC3E" w14:textId="76C1EA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65BA14" w14:textId="1229D4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A043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4C00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C62DF4" w14:textId="7F5178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F5C6B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143D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A8F92CD" w14:textId="60827F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FFCB10" w14:textId="279E80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1E2A1D" w14:textId="092708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425368" w14:textId="7F4A41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691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86CC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5AA842" w14:textId="7977C0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C996F" w14:textId="77777777" w:rsidTr="00503750">
        <w:tc>
          <w:tcPr>
            <w:tcW w:w="2302" w:type="dxa"/>
            <w:vAlign w:val="center"/>
          </w:tcPr>
          <w:p w14:paraId="31D53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B1421A8" w14:textId="18649F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5C231E" w14:textId="3A0E60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BBFDC2" w14:textId="7614C4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02B660" w14:textId="2E642E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1B2B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6101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884A71" w14:textId="5B4E1C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6AD5D" w14:textId="77777777" w:rsidTr="00503750">
        <w:tc>
          <w:tcPr>
            <w:tcW w:w="15593" w:type="dxa"/>
            <w:gridSpan w:val="8"/>
            <w:vAlign w:val="center"/>
          </w:tcPr>
          <w:p w14:paraId="77B6F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14B3F96" w14:textId="77777777" w:rsidTr="00503750">
        <w:tc>
          <w:tcPr>
            <w:tcW w:w="2302" w:type="dxa"/>
            <w:vAlign w:val="center"/>
          </w:tcPr>
          <w:p w14:paraId="1535B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81989DD" w14:textId="530DFF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CAB4E3" w14:textId="3CEAF4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8A1485" w14:textId="3A2689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22B07" w14:textId="7DE820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7976FF" w14:textId="08F296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6EB1B" w14:textId="29A4E6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0635D0" w14:textId="2A97CE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F055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3ED31A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3BA3AB2" w14:textId="005995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6A9C9F" w14:textId="2F120B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7776C" w14:textId="331E19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7D4726" w14:textId="4BB17D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F3945" w14:textId="180699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E4FC50" w14:textId="5DFB8B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04049" w14:textId="72864D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A7FB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39CA5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B8FE470" w14:textId="0BF9B4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3B51CF" w14:textId="645B7A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E6A15" w14:textId="130B21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89972" w14:textId="09A678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2380E1" w14:textId="510B13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14291A" w14:textId="1DE976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79C3D4" w14:textId="060EB9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47D87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0E39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5943E56" w14:textId="52076F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28457C" w14:textId="22CD85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FE4A2A" w14:textId="6ECA31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6FF5DE" w14:textId="73577E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81081" w14:textId="2A9885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DDE9F3" w14:textId="6499EC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64D4E4" w14:textId="2C3A79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82A27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5490C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060161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49E8C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1833D0B" w14:textId="53050F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C98279" w14:textId="2E66EA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F2DA1" w14:textId="4EAA8A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A652E1" w14:textId="5D6868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C64FF7" w14:textId="0CD6C5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F6827C" w14:textId="641102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F89B07" w14:textId="742FBB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4846E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13B3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ECEA85" w14:textId="7223F9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EDE1C2" w14:textId="6FCDAC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AA99D" w14:textId="79D798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9D994" w14:textId="375958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2CF22F" w14:textId="41C91A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53D2D0" w14:textId="53DB82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CB31F5" w14:textId="6C9FE1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D560B7" w14:textId="77777777" w:rsidR="00944C3D" w:rsidRDefault="00944C3D" w:rsidP="00944C3D">
      <w:pPr>
        <w:rPr>
          <w:rFonts w:ascii="Arial" w:hAnsi="Arial"/>
          <w:b/>
        </w:rPr>
      </w:pPr>
    </w:p>
    <w:p w14:paraId="03EC20E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5B24ECD" w14:textId="77777777" w:rsidTr="00503750">
        <w:tc>
          <w:tcPr>
            <w:tcW w:w="1944" w:type="dxa"/>
            <w:vAlign w:val="center"/>
          </w:tcPr>
          <w:p w14:paraId="14B7F2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FE965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7D97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D8E03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C18D5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FC95B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AB9FD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C484C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CA8A2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C6A2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E634B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25D05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9AAE1BE" w14:textId="77777777" w:rsidTr="00503750">
        <w:tc>
          <w:tcPr>
            <w:tcW w:w="15685" w:type="dxa"/>
            <w:gridSpan w:val="12"/>
            <w:vAlign w:val="center"/>
          </w:tcPr>
          <w:p w14:paraId="7485BC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968CB1" w14:textId="77777777" w:rsidTr="00503750">
        <w:tc>
          <w:tcPr>
            <w:tcW w:w="1944" w:type="dxa"/>
            <w:vAlign w:val="center"/>
          </w:tcPr>
          <w:p w14:paraId="3BA31B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B594F4C" w14:textId="45BF7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4409C7" w14:textId="00852C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937D1D0" w14:textId="6DAC3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78ED14" w14:textId="175D7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2C1446" w14:textId="4E7F6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128C95" w14:textId="430B7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A81115" w14:textId="3C4483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A454A0" w14:textId="2D028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4F8406" w14:textId="045DA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88A46E" w14:textId="0C46D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6191064" w14:textId="589A9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89FE2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CA03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A5B20D0" w14:textId="579D2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068D7F" w14:textId="52119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76F3B58" w14:textId="26BED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4482A0" w14:textId="25D47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53FDEF" w14:textId="230BD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416A15" w14:textId="49D709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8F5A35" w14:textId="11742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846E09" w14:textId="2B6ED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7E0D62" w14:textId="7D863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D458B2" w14:textId="53A2D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5B7450" w14:textId="1F441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880C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E6DC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393E08B" w14:textId="45CF4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1A12D5" w14:textId="24BFB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2514EA8" w14:textId="1CC32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4359F3" w14:textId="2E0CDE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E8DBA" w14:textId="32022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EFF93B" w14:textId="0C724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390C0C" w14:textId="617CD8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900A5E" w14:textId="16242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EA991B" w14:textId="1F6A63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007C4C" w14:textId="5659D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AD4122" w14:textId="324B2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D9CC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6235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4A3B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7D2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8C6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92C53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485B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8B25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D3AD1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7472F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A46C7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6A1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B16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B4D274" w14:textId="77777777" w:rsidTr="00503750">
        <w:tc>
          <w:tcPr>
            <w:tcW w:w="1944" w:type="dxa"/>
            <w:vAlign w:val="center"/>
          </w:tcPr>
          <w:p w14:paraId="093517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4C21880" w14:textId="46DAB7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32CAFB" w14:textId="344106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A1C8E9" w14:textId="68B60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A588A7" w14:textId="16E98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78722A" w14:textId="1F98B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C0AD12" w14:textId="097D8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BC5019" w14:textId="525B2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59B0A4" w14:textId="61A33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DA4A17" w14:textId="0420C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5904E8" w14:textId="4F3E44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1E2D18" w14:textId="418FE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00118" w14:textId="77777777" w:rsidTr="00503750">
        <w:tc>
          <w:tcPr>
            <w:tcW w:w="15685" w:type="dxa"/>
            <w:gridSpan w:val="12"/>
            <w:vAlign w:val="center"/>
          </w:tcPr>
          <w:p w14:paraId="0FFA7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7C8E90E" w14:textId="77777777" w:rsidTr="00503750">
        <w:tc>
          <w:tcPr>
            <w:tcW w:w="1944" w:type="dxa"/>
            <w:vAlign w:val="center"/>
          </w:tcPr>
          <w:p w14:paraId="7F06C0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026D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2B77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A2074B" w14:textId="4533A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FE8FF4" w14:textId="7116B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E556F6" w14:textId="37076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5F49B" w14:textId="559BC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C5C4F6" w14:textId="07C9B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21E55C" w14:textId="67A4F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68EC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331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806CBE5" w14:textId="62108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EC32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1A1A8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1C0D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A7F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59B2EF" w14:textId="04939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3254BD" w14:textId="43EF0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E9AF4D" w14:textId="0614E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F6F23E" w14:textId="26C97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B8031F" w14:textId="5665D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5CAADA" w14:textId="2767F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1371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0EE2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442224" w14:textId="7EB56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1947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8F278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8F94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15E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A1C7FDF" w14:textId="7CBE3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625929" w14:textId="0011D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038137" w14:textId="2E52B5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80F69F" w14:textId="099D97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81EADC" w14:textId="2813D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1BBD22" w14:textId="572B8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339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970D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DB192D" w14:textId="6BBF3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4670B0" w14:textId="77777777" w:rsidTr="00503750">
        <w:tc>
          <w:tcPr>
            <w:tcW w:w="1944" w:type="dxa"/>
            <w:vAlign w:val="center"/>
          </w:tcPr>
          <w:p w14:paraId="7B8946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C6D7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93B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46E42FD" w14:textId="54CB7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0CB55C" w14:textId="5D54E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3964EE8" w14:textId="05A07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5DF4DF" w14:textId="490FD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87D9A4" w14:textId="4B6B6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1B53F20" w14:textId="1693F2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43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FE97E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AE56D7" w14:textId="566DE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FBE1A" w14:textId="77777777" w:rsidTr="00503750">
        <w:tc>
          <w:tcPr>
            <w:tcW w:w="15685" w:type="dxa"/>
            <w:gridSpan w:val="12"/>
            <w:vAlign w:val="center"/>
          </w:tcPr>
          <w:p w14:paraId="2B5DF0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8CAFC00" w14:textId="77777777" w:rsidTr="00503750">
        <w:tc>
          <w:tcPr>
            <w:tcW w:w="1944" w:type="dxa"/>
            <w:vAlign w:val="center"/>
          </w:tcPr>
          <w:p w14:paraId="35BCC3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5B595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235E6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CB7A61" w14:textId="28891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2299A8" w14:textId="07CBA3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6D8145" w14:textId="4532DD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051998" w14:textId="7C505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B3BAC8" w14:textId="0F1D8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1146F9" w14:textId="2E7AD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DCA0C4" w14:textId="17BCA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103EAB" w14:textId="4A19D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40FA31" w14:textId="561C3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1A5D5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E3249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A384B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C07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F373F4" w14:textId="49A6D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B41B61" w14:textId="58DB0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8B1382" w14:textId="1A0AE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782FB4" w14:textId="61468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CADF30" w14:textId="76718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E10342" w14:textId="2C5E0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46FE7B" w14:textId="4E37E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9D5FC4" w14:textId="50689E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6FCD0E" w14:textId="64EC0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ACFFA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37AAD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4719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3867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EEB93B" w14:textId="723AEB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44F4A9" w14:textId="6592E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6AC446" w14:textId="56AC4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F872D7" w14:textId="5345D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5A91E7" w14:textId="663D8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9BFEB1" w14:textId="432DC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86B9D8" w14:textId="1BEEA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9482BC" w14:textId="2CD3D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685C62" w14:textId="6E1AB0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97BCC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0D7B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D8FD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425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A7E156" w14:textId="38DF4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7C8D43" w14:textId="06937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442844" w14:textId="5ADB0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C9AC3E" w14:textId="382E99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E1A3CF" w14:textId="5A6D8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561B82" w14:textId="1EF9E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6A25DD" w14:textId="1152C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3B6EBE" w14:textId="52AEC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145899" w14:textId="531A41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01A7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232C8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7FE182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34561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7BE97F4" w14:textId="6DF09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D85643" w14:textId="5D2F2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723464" w14:textId="0917F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350911B" w14:textId="65CDF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DB9C2B" w14:textId="7115C6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02CB8D" w14:textId="39D69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47C754" w14:textId="271C6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B69298" w14:textId="4A709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22AA15" w14:textId="2D7C3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E3D1CD" w14:textId="46261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3F48E27" w14:textId="1BCE4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C2D6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9F079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960404F" w14:textId="7E58E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00211" w14:textId="092E5D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AC519E" w14:textId="2B8A9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C3F596" w14:textId="168EE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B15781" w14:textId="1AFC34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76CBCE" w14:textId="4FE26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754C72" w14:textId="21D75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026426" w14:textId="2EA5F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C8A8CC" w14:textId="73155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006D48" w14:textId="542B6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6D2E75" w14:textId="5AF42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86754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4EDD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8A7E4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057D43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D1BFD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CE8F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4D5E93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47624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35090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6E768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D618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B7E2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B18EC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DC600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00902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1773CD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ABFAE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8CC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C22AD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F2F3E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F955A1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28448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DD3C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D64D0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26EA3E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FAD61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7A64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76C4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83C0A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9919D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24292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EFDFA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37D93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983D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217D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D3C4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9540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EA14B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4515D59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72A0A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2F3BF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C02E7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78EB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7E9B6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C02D9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675954B" w14:textId="77777777" w:rsidTr="00503750">
        <w:trPr>
          <w:trHeight w:val="1073"/>
        </w:trPr>
        <w:tc>
          <w:tcPr>
            <w:tcW w:w="3614" w:type="dxa"/>
            <w:vMerge/>
          </w:tcPr>
          <w:p w14:paraId="6076F1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E140C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2263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02194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3E19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607661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884B7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FA56FA3" w14:textId="77777777" w:rsidTr="00503750">
        <w:trPr>
          <w:trHeight w:val="283"/>
        </w:trPr>
        <w:tc>
          <w:tcPr>
            <w:tcW w:w="3614" w:type="dxa"/>
          </w:tcPr>
          <w:p w14:paraId="77ED2F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14B84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1980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652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7E8D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F864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F2AFF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514D4A" w14:textId="77777777" w:rsidTr="00503750">
        <w:trPr>
          <w:trHeight w:val="283"/>
        </w:trPr>
        <w:tc>
          <w:tcPr>
            <w:tcW w:w="3614" w:type="dxa"/>
          </w:tcPr>
          <w:p w14:paraId="78B89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AD6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0BDC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D1E96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70F3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2B2B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2610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899EBA7" w14:textId="77777777" w:rsidTr="00503750">
        <w:trPr>
          <w:trHeight w:val="283"/>
        </w:trPr>
        <w:tc>
          <w:tcPr>
            <w:tcW w:w="3614" w:type="dxa"/>
          </w:tcPr>
          <w:p w14:paraId="490ED7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9604F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E80F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79DA1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59EA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7B60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310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3F23BE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EF1361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7061BE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6B58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D5CFF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3C1F3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2BA16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80724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51BCC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670DB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2A3AA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BD9A1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4E0166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069C61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324D4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C9196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4E18446" w14:textId="5706A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9C602D" w14:textId="612292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2263A9" w14:textId="16ED4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55FE8B" w14:textId="595112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0484" w14:textId="2858C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A13D0F" w14:textId="230A4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B01AB9" w14:textId="63D26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FE26D8" w14:textId="20C8B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56662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06AB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F6D410" w14:textId="269DF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324D51" w14:textId="053059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CCFEA9" w14:textId="6434D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251E4" w14:textId="285FE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C7005" w14:textId="48EF3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0241A3" w14:textId="57C1E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9CF18A" w14:textId="301E8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EB277A" w14:textId="1253E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CFB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9B04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038E8C" w14:textId="56FD1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0691F" w14:textId="4D869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4DC96B" w14:textId="27391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34CAB6" w14:textId="1B8193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5194D7" w14:textId="5A318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C7C517" w14:textId="339C6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0B3B0" w14:textId="7B1639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5A207B" w14:textId="3EB95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216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3710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315F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A8A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0936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B8A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FE33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BAE8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EA2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12EA6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F83C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05FB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C7F2A4E" w14:textId="59EF39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86B09B" w14:textId="5BF64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1DB9D" w14:textId="1235E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C2DD71" w14:textId="721A4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B615DC" w14:textId="57CA8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7182A6" w14:textId="11914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DD919" w14:textId="30690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6E4FCD" w14:textId="7E5A6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3CFB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D31CF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7C05A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A3CE0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723F81A" w14:textId="1C607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1C633" w14:textId="237CE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4D7AAD" w14:textId="28E542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82B1E" w14:textId="36669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4B09CC" w14:textId="124C9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C3A02A" w14:textId="72017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448EB" w14:textId="107A7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CE3B28" w14:textId="64B96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7402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6D17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928AEED" w14:textId="58C4E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B9D87" w14:textId="05AF3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671F4F" w14:textId="36F7C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28D652" w14:textId="0AF94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B2B93D" w14:textId="037ED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954DE" w14:textId="2A586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B99E4B" w14:textId="55003A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FA6E52" w14:textId="1B55A1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3DA6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1484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D332516" w14:textId="0AE9A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228BF7" w14:textId="5794F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06DCE" w14:textId="168F7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140F7" w14:textId="058D7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06285C" w14:textId="41AA54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7292A" w14:textId="69696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2FEA2" w14:textId="6FF92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EF668B" w14:textId="267C8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954E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1F071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F5EE4BA" w14:textId="6C13B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798D55" w14:textId="35528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2FE6F3" w14:textId="19F624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BAF6D" w14:textId="49B1E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5B672" w14:textId="0B25D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5290D" w14:textId="08C3A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B4B875" w14:textId="501072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52717" w14:textId="05646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79B3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E8A06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827D7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4AA22B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026D85" w14:textId="3BF0A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060C8" w14:textId="33E58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FDADDA" w14:textId="43C40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34BD3" w14:textId="7B07D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80D05D" w14:textId="79B6B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C68396" w14:textId="1F9F8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B2D872" w14:textId="18A65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E268E24" w14:textId="79AFC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177D6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B7C08E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6E74E3" w14:textId="568809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8702C2" w14:textId="06455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17B3B" w14:textId="171C6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616D77" w14:textId="2B592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11858" w14:textId="4750D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FF9E97" w14:textId="38D6B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3F0A7" w14:textId="4E9A08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E422C9" w14:textId="5EE4C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6334A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B2D95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04A16F7" w14:textId="007C2D8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55FA2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DD64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6FF2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BC81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B94D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D567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FAAA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5A01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F18F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2518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17F6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CCF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C909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8AD0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7CDA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E87C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FC83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50992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0F268A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D0F9B6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ACA518F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EA78DD4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FE65F87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CF8BE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A98A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C2CAA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86B5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2F6C4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875FC9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3EB81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CE170CB" w14:textId="4F9428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B10B76" w14:textId="43547C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11A779" w14:textId="335F8B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52C5AB" w14:textId="607CA6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7FDC9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16769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555B04" w14:textId="2E5E0E2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917B7A" w14:textId="24C3D4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3AB4AF" w14:textId="4F5BB3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3294B5" w14:textId="277C177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2B1C3E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E3F4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60DFF5" w14:textId="71E344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87C6397" w14:textId="5CB680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7056A6D" w14:textId="6267753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D0B7E1" w14:textId="6BB409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F36D4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7E720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D32439" w14:textId="688D1C1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219505" w14:textId="185112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5EB376" w14:textId="1D3DB5A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179D1E" w14:textId="24F67D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EADBB7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BB40D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73866F" w14:textId="10D634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F90B85" w14:textId="28BCD9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C3BB3D2" w14:textId="33F3A9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6E7C92" w14:textId="37351A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F52CB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FE8B1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29F128" w14:textId="25B3B45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15472E" w14:textId="55E1717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58534E" w14:textId="5E2229F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809588" w14:textId="671198D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6C2408D" w14:textId="77777777" w:rsidR="00944C3D" w:rsidRDefault="00944C3D" w:rsidP="00944C3D">
      <w:pPr>
        <w:rPr>
          <w:rFonts w:ascii="Arial" w:hAnsi="Arial"/>
          <w:b/>
        </w:rPr>
      </w:pPr>
    </w:p>
    <w:p w14:paraId="55333EA8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104D460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9F7A0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BCC97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2D0EC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41358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535EE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50B51B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15421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3A053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8B2A2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8191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35958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E4A52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43B0A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807FC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6225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B892F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FB75D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88132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F8D42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935D8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A5F3E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0E9D02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4E39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B7CB6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A678D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8AF90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C814588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607AB03" w14:textId="77777777" w:rsidTr="00503750">
        <w:tc>
          <w:tcPr>
            <w:tcW w:w="2835" w:type="dxa"/>
            <w:vAlign w:val="center"/>
          </w:tcPr>
          <w:p w14:paraId="16555C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3BC43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8689E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0885B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A3741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4D337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57B165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F387D5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52C3D21" w14:textId="02E72DBD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31F760" w14:textId="5784920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EBF64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545B9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4B4AA3" w14:textId="248AC1B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AD68A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E1430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785B633" w14:textId="12AE4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ABA62E" w14:textId="53EFF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32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2DE8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3AA3DF" w14:textId="097C4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57875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7B954C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9B6D908" w14:textId="36AC6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B0C306" w14:textId="306089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36A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1B3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336932" w14:textId="56FDC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A3F4F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FF00F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47838492" w14:textId="390FB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1B09B" w14:textId="37F54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60D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F57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A3A2A9" w14:textId="2DA1BE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F781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FF8FA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C99A9" w14:textId="71945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BFCE4C" w14:textId="31DF2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5A1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D6F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1D576A" w14:textId="19569B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8FE1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99EEA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09698FA" w14:textId="601A3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7760F2" w14:textId="25F376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F1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E36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93E36F" w14:textId="6F49E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D1E8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89110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D5FDEE3" w14:textId="6419DE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F68906" w14:textId="7BB82F3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F38D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9613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6F5DC5" w14:textId="0E8C68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738808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A774F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C3EEAF1" w14:textId="22AB58D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4C7F6C5" w14:textId="77777777" w:rsidR="00944C3D" w:rsidRDefault="00944C3D" w:rsidP="00944C3D">
      <w:pPr>
        <w:rPr>
          <w:rFonts w:ascii="Arial" w:hAnsi="Arial"/>
          <w:b/>
        </w:rPr>
      </w:pPr>
    </w:p>
    <w:p w14:paraId="0652A78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54B9165" w14:textId="77777777" w:rsidTr="00503750">
        <w:tc>
          <w:tcPr>
            <w:tcW w:w="2835" w:type="dxa"/>
            <w:vAlign w:val="center"/>
          </w:tcPr>
          <w:p w14:paraId="2BF1B6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2E843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370B3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5A020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0B195D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728DA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7C1CD0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F158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7BD55A3" w14:textId="6D2DD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8B2CB4" w14:textId="7ED575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3EA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28F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356071" w14:textId="0997A3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196CD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E286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D44BB10" w14:textId="19A5E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C913AD" w14:textId="42E07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04BC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F90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E793AE" w14:textId="5F5CE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D9628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71B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830DE4" w14:textId="27706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B8C66F" w14:textId="65D48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A16B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AC1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C82FA9" w14:textId="2A6D6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B5154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EA69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79499C8" w14:textId="51B50C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DC4389" w14:textId="78440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782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0507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ED17C1" w14:textId="67099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A0D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EFD96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1830983" w14:textId="0D7032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10A0BD" w14:textId="6E7980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F324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C5EC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21A417" w14:textId="25141C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193798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676ACB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0F48CF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1CBE0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56CFB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88C67EF" w14:textId="77777777" w:rsidTr="00503750">
        <w:trPr>
          <w:trHeight w:val="699"/>
        </w:trPr>
        <w:tc>
          <w:tcPr>
            <w:tcW w:w="3502" w:type="dxa"/>
            <w:vMerge/>
          </w:tcPr>
          <w:p w14:paraId="30D163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BEBE2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34A68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65589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D7C1B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D4681B2" w14:textId="2DA6D51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4EA66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D4E7D9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E05A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924DCD3" w14:textId="392EB9AB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6386A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35D628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735E9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A4B7179" w14:textId="16B70F12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B4CFB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09A44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3AA3E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431F7AD" w14:textId="77777777" w:rsidTr="00503750">
        <w:trPr>
          <w:trHeight w:val="593"/>
        </w:trPr>
        <w:tc>
          <w:tcPr>
            <w:tcW w:w="3497" w:type="dxa"/>
          </w:tcPr>
          <w:p w14:paraId="29AE8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67CEA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13688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63B95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F77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E9C2C9C" w14:textId="265466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68596D" w14:textId="314DD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FB92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D2B1B9" w14:textId="76BE2F1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BF8EC69" w14:textId="5E00A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9248B1" w14:textId="77D0E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8FB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B26AD4B" w14:textId="67E485E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D2DC63" w14:textId="521E7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5D66AF" w14:textId="67100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D2E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09B3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32A16DE" w14:textId="1A7CD1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BBEB44" w14:textId="08E99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237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1C88D9" w14:textId="437B394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BADBA7" w14:textId="5D0C0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896206" w14:textId="5756A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F09D3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8B9FA1" w14:textId="2174890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7794A5" w14:textId="7576F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8E3769" w14:textId="4D33FF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F9319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B70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499DAE9" w14:textId="067E6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700192" w14:textId="28C76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584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EFD834" w14:textId="3514D8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4609C6" w14:textId="0D485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F1C452" w14:textId="14F283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AE9F2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B39FF3" w14:textId="3C4DF03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0C2803" w14:textId="5BC34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67C2F3" w14:textId="38396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023CC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B1D2B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92D2396" w14:textId="48D29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BAFE72" w14:textId="11E82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8EA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2A0E6A" w14:textId="6E751D5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77F962" w14:textId="31187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A70EA1" w14:textId="31ABE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AAAB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F86F8D9" w14:textId="6055B99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05917E" w14:textId="5015A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AB87F0" w14:textId="2979F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C45F4F" w14:textId="77777777" w:rsidR="00944C3D" w:rsidRDefault="00944C3D" w:rsidP="00944C3D">
      <w:pPr>
        <w:rPr>
          <w:rFonts w:ascii="Arial" w:hAnsi="Arial"/>
          <w:b/>
        </w:rPr>
      </w:pPr>
    </w:p>
    <w:p w14:paraId="51894D50" w14:textId="77777777" w:rsidR="00944C3D" w:rsidRDefault="00944C3D" w:rsidP="00944C3D">
      <w:pPr>
        <w:rPr>
          <w:rFonts w:ascii="Arial" w:hAnsi="Arial"/>
          <w:b/>
        </w:rPr>
      </w:pPr>
    </w:p>
    <w:p w14:paraId="1B67DA52" w14:textId="77777777" w:rsidR="00944C3D" w:rsidRDefault="00944C3D" w:rsidP="00944C3D">
      <w:pPr>
        <w:rPr>
          <w:rFonts w:ascii="Arial" w:hAnsi="Arial"/>
          <w:b/>
        </w:rPr>
      </w:pPr>
    </w:p>
    <w:p w14:paraId="7A2F309C" w14:textId="77777777" w:rsidR="00944C3D" w:rsidRDefault="00944C3D" w:rsidP="00944C3D">
      <w:pPr>
        <w:rPr>
          <w:rFonts w:ascii="Arial" w:hAnsi="Arial"/>
          <w:b/>
        </w:rPr>
      </w:pPr>
    </w:p>
    <w:p w14:paraId="7F68D30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1137FEC5" w14:textId="77777777" w:rsidTr="00503750">
        <w:tc>
          <w:tcPr>
            <w:tcW w:w="2622" w:type="dxa"/>
            <w:vAlign w:val="center"/>
          </w:tcPr>
          <w:p w14:paraId="73754F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66FEB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EB045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B72A5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8350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4B2C4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91871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9B503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0622B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7484E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C357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E8D369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1ABE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3FD8ECC" w14:textId="1D9F9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5BFD88" w14:textId="14CA4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1A1795" w14:textId="13686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078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A29DD1" w14:textId="41B56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37DED6" w14:textId="77777777" w:rsidTr="00503750">
        <w:tc>
          <w:tcPr>
            <w:tcW w:w="2622" w:type="dxa"/>
            <w:vAlign w:val="center"/>
          </w:tcPr>
          <w:p w14:paraId="1A7311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B7D9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CDBE84C" w14:textId="04B24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6B6F93" w14:textId="78DDB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A40437" w14:textId="29668E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427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4633A4" w14:textId="11AF5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181F3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6CA3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AD45360" w14:textId="58B46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8F5F4A" w14:textId="1CD6B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479CC8" w14:textId="59674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568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228A15" w14:textId="4AF729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68B0A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728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3C4035F" w14:textId="78E95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C23CDD" w14:textId="193525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A5AC99" w14:textId="22BA5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DB3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494854" w14:textId="180A4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7C797" w14:textId="77777777" w:rsidTr="00503750">
        <w:tc>
          <w:tcPr>
            <w:tcW w:w="2622" w:type="dxa"/>
            <w:vAlign w:val="center"/>
          </w:tcPr>
          <w:p w14:paraId="6F4D0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8753FD7" w14:textId="5F489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34639.52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1F18E9" w14:textId="3B73E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55340.98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0B7B95" w14:textId="5323A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46798.51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90F4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F7DF8C" w14:textId="594D1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43181.99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DC1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BC0B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BE620ED" w14:textId="560C7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89EE81" w14:textId="772857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8F8C7F" w14:textId="2D962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0DE8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AA2798" w14:textId="03AD07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5D96F" w14:textId="77777777" w:rsidTr="00503750">
        <w:tc>
          <w:tcPr>
            <w:tcW w:w="2622" w:type="dxa"/>
            <w:vAlign w:val="center"/>
          </w:tcPr>
          <w:p w14:paraId="76B4DF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3E98512" w14:textId="325C8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A2C34F" w14:textId="7A384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2B50E9" w14:textId="00A5A7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CC0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855B8C" w14:textId="7FB90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DD06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1434D6C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7752106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309A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C9D02C9" w14:textId="484F4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E80A3A7" w14:textId="4FD3A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12EDD9" w14:textId="6FDC7B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3B6F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3D00BD" w14:textId="5CD8A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D948A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4C0C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A8EE073" w14:textId="7AFD5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6457DEF" w14:textId="5C7D0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FD11B8" w14:textId="42931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9D7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BCBE31" w14:textId="179B5D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FD2F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1C4E3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946F590" w14:textId="5C6C3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47639D" w14:textId="5AF9D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C550C1" w14:textId="6898F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B7E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A5A022" w14:textId="0A547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0F47F9" w14:textId="77777777" w:rsidTr="00503750">
        <w:tc>
          <w:tcPr>
            <w:tcW w:w="2622" w:type="dxa"/>
            <w:vAlign w:val="center"/>
          </w:tcPr>
          <w:p w14:paraId="152200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470CF0C" w14:textId="5CC05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C3EEDB" w14:textId="701FF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F05D3" w14:textId="6EC9A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7F4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DFDC33" w14:textId="2D6BD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22052" w14:textId="77777777" w:rsidTr="00503750">
        <w:tc>
          <w:tcPr>
            <w:tcW w:w="2622" w:type="dxa"/>
            <w:vAlign w:val="center"/>
          </w:tcPr>
          <w:p w14:paraId="43490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3589A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3CD2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5A3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94D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031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41C53C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AEB4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14F2349" w14:textId="68FCCF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34639.52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09755F" w14:textId="7692D9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55340.98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E88CC9" w14:textId="0EC532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46798.51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6DDB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8E81F5" w14:textId="188612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43181.99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DC6762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AF518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06E9C5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DD71A5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019FF9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B038BF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71A6A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91238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42EE9A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21E6C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CDD61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C647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F9F49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6CCE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3E41E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160FA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E64A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2C85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BF945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91A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BDB6E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61DAB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926C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AEDA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70C3D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51F6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478C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2F6637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078E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6241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47BD7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04F5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E979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1EFC9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1A48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50AD4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1484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1458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51B5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4B3C1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875E4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9E59A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7E23E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9DBFA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D3796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C031E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CF17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1C775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FDF7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B6BB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326FF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276E1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1185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D2AFC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EFDF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B80D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3F26A9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236B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573D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3CD397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4719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E371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812A7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A5F9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9A0C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0D10B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05A4E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862A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06742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BA3E04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F3E4C0A" w14:textId="77777777" w:rsidTr="00503750">
        <w:tc>
          <w:tcPr>
            <w:tcW w:w="2835" w:type="dxa"/>
            <w:vAlign w:val="center"/>
          </w:tcPr>
          <w:p w14:paraId="08E0D0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3B61D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CA46A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7A8DC1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B4E66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9BC1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48FBDC3" w14:textId="77777777" w:rsidTr="00503750">
        <w:tc>
          <w:tcPr>
            <w:tcW w:w="2835" w:type="dxa"/>
            <w:vAlign w:val="center"/>
          </w:tcPr>
          <w:p w14:paraId="53F803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CA1DCD5" w14:textId="14E70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A1B9C3" w14:textId="382BA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60345A" w14:textId="5387E8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C51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3392B3" w14:textId="450C1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CAD48B" w14:textId="77777777" w:rsidTr="00503750">
        <w:tc>
          <w:tcPr>
            <w:tcW w:w="2835" w:type="dxa"/>
            <w:vAlign w:val="center"/>
          </w:tcPr>
          <w:p w14:paraId="596FA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B9D151F" w14:textId="38F40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401097" w14:textId="6B504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C951E3" w14:textId="2AC5C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75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3B5223" w14:textId="1D1DE3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0B446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548AB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FE5EAD0" w14:textId="402F96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E0275" w14:textId="670C913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6114A1" w14:textId="28D135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11AF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542B3B" w14:textId="4B451B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1F6A34D" w14:textId="77777777" w:rsidTr="00503750">
        <w:tc>
          <w:tcPr>
            <w:tcW w:w="2835" w:type="dxa"/>
            <w:vAlign w:val="center"/>
          </w:tcPr>
          <w:p w14:paraId="2F4D3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FBEE71C" w14:textId="71CEC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B4FCEF" w14:textId="4DE80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58158B" w14:textId="58690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3F6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B626AD" w14:textId="608D9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54FD6" w14:textId="77777777" w:rsidTr="00503750">
        <w:tc>
          <w:tcPr>
            <w:tcW w:w="2835" w:type="dxa"/>
            <w:vAlign w:val="center"/>
          </w:tcPr>
          <w:p w14:paraId="0DE387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CE28FD2" w14:textId="08920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B46DBD" w14:textId="26474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E2CEA5" w14:textId="773D6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1E4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BF950A" w14:textId="0230E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FD79F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594AF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412AF2B" w14:textId="6C980FC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6C475" w14:textId="7DA5A85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3BB36A" w14:textId="108785E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5EC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FD0D8B" w14:textId="79EB26F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28B38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63DDF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EBC2C2B" w14:textId="3633F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F772C6" w14:textId="56FF4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FAC0DE" w14:textId="20958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5B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AB4FFF" w14:textId="5BD9A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7BAC8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E96FEF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3"/>
        <w:gridCol w:w="1727"/>
        <w:gridCol w:w="1607"/>
        <w:gridCol w:w="1568"/>
        <w:gridCol w:w="1829"/>
      </w:tblGrid>
      <w:tr w:rsidR="00944C3D" w:rsidRPr="008D0433" w14:paraId="61BB7136" w14:textId="77777777" w:rsidTr="00503750">
        <w:tc>
          <w:tcPr>
            <w:tcW w:w="2552" w:type="dxa"/>
            <w:shd w:val="clear" w:color="auto" w:fill="auto"/>
            <w:vAlign w:val="center"/>
          </w:tcPr>
          <w:p w14:paraId="61BFA1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FAEC9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F7CD9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BF5E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F8FFB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B69EDD5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EF315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E9F3790" w14:textId="00A35C2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D239968" w14:textId="29CFA38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1202.75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9C0FBA2" w14:textId="1BB8709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1202.75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B8228F5" w14:textId="38BABB3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9CF09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9D5F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FC01939" w14:textId="096AB36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794A36F" w14:textId="603C1D5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C4E9963" w14:textId="44F213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E5F506C" w14:textId="2F1366C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4C7856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555E6D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86AFE1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B8563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74620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0248A3B" w14:textId="77777777" w:rsidTr="00503750">
        <w:tc>
          <w:tcPr>
            <w:tcW w:w="4395" w:type="dxa"/>
            <w:vMerge/>
          </w:tcPr>
          <w:p w14:paraId="0BA397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DFF56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7A5D6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017072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4D7DD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85224C6" w14:textId="4F8DF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598A3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D0B9FD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E79B0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D6CFA46" w14:textId="27048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CA1EC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0CC3EFB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1FFFC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481158F" w14:textId="650644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724FB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BD8A0E2" w14:textId="77777777" w:rsidTr="00503750">
        <w:tc>
          <w:tcPr>
            <w:tcW w:w="4395" w:type="dxa"/>
            <w:vAlign w:val="center"/>
          </w:tcPr>
          <w:p w14:paraId="46990A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82F49D4" w14:textId="04179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30451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B18DC9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0A0EA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8438ACC" w14:textId="0A38C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30898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B26677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3D300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0B85D62" w14:textId="1B0FCF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E354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7B1A00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B5D0B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B9CF508" w14:textId="6347A9B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94153.34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70DB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56498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D50617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8C8E0FE" w14:textId="77777777" w:rsidTr="00503750">
        <w:tc>
          <w:tcPr>
            <w:tcW w:w="4395" w:type="dxa"/>
            <w:vAlign w:val="center"/>
          </w:tcPr>
          <w:p w14:paraId="0FB8EC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44C26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86228E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164116F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D6C42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D3BF986" w14:textId="1E7D59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E08BE9" w14:textId="70AC26A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43999B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6FD94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927D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A5F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E2ACBD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0CAD8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0D9A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33B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59BFA0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ADA87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C936411" w14:textId="7D7F904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72BBD1" w14:textId="57529C2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D7B607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BD37B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B31828B" w14:textId="2024247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69F8D2" w14:textId="1D8A53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30765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38E1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3EAC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241961A" w14:textId="77777777" w:rsidTr="00503750">
        <w:tc>
          <w:tcPr>
            <w:tcW w:w="1843" w:type="dxa"/>
            <w:vAlign w:val="center"/>
          </w:tcPr>
          <w:p w14:paraId="6F5CB4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273BAA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CCB61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16CCD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623F9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D1A05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A5822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2527900" w14:textId="77777777" w:rsidTr="00503750">
        <w:tc>
          <w:tcPr>
            <w:tcW w:w="1843" w:type="dxa"/>
            <w:vAlign w:val="center"/>
          </w:tcPr>
          <w:p w14:paraId="492824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0996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D13C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A72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DF67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9D88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9021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DA012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0F8C2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243D5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5D9B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10CB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6798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5200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1F868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1E32081" w14:textId="77777777" w:rsidTr="00503750">
        <w:tc>
          <w:tcPr>
            <w:tcW w:w="1843" w:type="dxa"/>
            <w:vAlign w:val="center"/>
          </w:tcPr>
          <w:p w14:paraId="736C00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164B0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C832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4EC4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59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8172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0091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366432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162B4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2B28E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0AF6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9E3E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3C308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2A08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90C1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F118F9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52B565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A9BDD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9DF8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5749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BD8C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B0E53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5579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BE39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A6F1D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2934849" w14:textId="77777777" w:rsidTr="00503750">
        <w:trPr>
          <w:trHeight w:val="664"/>
        </w:trPr>
        <w:tc>
          <w:tcPr>
            <w:tcW w:w="3372" w:type="dxa"/>
          </w:tcPr>
          <w:p w14:paraId="32998C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7A322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86194B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05E77C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748F2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48C44D6" w14:textId="1273F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3996E4" w14:textId="4BCBF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D5CCC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26DE8B" w14:textId="5772F4D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53469FD" w14:textId="68BF7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D2F38A" w14:textId="2F1F0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D90114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61E9BE0" w14:textId="484AAA8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4EE48D" w14:textId="369805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A2B895" w14:textId="64596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2EFEF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AF3D93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7E1CA14" w14:textId="55042A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126810" w14:textId="2ABD9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B4F081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AF7F257" w14:textId="7ECCFC0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518DEAE" w14:textId="08930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623826A" w14:textId="22949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709EC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1F6C75B" w14:textId="13B6D81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34AB5D7" w14:textId="67D0A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2ED365" w14:textId="2CF60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89523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9244B8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547CFB1" w14:textId="77777777" w:rsidTr="00503750">
        <w:tc>
          <w:tcPr>
            <w:tcW w:w="2835" w:type="dxa"/>
            <w:vAlign w:val="center"/>
          </w:tcPr>
          <w:p w14:paraId="5072F0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48088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200C2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23E36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7C901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59D9A97" w14:textId="77777777" w:rsidTr="00503750">
        <w:tc>
          <w:tcPr>
            <w:tcW w:w="2835" w:type="dxa"/>
          </w:tcPr>
          <w:p w14:paraId="6EF79C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C2D8E3B" w14:textId="4057D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AB64B2B" w14:textId="4CE58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6E9360" w14:textId="38F0E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18B327" w14:textId="0FEB7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ACFABB" w14:textId="77777777" w:rsidTr="00503750">
        <w:tc>
          <w:tcPr>
            <w:tcW w:w="2835" w:type="dxa"/>
          </w:tcPr>
          <w:p w14:paraId="0A4047E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F1359D5" w14:textId="77BA8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6A3652" w14:textId="7A55B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B29784" w14:textId="138A2D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6B97D7" w14:textId="51FA1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DEE873" w14:textId="77777777" w:rsidTr="00503750">
        <w:tc>
          <w:tcPr>
            <w:tcW w:w="2835" w:type="dxa"/>
          </w:tcPr>
          <w:p w14:paraId="441BB9C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6B35CC3" w14:textId="6B92C9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FA91A2" w14:textId="6F1AB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CB1EA29" w14:textId="156D12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711FD4" w14:textId="3FB4C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02145F" w14:textId="77777777" w:rsidTr="00503750">
        <w:tc>
          <w:tcPr>
            <w:tcW w:w="2835" w:type="dxa"/>
            <w:vAlign w:val="center"/>
          </w:tcPr>
          <w:p w14:paraId="688854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12BF733" w14:textId="10DD8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B74EB9" w14:textId="512D2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53D7F6" w14:textId="66157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090E085" w14:textId="78920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994A51" w14:textId="77777777" w:rsidTr="00503750">
        <w:tc>
          <w:tcPr>
            <w:tcW w:w="2835" w:type="dxa"/>
            <w:vAlign w:val="center"/>
          </w:tcPr>
          <w:p w14:paraId="77D47A5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D66694C" w14:textId="6FC54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E24EAB" w14:textId="436E1A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F0C998" w14:textId="17DFA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728D08" w14:textId="2B7F4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413177" w14:textId="77777777" w:rsidTr="00503750">
        <w:tc>
          <w:tcPr>
            <w:tcW w:w="2835" w:type="dxa"/>
          </w:tcPr>
          <w:p w14:paraId="74C4DA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EF28E2B" w14:textId="6D625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44ECD9" w14:textId="18F617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3F29E2" w14:textId="496B2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36900E" w14:textId="48622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D13D67" w14:textId="77777777" w:rsidTr="00503750">
        <w:tc>
          <w:tcPr>
            <w:tcW w:w="2835" w:type="dxa"/>
          </w:tcPr>
          <w:p w14:paraId="6F138DE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C37B16E" w14:textId="66FF8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9EB2FC" w14:textId="439BA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454835" w14:textId="186C0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F01138" w14:textId="51BA0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411177" w14:textId="77777777" w:rsidTr="00503750">
        <w:tc>
          <w:tcPr>
            <w:tcW w:w="2835" w:type="dxa"/>
          </w:tcPr>
          <w:p w14:paraId="142D6A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D65AC95" w14:textId="649AE7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A9FA1" w14:textId="172CC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EAB29D" w14:textId="7139C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4D303AE" w14:textId="6169CC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47C13E" w14:textId="77777777" w:rsidR="00944C3D" w:rsidRDefault="00944C3D" w:rsidP="00944C3D">
      <w:pPr>
        <w:rPr>
          <w:rFonts w:ascii="Arial" w:hAnsi="Arial"/>
          <w:b/>
        </w:rPr>
      </w:pPr>
    </w:p>
    <w:p w14:paraId="68CD5E8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4D2F66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9AF8C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4EA06F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BDD09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9BA59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CFB6E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1703C26" w14:textId="77777777" w:rsidTr="00503750">
        <w:trPr>
          <w:trHeight w:val="443"/>
        </w:trPr>
        <w:tc>
          <w:tcPr>
            <w:tcW w:w="2560" w:type="dxa"/>
          </w:tcPr>
          <w:p w14:paraId="6C4400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7C58746" w14:textId="429164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E32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1CA0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412D36" w14:textId="0E492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97002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9C034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DB962A0" w14:textId="0B762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C0941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157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38E432" w14:textId="406170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7109F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5EE5F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4D9DCA0" w14:textId="1D2DD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4F19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877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9F89AA" w14:textId="32D414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89612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998F07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B4E2953" w14:textId="22F19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0942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AAE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391FE5" w14:textId="24F1FA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6090D2" w14:textId="77777777" w:rsidR="00944C3D" w:rsidRDefault="00944C3D" w:rsidP="00944C3D">
      <w:pPr>
        <w:rPr>
          <w:rFonts w:ascii="Arial" w:hAnsi="Arial"/>
          <w:b/>
        </w:rPr>
      </w:pPr>
    </w:p>
    <w:p w14:paraId="3BA0B3F6" w14:textId="77777777" w:rsidR="00944C3D" w:rsidRDefault="00944C3D" w:rsidP="00944C3D">
      <w:pPr>
        <w:rPr>
          <w:rFonts w:ascii="Arial" w:hAnsi="Arial"/>
          <w:b/>
        </w:rPr>
      </w:pPr>
    </w:p>
    <w:p w14:paraId="1F24BEE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BBA7C3" w14:textId="77777777" w:rsidR="00944C3D" w:rsidRDefault="00944C3D" w:rsidP="00944C3D">
      <w:pPr>
        <w:rPr>
          <w:rFonts w:ascii="Arial" w:hAnsi="Arial"/>
          <w:b/>
        </w:rPr>
      </w:pPr>
    </w:p>
    <w:p w14:paraId="3D1FBE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2386CC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5DC2C7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AA27D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6AD52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B69A8E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9B337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B59EF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44F90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67A0F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8054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3C0B6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F8EDA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8C015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9641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4A61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37BB9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21D445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7D4C6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5584931" w14:textId="77777777" w:rsidTr="00503750">
        <w:trPr>
          <w:trHeight w:val="677"/>
        </w:trPr>
        <w:tc>
          <w:tcPr>
            <w:tcW w:w="3358" w:type="dxa"/>
          </w:tcPr>
          <w:p w14:paraId="68CE37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A273D1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E5F9E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1AB63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FCA2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54F525E9" w14:textId="055BE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BC2D17" w14:textId="0FADD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6B434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CCC3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E741051" w14:textId="2146B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A2A39A" w14:textId="0C8381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F09CF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D00F0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8062D31" w14:textId="662F6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0007E0D" w14:textId="50F0B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08D6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2C2FE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D976EBC" w14:textId="6E3C6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802498" w14:textId="4F545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30169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1E982E" w14:textId="592CD12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C117AC" w14:textId="40B7E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B5E571" w14:textId="175B8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2C442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30DF5FF8" w14:textId="46B1194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718104" w14:textId="5C1021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6F3AB7" w14:textId="3CD7C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3FD64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00B2AB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7D9F34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7739E8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99583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4B6CC88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5736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FC248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FAA75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55F5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C1B9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93E283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3F245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070FA4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99CF8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BC1A9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6548F1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02FBD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FDD5FA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E852D3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6239D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F6A66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5314A1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AAB44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77AB8EB" w14:textId="230BF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A1510C6" w14:textId="31E84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3A59F8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EF3CC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49F5CE9B" w14:textId="5D40D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03F0D0" w14:textId="034F7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9D350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99A43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E0B4043" w14:textId="0A91B2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AD0B74" w14:textId="0F67F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F0665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096B13" w14:textId="21AC193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75D7DA9" w14:textId="2A1AA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8AA9A5A" w14:textId="6EDDA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5D7A8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8938DF8" w14:textId="1F9EBD8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FBA45EC" w14:textId="23A24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195EFB" w14:textId="66C14B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337C5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B35FF0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4A5856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1859F2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E38C0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24323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BC7ED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FB1F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9067AC9" w14:textId="5E9C48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A13701" w14:textId="328CE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54907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FFD22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D248C2A" w14:textId="315C5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21FF86" w14:textId="657C2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42B81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C372E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C0B34D4" w14:textId="42617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F69870" w14:textId="20253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A482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19BFA35" w14:textId="2CBB060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DA862B" w14:textId="7CF42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59F1F8" w14:textId="0C556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1C6C9A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02E2B74" w14:textId="1DB1A86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45F6A1" w14:textId="17AF6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135123" w14:textId="70A0D0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7F3552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D2D81C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32DE9B9" w14:textId="77777777" w:rsidTr="00503750">
        <w:tc>
          <w:tcPr>
            <w:tcW w:w="3686" w:type="dxa"/>
            <w:vAlign w:val="center"/>
          </w:tcPr>
          <w:p w14:paraId="55D873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BE153D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E59B9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CF783E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36C14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5F53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807C4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5B2CD8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E8CF6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0EB09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3D8F8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E7125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842E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E5B4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B46BD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958D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2B6E5C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98CA4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5E0F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89F58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933254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F9CAF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91800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8DE0A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993796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A28F4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33BE8C" w14:textId="642B8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21D91F" w14:textId="21FDF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E1B3E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9A5BA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5FBA4B5" w14:textId="73FC5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EA9EF9" w14:textId="7E121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3F91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DBEE7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D16E9C" w14:textId="388B4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08D48F0" w14:textId="27502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F545C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FE83315" w14:textId="11883E1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9FCA842" w14:textId="6FE40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CCFE0F1" w14:textId="189AC8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ED796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582E763" w14:textId="7EC23D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9F3CA29" w14:textId="1E56A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9F50D9" w14:textId="20658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569B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9E94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2AE71D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82C4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5194C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9C56A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544CD7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B930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F867BB5" w14:textId="7D8EE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73D4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8AE1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9F3864B" w14:textId="7A537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C28E1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A154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435170F" w14:textId="10849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5D16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D0E0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D30C75D" w14:textId="6153E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A0B89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5406C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37DDD55" w14:textId="406A19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25D05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D6EB0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E03216B" w14:textId="1ECF64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AB6D54D" w14:textId="77777777" w:rsidR="00944C3D" w:rsidRDefault="00944C3D" w:rsidP="00944C3D">
      <w:pPr>
        <w:rPr>
          <w:sz w:val="22"/>
          <w:szCs w:val="22"/>
        </w:rPr>
      </w:pPr>
    </w:p>
    <w:p w14:paraId="4321C530" w14:textId="77777777" w:rsidR="00944C3D" w:rsidRDefault="00944C3D" w:rsidP="00944C3D">
      <w:pPr>
        <w:rPr>
          <w:sz w:val="22"/>
          <w:szCs w:val="22"/>
        </w:rPr>
      </w:pPr>
    </w:p>
    <w:p w14:paraId="0196909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835B5A5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F8624AE" w14:textId="5CA58F0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839EC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40743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0B87F8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01FA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6034500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E73B6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8DFD5C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1A40C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7B335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1EE59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FF16DD3" w14:textId="1FA63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C0F068E" w14:textId="347F3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79865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C6CEAC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9774574" w14:textId="6583C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B074B2" w14:textId="2367C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6C11C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2287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BA1DFF8" w14:textId="6713C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1A062F" w14:textId="0733B5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FF474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5F34E9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21BF43D" w14:textId="0D978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75B721" w14:textId="7F69A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8459D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F5E43E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E6028AB" w14:textId="2B07D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051F09" w14:textId="6CDC7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A0D57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783299" w14:textId="00020E0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3A0414" w14:textId="187C1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BB4DB4" w14:textId="3472E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378C1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0295532" w14:textId="3CEDB7F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CB656D2" w14:textId="606D4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2DB9A3" w14:textId="3CF08E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061B2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A4CAE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C0E69A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2AC90D2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E0A914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674DB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8723BD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F7DA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27AA8B9" w14:textId="323F53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6A7A502" w14:textId="2D515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AC11A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6E28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A1E4DCD" w14:textId="02B25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9B9B92" w14:textId="0A243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1BC44B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F2EC0F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FAD7029" w14:textId="6FDF7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BB4CA28" w14:textId="0DD413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DC98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A4CE6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38F7940" w14:textId="504A01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2B3D55" w14:textId="71212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472BC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CCEAB6A" w14:textId="1B92080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92DABE" w14:textId="617A21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FDEB80A" w14:textId="3EDAF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3E516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674A75" w14:textId="2E537FE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A04A2F" w14:textId="13180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4AEBA1" w14:textId="7A035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12DB2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36C50AE6" w14:textId="32F05F8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3FDB6B" w14:textId="030FD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CD164BF" w14:textId="4CBBC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73EAA" w:rsidRPr="0008294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6EA3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8D50F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1673D56" w14:textId="3636939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0A8FB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D3FFA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904128B" w14:textId="66C87E5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C4858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7A156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C930340" w14:textId="34A3A6D3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EF0A6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2AF7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707DC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E956DF7" w14:textId="77777777" w:rsidR="00944C3D" w:rsidRPr="003607F0" w:rsidRDefault="00944C3D" w:rsidP="00944C3D"/>
    <w:p w14:paraId="45A88B8D" w14:textId="77777777" w:rsidR="00F47675" w:rsidRPr="00944C3D" w:rsidRDefault="00F47675" w:rsidP="00944C3D"/>
    <w:sectPr w:rsidR="00F47675" w:rsidRPr="00944C3D" w:rsidSect="000F268A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3BBA1" w14:textId="77777777" w:rsidR="000F268A" w:rsidRDefault="000F268A">
      <w:r>
        <w:separator/>
      </w:r>
    </w:p>
  </w:endnote>
  <w:endnote w:type="continuationSeparator" w:id="0">
    <w:p w14:paraId="7029306B" w14:textId="77777777" w:rsidR="000F268A" w:rsidRDefault="000F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E7B9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579858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2ABF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3DBD33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F51D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E944A9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630ED" w14:textId="77777777" w:rsidR="000F268A" w:rsidRDefault="000F268A">
      <w:r>
        <w:separator/>
      </w:r>
    </w:p>
  </w:footnote>
  <w:footnote w:type="continuationSeparator" w:id="0">
    <w:p w14:paraId="225EDB44" w14:textId="77777777" w:rsidR="000F268A" w:rsidRDefault="000F2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123281">
    <w:abstractNumId w:val="13"/>
  </w:num>
  <w:num w:numId="2" w16cid:durableId="291181601">
    <w:abstractNumId w:val="17"/>
  </w:num>
  <w:num w:numId="3" w16cid:durableId="754937884">
    <w:abstractNumId w:val="8"/>
  </w:num>
  <w:num w:numId="4" w16cid:durableId="502859385">
    <w:abstractNumId w:val="7"/>
  </w:num>
  <w:num w:numId="5" w16cid:durableId="89138191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112998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8856310">
    <w:abstractNumId w:val="20"/>
  </w:num>
  <w:num w:numId="8" w16cid:durableId="1379235625">
    <w:abstractNumId w:val="10"/>
  </w:num>
  <w:num w:numId="9" w16cid:durableId="2008553392">
    <w:abstractNumId w:val="0"/>
  </w:num>
  <w:num w:numId="10" w16cid:durableId="271521135">
    <w:abstractNumId w:val="19"/>
  </w:num>
  <w:num w:numId="11" w16cid:durableId="1724326015">
    <w:abstractNumId w:val="6"/>
  </w:num>
  <w:num w:numId="12" w16cid:durableId="545720412">
    <w:abstractNumId w:val="9"/>
  </w:num>
  <w:num w:numId="13" w16cid:durableId="526065104">
    <w:abstractNumId w:val="12"/>
  </w:num>
  <w:num w:numId="14" w16cid:durableId="1606840041">
    <w:abstractNumId w:val="15"/>
  </w:num>
  <w:num w:numId="15" w16cid:durableId="527643021">
    <w:abstractNumId w:val="14"/>
  </w:num>
  <w:num w:numId="16" w16cid:durableId="193034953">
    <w:abstractNumId w:val="2"/>
  </w:num>
  <w:num w:numId="17" w16cid:durableId="1787041634">
    <w:abstractNumId w:val="4"/>
  </w:num>
  <w:num w:numId="18" w16cid:durableId="1853907970">
    <w:abstractNumId w:val="11"/>
  </w:num>
  <w:num w:numId="19" w16cid:durableId="1597248286">
    <w:abstractNumId w:val="5"/>
  </w:num>
  <w:num w:numId="20" w16cid:durableId="1090931546">
    <w:abstractNumId w:val="18"/>
  </w:num>
  <w:num w:numId="21" w16cid:durableId="58766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1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12972422.doc"/>
    <w:docVar w:name="arg5" w:val="5"/>
  </w:docVars>
  <w:rsids>
    <w:rsidRoot w:val="00173EA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0F268A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73EAA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3236E"/>
  <w15:docId w15:val="{C647FE81-B668-4C6A-A4DF-A5492A0F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</Pages>
  <Words>5339</Words>
  <Characters>30434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2024-03-21T09:18:00Z</dcterms:created>
  <dcterms:modified xsi:type="dcterms:W3CDTF">2024-03-21T09:19:00Z</dcterms:modified>
</cp:coreProperties>
</file>