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C7191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0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4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5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C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5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A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0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3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9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8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2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5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B8A4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2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DF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DB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8A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38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7A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6D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F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F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90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98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09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F4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1C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B6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72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C2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7E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DD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8B6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D3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B0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27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60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B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91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B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03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A3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3F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5E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1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6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259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F0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FE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00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36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63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FF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85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55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D4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AF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B4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3D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E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1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C1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25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D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96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20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6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B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BC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65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DB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28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7B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F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1C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466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3F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4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D9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E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45BF0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69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1E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3A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4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F7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74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58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41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E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C7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FD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CF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81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F8D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6A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A8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3E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F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FF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59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40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0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A3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BF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A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E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0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61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1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4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A8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06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9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264DF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5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2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2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5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B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7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4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1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5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3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F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A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E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9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E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EC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D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2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0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D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0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E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4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F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1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5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A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A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0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5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3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8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1CE4E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0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A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5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2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F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0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6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6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1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4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E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773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F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8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4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B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3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F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42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8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4B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E2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F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EA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F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B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B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17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F4EB0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5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7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4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F8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1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3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A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C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5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5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8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A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BD0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A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1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A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C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9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6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A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1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3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0C9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F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A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B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E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4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1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F06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4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9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9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1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E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7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3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4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F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F0E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8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F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6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7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4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57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B3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30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EBD80" w14:textId="2811BA3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56C8E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9A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2F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B0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C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E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D5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9A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E6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B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4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F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D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ED2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A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5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4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1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3A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2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E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C13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D28CA5" wp14:editId="206A879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9991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B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D1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2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AE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5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6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B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4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5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0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00E51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1CC7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7498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ED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E13434" wp14:editId="279C82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AB0F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394AFD" wp14:editId="42FE90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A902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F36D69" wp14:editId="27B923E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B5D6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4A2DE5D" wp14:editId="773944E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EDAD6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B15A883" wp14:editId="38EE8BD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BF364" w14:textId="53C1DB2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B21C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56C8E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5A8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F3BF364" w14:textId="53C1DB2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B21C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56C8E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276D639" wp14:editId="140527D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89E8C" w14:textId="12E4EC89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D56C8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6D63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4489E8C" w14:textId="12E4EC89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D56C8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4D73D5A" wp14:editId="7059670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A247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EB7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2363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A70D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D286BB" wp14:editId="1787924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F515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7032ED8" wp14:editId="6028DCC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A3BE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A7CA3" wp14:editId="197C317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1661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834BB2" wp14:editId="63FBC9D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DAD5C" w14:textId="786E33EB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D56C8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34BB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C9DAD5C" w14:textId="786E33EB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D56C8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7B7009" wp14:editId="1385D9D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478F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1020AE2" wp14:editId="16683F6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0E1FA" w14:textId="5439B726" w:rsidR="000B647F" w:rsidRDefault="0099716A" w:rsidP="00944C3D">
                                  <w:r>
                                    <w:t>20</w:t>
                                  </w:r>
                                  <w:r w:rsidR="004B21CD">
                                    <w:t>2</w:t>
                                  </w:r>
                                  <w:r w:rsidR="00D56C8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20AE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E30E1FA" w14:textId="5439B726" w:rsidR="000B647F" w:rsidRDefault="0099716A" w:rsidP="00944C3D">
                            <w:r>
                              <w:t>20</w:t>
                            </w:r>
                            <w:r w:rsidR="004B21CD">
                              <w:t>2</w:t>
                            </w:r>
                            <w:r w:rsidR="00D56C8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55B201" wp14:editId="4A9AAAC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A979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B6E1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ED162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2F9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FA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1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4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E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9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6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1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D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1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B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F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5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7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E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A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2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9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B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5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8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A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12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A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5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0A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C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4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3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1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9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E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0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E8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AF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A9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96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DF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21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C1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B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8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6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9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B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9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9BF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0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3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C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6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9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3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0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7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4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7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4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8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F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E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D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1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1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C2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C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078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3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E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4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9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B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F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2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4079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4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A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7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F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2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8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B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B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0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B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6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A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F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B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2A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D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4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D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9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B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7AE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3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0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5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1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D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F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5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0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E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D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B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6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9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B6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A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BE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7C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E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76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6A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A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4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8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D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7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3B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E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F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1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9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F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1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4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3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3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0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1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91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5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B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5B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4F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FC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C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CE9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0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975D88" wp14:editId="0BEBE2D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E320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6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8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5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C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E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5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5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B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C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4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B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A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E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F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7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2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0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7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1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7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1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8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E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224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73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2FC7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F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A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69B03C" wp14:editId="389AEA1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9C7C8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36128813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36128813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7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4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1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B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1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9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3CE79" wp14:editId="54E4C86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A3980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2021651808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2021651808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A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1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2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3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0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B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1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0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E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C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F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1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CA1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C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7E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FFB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D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D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0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6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6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4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0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3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D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5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2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5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2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AF1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83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0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3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EA00F2" wp14:editId="17332DB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AB1D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B2780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8B27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4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7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2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3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D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2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6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C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F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B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1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E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A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0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0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D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9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6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D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5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3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7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C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A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2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216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D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7B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6A2F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0B61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D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2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0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0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D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B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F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9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2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D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E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1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A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D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3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C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DAEBE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6E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6D8B3E" wp14:editId="0283812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10102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1C1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0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3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3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8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8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D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A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6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C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B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C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B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FD5390" wp14:editId="567B71D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3B15E" w14:textId="77777777" w:rsidR="000B647F" w:rsidRDefault="00402D3A" w:rsidP="00944C3D">
                                  <w:r>
                                    <w:t>2</w:t>
                                  </w:r>
                                  <w:r w:rsidR="008B2780">
                                    <w:t>392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</w:t>
                            </w:r>
                            <w:r w:rsidR="008B2780">
                              <w:t>392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1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F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D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51E8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16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F6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BE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5459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DEC42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CBFEBF" wp14:editId="24F8BD4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E81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82291A" wp14:editId="1D6FC24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B4C5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C49C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AF6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D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1F8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0DE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7C2289" wp14:editId="2C45C35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EB5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D7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BC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D1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EB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62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77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D6C1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8CCD5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633407" wp14:editId="77CFA11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41D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322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9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8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B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E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E8DF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A2E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8538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ED044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640A87" wp14:editId="5FF4E4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12F2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E80C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2BA8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E58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D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E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9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6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1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B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A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2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3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6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4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C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8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5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5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C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4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4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4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EDC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A9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222592" w14:textId="1C7F0DD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B21CD">
              <w:rPr>
                <w:rFonts w:ascii="Arial" w:hAnsi="Arial"/>
                <w:lang w:eastAsia="sk-SK"/>
              </w:rPr>
              <w:t>15.3.202</w:t>
            </w:r>
            <w:r w:rsidR="00D56C8E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81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99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3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F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02AA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A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E0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2C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F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EF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0A7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7E89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58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8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4A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5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CF3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7E3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AA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8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8B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2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8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BE9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D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DBFD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0F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DF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5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7E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08F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8D5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A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16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7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8D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3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B7A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75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74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83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88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D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98E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F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46D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0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B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8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5C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0ED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E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6E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F81FB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5E4DF3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54C60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3DF47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D7CDE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03B1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AB085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6D128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D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F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A9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2EE4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FA2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9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3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B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E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1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C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E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7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C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1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5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8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B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7B1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F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9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DD865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783EE7" w14:textId="77777777" w:rsidR="00944C3D" w:rsidRDefault="00944C3D" w:rsidP="00944C3D">
      <w:pPr>
        <w:rPr>
          <w:rFonts w:ascii="Arial" w:hAnsi="Arial"/>
        </w:rPr>
      </w:pPr>
    </w:p>
    <w:p w14:paraId="671208B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9E47A5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D36481B" w14:textId="5FFF9E7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4B21CD">
        <w:rPr>
          <w:rFonts w:ascii="Arial" w:hAnsi="Arial"/>
          <w:sz w:val="22"/>
          <w:szCs w:val="22"/>
        </w:rPr>
        <w:t>Halalovka</w:t>
      </w:r>
      <w:proofErr w:type="spellEnd"/>
      <w:r w:rsidR="004B21CD">
        <w:rPr>
          <w:rFonts w:ascii="Arial" w:hAnsi="Arial"/>
          <w:sz w:val="22"/>
          <w:szCs w:val="22"/>
        </w:rPr>
        <w:t xml:space="preserve"> 2392, 91101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78E7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764AC2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C2D597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4619E5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CE09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4B0F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C67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471066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049A98" w14:textId="77777777" w:rsidR="00944C3D" w:rsidRPr="008D0433" w:rsidRDefault="008B27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Kostelná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Marcela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AB800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5B58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44ED7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F10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5CB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EDB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BD9A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6574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E14C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4C94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38EA4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5816CA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13142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9CFB1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CF3B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C1BAC1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A5BF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D9F479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8B2F7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00EFE1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A8FB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DD51A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618A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1E059A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370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5CB8A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F24626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E7DA09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6DBE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394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7D3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717D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86C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B1C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343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6A2BB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5E01B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8A2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CADD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1BE2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BDB2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635B0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6A82D5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CE0C1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728D2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D9DF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7C2825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0F53D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310523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42E220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DB520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AB82BE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E6F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877A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24C7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CA0873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7A2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B746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17F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BC2B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5711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842A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25AE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CE161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1EB9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5901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4E03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32B4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389A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99036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4250D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C836A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89F2E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DB6C1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72753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BA6A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C8922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3FEAC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C39DA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28C89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930D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88181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B4F97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77CA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3F6F3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3EA62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1DA79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56493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859E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1E3305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7177A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AC8D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07BF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53D0B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CE0019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C255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612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9DC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EA7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D7257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AAB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239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B0A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B05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1D856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C4B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4C3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36DA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60E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7E339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94B2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960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1C1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BB8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197A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58D0F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93B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1DC9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EF2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3507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685F1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015BDB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D1B073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EFBF1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838CF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9C4640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3E6CF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BE84B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B696E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D27A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CC7C58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394223E" w14:textId="77777777" w:rsidTr="00503750">
        <w:tc>
          <w:tcPr>
            <w:tcW w:w="2302" w:type="dxa"/>
            <w:vAlign w:val="center"/>
          </w:tcPr>
          <w:p w14:paraId="66F0B8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BE05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900D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173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590A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89E44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ABF31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3E7ED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FC50E12" w14:textId="77777777" w:rsidTr="00503750">
        <w:tc>
          <w:tcPr>
            <w:tcW w:w="15593" w:type="dxa"/>
            <w:gridSpan w:val="8"/>
            <w:vAlign w:val="center"/>
          </w:tcPr>
          <w:p w14:paraId="64F25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C11A092" w14:textId="77777777" w:rsidTr="00503750">
        <w:tc>
          <w:tcPr>
            <w:tcW w:w="2302" w:type="dxa"/>
            <w:vAlign w:val="center"/>
          </w:tcPr>
          <w:p w14:paraId="05B99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64C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398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28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C1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46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07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88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DFFE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49E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97E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BE6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752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71A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E9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1D6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A4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F1CA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8EF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007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887D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AB4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B1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45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6B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CDB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FC3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EC16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93AC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24A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75D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2C96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8AC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B15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E0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A778BF" w14:textId="77777777" w:rsidTr="00503750">
        <w:tc>
          <w:tcPr>
            <w:tcW w:w="2302" w:type="dxa"/>
            <w:vAlign w:val="center"/>
          </w:tcPr>
          <w:p w14:paraId="6B27B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19B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BD97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F1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1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74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455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3DD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39F18" w14:textId="77777777" w:rsidTr="00503750">
        <w:tc>
          <w:tcPr>
            <w:tcW w:w="15593" w:type="dxa"/>
            <w:gridSpan w:val="8"/>
            <w:vAlign w:val="center"/>
          </w:tcPr>
          <w:p w14:paraId="59D02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8C14D63" w14:textId="77777777" w:rsidTr="00503750">
        <w:tc>
          <w:tcPr>
            <w:tcW w:w="2302" w:type="dxa"/>
            <w:vAlign w:val="center"/>
          </w:tcPr>
          <w:p w14:paraId="575B12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BDB7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66C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C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C2A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4B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71A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AB3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7E3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C27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F69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73A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FE9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AEE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73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872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F4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8DE9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DB4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587C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B1E2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A5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63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3C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EC66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33D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B6EE0" w14:textId="77777777" w:rsidTr="00503750">
        <w:tc>
          <w:tcPr>
            <w:tcW w:w="2302" w:type="dxa"/>
            <w:vAlign w:val="center"/>
          </w:tcPr>
          <w:p w14:paraId="41F06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FFE95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C46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9C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F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CEE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E97C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6318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A8D07B" w14:textId="77777777" w:rsidTr="00503750">
        <w:tc>
          <w:tcPr>
            <w:tcW w:w="15593" w:type="dxa"/>
            <w:gridSpan w:val="8"/>
            <w:vAlign w:val="center"/>
          </w:tcPr>
          <w:p w14:paraId="6D997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EDFEED" w14:textId="77777777" w:rsidTr="00503750">
        <w:tc>
          <w:tcPr>
            <w:tcW w:w="2302" w:type="dxa"/>
            <w:vAlign w:val="center"/>
          </w:tcPr>
          <w:p w14:paraId="1152D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4C69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8115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A94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AF5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DD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31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C51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A51B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D598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F0F9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1F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DD3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45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AD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25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2F7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0C6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E3E6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A8C51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24D2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E3A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89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D32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357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C2C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03D5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04C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CEBA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D20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8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DBB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E7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A3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092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5020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7E57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90828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8B4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D33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85F0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6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DF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A8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9AA2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8F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50C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EB9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2CC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CA0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814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B8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D3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BD5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5D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390570" w14:textId="77777777" w:rsidR="00944C3D" w:rsidRDefault="00944C3D" w:rsidP="00944C3D">
      <w:pPr>
        <w:rPr>
          <w:rFonts w:ascii="Arial" w:hAnsi="Arial"/>
          <w:b/>
        </w:rPr>
      </w:pPr>
    </w:p>
    <w:p w14:paraId="00925A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0B494D" w14:textId="77777777" w:rsidTr="00503750">
        <w:tc>
          <w:tcPr>
            <w:tcW w:w="1944" w:type="dxa"/>
            <w:vAlign w:val="center"/>
          </w:tcPr>
          <w:p w14:paraId="09A6BE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F6C5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1FF5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A02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855D0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2D46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6E42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9CC3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9C36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C5C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998B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20B7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D8AEC29" w14:textId="77777777" w:rsidTr="00503750">
        <w:tc>
          <w:tcPr>
            <w:tcW w:w="15685" w:type="dxa"/>
            <w:gridSpan w:val="12"/>
            <w:vAlign w:val="center"/>
          </w:tcPr>
          <w:p w14:paraId="6207B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578135" w14:textId="77777777" w:rsidTr="00503750">
        <w:tc>
          <w:tcPr>
            <w:tcW w:w="1944" w:type="dxa"/>
            <w:vAlign w:val="center"/>
          </w:tcPr>
          <w:p w14:paraId="3592C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DEA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B15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0B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5C2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97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4D4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F27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009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ACD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F00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0B5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62F1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704A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D3F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CB3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30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D4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385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4ED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33E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CBD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91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297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46F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D278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F8A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6F58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627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C50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F2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35B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F26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D5A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96F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AB4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078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590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4605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034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BC2E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4B3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429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0522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B9DA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B165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363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4F04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06B5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435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9F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D33027" w14:textId="77777777" w:rsidTr="00503750">
        <w:tc>
          <w:tcPr>
            <w:tcW w:w="1944" w:type="dxa"/>
            <w:vAlign w:val="center"/>
          </w:tcPr>
          <w:p w14:paraId="00310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F61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75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A0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21A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5C3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733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9C2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750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A3F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5D4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7F4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47867" w14:textId="77777777" w:rsidTr="00503750">
        <w:tc>
          <w:tcPr>
            <w:tcW w:w="15685" w:type="dxa"/>
            <w:gridSpan w:val="12"/>
            <w:vAlign w:val="center"/>
          </w:tcPr>
          <w:p w14:paraId="68EB2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D498C6" w14:textId="77777777" w:rsidTr="00503750">
        <w:tc>
          <w:tcPr>
            <w:tcW w:w="1944" w:type="dxa"/>
            <w:vAlign w:val="center"/>
          </w:tcPr>
          <w:p w14:paraId="380BBA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FC7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39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5FE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74F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B89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4ED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B51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8C2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40C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A11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AC8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F8AF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5F5A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75E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984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1E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CB5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44B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7B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E6A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F6C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402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4AB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7A5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02CB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C437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389C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2EE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007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22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801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46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3FA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90E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101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CB5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E01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93574" w14:textId="77777777" w:rsidTr="00503750">
        <w:tc>
          <w:tcPr>
            <w:tcW w:w="1944" w:type="dxa"/>
            <w:vAlign w:val="center"/>
          </w:tcPr>
          <w:p w14:paraId="62BF2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3A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93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BA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885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701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45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98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8D2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76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C2E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918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3F95C" w14:textId="77777777" w:rsidTr="00503750">
        <w:tc>
          <w:tcPr>
            <w:tcW w:w="15685" w:type="dxa"/>
            <w:gridSpan w:val="12"/>
            <w:vAlign w:val="center"/>
          </w:tcPr>
          <w:p w14:paraId="0D849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93BAA8" w14:textId="77777777" w:rsidTr="00503750">
        <w:tc>
          <w:tcPr>
            <w:tcW w:w="1944" w:type="dxa"/>
            <w:vAlign w:val="center"/>
          </w:tcPr>
          <w:p w14:paraId="7AA21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7DE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1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DE8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FAF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82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B17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D38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AF7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1DF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AA5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64B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5410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46C79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82C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A3B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38C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E00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284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B12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FCD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87B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B64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0DA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1BD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393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1C9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E86A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E63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233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09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C02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AB7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2A8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256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4E9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E0D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55A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139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7BF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E1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BE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E3C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7C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260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2DB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D0E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2D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C63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2B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4B2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4C26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EA65C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98F6DC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BE3C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8B2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D51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6C6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D92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AAE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A9F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7CE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9E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B1B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4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1B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9667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725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3E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5A1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A74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714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07F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B84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F80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1E1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A5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237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691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BBEB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3D97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E5FC0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851440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022F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D59F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7CB89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AAB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688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B1908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6C1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140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75A8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01DB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58B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430B7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ACA7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5C0B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1AE7A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3610B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E79CE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C2D14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7483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D50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0EB0B7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1F15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36B1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2B5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AC74F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4245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D29A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816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641F3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108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F20F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A94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0F0F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024E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5878A4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F55B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56F6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E24A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F131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B09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FCE3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3340CA0" w14:textId="77777777" w:rsidTr="00503750">
        <w:trPr>
          <w:trHeight w:val="1073"/>
        </w:trPr>
        <w:tc>
          <w:tcPr>
            <w:tcW w:w="3614" w:type="dxa"/>
            <w:vMerge/>
          </w:tcPr>
          <w:p w14:paraId="3BD16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B784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A53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1382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2268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C14C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3BC20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C713DD6" w14:textId="77777777" w:rsidTr="00503750">
        <w:trPr>
          <w:trHeight w:val="283"/>
        </w:trPr>
        <w:tc>
          <w:tcPr>
            <w:tcW w:w="3614" w:type="dxa"/>
          </w:tcPr>
          <w:p w14:paraId="1ED51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DDA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863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5C61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1EB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F6C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89D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0A434F" w14:textId="77777777" w:rsidTr="00503750">
        <w:trPr>
          <w:trHeight w:val="283"/>
        </w:trPr>
        <w:tc>
          <w:tcPr>
            <w:tcW w:w="3614" w:type="dxa"/>
          </w:tcPr>
          <w:p w14:paraId="6F5DE8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B6D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27B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86A3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455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2F0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224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57B9B7" w14:textId="77777777" w:rsidTr="00503750">
        <w:trPr>
          <w:trHeight w:val="283"/>
        </w:trPr>
        <w:tc>
          <w:tcPr>
            <w:tcW w:w="3614" w:type="dxa"/>
          </w:tcPr>
          <w:p w14:paraId="21C4E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835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5C6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461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9AD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80C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53E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7C88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8AD3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1B142E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ED4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7B48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C634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5CE1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DF70E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9EBC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6649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68E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ED0F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37CFA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6163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BDD2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274F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18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4C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5C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90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DC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A5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31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674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CA3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3BA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4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A8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48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D8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02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62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58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7D4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A18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1F5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9908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AA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95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A6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AE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7D0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42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539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2DC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786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D058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257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9A3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4A8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DD6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08B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91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3FBD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E7BD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67C67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365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D3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84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47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61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96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0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39B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B7AC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F5D24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2A3F0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8174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C561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91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74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87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04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55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BA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569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9A9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4F1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643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78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9D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30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5E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3D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6F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AC1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718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ED8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2F6E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14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A9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B9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F2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21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5E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668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75F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DE97B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6DE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8D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D6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30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86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90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7E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823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0B0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E236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F8FA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8A31D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0A76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5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5E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DB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B9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B3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B2F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756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4B87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DA4E6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19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97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96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9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15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00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5D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E17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A4D2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31C6A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99DDB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7F286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8E1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684B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2B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6118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F2A0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035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03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E9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49E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08F7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3CF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4C0B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EB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E70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146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C07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F8A7F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D27A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F517C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1DB5E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2D789B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87ECA6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1CB6A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B816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480D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4375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F073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DBF16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26C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AB3E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9164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D969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C1B2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CB88B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C822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DDAA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D0C7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7314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DCB2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CAF79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44901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D961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75295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C005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97A6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792AF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899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FAD1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3AE0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C208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021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BF794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7116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751F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4245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6F2B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F284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2883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C9C5AE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74B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F908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D398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88CC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856C079" w14:textId="77777777" w:rsidR="00944C3D" w:rsidRDefault="00944C3D" w:rsidP="00944C3D">
      <w:pPr>
        <w:rPr>
          <w:rFonts w:ascii="Arial" w:hAnsi="Arial"/>
          <w:b/>
        </w:rPr>
      </w:pPr>
    </w:p>
    <w:p w14:paraId="2322B4F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1AF3B0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585BE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EBF7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595C4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D9225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ABEB8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D860E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A7761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0DE2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59DB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F191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DBBD1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B09BE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FDC4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0B96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ED8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1011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4F2F1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7185E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DC9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E15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2146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A6357C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02A2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50A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7C0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A638F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AE5463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69F676" w14:textId="77777777" w:rsidTr="00503750">
        <w:tc>
          <w:tcPr>
            <w:tcW w:w="2835" w:type="dxa"/>
            <w:vAlign w:val="center"/>
          </w:tcPr>
          <w:p w14:paraId="48C43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B689E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9D4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0DA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222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F152C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23FB29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E20EFB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0986FE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9F4D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3BD7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886FB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33D35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7854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0B3C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B6A1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1E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B2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72E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308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2B6C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380F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68B5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15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1F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ED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85D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005F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99F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7E43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9D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7C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99A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99B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3466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7252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FD16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10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ED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B07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A75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50EC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D0FB4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E7C4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56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F59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DE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D85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A160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7559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FFF7E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0DC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360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865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3B5E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4C17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337CE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4B04F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B0AD60B" w14:textId="77777777" w:rsidR="00944C3D" w:rsidRDefault="00944C3D" w:rsidP="00944C3D">
      <w:pPr>
        <w:rPr>
          <w:rFonts w:ascii="Arial" w:hAnsi="Arial"/>
          <w:b/>
        </w:rPr>
      </w:pPr>
    </w:p>
    <w:p w14:paraId="49C23B1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B04BCF" w14:textId="77777777" w:rsidTr="00503750">
        <w:tc>
          <w:tcPr>
            <w:tcW w:w="2835" w:type="dxa"/>
            <w:vAlign w:val="center"/>
          </w:tcPr>
          <w:p w14:paraId="3B60B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77AC9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CA20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4AC3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44B0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372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3F1C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9590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69B0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4E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D4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0B5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868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380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305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5A71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9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7F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3B1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4F6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AF2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48A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D90C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E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C5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38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444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7AE4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437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62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FA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2BF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69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9C4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4EF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455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AEEA1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646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99FA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284B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5B1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E7808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39F7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9B5896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DCE8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6A6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7DAEBCF" w14:textId="77777777" w:rsidTr="00503750">
        <w:trPr>
          <w:trHeight w:val="699"/>
        </w:trPr>
        <w:tc>
          <w:tcPr>
            <w:tcW w:w="3502" w:type="dxa"/>
            <w:vMerge/>
          </w:tcPr>
          <w:p w14:paraId="1464B8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713D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61E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D7382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954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F2318A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75AC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181FB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4F1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D1A80D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CEBC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21105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867C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675CB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5BBA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7DB0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C99D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7158F7" w14:textId="77777777" w:rsidTr="00503750">
        <w:trPr>
          <w:trHeight w:val="593"/>
        </w:trPr>
        <w:tc>
          <w:tcPr>
            <w:tcW w:w="3497" w:type="dxa"/>
          </w:tcPr>
          <w:p w14:paraId="6707C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4088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3CB54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78596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6EF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1147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875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6E5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F274B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747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618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21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7C75E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C45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AFE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5AD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27D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1D5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466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19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867A7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157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40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A2F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16656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3D7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CC2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B24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964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3E4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50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8C4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3901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09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E51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027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28EE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4E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7A5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54BF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2F38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7D0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12B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ABC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20F2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F52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F7A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6B23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8E8098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C27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09A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50380E" w14:textId="77777777" w:rsidR="00944C3D" w:rsidRDefault="00944C3D" w:rsidP="00944C3D">
      <w:pPr>
        <w:rPr>
          <w:rFonts w:ascii="Arial" w:hAnsi="Arial"/>
          <w:b/>
        </w:rPr>
      </w:pPr>
    </w:p>
    <w:p w14:paraId="76835AE2" w14:textId="77777777" w:rsidR="00944C3D" w:rsidRDefault="00944C3D" w:rsidP="00944C3D">
      <w:pPr>
        <w:rPr>
          <w:rFonts w:ascii="Arial" w:hAnsi="Arial"/>
          <w:b/>
        </w:rPr>
      </w:pPr>
    </w:p>
    <w:p w14:paraId="28427C3A" w14:textId="77777777" w:rsidR="00944C3D" w:rsidRDefault="00944C3D" w:rsidP="00944C3D">
      <w:pPr>
        <w:rPr>
          <w:rFonts w:ascii="Arial" w:hAnsi="Arial"/>
          <w:b/>
        </w:rPr>
      </w:pPr>
    </w:p>
    <w:p w14:paraId="19A474BF" w14:textId="77777777" w:rsidR="00944C3D" w:rsidRDefault="00944C3D" w:rsidP="00944C3D">
      <w:pPr>
        <w:rPr>
          <w:rFonts w:ascii="Arial" w:hAnsi="Arial"/>
          <w:b/>
        </w:rPr>
      </w:pPr>
    </w:p>
    <w:p w14:paraId="551F75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B608559" w14:textId="77777777" w:rsidTr="00503750">
        <w:tc>
          <w:tcPr>
            <w:tcW w:w="2622" w:type="dxa"/>
            <w:vAlign w:val="center"/>
          </w:tcPr>
          <w:p w14:paraId="32E370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A6659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38BA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EC599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D99C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0967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669F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95523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245D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9337BB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E8A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71570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1E3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E124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52B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0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C10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77E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0CAAF4" w14:textId="77777777" w:rsidTr="00503750">
        <w:tc>
          <w:tcPr>
            <w:tcW w:w="2622" w:type="dxa"/>
            <w:vAlign w:val="center"/>
          </w:tcPr>
          <w:p w14:paraId="7C93B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8EE7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0619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0C8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CD2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CE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C9D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80A3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073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C86E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A1D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A97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DF0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B0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63D8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E4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1B3D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6DC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94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B5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27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BC5E45" w14:textId="77777777" w:rsidTr="00503750">
        <w:tc>
          <w:tcPr>
            <w:tcW w:w="2622" w:type="dxa"/>
            <w:vAlign w:val="center"/>
          </w:tcPr>
          <w:p w14:paraId="1070B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ED1A227" w14:textId="5FB74418" w:rsidR="00944C3D" w:rsidRPr="008C56AB" w:rsidRDefault="00D56C8E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10726</w:t>
            </w:r>
          </w:p>
        </w:tc>
        <w:tc>
          <w:tcPr>
            <w:tcW w:w="1275" w:type="dxa"/>
            <w:vAlign w:val="center"/>
          </w:tcPr>
          <w:p w14:paraId="5B468B8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64BB2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F6D7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CBA66D" w14:textId="604B563A" w:rsidR="00944C3D" w:rsidRPr="008C56AB" w:rsidRDefault="00D56C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17983</w:t>
            </w:r>
          </w:p>
        </w:tc>
      </w:tr>
      <w:tr w:rsidR="0099716A" w:rsidRPr="00050529" w14:paraId="12A307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793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692A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28D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50C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ED9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E0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3A9EA4" w14:textId="77777777" w:rsidTr="00503750">
        <w:tc>
          <w:tcPr>
            <w:tcW w:w="2622" w:type="dxa"/>
            <w:vAlign w:val="center"/>
          </w:tcPr>
          <w:p w14:paraId="1366B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745C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136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52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BEB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D5C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240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E4E6A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BDEA4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19D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E9E7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92E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64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F72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74B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2F0A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582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D011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FC9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C11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9A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81E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CA04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5A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EDB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C6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B7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B4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0F0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FB118B" w14:textId="77777777" w:rsidTr="00503750">
        <w:tc>
          <w:tcPr>
            <w:tcW w:w="2622" w:type="dxa"/>
            <w:vAlign w:val="center"/>
          </w:tcPr>
          <w:p w14:paraId="05165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5D8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222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81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70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A8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8171AE" w14:textId="77777777" w:rsidTr="00503750">
        <w:tc>
          <w:tcPr>
            <w:tcW w:w="2622" w:type="dxa"/>
            <w:vAlign w:val="center"/>
          </w:tcPr>
          <w:p w14:paraId="5DDD0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3773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A02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E1F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9FA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93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F95C6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F2FE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B108F2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50A3F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AED149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A9FAAE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CEB8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FE3AE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B63D6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3A325D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5F4C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110268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6624F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F0962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CBD54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7F9E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48893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32F4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F6BA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54D3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AB5D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835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B5F6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E481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5A3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CD02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D2A4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3D3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9BF66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5F9F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EF89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D7772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B068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754E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C61CA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7B2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DA2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A6A59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2EF8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934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EA2A2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176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0BBF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CD6B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6A6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4049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52D4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66E6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FD68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7165F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5A37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A606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1C6C3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129C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EF897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5D67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3D7B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EA614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4C4E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5BA5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F97D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B6BD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732B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95F43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8309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84F3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81CC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6AB6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05F4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17AF0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8E67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E9FF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7FEF8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29B3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EA2B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8C0C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0CD46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1B54B8" w14:textId="77777777" w:rsidTr="00503750">
        <w:tc>
          <w:tcPr>
            <w:tcW w:w="2835" w:type="dxa"/>
            <w:vAlign w:val="center"/>
          </w:tcPr>
          <w:p w14:paraId="4E1441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A288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F18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04D8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9E6D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92922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FA697F9" w14:textId="77777777" w:rsidTr="00503750">
        <w:tc>
          <w:tcPr>
            <w:tcW w:w="2835" w:type="dxa"/>
            <w:vAlign w:val="center"/>
          </w:tcPr>
          <w:p w14:paraId="258DE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EEA5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1F6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4F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67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DD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B0CD3" w14:textId="77777777" w:rsidTr="00503750">
        <w:tc>
          <w:tcPr>
            <w:tcW w:w="2835" w:type="dxa"/>
            <w:vAlign w:val="center"/>
          </w:tcPr>
          <w:p w14:paraId="45210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ED7E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A53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60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C0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DFE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5794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57BD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8101F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2D7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8F4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60C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203C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466F870" w14:textId="77777777" w:rsidTr="00503750">
        <w:tc>
          <w:tcPr>
            <w:tcW w:w="2835" w:type="dxa"/>
            <w:vAlign w:val="center"/>
          </w:tcPr>
          <w:p w14:paraId="7EFAC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6550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B7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CF8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79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4F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6DA2A" w14:textId="77777777" w:rsidTr="00503750">
        <w:tc>
          <w:tcPr>
            <w:tcW w:w="2835" w:type="dxa"/>
            <w:vAlign w:val="center"/>
          </w:tcPr>
          <w:p w14:paraId="7D55A4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9A2E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5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4A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13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519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1484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4BC2F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27B4FE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568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85C3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71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9377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C712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47F0E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96E9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7A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9E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8D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E9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9D3BB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0963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B8B055E" w14:textId="77777777" w:rsidTr="00503750">
        <w:tc>
          <w:tcPr>
            <w:tcW w:w="2552" w:type="dxa"/>
            <w:shd w:val="clear" w:color="auto" w:fill="auto"/>
            <w:vAlign w:val="center"/>
          </w:tcPr>
          <w:p w14:paraId="654D4F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DCA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751E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2D5D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77340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CE58B0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F59C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2AD1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FB8B61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C2EC82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C16F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45645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D133C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1218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38B9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4348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64D5F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E277B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B04D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B868D7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58896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3FFE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153B7F8" w14:textId="77777777" w:rsidTr="00503750">
        <w:tc>
          <w:tcPr>
            <w:tcW w:w="4395" w:type="dxa"/>
            <w:vMerge/>
          </w:tcPr>
          <w:p w14:paraId="03ED5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E1F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FEFE5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951EAF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C57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8AF3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610B0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27CF6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B0B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45A8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4F02B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FB0D4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34C1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10FC6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EAF8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669C1BF" w14:textId="77777777" w:rsidTr="00503750">
        <w:tc>
          <w:tcPr>
            <w:tcW w:w="4395" w:type="dxa"/>
            <w:vAlign w:val="center"/>
          </w:tcPr>
          <w:p w14:paraId="3DC57D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C761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81CB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A2EB7E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23AB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167A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E91D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402C0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D524E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98DB0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40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5470B8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A9EB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9B30477" w14:textId="77A200DA" w:rsidR="00944C3D" w:rsidRPr="008C56AB" w:rsidRDefault="00D56C8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36426</w:t>
            </w:r>
          </w:p>
        </w:tc>
        <w:tc>
          <w:tcPr>
            <w:tcW w:w="2835" w:type="dxa"/>
            <w:vAlign w:val="center"/>
          </w:tcPr>
          <w:p w14:paraId="23BF19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9141C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C95817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0E72AB9" w14:textId="77777777" w:rsidTr="00503750">
        <w:tc>
          <w:tcPr>
            <w:tcW w:w="4395" w:type="dxa"/>
            <w:vAlign w:val="center"/>
          </w:tcPr>
          <w:p w14:paraId="0E950D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73E20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57191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2CD4B4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F5ECB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2B5CF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DF91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0BF3F1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CE11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46F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4350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84285E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E3C6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0440D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A02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1EEA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B169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BBC26A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24069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43F5B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22F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6F162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5642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3717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867F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D456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BD0561D" w14:textId="77777777" w:rsidTr="00503750">
        <w:tc>
          <w:tcPr>
            <w:tcW w:w="1843" w:type="dxa"/>
            <w:vAlign w:val="center"/>
          </w:tcPr>
          <w:p w14:paraId="4E1622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242C2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63658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DF1FA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72DFD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622E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8E79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BF252CF" w14:textId="77777777" w:rsidTr="00503750">
        <w:tc>
          <w:tcPr>
            <w:tcW w:w="1843" w:type="dxa"/>
            <w:vAlign w:val="center"/>
          </w:tcPr>
          <w:p w14:paraId="428479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F47D3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C9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D687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193C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265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9C65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28501D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5F9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09D30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5CAF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D5BF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258D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C3BD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404A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65359A" w14:textId="77777777" w:rsidTr="00503750">
        <w:tc>
          <w:tcPr>
            <w:tcW w:w="1843" w:type="dxa"/>
            <w:vAlign w:val="center"/>
          </w:tcPr>
          <w:p w14:paraId="73A44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0D4AA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8C89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8E04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465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323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967D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0700A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6C659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255BD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861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B13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8EB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836B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06B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8C419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EB0CB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F8E10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1576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7F56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2963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E968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3BE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BE40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139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1029D5C" w14:textId="77777777" w:rsidTr="00503750">
        <w:trPr>
          <w:trHeight w:val="664"/>
        </w:trPr>
        <w:tc>
          <w:tcPr>
            <w:tcW w:w="3372" w:type="dxa"/>
          </w:tcPr>
          <w:p w14:paraId="07FB52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AB74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A3FB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38FFC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5BBC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6537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5C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81D3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CEEF5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C19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E7C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78FB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90756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F46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EE8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93196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7524E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A4F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4CE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0A4F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42A40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9B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D86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C6766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99F0D3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C9E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EB1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BA491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6926C6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9168675" w14:textId="77777777" w:rsidTr="00503750">
        <w:tc>
          <w:tcPr>
            <w:tcW w:w="2835" w:type="dxa"/>
            <w:vAlign w:val="center"/>
          </w:tcPr>
          <w:p w14:paraId="4A560A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1E860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BF00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90A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59ED3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080926C" w14:textId="77777777" w:rsidTr="00503750">
        <w:tc>
          <w:tcPr>
            <w:tcW w:w="2835" w:type="dxa"/>
          </w:tcPr>
          <w:p w14:paraId="00311E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777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292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F7D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605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A902CD" w14:textId="77777777" w:rsidTr="00503750">
        <w:tc>
          <w:tcPr>
            <w:tcW w:w="2835" w:type="dxa"/>
          </w:tcPr>
          <w:p w14:paraId="6F7E25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5777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4A2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26E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2BF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7F2DBB" w14:textId="77777777" w:rsidTr="00503750">
        <w:tc>
          <w:tcPr>
            <w:tcW w:w="2835" w:type="dxa"/>
          </w:tcPr>
          <w:p w14:paraId="54DD2A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3A6A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2FE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1F5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342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0F250" w14:textId="77777777" w:rsidTr="00503750">
        <w:tc>
          <w:tcPr>
            <w:tcW w:w="2835" w:type="dxa"/>
            <w:vAlign w:val="center"/>
          </w:tcPr>
          <w:p w14:paraId="6C0A35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B81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F1E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67D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E0F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0642CC" w14:textId="77777777" w:rsidTr="00503750">
        <w:tc>
          <w:tcPr>
            <w:tcW w:w="2835" w:type="dxa"/>
            <w:vAlign w:val="center"/>
          </w:tcPr>
          <w:p w14:paraId="1C6CCC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4FFF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442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64E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422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430D28" w14:textId="77777777" w:rsidTr="00503750">
        <w:tc>
          <w:tcPr>
            <w:tcW w:w="2835" w:type="dxa"/>
          </w:tcPr>
          <w:p w14:paraId="033D67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C1E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34E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76A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DF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42561D" w14:textId="77777777" w:rsidTr="00503750">
        <w:tc>
          <w:tcPr>
            <w:tcW w:w="2835" w:type="dxa"/>
          </w:tcPr>
          <w:p w14:paraId="795C9E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14A0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FB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D2D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C5C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7E63C7" w14:textId="77777777" w:rsidTr="00503750">
        <w:tc>
          <w:tcPr>
            <w:tcW w:w="2835" w:type="dxa"/>
          </w:tcPr>
          <w:p w14:paraId="05EE6E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700C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1AD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82B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BA9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C6BCD4" w14:textId="77777777" w:rsidR="00944C3D" w:rsidRDefault="00944C3D" w:rsidP="00944C3D">
      <w:pPr>
        <w:rPr>
          <w:rFonts w:ascii="Arial" w:hAnsi="Arial"/>
          <w:b/>
        </w:rPr>
      </w:pPr>
    </w:p>
    <w:p w14:paraId="644714D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323810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5F65C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75624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EC1C5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BB97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9A968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953AB9" w14:textId="77777777" w:rsidTr="00503750">
        <w:trPr>
          <w:trHeight w:val="443"/>
        </w:trPr>
        <w:tc>
          <w:tcPr>
            <w:tcW w:w="2560" w:type="dxa"/>
          </w:tcPr>
          <w:p w14:paraId="241A0B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6369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063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DDF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CA29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DF211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EFAD1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404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45B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A7B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1B3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773CE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0058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EC32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703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1AC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92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5D08E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F6999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1246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9D6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78C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024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2C202C" w14:textId="77777777" w:rsidR="00944C3D" w:rsidRDefault="00944C3D" w:rsidP="00944C3D">
      <w:pPr>
        <w:rPr>
          <w:rFonts w:ascii="Arial" w:hAnsi="Arial"/>
          <w:b/>
        </w:rPr>
      </w:pPr>
    </w:p>
    <w:p w14:paraId="3BDB1B0A" w14:textId="77777777" w:rsidR="00944C3D" w:rsidRDefault="00944C3D" w:rsidP="00944C3D">
      <w:pPr>
        <w:rPr>
          <w:rFonts w:ascii="Arial" w:hAnsi="Arial"/>
          <w:b/>
        </w:rPr>
      </w:pPr>
    </w:p>
    <w:p w14:paraId="5FA92D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8403317" w14:textId="77777777" w:rsidR="00944C3D" w:rsidRDefault="00944C3D" w:rsidP="00944C3D">
      <w:pPr>
        <w:rPr>
          <w:rFonts w:ascii="Arial" w:hAnsi="Arial"/>
          <w:b/>
        </w:rPr>
      </w:pPr>
    </w:p>
    <w:p w14:paraId="51F4F5A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5BD267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D813B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D16E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A90F2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945EC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47942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FDD2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716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BD1DD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0574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561B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6F66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03A2C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2F72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461F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2448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87A48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BF7D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2E47B77" w14:textId="77777777" w:rsidTr="00503750">
        <w:trPr>
          <w:trHeight w:val="677"/>
        </w:trPr>
        <w:tc>
          <w:tcPr>
            <w:tcW w:w="3358" w:type="dxa"/>
          </w:tcPr>
          <w:p w14:paraId="463B8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417F7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82CC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DC8C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6167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D57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A40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26E6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F7E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05BD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91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A293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58C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BF7F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0F6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C513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8BBE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174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D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75BF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9909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139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7D4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3378C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82F05E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024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03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AC31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05D7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D2C33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1EA7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E14AA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D86EF8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59706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CEB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508F6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CA06F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E55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0338F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E9992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868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AE7C6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E77F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16AD9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0DEB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5C612F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82078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B9CB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B005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F6596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D22F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703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226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3C1E0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CFA4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1D90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94D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1765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59DB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344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0D6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705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AD51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1D2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3FC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07D97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224BD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C35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BBF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F68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C6EE0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320C8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7A64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1B4C9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FB59C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0438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167B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597E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7E0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62995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084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B7D5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42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03834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A0D1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1A35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6B2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B51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D02BD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2F7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929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1ACB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987215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170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363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6D03E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3BEA6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1A16DC6" w14:textId="77777777" w:rsidTr="00503750">
        <w:tc>
          <w:tcPr>
            <w:tcW w:w="3686" w:type="dxa"/>
            <w:vAlign w:val="center"/>
          </w:tcPr>
          <w:p w14:paraId="359BFC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C247D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EE491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F0BA52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FCE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5A1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ED6A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8B00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CC5C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097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DC96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A134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AE0E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68B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FF8D2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89183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E79DB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F1E2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73BA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C3880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0012EB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D46D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23925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5DF1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65FFA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868EE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C9B3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DDF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2ECCC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E0D59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426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24A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FB479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273E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3816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38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F5A18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F52D6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DB1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7A4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96B98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D4293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257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BE7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5919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374E4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C3023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558A0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39BD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32960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47AA4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1D02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7F9C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1E9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F58B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9FC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066C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1647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FCF7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E467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89D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390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082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7384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BB8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21A9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42DF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09730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6669AC" w14:textId="77777777" w:rsidR="00944C3D" w:rsidRDefault="00944C3D" w:rsidP="00944C3D">
      <w:pPr>
        <w:rPr>
          <w:sz w:val="22"/>
          <w:szCs w:val="22"/>
        </w:rPr>
      </w:pPr>
    </w:p>
    <w:p w14:paraId="7CF09D29" w14:textId="77777777" w:rsidR="00944C3D" w:rsidRDefault="00944C3D" w:rsidP="00944C3D">
      <w:pPr>
        <w:rPr>
          <w:sz w:val="22"/>
          <w:szCs w:val="22"/>
        </w:rPr>
      </w:pPr>
    </w:p>
    <w:p w14:paraId="35CA18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50D0CC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0B0C14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F3B2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2216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19824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8AD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97452C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1B510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A3FF2A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24CDA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5ADB4C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E9892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4B8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761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244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FC81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90B2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364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6A54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3A07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412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B35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A360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36BE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44B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B26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41402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EB869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A41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577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2F00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46D25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4FF1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591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17EA0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420931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B69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01D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7A50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6A95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9EED1F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5007C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EA42E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BAA28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EFAC7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F9102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2ED5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1B4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9840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D64F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9C17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FCF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1C83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F701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0F7A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06E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F798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DDD6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3735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C6B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8495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A008D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77FA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616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1A9FD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69F1F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73E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3AC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F88C1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D732A9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35A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253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231D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1D8B1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C6E646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0F66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6E39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5E6D21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31728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66922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C02535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044E5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182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6514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EC9DF93" w14:textId="77777777" w:rsidR="00944C3D" w:rsidRPr="003607F0" w:rsidRDefault="00944C3D" w:rsidP="00944C3D"/>
    <w:p w14:paraId="6192D3C1" w14:textId="77777777" w:rsidR="00F47675" w:rsidRPr="00944C3D" w:rsidRDefault="00F47675" w:rsidP="00944C3D"/>
    <w:sectPr w:rsidR="00F47675" w:rsidRPr="00944C3D" w:rsidSect="00BD27A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9D7E" w14:textId="77777777" w:rsidR="00BD27AA" w:rsidRDefault="00BD27AA">
      <w:r>
        <w:separator/>
      </w:r>
    </w:p>
  </w:endnote>
  <w:endnote w:type="continuationSeparator" w:id="0">
    <w:p w14:paraId="34614967" w14:textId="77777777" w:rsidR="00BD27AA" w:rsidRDefault="00BD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F9E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D6AFFF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8F3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719F4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84A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92BEEB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477B" w14:textId="77777777" w:rsidR="00BD27AA" w:rsidRDefault="00BD27AA">
      <w:r>
        <w:separator/>
      </w:r>
    </w:p>
  </w:footnote>
  <w:footnote w:type="continuationSeparator" w:id="0">
    <w:p w14:paraId="2BF1045B" w14:textId="77777777" w:rsidR="00BD27AA" w:rsidRDefault="00BD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15353">
    <w:abstractNumId w:val="13"/>
  </w:num>
  <w:num w:numId="2" w16cid:durableId="1330210490">
    <w:abstractNumId w:val="17"/>
  </w:num>
  <w:num w:numId="3" w16cid:durableId="524560843">
    <w:abstractNumId w:val="8"/>
  </w:num>
  <w:num w:numId="4" w16cid:durableId="1518233291">
    <w:abstractNumId w:val="7"/>
  </w:num>
  <w:num w:numId="5" w16cid:durableId="10639900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58542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0903851">
    <w:abstractNumId w:val="20"/>
  </w:num>
  <w:num w:numId="8" w16cid:durableId="756248286">
    <w:abstractNumId w:val="10"/>
  </w:num>
  <w:num w:numId="9" w16cid:durableId="1359233754">
    <w:abstractNumId w:val="0"/>
  </w:num>
  <w:num w:numId="10" w16cid:durableId="1351181540">
    <w:abstractNumId w:val="19"/>
  </w:num>
  <w:num w:numId="11" w16cid:durableId="1422599234">
    <w:abstractNumId w:val="6"/>
  </w:num>
  <w:num w:numId="12" w16cid:durableId="1988628300">
    <w:abstractNumId w:val="9"/>
  </w:num>
  <w:num w:numId="13" w16cid:durableId="1745685884">
    <w:abstractNumId w:val="12"/>
  </w:num>
  <w:num w:numId="14" w16cid:durableId="597368004">
    <w:abstractNumId w:val="15"/>
  </w:num>
  <w:num w:numId="15" w16cid:durableId="1492134594">
    <w:abstractNumId w:val="14"/>
  </w:num>
  <w:num w:numId="16" w16cid:durableId="2015106447">
    <w:abstractNumId w:val="2"/>
  </w:num>
  <w:num w:numId="17" w16cid:durableId="2128961792">
    <w:abstractNumId w:val="4"/>
  </w:num>
  <w:num w:numId="18" w16cid:durableId="414521152">
    <w:abstractNumId w:val="11"/>
  </w:num>
  <w:num w:numId="19" w16cid:durableId="1229731939">
    <w:abstractNumId w:val="5"/>
  </w:num>
  <w:num w:numId="20" w16cid:durableId="13851210">
    <w:abstractNumId w:val="18"/>
  </w:num>
  <w:num w:numId="21" w16cid:durableId="57097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B21CD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74EAA"/>
    <w:rsid w:val="00881D09"/>
    <w:rsid w:val="00894CCF"/>
    <w:rsid w:val="008A0E11"/>
    <w:rsid w:val="008A7BAA"/>
    <w:rsid w:val="008B2780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7AA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6C8E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66B6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461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CA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D3C8-787D-4920-B118-F036265C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5281</Words>
  <Characters>30102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2024-03-20T14:24:00Z</dcterms:created>
  <dcterms:modified xsi:type="dcterms:W3CDTF">2024-03-20T14:24:00Z</dcterms:modified>
</cp:coreProperties>
</file>