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60DA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1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C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5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7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4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F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A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4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E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0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2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2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56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2C31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E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84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3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DB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55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41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D8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0A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71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76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A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AE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9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F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A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89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4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CB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4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44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FD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C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F7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A1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6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0A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6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D2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F5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CA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D1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49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E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EA0B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B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C2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3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B2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4E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EC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F3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0A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47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37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F9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64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C2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5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13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3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9B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E8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E4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17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77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8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7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F34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F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29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50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9A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9F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B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E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7D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29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5D9EC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46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33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9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74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03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52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85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7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9D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C7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F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38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0F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3C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B6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1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D3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E4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61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9B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4A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CBA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50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9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16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8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A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F7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DF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AC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DB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DD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47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62D1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1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2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5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1F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D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F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3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5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A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9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C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A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F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F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E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1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4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4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A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8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5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E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B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5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9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2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D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9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7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2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A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0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9F1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E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D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3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6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8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D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3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5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E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0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4F4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3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F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0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B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2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4E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EB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C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09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5E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C6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1E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53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6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09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362B5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D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1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0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08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D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4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5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0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2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8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A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4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5595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5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9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1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9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7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3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6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4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8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5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1E1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2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3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6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D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1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B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60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B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3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D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E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6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B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F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2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C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0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9BA5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0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C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8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1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CC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A8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ED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DC45E" w14:textId="5F957D4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F10FA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30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D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6D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F8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73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EE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35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FB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1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1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7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3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32C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3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7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5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4E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23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2A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9FE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3A0CA38" wp14:editId="2A7AA16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6A4F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1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9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E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6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C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7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A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7B8E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2A0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2256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F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D8DFAAD" wp14:editId="0AD6A30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93C8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73917C3" wp14:editId="145173F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260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DAF306" wp14:editId="51A9DF4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F00B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CE8A107" wp14:editId="037686C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832F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51C3B4E" wp14:editId="571C0B1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C7AEC" w14:textId="10FF63F9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C3051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F10FA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1C3B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D4C7AEC" w14:textId="10FF63F9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C3051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F10FA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9E20642" wp14:editId="1F1705D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5B7FF" w14:textId="2B7D6815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7F10F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2064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175B7FF" w14:textId="2B7D6815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7F10F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146F5B9" wp14:editId="2A4D890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A7D0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E2CE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DAE3E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08FCD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8ED50A" wp14:editId="318FD85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A6E9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6C722D" wp14:editId="396514F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0E32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E33CCC" wp14:editId="29A046D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D00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4CB3D5E" wp14:editId="03FDF1A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3A0F3" w14:textId="5FB8DF48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7F10F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B3D5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AA3A0F3" w14:textId="5FB8DF48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7F10F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2C577A" wp14:editId="0024CBE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E319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EAFE617" wp14:editId="5D1AD38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CADFF" w14:textId="2129EDBC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7F10F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FE61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1DCADFF" w14:textId="2129EDBC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7F10F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31BBBB" wp14:editId="33FBDF0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5180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DD7A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C3F1D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7B0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759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E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9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8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A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C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9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F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9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9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D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1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7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0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4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3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D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13EA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A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1E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0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C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E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7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3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9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2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A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E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7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8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3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4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DD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E9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B7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ED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0D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33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0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7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8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2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3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5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E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8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C50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E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0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0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B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6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C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C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7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F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2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C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F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1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C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40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D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2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5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7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1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5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C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5EA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3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C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0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F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A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8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B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D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8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0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3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84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2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9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B9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8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D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2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5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2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1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A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1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0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7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A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C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F6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DF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24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D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E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7F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8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9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8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2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2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A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D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D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6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4ACA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5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F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3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7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3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F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C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2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0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F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F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3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E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F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C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A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89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03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13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D8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62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A0E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7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F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5AC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A81789" wp14:editId="2B9BD6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7F18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8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D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5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F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A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7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7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1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4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C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1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5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1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A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2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F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8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7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8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D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D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A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FF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0E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E18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ADD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E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84F178" wp14:editId="4B30576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B715B" w14:textId="58FB8F81" w:rsidR="000B647F" w:rsidRPr="00391121" w:rsidRDefault="007F10F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34057838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4F17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C9B715B" w14:textId="58FB8F81" w:rsidR="000B647F" w:rsidRPr="00391121" w:rsidRDefault="007F10F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34057838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A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C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A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B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D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C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4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968102" wp14:editId="60DFFB1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2EB41" w14:textId="7F45AA8F" w:rsidR="000B647F" w:rsidRPr="00391121" w:rsidRDefault="007F10F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2021462091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68102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F82EB41" w14:textId="7F45AA8F" w:rsidR="000B647F" w:rsidRPr="00391121" w:rsidRDefault="007F10F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2021462091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C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A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9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F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C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A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7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3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E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5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B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4714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8C6EC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78D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C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8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B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F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8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A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2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0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9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6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E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5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0FA6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67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2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B0D1F7" wp14:editId="1973A91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BE9FB" w14:textId="0BB2508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7F10FA">
                                    <w:rPr>
                                      <w:rFonts w:ascii="Arial" w:hAnsi="Arial" w:cs="Arial"/>
                                    </w:rPr>
                                    <w:t xml:space="preserve"> kpt. Nálepku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0D1F7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A7BE9FB" w14:textId="0BB2508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7F10FA">
                              <w:rPr>
                                <w:rFonts w:ascii="Arial" w:hAnsi="Arial" w:cs="Arial"/>
                              </w:rPr>
                              <w:t xml:space="preserve"> kpt. Nálepku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F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A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F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9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7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E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5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A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B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E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F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0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2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3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6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A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9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4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9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0A6F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E0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5FB1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9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7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B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4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6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A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D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8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6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2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E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F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D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8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C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4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7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9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9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89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1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2A2E86" wp14:editId="3E477E6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1EA0F" w14:textId="04958028" w:rsidR="000B647F" w:rsidRPr="00391121" w:rsidRDefault="007F10F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Kpt. Nálepku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A2E86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36D1EA0F" w14:textId="04958028" w:rsidR="000B647F" w:rsidRPr="00391121" w:rsidRDefault="007F10F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Kpt. Nálepku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31F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6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1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4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F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4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8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6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8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B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1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C835D0" wp14:editId="36C55F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16DFC" w14:textId="7AE54C32" w:rsidR="000B647F" w:rsidRDefault="00335D80" w:rsidP="00944C3D">
                                  <w:r>
                                    <w:t>1</w:t>
                                  </w:r>
                                  <w:r w:rsidR="007F10FA">
                                    <w:t>681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835D0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8B16DFC" w14:textId="7AE54C32" w:rsidR="000B647F" w:rsidRDefault="00335D80" w:rsidP="00944C3D">
                            <w:r>
                              <w:t>1</w:t>
                            </w:r>
                            <w:r w:rsidR="007F10FA">
                              <w:t>681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2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5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6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1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5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5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688F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DB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67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24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20D7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609C6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FEE2FD" wp14:editId="6956EB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DC30C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93E8C1" wp14:editId="33551A9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3E7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061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B7B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F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931C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5F0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EAE574" wp14:editId="68718CF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73CC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2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7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8B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74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9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04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C4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ECB9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F9AD4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3A13A2" wp14:editId="3A100C4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2F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DE7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3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7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3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7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8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9AC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134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07F5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E512A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B33B16" wp14:editId="3AEE7F2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1A4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A1E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D095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FA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D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4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9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3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B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F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8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1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A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3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8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6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9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D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E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1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0FA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A4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5517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F10FA">
              <w:rPr>
                <w:rFonts w:ascii="Arial" w:hAnsi="Arial"/>
                <w:lang w:eastAsia="sk-SK"/>
              </w:rPr>
              <w:t xml:space="preserve"> 18.3.2024</w:t>
            </w:r>
          </w:p>
          <w:p w14:paraId="44736DEE" w14:textId="18A0FD79" w:rsidR="007F10FA" w:rsidRPr="00ED0163" w:rsidRDefault="007F10F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D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DD3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80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B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9D27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7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BF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8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E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D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FB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69B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A9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37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3D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396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8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105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B4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1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CA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0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8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4A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0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FC9E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8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7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77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D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6B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5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BF0F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75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97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8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17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04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3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8BCC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2E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50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D5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1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E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9E34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C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21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3A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9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D0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A7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A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F25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0E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F252D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0A45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8DC4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FB9FD0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2C20E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F6017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A35F7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E97F91" w14:textId="77777777" w:rsidR="007F10FA" w:rsidRDefault="007F10FA" w:rsidP="00503750">
            <w:pPr>
              <w:rPr>
                <w:rFonts w:ascii="Arial" w:hAnsi="Arial"/>
                <w:lang w:eastAsia="sk-SK"/>
              </w:rPr>
            </w:pPr>
          </w:p>
          <w:p w14:paraId="1E923046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B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3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C1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03C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1F4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0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3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2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6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C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3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7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A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A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4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0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1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2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E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960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1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6A1975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0372EF5" w14:textId="77777777" w:rsidR="00944C3D" w:rsidRDefault="00944C3D" w:rsidP="00944C3D">
      <w:pPr>
        <w:rPr>
          <w:rFonts w:ascii="Arial" w:hAnsi="Arial"/>
        </w:rPr>
      </w:pPr>
    </w:p>
    <w:p w14:paraId="701144B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18721C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8270FA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9157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BE5527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79A79F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7FB28A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471D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4D41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C6F0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4B21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5470DB" w14:textId="6C251A48" w:rsidR="00944C3D" w:rsidRPr="008D0433" w:rsidRDefault="007F10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Sandanus  Milan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7A4CA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DAE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0EF6C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50F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F93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63F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11B7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F1E1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157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DF2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A7679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A3DF10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553BB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858C5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8F16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C667B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A5C9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D366DF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24F26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C92DE8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73F4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84C8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007F6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09A1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96F9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0BDF33" w14:textId="666E1FA9" w:rsidR="00944C3D" w:rsidRPr="008D0433" w:rsidRDefault="007F10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77EA841" w14:textId="29C18FB5" w:rsidR="00944C3D" w:rsidRPr="008D0433" w:rsidRDefault="007F10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4F2143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992F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749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615FF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92A5E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5FE2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2DD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7E4AB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94DB9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6F39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3BE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176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B9DD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7F75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C0941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1FE6A1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83984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A28A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B88FE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7530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CCB4B0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09F6A1" w14:textId="48A3D00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3051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F47430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BE404E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7CB3BA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59D72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42C5B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4BDF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85F98A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ABBB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F15D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250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CBE1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670F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782DC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243F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36BC7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155A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1358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43A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E963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95FF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6BBFC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AA4D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06098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4B56A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EC10F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F7CD4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303DF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6A389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ADAE6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D6CF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E9E6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13148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AAFDC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7A59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5C08B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6BA40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24E85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95818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3C395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1D9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341D37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C1894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110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19AC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EECF3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4255D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594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FB42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5E1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AE9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F41E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921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E574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B0B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2AB8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2C593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B48A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A46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E86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A5A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1D0CD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67F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ABC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689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976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90CBE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82F9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BD1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2099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39F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BEE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1D458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02598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B31CDC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AF88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0FE9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2835B2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44D86F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D3FA5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5649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C4073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8B0485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B905578" w14:textId="77777777" w:rsidTr="00503750">
        <w:tc>
          <w:tcPr>
            <w:tcW w:w="2302" w:type="dxa"/>
            <w:vAlign w:val="center"/>
          </w:tcPr>
          <w:p w14:paraId="1DD45C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6E29A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E577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D8A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EE3BC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1CFB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91C9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9408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528BD8" w14:textId="77777777" w:rsidTr="00503750">
        <w:tc>
          <w:tcPr>
            <w:tcW w:w="15593" w:type="dxa"/>
            <w:gridSpan w:val="8"/>
            <w:vAlign w:val="center"/>
          </w:tcPr>
          <w:p w14:paraId="7B2BC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F2CF1F9" w14:textId="77777777" w:rsidTr="00503750">
        <w:tc>
          <w:tcPr>
            <w:tcW w:w="2302" w:type="dxa"/>
            <w:vAlign w:val="center"/>
          </w:tcPr>
          <w:p w14:paraId="2BCBC2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FEC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6980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2C7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74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8EC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EB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59E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86D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4BB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FD02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49A9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D5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03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30A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9F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45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C84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DF5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6CA1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6E7F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96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95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01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C5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FF5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80A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D5D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2E46E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7E9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A22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C11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BB1A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E18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D3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24BD2E" w14:textId="77777777" w:rsidTr="00503750">
        <w:tc>
          <w:tcPr>
            <w:tcW w:w="2302" w:type="dxa"/>
            <w:vAlign w:val="center"/>
          </w:tcPr>
          <w:p w14:paraId="3D8AE8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06E2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1BCF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D6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31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33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B6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8E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4C28C" w14:textId="77777777" w:rsidTr="00503750">
        <w:tc>
          <w:tcPr>
            <w:tcW w:w="15593" w:type="dxa"/>
            <w:gridSpan w:val="8"/>
            <w:vAlign w:val="center"/>
          </w:tcPr>
          <w:p w14:paraId="127A7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927FC2F" w14:textId="77777777" w:rsidTr="00503750">
        <w:tc>
          <w:tcPr>
            <w:tcW w:w="2302" w:type="dxa"/>
            <w:vAlign w:val="center"/>
          </w:tcPr>
          <w:p w14:paraId="0BE884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273E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90F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C7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E78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DA5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CF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FB0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6F8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024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96E6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B1F7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23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C7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A1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FCFE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AA1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F00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4A7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0C8E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CC7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1DE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09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F68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4A6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68F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311ED" w14:textId="77777777" w:rsidTr="00503750">
        <w:tc>
          <w:tcPr>
            <w:tcW w:w="2302" w:type="dxa"/>
            <w:vAlign w:val="center"/>
          </w:tcPr>
          <w:p w14:paraId="7083E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478B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CEDF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DA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4F2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DBF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9262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CCE5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EF64C" w14:textId="77777777" w:rsidTr="00503750">
        <w:tc>
          <w:tcPr>
            <w:tcW w:w="15593" w:type="dxa"/>
            <w:gridSpan w:val="8"/>
            <w:vAlign w:val="center"/>
          </w:tcPr>
          <w:p w14:paraId="20539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2D5F40" w14:textId="77777777" w:rsidTr="00503750">
        <w:tc>
          <w:tcPr>
            <w:tcW w:w="2302" w:type="dxa"/>
            <w:vAlign w:val="center"/>
          </w:tcPr>
          <w:p w14:paraId="3BCB9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9042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551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F63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1F2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70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25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BA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8933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EABF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68EDE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02F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686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B4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90D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5E9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7C6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36C2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F256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04F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DD24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70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71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AED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6F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9F8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F913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3685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F98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3055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D18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EEE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83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D62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62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36BC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F8363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026FF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9B0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E8D5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F0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C7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428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725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AB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906F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512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68F2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70D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020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36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B26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32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CBD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93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F82C9" w14:textId="77777777" w:rsidR="00944C3D" w:rsidRDefault="00944C3D" w:rsidP="00944C3D">
      <w:pPr>
        <w:rPr>
          <w:rFonts w:ascii="Arial" w:hAnsi="Arial"/>
          <w:b/>
        </w:rPr>
      </w:pPr>
    </w:p>
    <w:p w14:paraId="2F59279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17D5B5D" w14:textId="77777777" w:rsidTr="00503750">
        <w:tc>
          <w:tcPr>
            <w:tcW w:w="1944" w:type="dxa"/>
            <w:vAlign w:val="center"/>
          </w:tcPr>
          <w:p w14:paraId="0A51C6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E4BD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441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2DF2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5EC2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8BFC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85C8B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5C6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1558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8363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825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8EA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8B9162A" w14:textId="77777777" w:rsidTr="00503750">
        <w:tc>
          <w:tcPr>
            <w:tcW w:w="15685" w:type="dxa"/>
            <w:gridSpan w:val="12"/>
            <w:vAlign w:val="center"/>
          </w:tcPr>
          <w:p w14:paraId="6126C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C5CB990" w14:textId="77777777" w:rsidTr="00503750">
        <w:tc>
          <w:tcPr>
            <w:tcW w:w="1944" w:type="dxa"/>
            <w:vAlign w:val="center"/>
          </w:tcPr>
          <w:p w14:paraId="5F940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B7F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FC1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6EE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3D9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476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88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AF6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437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99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8A0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441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D97B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C47C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4FC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991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FBC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45E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D12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AC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2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A4E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68F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6B3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244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313EB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1326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672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BAB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B8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B1B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20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B2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4F9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607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C3B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4BD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595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756D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F404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E72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654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009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CA1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8C3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0891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6E88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2AC8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F297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D65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B2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710CB4" w14:textId="77777777" w:rsidTr="00503750">
        <w:tc>
          <w:tcPr>
            <w:tcW w:w="1944" w:type="dxa"/>
            <w:vAlign w:val="center"/>
          </w:tcPr>
          <w:p w14:paraId="601B2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678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9C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593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F3C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03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F12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67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2BC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437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586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03C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AC76E" w14:textId="77777777" w:rsidTr="00503750">
        <w:tc>
          <w:tcPr>
            <w:tcW w:w="15685" w:type="dxa"/>
            <w:gridSpan w:val="12"/>
            <w:vAlign w:val="center"/>
          </w:tcPr>
          <w:p w14:paraId="160116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23A257" w14:textId="77777777" w:rsidTr="00503750">
        <w:tc>
          <w:tcPr>
            <w:tcW w:w="1944" w:type="dxa"/>
            <w:vAlign w:val="center"/>
          </w:tcPr>
          <w:p w14:paraId="12819F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DD4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B2C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6C7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D02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9BD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E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789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B85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504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085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8A6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6571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617A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A99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A60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6F9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E41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7F2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ADB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437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34A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BA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ED3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EC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9344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78885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7FA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8A3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70B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15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2B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6F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FE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D5A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54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840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A5C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B21C2" w14:textId="77777777" w:rsidTr="00503750">
        <w:tc>
          <w:tcPr>
            <w:tcW w:w="1944" w:type="dxa"/>
            <w:vAlign w:val="center"/>
          </w:tcPr>
          <w:p w14:paraId="75368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CE6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EF5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5CC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E6E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92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649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4B1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27F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D5D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8AA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BAF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16EDA" w14:textId="77777777" w:rsidTr="00503750">
        <w:tc>
          <w:tcPr>
            <w:tcW w:w="15685" w:type="dxa"/>
            <w:gridSpan w:val="12"/>
            <w:vAlign w:val="center"/>
          </w:tcPr>
          <w:p w14:paraId="077B15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C9A7FF3" w14:textId="77777777" w:rsidTr="00503750">
        <w:tc>
          <w:tcPr>
            <w:tcW w:w="1944" w:type="dxa"/>
            <w:vAlign w:val="center"/>
          </w:tcPr>
          <w:p w14:paraId="3E667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F58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0F7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AF7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88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19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0B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2D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42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492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854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F4A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CDF0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E2B5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091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2B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DD6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241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5BD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AD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EE4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46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A0E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D36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D67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93C3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035A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5A03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1AC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8D7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47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C5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140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17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E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CE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6A1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3C7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E5A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9289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DB6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A17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11F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7B1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9A2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6F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790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810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835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AAB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716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ADDD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36CD4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0101E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BDE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AC7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52B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3E7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967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5A2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0A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FA7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C56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A2B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CEF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3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F95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56AF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38C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87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8E6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B0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989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E10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72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8E2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426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047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039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633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2BA6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A27B2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F53F53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5B0C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EF6D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5E61C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F30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FDF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4933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D97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0E1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1922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462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A1B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98AB9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C5B3B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F7EF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FAA7F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0AF4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1DADF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5720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7C07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45BA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1EE40B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6A87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8D5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3E7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5588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357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33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2AD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4EFE6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E219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FAD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ED6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83AE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C2D93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2B707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136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A0FD0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BC5C8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D9E4B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CCA35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701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F4FF7CE" w14:textId="77777777" w:rsidTr="00503750">
        <w:trPr>
          <w:trHeight w:val="1073"/>
        </w:trPr>
        <w:tc>
          <w:tcPr>
            <w:tcW w:w="3614" w:type="dxa"/>
            <w:vMerge/>
          </w:tcPr>
          <w:p w14:paraId="3F874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40DF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637A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12BE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B4C5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B7A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C3D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99C30AD" w14:textId="77777777" w:rsidTr="00503750">
        <w:trPr>
          <w:trHeight w:val="283"/>
        </w:trPr>
        <w:tc>
          <w:tcPr>
            <w:tcW w:w="3614" w:type="dxa"/>
          </w:tcPr>
          <w:p w14:paraId="69E27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EF54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67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041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EBE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11C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42B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7D09D9" w14:textId="77777777" w:rsidTr="00503750">
        <w:trPr>
          <w:trHeight w:val="283"/>
        </w:trPr>
        <w:tc>
          <w:tcPr>
            <w:tcW w:w="3614" w:type="dxa"/>
          </w:tcPr>
          <w:p w14:paraId="08044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537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303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CD1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CAA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4F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130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03C5EF" w14:textId="77777777" w:rsidTr="00503750">
        <w:trPr>
          <w:trHeight w:val="283"/>
        </w:trPr>
        <w:tc>
          <w:tcPr>
            <w:tcW w:w="3614" w:type="dxa"/>
          </w:tcPr>
          <w:p w14:paraId="1EEFB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1E6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B90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E80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AB0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9CE1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95A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CD25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923E0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DA7F0E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707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AD7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B2A65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47BA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7ABC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5155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EB1D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8039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45E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4C883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D176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365C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6D63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E955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13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C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630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2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D2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1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514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CB8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777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D29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C7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82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EE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15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8D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9A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077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739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FE9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FDA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40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4D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A8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8B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39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96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D48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55A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418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3CFA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CA8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D7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25F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D9C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DB9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84B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C7AD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210C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3D2B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C6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08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08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F7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18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41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78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517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CF95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E167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3A06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36F8A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ED8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D6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84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B7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39A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C5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3B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43B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9E7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255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612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2B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B4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02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AA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3B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8F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85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CEF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004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D5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C4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27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07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6D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99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C9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D5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135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9AC9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3F3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0E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35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95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D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0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1A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77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0B3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3E77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C11A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A22D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BAA3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50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7A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3F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00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32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0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3DD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15CF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3184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6C75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4F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AF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5A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25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4E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FB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092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68B0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3A66A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0815E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E1FA1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1D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0714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9A6B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8E0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864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A22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78EE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314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1EBD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124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CB7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EAEA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B58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F984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6614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2235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6BB4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C4073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42C7C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C13E8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58998B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A0AD39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AB56B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EE6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144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0DF5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8AC7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31BA6D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652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A617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E43F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6D48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7D0A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5C3E3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6DD3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BBA3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078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9DB4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1345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D19E5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BCBC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37D0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461C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C268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4010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4564A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B3E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D12E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F180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E50B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A38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665E5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322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B83A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A74F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AC64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A203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C09BA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3F267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B3C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DE99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B23E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0722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51FDFF0" w14:textId="77777777" w:rsidR="00944C3D" w:rsidRDefault="00944C3D" w:rsidP="00944C3D">
      <w:pPr>
        <w:rPr>
          <w:rFonts w:ascii="Arial" w:hAnsi="Arial"/>
          <w:b/>
        </w:rPr>
      </w:pPr>
    </w:p>
    <w:p w14:paraId="02DEA9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8BA02F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30F8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7D01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4BB0A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6A052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F772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B0796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3114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F0B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FE6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B7D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8762D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E2F66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B7FD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2E1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1BF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F81F1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E80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6F1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CAD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329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EC67B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BCDC03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532E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226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3AF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5395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8D991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779D730" w14:textId="77777777" w:rsidTr="00503750">
        <w:tc>
          <w:tcPr>
            <w:tcW w:w="2835" w:type="dxa"/>
            <w:vAlign w:val="center"/>
          </w:tcPr>
          <w:p w14:paraId="0136C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DD7F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03B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7991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7EAFB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CB71A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7767E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4141F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A8DD39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FC112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2B5E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C5461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1DA60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1A34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E0F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DA92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77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FB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1F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7D7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7F10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631A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9BD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B9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BF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F0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454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1C40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EF5B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B19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5A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E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72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EC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0A3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659E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3499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D6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B6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00E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AB1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F46D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481E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5D57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C5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B9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38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744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4ED7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EE07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9AACE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72D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93A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F55D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1752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A7D8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32759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5D6252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5B45D1" w14:textId="77777777" w:rsidR="00944C3D" w:rsidRDefault="00944C3D" w:rsidP="00944C3D">
      <w:pPr>
        <w:rPr>
          <w:rFonts w:ascii="Arial" w:hAnsi="Arial"/>
          <w:b/>
        </w:rPr>
      </w:pPr>
    </w:p>
    <w:p w14:paraId="6F92532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64E066" w14:textId="77777777" w:rsidTr="00503750">
        <w:tc>
          <w:tcPr>
            <w:tcW w:w="2835" w:type="dxa"/>
            <w:vAlign w:val="center"/>
          </w:tcPr>
          <w:p w14:paraId="5B8D76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CFCA4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3321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3CCB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529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2B7C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B0F9E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8018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CCDD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21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06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C5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D18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CA8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A713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3CC8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3B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40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9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F1D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234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17E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713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4C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81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0A8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5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662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02C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A79E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6A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1F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A98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ADB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FD2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9E8E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7DE46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3F2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9D1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4405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99ED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6A0C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60D5F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8AFB9F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2FD1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220A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47CB146" w14:textId="77777777" w:rsidTr="00503750">
        <w:trPr>
          <w:trHeight w:val="699"/>
        </w:trPr>
        <w:tc>
          <w:tcPr>
            <w:tcW w:w="3502" w:type="dxa"/>
            <w:vMerge/>
          </w:tcPr>
          <w:p w14:paraId="087E5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825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E8E4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E2D4C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A97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A0A6D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2D74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4F5E5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091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0DF37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430A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446D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63F1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D3DB5D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755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328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9207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1871D4" w14:textId="77777777" w:rsidTr="00503750">
        <w:trPr>
          <w:trHeight w:val="593"/>
        </w:trPr>
        <w:tc>
          <w:tcPr>
            <w:tcW w:w="3497" w:type="dxa"/>
          </w:tcPr>
          <w:p w14:paraId="3D27E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E195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3EC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835C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D3C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53A9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BA0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D91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8FB5A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398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8A3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B29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4AEA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05A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06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3EE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7B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6D3A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08D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663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D0366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C2F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77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ADF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8F26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CCB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9F1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DB7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7C4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D8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8E5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6DB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97D2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69D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A9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411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D4675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8DE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AA3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95D2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A6FB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B6D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AA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8B9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96BA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78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E92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539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76A97A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85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33D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D2F677" w14:textId="77777777" w:rsidR="00944C3D" w:rsidRDefault="00944C3D" w:rsidP="00944C3D">
      <w:pPr>
        <w:rPr>
          <w:rFonts w:ascii="Arial" w:hAnsi="Arial"/>
          <w:b/>
        </w:rPr>
      </w:pPr>
    </w:p>
    <w:p w14:paraId="4A460A5F" w14:textId="77777777" w:rsidR="00944C3D" w:rsidRDefault="00944C3D" w:rsidP="00944C3D">
      <w:pPr>
        <w:rPr>
          <w:rFonts w:ascii="Arial" w:hAnsi="Arial"/>
          <w:b/>
        </w:rPr>
      </w:pPr>
    </w:p>
    <w:p w14:paraId="7C08C1DD" w14:textId="77777777" w:rsidR="00944C3D" w:rsidRDefault="00944C3D" w:rsidP="00944C3D">
      <w:pPr>
        <w:rPr>
          <w:rFonts w:ascii="Arial" w:hAnsi="Arial"/>
          <w:b/>
        </w:rPr>
      </w:pPr>
    </w:p>
    <w:p w14:paraId="770235F1" w14:textId="77777777" w:rsidR="00944C3D" w:rsidRDefault="00944C3D" w:rsidP="00944C3D">
      <w:pPr>
        <w:rPr>
          <w:rFonts w:ascii="Arial" w:hAnsi="Arial"/>
          <w:b/>
        </w:rPr>
      </w:pPr>
    </w:p>
    <w:p w14:paraId="2ADC45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E0DDECA" w14:textId="77777777" w:rsidTr="00503750">
        <w:tc>
          <w:tcPr>
            <w:tcW w:w="2622" w:type="dxa"/>
            <w:vAlign w:val="center"/>
          </w:tcPr>
          <w:p w14:paraId="5F6BC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5F32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C4AA3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70A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58F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EDA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5658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D07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2EAA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92E415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28C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4AD20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8DF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6C1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057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4B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36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6C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C6A783" w14:textId="77777777" w:rsidTr="00503750">
        <w:tc>
          <w:tcPr>
            <w:tcW w:w="2622" w:type="dxa"/>
            <w:vAlign w:val="center"/>
          </w:tcPr>
          <w:p w14:paraId="70B99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AAEFF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69D4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96C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361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76C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B60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7597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153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883E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C37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FC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53D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94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CDD5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2FA7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438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254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03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FE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49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176AB6" w14:textId="77777777" w:rsidTr="00503750">
        <w:tc>
          <w:tcPr>
            <w:tcW w:w="2622" w:type="dxa"/>
            <w:vAlign w:val="center"/>
          </w:tcPr>
          <w:p w14:paraId="0E974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C351433" w14:textId="72265819" w:rsidR="00944C3D" w:rsidRPr="008C56AB" w:rsidRDefault="007F10FA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75093</w:t>
            </w:r>
          </w:p>
        </w:tc>
        <w:tc>
          <w:tcPr>
            <w:tcW w:w="1275" w:type="dxa"/>
            <w:vAlign w:val="center"/>
          </w:tcPr>
          <w:p w14:paraId="7B54C6E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60B9E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C9C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A73C0" w14:textId="75BAA7E9" w:rsidR="00944C3D" w:rsidRPr="008C56AB" w:rsidRDefault="007F10FA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101248</w:t>
            </w:r>
          </w:p>
        </w:tc>
      </w:tr>
      <w:tr w:rsidR="0099716A" w:rsidRPr="00050529" w14:paraId="476257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659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5BB5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A26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A41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F73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F0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8FEBB9" w14:textId="77777777" w:rsidTr="00503750">
        <w:tc>
          <w:tcPr>
            <w:tcW w:w="2622" w:type="dxa"/>
            <w:vAlign w:val="center"/>
          </w:tcPr>
          <w:p w14:paraId="22C610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6B0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4DD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8A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C06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DFE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7B4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E53224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3B62F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C0B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50C6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1F4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421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9B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F26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2596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47A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D6D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47D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E2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A1E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77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EA19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FC8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E10C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044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BD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83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F7D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676673" w14:textId="77777777" w:rsidTr="00503750">
        <w:tc>
          <w:tcPr>
            <w:tcW w:w="2622" w:type="dxa"/>
            <w:vAlign w:val="center"/>
          </w:tcPr>
          <w:p w14:paraId="2DE0E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816E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D69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5E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CB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F9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A7EF70" w14:textId="77777777" w:rsidTr="00503750">
        <w:tc>
          <w:tcPr>
            <w:tcW w:w="2622" w:type="dxa"/>
            <w:vAlign w:val="center"/>
          </w:tcPr>
          <w:p w14:paraId="48D24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641D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B3B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7D1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3A1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FAD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31A5B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9992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88E5C0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6E54E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B641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EFC18E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543FA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53DF7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3FE5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51421A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F45881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982AC2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48F85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5CAFD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D24A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4CF09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EF88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6B58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B71C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5D63B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0EE5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8475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DA697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169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4CE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2F8DC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5F0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EB78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069A1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65B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796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A148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50E9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CFDA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A0B58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E47F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84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EAC7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AB47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0573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A25B5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1DAA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D402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69D5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5306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10DB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5CF50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BB0B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2B249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327CB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7EC9E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A949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A00D5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1563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18442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5710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FFFA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3397C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7DB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1171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A491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5AC7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EAEC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8A36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8C12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A995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CEA6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40B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A250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DF3ED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81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8AB3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81A9A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F627E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9190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709D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A655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61C4C73" w14:textId="77777777" w:rsidTr="00503750">
        <w:tc>
          <w:tcPr>
            <w:tcW w:w="2835" w:type="dxa"/>
            <w:vAlign w:val="center"/>
          </w:tcPr>
          <w:p w14:paraId="3CD86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4B39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D02A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8074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99E9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39AD6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472516" w14:textId="77777777" w:rsidTr="00503750">
        <w:tc>
          <w:tcPr>
            <w:tcW w:w="2835" w:type="dxa"/>
            <w:vAlign w:val="center"/>
          </w:tcPr>
          <w:p w14:paraId="26AD9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B930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2A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5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99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80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A3651" w14:textId="77777777" w:rsidTr="00503750">
        <w:tc>
          <w:tcPr>
            <w:tcW w:w="2835" w:type="dxa"/>
            <w:vAlign w:val="center"/>
          </w:tcPr>
          <w:p w14:paraId="6D668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19E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E4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15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8A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936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AE6D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A02A4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26441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F4C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EBC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F35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15F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BA4FFA5" w14:textId="77777777" w:rsidTr="00503750">
        <w:tc>
          <w:tcPr>
            <w:tcW w:w="2835" w:type="dxa"/>
            <w:vAlign w:val="center"/>
          </w:tcPr>
          <w:p w14:paraId="65158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59CC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1E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A6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E8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4E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1EFC8" w14:textId="77777777" w:rsidTr="00503750">
        <w:tc>
          <w:tcPr>
            <w:tcW w:w="2835" w:type="dxa"/>
            <w:vAlign w:val="center"/>
          </w:tcPr>
          <w:p w14:paraId="33F05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1E0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01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CC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45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38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1A3E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B7881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91F481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E306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42EF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AB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08DE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D7AC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31990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6C8C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A2E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CA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82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F3A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3C87E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35F2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78F103C" w14:textId="77777777" w:rsidTr="00503750">
        <w:tc>
          <w:tcPr>
            <w:tcW w:w="2552" w:type="dxa"/>
            <w:shd w:val="clear" w:color="auto" w:fill="auto"/>
            <w:vAlign w:val="center"/>
          </w:tcPr>
          <w:p w14:paraId="0F9BA7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792E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0C5F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2B0DA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AAE1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AA4BA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66EC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E4B3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B5E4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F116F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EF480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763E6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824C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0227F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C4D48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19FA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B2FB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44064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B283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F4EAC1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76BA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90FD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807A852" w14:textId="77777777" w:rsidTr="00503750">
        <w:tc>
          <w:tcPr>
            <w:tcW w:w="4395" w:type="dxa"/>
            <w:vMerge/>
          </w:tcPr>
          <w:p w14:paraId="282CA6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ED12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F271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8A8F5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D11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8111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2F3AE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A9542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AAD7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23A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1682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518CB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40D38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A4CB14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B392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ED7353" w14:textId="77777777" w:rsidTr="00503750">
        <w:tc>
          <w:tcPr>
            <w:tcW w:w="4395" w:type="dxa"/>
            <w:vAlign w:val="center"/>
          </w:tcPr>
          <w:p w14:paraId="728F5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02A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5264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69B6B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6E3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68DA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312B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FD69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93EF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5509F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62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2A51DF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BBEC9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136E7D5" w14:textId="1249D765" w:rsidR="00944C3D" w:rsidRDefault="007F10FA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95123</w:t>
            </w:r>
          </w:p>
          <w:p w14:paraId="22689EFD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A80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7C5E0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53135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E926225" w14:textId="77777777" w:rsidTr="00503750">
        <w:tc>
          <w:tcPr>
            <w:tcW w:w="4395" w:type="dxa"/>
            <w:vAlign w:val="center"/>
          </w:tcPr>
          <w:p w14:paraId="0BE01C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FAD1A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ED28D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6F7504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0CBEA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9F6C2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8C64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89C947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CE56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EC64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470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F04566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F836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2481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37B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919E2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472A0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C720FC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D2FF1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877850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06D14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C61B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2960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36B1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3284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04BC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A6E63C3" w14:textId="77777777" w:rsidTr="00503750">
        <w:tc>
          <w:tcPr>
            <w:tcW w:w="1843" w:type="dxa"/>
            <w:vAlign w:val="center"/>
          </w:tcPr>
          <w:p w14:paraId="4ACE24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6C87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B8797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CB3B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EC4D3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EBCD8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4396F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2F1BBE9" w14:textId="77777777" w:rsidTr="00503750">
        <w:tc>
          <w:tcPr>
            <w:tcW w:w="1843" w:type="dxa"/>
            <w:vAlign w:val="center"/>
          </w:tcPr>
          <w:p w14:paraId="57F604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41AB2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457B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00E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1E02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58ED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A4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3FEB5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EC2B7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F0A86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DAC5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CCD8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8E00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AE6E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D5E1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45E25B" w14:textId="77777777" w:rsidTr="00503750">
        <w:tc>
          <w:tcPr>
            <w:tcW w:w="1843" w:type="dxa"/>
            <w:vAlign w:val="center"/>
          </w:tcPr>
          <w:p w14:paraId="5C3335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3A7B0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2E6A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AEC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3341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C7F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A1FB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231E7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60992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84DCE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6AB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2152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6FED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02ED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47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E872F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054C6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F53AF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894B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B4B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EE17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9A3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0167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906A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4A87E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CB27C29" w14:textId="77777777" w:rsidTr="00503750">
        <w:trPr>
          <w:trHeight w:val="664"/>
        </w:trPr>
        <w:tc>
          <w:tcPr>
            <w:tcW w:w="3372" w:type="dxa"/>
          </w:tcPr>
          <w:p w14:paraId="124D70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FD944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19AA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1AC0B8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51FC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25BF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46D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976F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443B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4AD5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273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D3D6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920E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350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17C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777CF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8E756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DF8A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060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5EF8E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F0195F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E26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BE1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E97DE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87FB0E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B1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725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8FE36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812DFC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87EEB2E" w14:textId="77777777" w:rsidTr="00503750">
        <w:tc>
          <w:tcPr>
            <w:tcW w:w="2835" w:type="dxa"/>
            <w:vAlign w:val="center"/>
          </w:tcPr>
          <w:p w14:paraId="571F79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D7605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3C829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0F043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4FB2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584B1A" w14:textId="77777777" w:rsidTr="00503750">
        <w:tc>
          <w:tcPr>
            <w:tcW w:w="2835" w:type="dxa"/>
          </w:tcPr>
          <w:p w14:paraId="48111D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3963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25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061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8C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8FA4C9" w14:textId="77777777" w:rsidTr="00503750">
        <w:tc>
          <w:tcPr>
            <w:tcW w:w="2835" w:type="dxa"/>
          </w:tcPr>
          <w:p w14:paraId="714605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64FD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A3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4C7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A04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412595" w14:textId="77777777" w:rsidTr="00503750">
        <w:tc>
          <w:tcPr>
            <w:tcW w:w="2835" w:type="dxa"/>
          </w:tcPr>
          <w:p w14:paraId="0BB1B3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46A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BB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B58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34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4A267F" w14:textId="77777777" w:rsidTr="00503750">
        <w:tc>
          <w:tcPr>
            <w:tcW w:w="2835" w:type="dxa"/>
            <w:vAlign w:val="center"/>
          </w:tcPr>
          <w:p w14:paraId="654B9C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0C54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12A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036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8CC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22CB19" w14:textId="77777777" w:rsidTr="00503750">
        <w:tc>
          <w:tcPr>
            <w:tcW w:w="2835" w:type="dxa"/>
            <w:vAlign w:val="center"/>
          </w:tcPr>
          <w:p w14:paraId="50B3C9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C4CC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B8E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54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2D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9E7630" w14:textId="77777777" w:rsidTr="00503750">
        <w:tc>
          <w:tcPr>
            <w:tcW w:w="2835" w:type="dxa"/>
          </w:tcPr>
          <w:p w14:paraId="2AD65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B25F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89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E7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54A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1A4077" w14:textId="77777777" w:rsidTr="00503750">
        <w:tc>
          <w:tcPr>
            <w:tcW w:w="2835" w:type="dxa"/>
          </w:tcPr>
          <w:p w14:paraId="1528FC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7B3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95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EC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DF0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841EAC" w14:textId="77777777" w:rsidTr="00503750">
        <w:tc>
          <w:tcPr>
            <w:tcW w:w="2835" w:type="dxa"/>
          </w:tcPr>
          <w:p w14:paraId="6E27D5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934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0C1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9DD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7F0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994C2D" w14:textId="77777777" w:rsidR="00944C3D" w:rsidRDefault="00944C3D" w:rsidP="00944C3D">
      <w:pPr>
        <w:rPr>
          <w:rFonts w:ascii="Arial" w:hAnsi="Arial"/>
          <w:b/>
        </w:rPr>
      </w:pPr>
    </w:p>
    <w:p w14:paraId="5A0C542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AC428B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60650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B3955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1965A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02A14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96ECD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040594" w14:textId="77777777" w:rsidTr="00503750">
        <w:trPr>
          <w:trHeight w:val="443"/>
        </w:trPr>
        <w:tc>
          <w:tcPr>
            <w:tcW w:w="2560" w:type="dxa"/>
          </w:tcPr>
          <w:p w14:paraId="725A33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982B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782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0B5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330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9C29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256E3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A643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BC7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5F4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FF3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67CFD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63B70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1458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50E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E0C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555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2B485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99D1B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B439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09A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36F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69F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20F3C" w14:textId="77777777" w:rsidR="00944C3D" w:rsidRDefault="00944C3D" w:rsidP="00944C3D">
      <w:pPr>
        <w:rPr>
          <w:rFonts w:ascii="Arial" w:hAnsi="Arial"/>
          <w:b/>
        </w:rPr>
      </w:pPr>
    </w:p>
    <w:p w14:paraId="798F5965" w14:textId="77777777" w:rsidR="00944C3D" w:rsidRDefault="00944C3D" w:rsidP="00944C3D">
      <w:pPr>
        <w:rPr>
          <w:rFonts w:ascii="Arial" w:hAnsi="Arial"/>
          <w:b/>
        </w:rPr>
      </w:pPr>
    </w:p>
    <w:p w14:paraId="0B6567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C3CFA64" w14:textId="77777777" w:rsidR="00944C3D" w:rsidRDefault="00944C3D" w:rsidP="00944C3D">
      <w:pPr>
        <w:rPr>
          <w:rFonts w:ascii="Arial" w:hAnsi="Arial"/>
          <w:b/>
        </w:rPr>
      </w:pPr>
    </w:p>
    <w:p w14:paraId="5A5EA09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2AFEE9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43F8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9B8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BD77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D6758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61B3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21F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366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B2F5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688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F5E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8F4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E85D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8A29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59A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78A8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4D79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27C3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DECE423" w14:textId="77777777" w:rsidTr="00503750">
        <w:trPr>
          <w:trHeight w:val="677"/>
        </w:trPr>
        <w:tc>
          <w:tcPr>
            <w:tcW w:w="3358" w:type="dxa"/>
          </w:tcPr>
          <w:p w14:paraId="0281F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64CF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C719E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5880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F914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596D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C0D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2DC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481F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AFBA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CA9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5731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645E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2919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8E9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4623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E5E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22E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665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571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C850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C9E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5AE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E764A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916F99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725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86F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0CA21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B36D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7D09BC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8082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91EA5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293B6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F65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EE1B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2ABC0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C679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256F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8DB70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17C2C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B436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B276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7833B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649D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FE86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84BC57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8D8F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CF70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2310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28B3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E2F0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61FC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3B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C118D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66D31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600F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1CF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F4A60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E20F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8B9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C2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84B0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9379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A5F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9B4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CDB40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D24F9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450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A2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012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D40C4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FF8402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8C040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265A7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C5D1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2ABC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C25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A4F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FD4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5619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7CA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0D09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B49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43B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1C61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9E64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5A5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BD0D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EF35D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F25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FB5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9677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FC99B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69A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15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3205A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0FF34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430F64F" w14:textId="77777777" w:rsidTr="00503750">
        <w:tc>
          <w:tcPr>
            <w:tcW w:w="3686" w:type="dxa"/>
            <w:vAlign w:val="center"/>
          </w:tcPr>
          <w:p w14:paraId="15F568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2B3F1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50D6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DB910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662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A6EF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2BF0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F71F7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C8E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BFCB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DF70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B86F8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67F2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B65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2258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8284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A9A71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1FEE4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3268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D1269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9AA02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C1FA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AACED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2460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DB24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A414A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5C85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1A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6DFF7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216A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02A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D25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C821B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EF73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2F9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F29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E0FF7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FC37DF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C37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2FC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F5BE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B63AF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003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14D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E518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D711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BF3AC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445E6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3F61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193F5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337B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B76C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FD9B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EA98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0BCA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06DD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CCDF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E7FD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8E58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AEF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B4EA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5978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C2F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65E6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645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D52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3FAC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3BF5F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386E64" w14:textId="77777777" w:rsidR="00944C3D" w:rsidRDefault="00944C3D" w:rsidP="00944C3D">
      <w:pPr>
        <w:rPr>
          <w:sz w:val="22"/>
          <w:szCs w:val="22"/>
        </w:rPr>
      </w:pPr>
    </w:p>
    <w:p w14:paraId="1AEF9459" w14:textId="77777777" w:rsidR="00944C3D" w:rsidRDefault="00944C3D" w:rsidP="00944C3D">
      <w:pPr>
        <w:rPr>
          <w:sz w:val="22"/>
          <w:szCs w:val="22"/>
        </w:rPr>
      </w:pPr>
    </w:p>
    <w:p w14:paraId="741ADF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602711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B9696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0C88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CD78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14B5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81D61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30DF3D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AFF1D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82DCF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085AB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90EB6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950AC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7047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325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D51B0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A487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3F0B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75E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D707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7A92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14ED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C12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61D95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53F0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C39C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3D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4DF93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DC53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A7B1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A85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F851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5ECA1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47C7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B48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3D2AB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5DEFF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CC5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E16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9D43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0378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473409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8CF70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91D3B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19176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8D097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8176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5A0C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ED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3A08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5A68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871A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92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BEE8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5FCB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CFC8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B85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E8F0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E8E4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D8F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1D9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76FD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5B27A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0D5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E20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7A34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D7B2D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F3F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928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8BA24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44704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832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18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DE80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A32E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67E9BA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665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11E2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7310F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01D9B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DCF6F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9FAB7C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268E5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2D8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9A60F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B859C92" w14:textId="77777777" w:rsidR="00944C3D" w:rsidRPr="003607F0" w:rsidRDefault="00944C3D" w:rsidP="00944C3D"/>
    <w:p w14:paraId="0FD46E86" w14:textId="77777777" w:rsidR="00F47675" w:rsidRPr="00944C3D" w:rsidRDefault="00F47675" w:rsidP="00944C3D"/>
    <w:sectPr w:rsidR="00F47675" w:rsidRPr="00944C3D" w:rsidSect="00C4073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B8C8D" w14:textId="77777777" w:rsidR="00C4073E" w:rsidRDefault="00C4073E">
      <w:r>
        <w:separator/>
      </w:r>
    </w:p>
  </w:endnote>
  <w:endnote w:type="continuationSeparator" w:id="0">
    <w:p w14:paraId="2333A887" w14:textId="77777777" w:rsidR="00C4073E" w:rsidRDefault="00C4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6E63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B59CA9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7CA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57D76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F82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55595C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D9256" w14:textId="77777777" w:rsidR="00C4073E" w:rsidRDefault="00C4073E">
      <w:r>
        <w:separator/>
      </w:r>
    </w:p>
  </w:footnote>
  <w:footnote w:type="continuationSeparator" w:id="0">
    <w:p w14:paraId="0DBC87EC" w14:textId="77777777" w:rsidR="00C4073E" w:rsidRDefault="00C40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268437">
    <w:abstractNumId w:val="13"/>
  </w:num>
  <w:num w:numId="2" w16cid:durableId="999961938">
    <w:abstractNumId w:val="17"/>
  </w:num>
  <w:num w:numId="3" w16cid:durableId="1128863735">
    <w:abstractNumId w:val="8"/>
  </w:num>
  <w:num w:numId="4" w16cid:durableId="512258375">
    <w:abstractNumId w:val="7"/>
  </w:num>
  <w:num w:numId="5" w16cid:durableId="58584469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661747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5402401">
    <w:abstractNumId w:val="20"/>
  </w:num>
  <w:num w:numId="8" w16cid:durableId="2056736289">
    <w:abstractNumId w:val="10"/>
  </w:num>
  <w:num w:numId="9" w16cid:durableId="369182228">
    <w:abstractNumId w:val="0"/>
  </w:num>
  <w:num w:numId="10" w16cid:durableId="2101219654">
    <w:abstractNumId w:val="19"/>
  </w:num>
  <w:num w:numId="11" w16cid:durableId="1619990439">
    <w:abstractNumId w:val="6"/>
  </w:num>
  <w:num w:numId="12" w16cid:durableId="1743093103">
    <w:abstractNumId w:val="9"/>
  </w:num>
  <w:num w:numId="13" w16cid:durableId="169179016">
    <w:abstractNumId w:val="12"/>
  </w:num>
  <w:num w:numId="14" w16cid:durableId="1436704529">
    <w:abstractNumId w:val="15"/>
  </w:num>
  <w:num w:numId="15" w16cid:durableId="1502087902">
    <w:abstractNumId w:val="14"/>
  </w:num>
  <w:num w:numId="16" w16cid:durableId="1281306230">
    <w:abstractNumId w:val="2"/>
  </w:num>
  <w:num w:numId="17" w16cid:durableId="1304434423">
    <w:abstractNumId w:val="4"/>
  </w:num>
  <w:num w:numId="18" w16cid:durableId="765425266">
    <w:abstractNumId w:val="11"/>
  </w:num>
  <w:num w:numId="19" w16cid:durableId="152987400">
    <w:abstractNumId w:val="5"/>
  </w:num>
  <w:num w:numId="20" w16cid:durableId="208078489">
    <w:abstractNumId w:val="18"/>
  </w:num>
  <w:num w:numId="21" w16cid:durableId="193115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03D4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0F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051B"/>
    <w:rsid w:val="00C32EEF"/>
    <w:rsid w:val="00C3539E"/>
    <w:rsid w:val="00C407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C23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572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F351-889B-4640-857D-E46ABB75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2024-03-20T13:56:00Z</dcterms:created>
  <dcterms:modified xsi:type="dcterms:W3CDTF">2024-03-20T13:56:00Z</dcterms:modified>
</cp:coreProperties>
</file>