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D30A4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8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6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8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4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C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E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4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B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C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F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2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6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6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9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D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C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D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C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D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88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2AF1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64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52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BE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89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87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B0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A9B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8B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07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06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A3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41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A4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4F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B0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23D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0B5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B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471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484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1C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A50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C4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73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BA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9D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40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15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F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AD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693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8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34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62C4F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32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42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87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72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38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E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23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69F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8F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8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C5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A2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D6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E8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D9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A3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9E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10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37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35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24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DF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5C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F8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431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CD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DF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BE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A1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3C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B4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D4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E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8920F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780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78B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393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50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D0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FD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0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73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B5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DB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43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8A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DB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BD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4BC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40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D7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E45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A6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4A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BC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26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E7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3D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12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B2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D3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705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6E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CF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DA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21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29F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659B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D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84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2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A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2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0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73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65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46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6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EA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0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1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8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0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9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A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9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3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E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C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04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9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36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F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C1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9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0F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FC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3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E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F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B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B4232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B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3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0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C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D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5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3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4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E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1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4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A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4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A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1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0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C5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A113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B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B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7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5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9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7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41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A1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05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AA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72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D5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A2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2D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F1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92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9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07D4C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2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D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6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7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9528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9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E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4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2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6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7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F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8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5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C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C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960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7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3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3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F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A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9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7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7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D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B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4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4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3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D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1A5F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4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5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7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E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8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2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9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D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9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F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A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6FA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F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A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D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A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A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5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8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9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2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D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B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0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9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0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263F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0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1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D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B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6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D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2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07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DF0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3A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A2020" w14:textId="15891B8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3B1BE1">
              <w:rPr>
                <w:rFonts w:ascii="Arial" w:hAnsi="Arial"/>
                <w:lang w:eastAsia="sk-SK"/>
              </w:rPr>
              <w:t>2</w:t>
            </w:r>
            <w:r w:rsidR="00133709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34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35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0D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71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AC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28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7D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C6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3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C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B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B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0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45D1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C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7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C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1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0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0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84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4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8A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7E8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E3EDE30" wp14:editId="5CDEB6A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B3271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7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2C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29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61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7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E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A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F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1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6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2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912F5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48B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80546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8F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712B927" wp14:editId="5455F0B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1099E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001B897" wp14:editId="5D132D3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B80F8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BB0900" wp14:editId="7955212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1716B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1E60BC4" wp14:editId="015E515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771A0" w14:textId="77777777" w:rsidR="006953BA" w:rsidRDefault="004D4732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A6463F5" wp14:editId="185B7B8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493DA" w14:textId="2EDB4651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B1BE1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33709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6463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BC493DA" w14:textId="2EDB4651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B1BE1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33709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89FDBDB" wp14:editId="77C2138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57709" w14:textId="0AB43960" w:rsidR="006953BA" w:rsidRDefault="006953BA" w:rsidP="00944C3D">
                                  <w:r>
                                    <w:t>20</w:t>
                                  </w:r>
                                  <w:r w:rsidR="003B1BE1">
                                    <w:t>2</w:t>
                                  </w:r>
                                  <w:r w:rsidR="0013370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FDBD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8957709" w14:textId="0AB43960" w:rsidR="006953BA" w:rsidRDefault="006953BA" w:rsidP="00944C3D">
                            <w:r>
                              <w:t>20</w:t>
                            </w:r>
                            <w:r w:rsidR="003B1BE1">
                              <w:t>2</w:t>
                            </w:r>
                            <w:r w:rsidR="0013370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B74BFC8" wp14:editId="78EE3CA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668B7" w14:textId="77777777" w:rsidR="006953BA" w:rsidRDefault="004D4732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C79D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CF7C9A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900490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69B0E77" wp14:editId="6586E60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53AFA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333DC50" wp14:editId="779791E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F73A9E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C4FE2D" wp14:editId="7C57B1D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E8DF0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4DF5AB" wp14:editId="08D6917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75CED" w14:textId="5B07089E" w:rsidR="006953BA" w:rsidRDefault="006953BA" w:rsidP="00944C3D">
                                  <w:r>
                                    <w:t>20</w:t>
                                  </w:r>
                                  <w:r w:rsidR="003B1BE1">
                                    <w:t>2</w:t>
                                  </w:r>
                                  <w:r w:rsidR="0013370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DF5A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DD75CED" w14:textId="5B07089E" w:rsidR="006953BA" w:rsidRDefault="006953BA" w:rsidP="00944C3D">
                            <w:r>
                              <w:t>20</w:t>
                            </w:r>
                            <w:r w:rsidR="003B1BE1">
                              <w:t>2</w:t>
                            </w:r>
                            <w:r w:rsidR="0013370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A965A3E" wp14:editId="6510CD3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A258B9" w14:textId="77777777" w:rsidR="006953BA" w:rsidRDefault="004D4732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09DCF3C" wp14:editId="51240E3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E5C41" w14:textId="78ADCC21" w:rsidR="006953BA" w:rsidRDefault="006953BA" w:rsidP="00944C3D">
                                  <w:r>
                                    <w:t>20</w:t>
                                  </w:r>
                                  <w:r w:rsidR="003B1BE1">
                                    <w:t>2</w:t>
                                  </w:r>
                                  <w:r w:rsidR="0013370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DCF3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21E5C41" w14:textId="78ADCC21" w:rsidR="006953BA" w:rsidRDefault="006953BA" w:rsidP="00944C3D">
                            <w:r>
                              <w:t>20</w:t>
                            </w:r>
                            <w:r w:rsidR="003B1BE1">
                              <w:t>2</w:t>
                            </w:r>
                            <w:r w:rsidR="0013370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F42DAAD" wp14:editId="72CC189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9340D" w14:textId="77777777" w:rsidR="006953BA" w:rsidRDefault="004D4732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FDD22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7408C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C18C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3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A5F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D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2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D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4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8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5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A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C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7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B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F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4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0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4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6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C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0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E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B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59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0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8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E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6E4B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7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05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0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B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F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F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C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8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E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A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5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7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6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B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3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6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C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E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207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6A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88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7C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E0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54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82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9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1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6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5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5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1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A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2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78CE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A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A8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8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E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1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7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2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F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A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3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7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2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F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7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E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E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5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3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B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930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9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D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3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5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2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9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B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A37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2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A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E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1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5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D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6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C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F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D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D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0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4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4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9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6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0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7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E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8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E6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6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0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C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3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0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1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AD5F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D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6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2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0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6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2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6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C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D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2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0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4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4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9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2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F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C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49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47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06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19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4F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FE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89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E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D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D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F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6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7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3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B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B96E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3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C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A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B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D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2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F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6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4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3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9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9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6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6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8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E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7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E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F4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3C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BE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18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2D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27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A2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8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E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8C16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B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C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D8D298" wp14:editId="0B13D46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D1108E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F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E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8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1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6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2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9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F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3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D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A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9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7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4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E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C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B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C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A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7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1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B0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B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B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6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D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6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D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9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D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6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84D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44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3909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414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B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C9572E" wp14:editId="512243A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5C56EE" w14:textId="77777777" w:rsidR="006953BA" w:rsidRPr="00391121" w:rsidRDefault="00C909C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36120073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C909C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36120073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A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C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1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F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2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8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3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6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8AEDA9" wp14:editId="2ECC2D8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0BE422" w14:textId="77777777" w:rsidR="006953BA" w:rsidRPr="00391121" w:rsidRDefault="00C909C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2021497412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C909C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2021497412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B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B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A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2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5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1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F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0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C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A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0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B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B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7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A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6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0227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6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2268C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D7A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4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E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5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C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D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8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2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E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0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8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3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5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D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2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3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7672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6C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A1F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3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FAA825" wp14:editId="50117E1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C1864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909C5">
                                    <w:rPr>
                                      <w:rFonts w:ascii="Arial" w:hAnsi="Arial" w:cs="Arial"/>
                                    </w:rPr>
                                    <w:t xml:space="preserve">Východná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909C5">
                              <w:rPr>
                                <w:rFonts w:ascii="Arial" w:hAnsi="Arial" w:cs="Arial"/>
                              </w:rPr>
                              <w:t xml:space="preserve">Východná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6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E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E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D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E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9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4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3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0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6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6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8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C2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9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2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E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B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2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7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8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8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A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4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3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B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2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5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F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0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140F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4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0B2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A6C8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3789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1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B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4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7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3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5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E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2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7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7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0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8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3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6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5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A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8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D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B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9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A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F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32B3C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79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1E17DC" wp14:editId="7F8629E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C1CD8" w14:textId="77777777" w:rsidR="006953BA" w:rsidRPr="00391121" w:rsidRDefault="00C909C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Východná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C909C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Východná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921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7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5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D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0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7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4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F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7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20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D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7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E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0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3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6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1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02CB6D" wp14:editId="5B42F12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BA33A" w14:textId="77777777" w:rsidR="006953BA" w:rsidRDefault="00C909C5" w:rsidP="00944C3D">
                                  <w:r>
                                    <w:t>2426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C909C5" w:rsidP="00944C3D">
                            <w:r>
                              <w:t>2426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D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2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F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6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D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36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AF7C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DF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601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05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B02F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60A20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298BB4" wp14:editId="7EE156D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44E6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C909C5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C909C5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CEAB17" wp14:editId="0486516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ADBF9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85F9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B7C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C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A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596C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6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1A49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FEE5B53" wp14:editId="663256B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14C2A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6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01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21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0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89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A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23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95289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E682F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369DD3" wp14:editId="2E51899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724F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F5C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0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E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F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6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9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2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E7C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AF4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D3DD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0F365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18027B" wp14:editId="7923EAF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1969E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8E1B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BABF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5B1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4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8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9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4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D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E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C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7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D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C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6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0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7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9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F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E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4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5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B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0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D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4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3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E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7B26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EB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C93BF3" w14:textId="07254E1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B1BE1">
              <w:rPr>
                <w:rFonts w:ascii="Arial" w:hAnsi="Arial"/>
                <w:lang w:eastAsia="sk-SK"/>
              </w:rPr>
              <w:t>21.3.202</w:t>
            </w:r>
            <w:r w:rsidR="00133709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0DC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15B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BB3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8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0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391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34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37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CE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33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38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074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F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E62F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A2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2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22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0F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8C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AEB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1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EA43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A96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7E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9B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C5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B7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40B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A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9B0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D4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32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98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E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90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0B2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D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C1D4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9C1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29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D3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82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B1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C5A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7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B77A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3C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F3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3D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36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36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C67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E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06CD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2E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E0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39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B8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D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0AA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B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BDCF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6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03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3F694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3B588A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649392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223558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0940DC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AE0816E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1D2040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F204D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FB0AD0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7EBE313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4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7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2D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261B36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7EE8D8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5B7721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9A1DB17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15ED44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E036AB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42283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0FC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D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F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5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2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E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A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3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0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D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E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8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7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39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1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9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2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F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4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368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B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C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AE0262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4245D78" w14:textId="77777777" w:rsidR="00944C3D" w:rsidRDefault="00944C3D" w:rsidP="00944C3D">
      <w:pPr>
        <w:rPr>
          <w:rFonts w:ascii="Arial" w:hAnsi="Arial"/>
        </w:rPr>
      </w:pPr>
    </w:p>
    <w:p w14:paraId="02227A2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FB5989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4ABB1F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D680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5119A1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F51836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A07402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52BDE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FD7F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07BD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7DC424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33C925" w14:textId="7860DD58" w:rsidR="00944C3D" w:rsidRPr="008D0433" w:rsidRDefault="003B1BE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Rudolf Kúkel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B848C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CD37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F504A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7E78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D3B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113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602A7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EBFDB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151A1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BC71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4A168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04F508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DD1EF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9D7A6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150F4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FF7EF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9DCB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185D06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598FA7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9B48C8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8CCF1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959D8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E6A7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5F1D07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E7FE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B8B53D3" w14:textId="37186DDC" w:rsidR="00944C3D" w:rsidRPr="008D0433" w:rsidRDefault="003B1BE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B1B6B57" w14:textId="3F3B522F" w:rsidR="00944C3D" w:rsidRPr="008D0433" w:rsidRDefault="003B1BE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3545DE2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8D6E9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B77B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51081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C3742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4693E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49A88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7631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463E7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54C1E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447DE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4371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D762C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F5365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31D34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38470A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AE20F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78BB9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C1B53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15220F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6C7E59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DBEE835" w14:textId="61CCB6E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3B1BE1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FDF0EC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B4598E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C0B19A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80745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9F12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4B0C1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D9C93D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0E3D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093F8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7BDF6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AE1BA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ADFC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626BD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745B7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B7B90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A668D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B5934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82CCC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42A5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E4412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A436A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0D19B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444A0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7E09B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EC68A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1BF07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892EB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768DC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CD4E7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EC4B1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AE2A5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40642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F28C1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9822E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24BCD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10E77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30792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47D71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B80A4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32566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FB71C6C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32979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93437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34D6F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CB53B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04C95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ECA4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A1D1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AF6F9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DEC5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4442B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50F1D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DC0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8426C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74D6C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CBB62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5C079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019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4F31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379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DCDA6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21922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95465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D6DA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7A5A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51908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1B32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F8F5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F1A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C7BA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21A94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6747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A32DE1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C7F484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05053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DA6E4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698FF8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690CA9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BB810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642A7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085AA6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0BEEA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9D593EE" w14:textId="77777777" w:rsidTr="00503750">
        <w:tc>
          <w:tcPr>
            <w:tcW w:w="2302" w:type="dxa"/>
            <w:vAlign w:val="center"/>
          </w:tcPr>
          <w:p w14:paraId="073462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FBFB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821A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D9428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7DF23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65D14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BF7EC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125FF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48D235E" w14:textId="77777777" w:rsidTr="00503750">
        <w:tc>
          <w:tcPr>
            <w:tcW w:w="15593" w:type="dxa"/>
            <w:gridSpan w:val="8"/>
            <w:vAlign w:val="center"/>
          </w:tcPr>
          <w:p w14:paraId="7198F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42451F" w14:textId="77777777" w:rsidTr="00503750">
        <w:tc>
          <w:tcPr>
            <w:tcW w:w="2302" w:type="dxa"/>
            <w:vAlign w:val="center"/>
          </w:tcPr>
          <w:p w14:paraId="05929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2320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9CA5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002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CA5D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A59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FFCB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910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5C1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628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8399E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7E6E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3F7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EFB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3369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731E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86F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252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5E05B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2E7E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B3C8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C83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22E3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527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841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C01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A25E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2F6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80063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1ED3F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AFF7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C849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B393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2AEB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892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705ACF2" w14:textId="77777777" w:rsidTr="00503750">
        <w:tc>
          <w:tcPr>
            <w:tcW w:w="2302" w:type="dxa"/>
            <w:vAlign w:val="center"/>
          </w:tcPr>
          <w:p w14:paraId="501E2C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8D2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0C3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F1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641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9F5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196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1829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E790FA" w14:textId="77777777" w:rsidTr="00503750">
        <w:tc>
          <w:tcPr>
            <w:tcW w:w="15593" w:type="dxa"/>
            <w:gridSpan w:val="8"/>
            <w:vAlign w:val="center"/>
          </w:tcPr>
          <w:p w14:paraId="3FC89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6436C15" w14:textId="77777777" w:rsidTr="00503750">
        <w:tc>
          <w:tcPr>
            <w:tcW w:w="2302" w:type="dxa"/>
            <w:vAlign w:val="center"/>
          </w:tcPr>
          <w:p w14:paraId="07B18C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766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6243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1B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E5E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32C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1BDF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6C2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2B803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9641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662D1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0D2B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B05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461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124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837B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1E29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733B5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E1F6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EC5D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6AE3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EFE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7D3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EFF4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7DD9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1624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B0330" w14:textId="77777777" w:rsidTr="00503750">
        <w:tc>
          <w:tcPr>
            <w:tcW w:w="2302" w:type="dxa"/>
            <w:vAlign w:val="center"/>
          </w:tcPr>
          <w:p w14:paraId="27B7E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6A7B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2108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C0B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425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8C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F629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9CC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39087B" w14:textId="77777777" w:rsidTr="00503750">
        <w:tc>
          <w:tcPr>
            <w:tcW w:w="15593" w:type="dxa"/>
            <w:gridSpan w:val="8"/>
            <w:vAlign w:val="center"/>
          </w:tcPr>
          <w:p w14:paraId="3D462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7170599" w14:textId="77777777" w:rsidTr="00503750">
        <w:tc>
          <w:tcPr>
            <w:tcW w:w="2302" w:type="dxa"/>
            <w:vAlign w:val="center"/>
          </w:tcPr>
          <w:p w14:paraId="72073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F149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AE49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FB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66D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AC00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9B62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DE0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4B37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93E9D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308F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1080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313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E589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923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89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CB8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BB28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6356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A61E3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58F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CD2F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A79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DE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555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B8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BDF2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54C41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720E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A405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7672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714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49D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949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938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51F7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8BDAC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B5C87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6E572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5C40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34FD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CB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C09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6E7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A12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E1F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D7CD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DD87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5A9F9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78E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DF0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D14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FB61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C42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729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AA0A35" w14:textId="77777777" w:rsidR="00944C3D" w:rsidRDefault="00944C3D" w:rsidP="00944C3D">
      <w:pPr>
        <w:rPr>
          <w:rFonts w:ascii="Arial" w:hAnsi="Arial"/>
          <w:b/>
        </w:rPr>
      </w:pPr>
    </w:p>
    <w:p w14:paraId="23567A8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7B557DD" w14:textId="77777777" w:rsidTr="00503750">
        <w:tc>
          <w:tcPr>
            <w:tcW w:w="1944" w:type="dxa"/>
            <w:vAlign w:val="center"/>
          </w:tcPr>
          <w:p w14:paraId="47A68C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B64B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1C905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7D73E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78F0B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5AE11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1D0F2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7E36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A1671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1B4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384DC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B069C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CF7434" w14:textId="77777777" w:rsidTr="00503750">
        <w:tc>
          <w:tcPr>
            <w:tcW w:w="15685" w:type="dxa"/>
            <w:gridSpan w:val="12"/>
            <w:vAlign w:val="center"/>
          </w:tcPr>
          <w:p w14:paraId="42F88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4DE97C" w14:textId="77777777" w:rsidTr="00503750">
        <w:tc>
          <w:tcPr>
            <w:tcW w:w="1944" w:type="dxa"/>
            <w:vAlign w:val="center"/>
          </w:tcPr>
          <w:p w14:paraId="58A9D0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AE9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2ED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258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4B1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330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FFE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A0C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D9A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38F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21C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F0C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193E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1032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43C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D3C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CEC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B88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661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253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F6D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806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4EA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809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303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6A68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05528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E0BB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7DB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DE3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471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10E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D9D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49C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B36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CD8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CEF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E17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E666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06F8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E27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D69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8B7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7C25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6C83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AC4A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6159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65FA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E25D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EA9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BCD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A92343" w14:textId="77777777" w:rsidTr="00503750">
        <w:tc>
          <w:tcPr>
            <w:tcW w:w="1944" w:type="dxa"/>
            <w:vAlign w:val="center"/>
          </w:tcPr>
          <w:p w14:paraId="3DEBEB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EC09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6D9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2C7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158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E6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A8B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CEE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25C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870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1F1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E80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36C408" w14:textId="77777777" w:rsidTr="00503750">
        <w:tc>
          <w:tcPr>
            <w:tcW w:w="15685" w:type="dxa"/>
            <w:gridSpan w:val="12"/>
            <w:vAlign w:val="center"/>
          </w:tcPr>
          <w:p w14:paraId="05BA89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D2742F1" w14:textId="77777777" w:rsidTr="00503750">
        <w:tc>
          <w:tcPr>
            <w:tcW w:w="1944" w:type="dxa"/>
            <w:vAlign w:val="center"/>
          </w:tcPr>
          <w:p w14:paraId="300B51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51F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51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AB7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D1A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9F0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526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5D1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403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242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532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2AB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F584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64004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F39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728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DD3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62D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2E0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D68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9C1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487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900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8C9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637B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3607C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EC9A6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1F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5BE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D32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AD6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611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E02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A50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8D6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B2C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AB6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FA0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7F1CE" w14:textId="77777777" w:rsidTr="00503750">
        <w:tc>
          <w:tcPr>
            <w:tcW w:w="1944" w:type="dxa"/>
            <w:vAlign w:val="center"/>
          </w:tcPr>
          <w:p w14:paraId="5BD52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BEAB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D99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565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901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3BA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4C7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C47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234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443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EB3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D58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F80D5" w14:textId="77777777" w:rsidTr="00503750">
        <w:tc>
          <w:tcPr>
            <w:tcW w:w="15685" w:type="dxa"/>
            <w:gridSpan w:val="12"/>
            <w:vAlign w:val="center"/>
          </w:tcPr>
          <w:p w14:paraId="639460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4C3A1A" w14:textId="77777777" w:rsidTr="00503750">
        <w:tc>
          <w:tcPr>
            <w:tcW w:w="1944" w:type="dxa"/>
            <w:vAlign w:val="center"/>
          </w:tcPr>
          <w:p w14:paraId="5B0E4D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B5D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598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95D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0E5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352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399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084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FE0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C22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88E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4C7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BDFD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95DD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4F1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2D8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B94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DEB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9F7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31E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3AD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3AB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7E0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D6A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3D0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5AB9A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516C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71A1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2BF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385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8B6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190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70A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596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E25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3C6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262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B03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262C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B91F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829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3A9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828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8BA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5CC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801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F33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93F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8D8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1FA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18A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B5F2E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5137D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88F5D4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A3358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E2E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48E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64E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114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4B3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D66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836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2FD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3C8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857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4D9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281A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F97C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34A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5B4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B12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B8B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E63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736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4E3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C19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F3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2E4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E1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75D2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1CD7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89F19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3295A6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C070C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8966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27D3A8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47CE5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6EC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1829A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93C3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C42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9A051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02B2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96FD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4375A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FC0F4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7E38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04AB8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34640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9898B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AEE5D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8996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6206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05E4F5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2271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C3A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EF6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1ED09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1627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603A3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B64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7A677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6362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5E99C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E26C5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E151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99D1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FB4DAD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B0B6C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055A2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039D8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62FD0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5A78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0CE9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C38F780" w14:textId="77777777" w:rsidTr="00503750">
        <w:trPr>
          <w:trHeight w:val="1073"/>
        </w:trPr>
        <w:tc>
          <w:tcPr>
            <w:tcW w:w="3614" w:type="dxa"/>
            <w:vMerge/>
          </w:tcPr>
          <w:p w14:paraId="683C9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70B2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12C26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5DCD8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46531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93AAF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B64F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085FDC6" w14:textId="77777777" w:rsidTr="00503750">
        <w:trPr>
          <w:trHeight w:val="283"/>
        </w:trPr>
        <w:tc>
          <w:tcPr>
            <w:tcW w:w="3614" w:type="dxa"/>
          </w:tcPr>
          <w:p w14:paraId="507BB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A8C1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1F8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236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F1D5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9653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18B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6EA9CF7" w14:textId="77777777" w:rsidTr="00503750">
        <w:trPr>
          <w:trHeight w:val="283"/>
        </w:trPr>
        <w:tc>
          <w:tcPr>
            <w:tcW w:w="3614" w:type="dxa"/>
          </w:tcPr>
          <w:p w14:paraId="7F654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7D85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684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94FB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F944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D05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9DA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2C3048C" w14:textId="77777777" w:rsidTr="00503750">
        <w:trPr>
          <w:trHeight w:val="283"/>
        </w:trPr>
        <w:tc>
          <w:tcPr>
            <w:tcW w:w="3614" w:type="dxa"/>
          </w:tcPr>
          <w:p w14:paraId="2194A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EF4F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C748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82C24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852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64E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A58A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92371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A584B1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08DE88A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84594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04FD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33BF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EF74B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0202D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D7BA4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B5592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E268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4CA50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538648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F1EA1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DEA8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75BEF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32C4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A0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2D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E3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72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CB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192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4AF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8D0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EC3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2A2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8B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EE5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0C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6E2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2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6AE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2AF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F75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5A9C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7251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BF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10D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61C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3B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A84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CC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93E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E30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AF9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38AF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2CB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E6A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9DBC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D73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246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73B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D34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5E9C8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60464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F75D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EA7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59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14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58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EF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5D9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7EC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E65E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4AB60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CDC6C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88344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24B1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ED7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BD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53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B86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823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1D6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645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68C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3FB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9D06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C2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84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DE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8B1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308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FD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26B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FACB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CF9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EF2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3F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918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985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6C0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657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8B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63F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4AB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62700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2715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96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C7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40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5AE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408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09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C03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772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831E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0B697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5B313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7C5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1FF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A5F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039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AE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8C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E5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26A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6993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7CFD60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B51A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6B4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84F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32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D7B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BA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1B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60D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70F7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DA64E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A5E404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CD47A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60B5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2FC5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B789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1A25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2B44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E3A2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CCCA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0D5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240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90EE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2A00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505D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2361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60E1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5BE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1B4E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AA05E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085AA6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FB05D8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C02021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417807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B611F1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4A8AA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AC61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2CB5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3B75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1FF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EDAB2A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7F1E9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A720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886A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63F8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3874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B0E1B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705CF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F23E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46CC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2DEF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4380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F3ADE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8CEC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8E8A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69C3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8073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DD0A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528EF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662DA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6E9FD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F6B5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99F0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9A44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C7494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D435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90C9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9232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ABC6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E798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10309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E53E83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0046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9499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C685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0A09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B25C244" w14:textId="77777777" w:rsidR="00944C3D" w:rsidRDefault="00944C3D" w:rsidP="00944C3D">
      <w:pPr>
        <w:rPr>
          <w:rFonts w:ascii="Arial" w:hAnsi="Arial"/>
          <w:b/>
        </w:rPr>
      </w:pPr>
    </w:p>
    <w:p w14:paraId="129A6C4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28EC35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93844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E9838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0B9E8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71DDD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FCC10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F1BF13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9E7C2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B2944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93609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92081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384A9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E028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15F1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312F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F077C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90543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391B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72D5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0EA35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222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D19AA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4FBA68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530A6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6F15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E8D03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27882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D9E5D6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2E4BE1F" w14:textId="77777777" w:rsidTr="00503750">
        <w:tc>
          <w:tcPr>
            <w:tcW w:w="2835" w:type="dxa"/>
            <w:vAlign w:val="center"/>
          </w:tcPr>
          <w:p w14:paraId="5F7275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5225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0EFB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89D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AACAD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D82E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298830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C5E6E8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DC3CF0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ABF3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5D81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2F34E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0E7B2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569C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FE886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6876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827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4AE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7E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3CB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B7C81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3C7A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E1D1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0EB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17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397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E7E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5513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7848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28B9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93D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A04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57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1D0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4A5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459A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D6C7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364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1C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C37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5B9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35CD3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08B4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AF40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ED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70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415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FD9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E1E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0F34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B67FE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E54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ED9B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6DC3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F216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CCD07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F65F60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59BC54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3ED109B" w14:textId="77777777" w:rsidR="00944C3D" w:rsidRDefault="00944C3D" w:rsidP="00944C3D">
      <w:pPr>
        <w:rPr>
          <w:rFonts w:ascii="Arial" w:hAnsi="Arial"/>
          <w:b/>
        </w:rPr>
      </w:pPr>
    </w:p>
    <w:p w14:paraId="68A3116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C55C61" w14:textId="77777777" w:rsidTr="00503750">
        <w:tc>
          <w:tcPr>
            <w:tcW w:w="2835" w:type="dxa"/>
            <w:vAlign w:val="center"/>
          </w:tcPr>
          <w:p w14:paraId="52DF89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4A87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D3F04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5A44E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B6FC7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A33D0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975E07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E75E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CC07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331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2F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09E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18D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4C80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30F3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2FA2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AF7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0B4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7C4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13F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6E34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5AC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4A06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64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6D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D9F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2E4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52A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FB19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00C4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7A9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F25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64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3C9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BA5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4FC4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52BFD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B4F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44EF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AEC9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7B06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F47C2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24C2FC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0432C7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FD0A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19A1C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69F091F" w14:textId="77777777" w:rsidTr="00503750">
        <w:trPr>
          <w:trHeight w:val="699"/>
        </w:trPr>
        <w:tc>
          <w:tcPr>
            <w:tcW w:w="3502" w:type="dxa"/>
            <w:vMerge/>
          </w:tcPr>
          <w:p w14:paraId="3C0CC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1320D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833C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46933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E2DD1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EBA34B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886465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3F9D9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896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A84CFE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42840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676C0A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E8E30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FD84BC2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7DF24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C93D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38F88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AB90871" w14:textId="77777777" w:rsidTr="00503750">
        <w:trPr>
          <w:trHeight w:val="593"/>
        </w:trPr>
        <w:tc>
          <w:tcPr>
            <w:tcW w:w="3497" w:type="dxa"/>
          </w:tcPr>
          <w:p w14:paraId="5FA2A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E1531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E0E03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80728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85A8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D8F9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525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404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A306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439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92B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4A6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2E5D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C4A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499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408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0831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64E3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96B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42D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A59DE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A81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55E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A6E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8F227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2AF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F83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150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2476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9E0F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114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077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F99A0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62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558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D2C9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62C6B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6F7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1C6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BA9D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68CBA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FE4B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F72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49C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C01BC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F6D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A59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57BA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5876FD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DA6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7C2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05D03F" w14:textId="77777777" w:rsidR="00944C3D" w:rsidRDefault="00944C3D" w:rsidP="00944C3D">
      <w:pPr>
        <w:rPr>
          <w:rFonts w:ascii="Arial" w:hAnsi="Arial"/>
          <w:b/>
        </w:rPr>
      </w:pPr>
    </w:p>
    <w:p w14:paraId="5512D03C" w14:textId="77777777" w:rsidR="00944C3D" w:rsidRDefault="00944C3D" w:rsidP="00944C3D">
      <w:pPr>
        <w:rPr>
          <w:rFonts w:ascii="Arial" w:hAnsi="Arial"/>
          <w:b/>
        </w:rPr>
      </w:pPr>
    </w:p>
    <w:p w14:paraId="4DCB7559" w14:textId="77777777" w:rsidR="00944C3D" w:rsidRDefault="00944C3D" w:rsidP="00944C3D">
      <w:pPr>
        <w:rPr>
          <w:rFonts w:ascii="Arial" w:hAnsi="Arial"/>
          <w:b/>
        </w:rPr>
      </w:pPr>
    </w:p>
    <w:p w14:paraId="1161B239" w14:textId="77777777" w:rsidR="00944C3D" w:rsidRDefault="00944C3D" w:rsidP="00944C3D">
      <w:pPr>
        <w:rPr>
          <w:rFonts w:ascii="Arial" w:hAnsi="Arial"/>
          <w:b/>
        </w:rPr>
      </w:pPr>
    </w:p>
    <w:p w14:paraId="6BFEF4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CBFCAF4" w14:textId="77777777" w:rsidTr="00503750">
        <w:tc>
          <w:tcPr>
            <w:tcW w:w="2622" w:type="dxa"/>
            <w:vAlign w:val="center"/>
          </w:tcPr>
          <w:p w14:paraId="2F03EE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4F074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7AD4E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EAF5D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89BE7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01C96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3BF25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701E5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EE04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64B77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4D9AA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74118C9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DEE0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0542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294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352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1DA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90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B7DCBCF" w14:textId="77777777" w:rsidTr="00503750">
        <w:tc>
          <w:tcPr>
            <w:tcW w:w="2622" w:type="dxa"/>
            <w:vAlign w:val="center"/>
          </w:tcPr>
          <w:p w14:paraId="604ADE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33B8C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E84C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05A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FB3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0E8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286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96FF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00BC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47E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D98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A10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2013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945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D3FA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DB1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0D8F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502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82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F65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161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C20115" w14:textId="77777777" w:rsidTr="00503750">
        <w:tc>
          <w:tcPr>
            <w:tcW w:w="2622" w:type="dxa"/>
            <w:vAlign w:val="center"/>
          </w:tcPr>
          <w:p w14:paraId="074C63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8976F5" w14:textId="6506D35C" w:rsidR="00944C3D" w:rsidRPr="008C56AB" w:rsidRDefault="00133709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24900</w:t>
            </w:r>
          </w:p>
        </w:tc>
        <w:tc>
          <w:tcPr>
            <w:tcW w:w="1275" w:type="dxa"/>
            <w:vAlign w:val="center"/>
          </w:tcPr>
          <w:p w14:paraId="6CA5588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E418CA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BEC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33C965" w14:textId="3A83FF1E" w:rsidR="00944C3D" w:rsidRPr="008C56AB" w:rsidRDefault="00133709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29415</w:t>
            </w:r>
          </w:p>
        </w:tc>
      </w:tr>
      <w:tr w:rsidR="0099716A" w:rsidRPr="00050529" w14:paraId="1A3BA1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B050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21AA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77A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903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21A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320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D394E4" w14:textId="77777777" w:rsidTr="00503750">
        <w:tc>
          <w:tcPr>
            <w:tcW w:w="2622" w:type="dxa"/>
            <w:vAlign w:val="center"/>
          </w:tcPr>
          <w:p w14:paraId="7CBF6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613E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9C3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FFD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ACB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689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A34A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A03A69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712D1F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622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9543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292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B36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320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D01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27AD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0D6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5EFB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798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3E4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300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355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BA41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2F0A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1B5B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A55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BC7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5F4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76D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83E913" w14:textId="77777777" w:rsidTr="00503750">
        <w:tc>
          <w:tcPr>
            <w:tcW w:w="2622" w:type="dxa"/>
            <w:vAlign w:val="center"/>
          </w:tcPr>
          <w:p w14:paraId="3B67A9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2E7D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AA1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E3B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7F1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71C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F23C41" w14:textId="77777777" w:rsidTr="00503750">
        <w:tc>
          <w:tcPr>
            <w:tcW w:w="2622" w:type="dxa"/>
            <w:vAlign w:val="center"/>
          </w:tcPr>
          <w:p w14:paraId="54918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DCA9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ED6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11C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62A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BC6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A96F9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FE89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DEE6931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4647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295DC2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FEDC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FB3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CFB57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4DB5F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4475C1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4AAE9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5193D0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69BE8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56FD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5C08A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18CB0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625C5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1ABB9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30A6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17DC9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2C74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EDE2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80404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84A6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6D8F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F2383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9A7B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E69C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9062A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E692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92CD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3EC5E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06B0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8A9A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D63BA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5C99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B874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4543A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7984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7E7C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C847B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CF84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EDF5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D017A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56DE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2D21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6316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06D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404F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68EFF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EB25A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99DE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04576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0F47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E2BC5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0208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E0F2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7C43A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9779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1AF9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8CF52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33B7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249F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20977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A6BD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161E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AA2B2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960D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BDF2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FF06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3619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896B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1E7A1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C7C0A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9A7F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171EE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108BD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AB4086A" w14:textId="77777777" w:rsidTr="00503750">
        <w:tc>
          <w:tcPr>
            <w:tcW w:w="2835" w:type="dxa"/>
            <w:vAlign w:val="center"/>
          </w:tcPr>
          <w:p w14:paraId="075462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B478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D3B2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E6257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DC259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3F64B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8F2AC32" w14:textId="77777777" w:rsidTr="00503750">
        <w:tc>
          <w:tcPr>
            <w:tcW w:w="2835" w:type="dxa"/>
            <w:vAlign w:val="center"/>
          </w:tcPr>
          <w:p w14:paraId="27B3A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23BD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8AB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72B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44D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0C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0A335" w14:textId="77777777" w:rsidTr="00503750">
        <w:tc>
          <w:tcPr>
            <w:tcW w:w="2835" w:type="dxa"/>
            <w:vAlign w:val="center"/>
          </w:tcPr>
          <w:p w14:paraId="40C4DF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F6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7F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78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E4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11A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AFF7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611D9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5C2CB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F7A7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E587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9E7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ACDF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1A459D4" w14:textId="77777777" w:rsidTr="00503750">
        <w:tc>
          <w:tcPr>
            <w:tcW w:w="2835" w:type="dxa"/>
            <w:vAlign w:val="center"/>
          </w:tcPr>
          <w:p w14:paraId="61F78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0101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95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E8A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9B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D7F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4C5B7" w14:textId="77777777" w:rsidTr="00503750">
        <w:tc>
          <w:tcPr>
            <w:tcW w:w="2835" w:type="dxa"/>
            <w:vAlign w:val="center"/>
          </w:tcPr>
          <w:p w14:paraId="1916C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9D20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F8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29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BC1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02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812EA5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2F1DF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41D481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4101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CB5DB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D6F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482F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66F2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2E765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23F1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8C8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A3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1F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F94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A297D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6A7CB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2A4079B" w14:textId="77777777" w:rsidTr="00503750">
        <w:tc>
          <w:tcPr>
            <w:tcW w:w="2552" w:type="dxa"/>
            <w:shd w:val="clear" w:color="auto" w:fill="auto"/>
            <w:vAlign w:val="center"/>
          </w:tcPr>
          <w:p w14:paraId="2E434A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6976D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A4572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54E45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C084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24E3D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9C4BB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B50362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F396C7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90257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9D6A28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25D5D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4457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74DC3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D64E35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72EC1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D89DA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8891A1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EBA58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E4C0A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DF3E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093F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B39A265" w14:textId="77777777" w:rsidTr="00503750">
        <w:tc>
          <w:tcPr>
            <w:tcW w:w="4395" w:type="dxa"/>
            <w:vMerge/>
          </w:tcPr>
          <w:p w14:paraId="5DBF20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83BA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4102A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979533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D17D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6EFA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3C075F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2D16D4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E7AA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244B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2B51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2D1B9D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75981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FD3777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E9C07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9A4D87D" w14:textId="77777777" w:rsidTr="00503750">
        <w:tc>
          <w:tcPr>
            <w:tcW w:w="4395" w:type="dxa"/>
            <w:vAlign w:val="center"/>
          </w:tcPr>
          <w:p w14:paraId="52D454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6C49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1D6B2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AA9155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41210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3FD7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B682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E12520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3A500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C17C4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E083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81A952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E127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BB79D80" w14:textId="641BA62B" w:rsidR="00944C3D" w:rsidRPr="008C56AB" w:rsidRDefault="00133709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79977</w:t>
            </w:r>
          </w:p>
        </w:tc>
        <w:tc>
          <w:tcPr>
            <w:tcW w:w="2835" w:type="dxa"/>
            <w:vAlign w:val="center"/>
          </w:tcPr>
          <w:p w14:paraId="6E21F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ED8DD3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0AAB3D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C758D49" w14:textId="77777777" w:rsidTr="00503750">
        <w:tc>
          <w:tcPr>
            <w:tcW w:w="4395" w:type="dxa"/>
            <w:vAlign w:val="center"/>
          </w:tcPr>
          <w:p w14:paraId="2FC0F49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87386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2F0D7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5F24B7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4B9D6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86D0F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EE60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B85D70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B46AD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16CF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508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448BCC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89630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4C90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F21F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DE9F0F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57FAE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E4B07C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759BE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DB8716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2CEE3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5EBBB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76DA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E3AA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0FE2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68EDC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6651CCF" w14:textId="77777777" w:rsidTr="00503750">
        <w:tc>
          <w:tcPr>
            <w:tcW w:w="1843" w:type="dxa"/>
            <w:vAlign w:val="center"/>
          </w:tcPr>
          <w:p w14:paraId="24779E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C13E3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2050A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681C24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07DC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79EA8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CBA694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75364E" w14:textId="77777777" w:rsidTr="00503750">
        <w:tc>
          <w:tcPr>
            <w:tcW w:w="1843" w:type="dxa"/>
            <w:vAlign w:val="center"/>
          </w:tcPr>
          <w:p w14:paraId="300F19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E54F7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9CD8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2B0A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308D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AF39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2EDA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815AE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BB14A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B839C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25A3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EB13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4DD5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09BD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AB8E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DA5ACA" w14:textId="77777777" w:rsidTr="00503750">
        <w:tc>
          <w:tcPr>
            <w:tcW w:w="1843" w:type="dxa"/>
            <w:vAlign w:val="center"/>
          </w:tcPr>
          <w:p w14:paraId="4C8936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70DB2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815C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D7C0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F085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C15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33D7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80608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DD9B3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3D57C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05D9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7582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1D41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543D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CFD0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5FBEC4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C02FF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A219A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327F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5B6D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7800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A624F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E443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A3B8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F3ABF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15B614E" w14:textId="77777777" w:rsidTr="00503750">
        <w:trPr>
          <w:trHeight w:val="664"/>
        </w:trPr>
        <w:tc>
          <w:tcPr>
            <w:tcW w:w="3372" w:type="dxa"/>
          </w:tcPr>
          <w:p w14:paraId="2218F3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239CE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BD5B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99C9AF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9B0EE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3AC9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4A1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95160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F18D4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C4F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713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A3756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79F95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5F0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34A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F5FF7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2DD14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65B7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0C1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26C78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55CAA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A4D1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9AD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6AAB0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7C2599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5F4E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D16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30CE5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F68B76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F645793" w14:textId="77777777" w:rsidTr="00503750">
        <w:tc>
          <w:tcPr>
            <w:tcW w:w="2835" w:type="dxa"/>
            <w:vAlign w:val="center"/>
          </w:tcPr>
          <w:p w14:paraId="1F517F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9826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C0655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0045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77E9D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54A6D11" w14:textId="77777777" w:rsidTr="00503750">
        <w:tc>
          <w:tcPr>
            <w:tcW w:w="2835" w:type="dxa"/>
          </w:tcPr>
          <w:p w14:paraId="278097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B4A1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A3A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411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8B6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40D5BF" w14:textId="77777777" w:rsidTr="00503750">
        <w:tc>
          <w:tcPr>
            <w:tcW w:w="2835" w:type="dxa"/>
          </w:tcPr>
          <w:p w14:paraId="534702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64A6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68A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E3F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B1B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A37F7C" w14:textId="77777777" w:rsidTr="00503750">
        <w:tc>
          <w:tcPr>
            <w:tcW w:w="2835" w:type="dxa"/>
          </w:tcPr>
          <w:p w14:paraId="2554F7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7B42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81D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6D6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6CB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E6F611" w14:textId="77777777" w:rsidTr="00503750">
        <w:tc>
          <w:tcPr>
            <w:tcW w:w="2835" w:type="dxa"/>
            <w:vAlign w:val="center"/>
          </w:tcPr>
          <w:p w14:paraId="545E7A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7974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28D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FB9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F7C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412B20" w14:textId="77777777" w:rsidTr="00503750">
        <w:tc>
          <w:tcPr>
            <w:tcW w:w="2835" w:type="dxa"/>
            <w:vAlign w:val="center"/>
          </w:tcPr>
          <w:p w14:paraId="5E7AC7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74B7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65A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9D8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B52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6DD0B0" w14:textId="77777777" w:rsidTr="00503750">
        <w:tc>
          <w:tcPr>
            <w:tcW w:w="2835" w:type="dxa"/>
          </w:tcPr>
          <w:p w14:paraId="3A2034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07F9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CF6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B08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419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3E48EF" w14:textId="77777777" w:rsidTr="00503750">
        <w:tc>
          <w:tcPr>
            <w:tcW w:w="2835" w:type="dxa"/>
          </w:tcPr>
          <w:p w14:paraId="09EBCF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688D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DB2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B11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64B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6D703B" w14:textId="77777777" w:rsidTr="00503750">
        <w:tc>
          <w:tcPr>
            <w:tcW w:w="2835" w:type="dxa"/>
          </w:tcPr>
          <w:p w14:paraId="2080F8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D2D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147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19B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FA6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774C37" w14:textId="77777777" w:rsidR="00944C3D" w:rsidRDefault="00944C3D" w:rsidP="00944C3D">
      <w:pPr>
        <w:rPr>
          <w:rFonts w:ascii="Arial" w:hAnsi="Arial"/>
          <w:b/>
        </w:rPr>
      </w:pPr>
    </w:p>
    <w:p w14:paraId="42B3D07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6F6F56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7505F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171A8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067E6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CF14A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FBC54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1B48872" w14:textId="77777777" w:rsidTr="00503750">
        <w:trPr>
          <w:trHeight w:val="443"/>
        </w:trPr>
        <w:tc>
          <w:tcPr>
            <w:tcW w:w="2560" w:type="dxa"/>
          </w:tcPr>
          <w:p w14:paraId="2B3158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F113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3C18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1FF8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8EF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7843B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5E359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DE1E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64C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1BD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3FF9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7AC6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6CBE1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69AF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1ABD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D20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10A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1A53B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08DC8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A5C6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F19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765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377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0A32F3" w14:textId="77777777" w:rsidR="00944C3D" w:rsidRDefault="00944C3D" w:rsidP="00944C3D">
      <w:pPr>
        <w:rPr>
          <w:rFonts w:ascii="Arial" w:hAnsi="Arial"/>
          <w:b/>
        </w:rPr>
      </w:pPr>
    </w:p>
    <w:p w14:paraId="00517936" w14:textId="77777777" w:rsidR="00944C3D" w:rsidRDefault="00944C3D" w:rsidP="00944C3D">
      <w:pPr>
        <w:rPr>
          <w:rFonts w:ascii="Arial" w:hAnsi="Arial"/>
          <w:b/>
        </w:rPr>
      </w:pPr>
    </w:p>
    <w:p w14:paraId="50A3B38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32A401F" w14:textId="77777777" w:rsidR="00944C3D" w:rsidRDefault="00944C3D" w:rsidP="00944C3D">
      <w:pPr>
        <w:rPr>
          <w:rFonts w:ascii="Arial" w:hAnsi="Arial"/>
          <w:b/>
        </w:rPr>
      </w:pPr>
    </w:p>
    <w:p w14:paraId="76EAA87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75FB77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34E01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28FDF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476A9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E7BAD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0F21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7E9B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51DDE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912B1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F6F7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6EF7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20944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51D18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42EA9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25E0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11DF5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E0CA8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C6F27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D363EC3" w14:textId="77777777" w:rsidTr="00503750">
        <w:trPr>
          <w:trHeight w:val="677"/>
        </w:trPr>
        <w:tc>
          <w:tcPr>
            <w:tcW w:w="3358" w:type="dxa"/>
          </w:tcPr>
          <w:p w14:paraId="6B4F98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79AD4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9C4C7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A4B0C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12A8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7C84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A21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31A2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1E44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E40E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C9F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6A74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40FC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C269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9D4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AB2B3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FE11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3E62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975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08C7C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A49EB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6A8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71F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10081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5E454D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977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A8C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12863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1B3A03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DACE2E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315DB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8A143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A880C2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C89F9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451D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CACD2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04768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6D79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58B28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72C63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F3D5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C4A6F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4598E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08EE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BE107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04CFB3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58B08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1D739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8D00B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EF56B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44EE3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188A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C42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8E998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ADDF3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FD58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01D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A6764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4A4D6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2CD0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A32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7CCAF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1404D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0B7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D21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FA7AB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8316A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091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906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439B6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9AE54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2EAFCF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FE320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755E1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4AC59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11522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F89F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C0DA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DA7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F89A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78A0C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6078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058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4D60E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4FD9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E4ED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CBA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29C80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58AAFB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831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455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44141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1EB2FA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90B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5BB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C460C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C237D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34DEE65" w14:textId="77777777" w:rsidTr="00503750">
        <w:tc>
          <w:tcPr>
            <w:tcW w:w="3686" w:type="dxa"/>
            <w:vAlign w:val="center"/>
          </w:tcPr>
          <w:p w14:paraId="56E61D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50D9A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5FA02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B9BAB5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FBF85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6DFC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7C1E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6AC33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E0988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CEB9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BA8DE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2904F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2CEC1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CF4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2BFA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C68C9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DB013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6F58A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0CBC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A36CD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D8277B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F9356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26120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31E53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8BE7A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371B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A182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E74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372AE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436D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AC41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5A5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6B5A0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7761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701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3D1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882F1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6A76B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9585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70C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542C9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282864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662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48B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3E9F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74101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9A3ED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725964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6880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706B3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A3530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021D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4458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6CCCB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91FD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CC96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2677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F6F2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1B5B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5AFF4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BCB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D98D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3145D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006A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40E7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4A4A6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50979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1D3E0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1500EC" w14:textId="77777777" w:rsidR="00944C3D" w:rsidRDefault="00944C3D" w:rsidP="00944C3D">
      <w:pPr>
        <w:rPr>
          <w:sz w:val="22"/>
          <w:szCs w:val="22"/>
        </w:rPr>
      </w:pPr>
    </w:p>
    <w:p w14:paraId="71D13DB7" w14:textId="77777777" w:rsidR="00944C3D" w:rsidRDefault="00944C3D" w:rsidP="00944C3D">
      <w:pPr>
        <w:rPr>
          <w:sz w:val="22"/>
          <w:szCs w:val="22"/>
        </w:rPr>
      </w:pPr>
    </w:p>
    <w:p w14:paraId="0339897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15BA15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348DA1A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CE3E5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FA42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4DE6E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49AB6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2A5D03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941A1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5E35A9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16FAF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76183E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E3167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852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4CCD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4DC5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0E9F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2F94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44E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14FE0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A573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95A9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1ED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622FB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61DB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C3E4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638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EC980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1CE6E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76E5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54D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C8BCC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914B3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2FE5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CD1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D5D98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CFEA15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815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117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073B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7068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909CF2F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F6E00F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A2888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008B4B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B2C8B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5E1D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DAB6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B8E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476D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E875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EFBC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907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4AA3A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4F55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681F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133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A06D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7577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967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17A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05C2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9F98D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BB88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B9F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ADC8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15BA0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8E6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542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08A77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2028D4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F1F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9C6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0E14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23B54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4EF138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2CC0F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6C777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12F14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63EB6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36A2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56D3CE2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AC559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FD0F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594C6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ED583BB" w14:textId="77777777" w:rsidR="00944C3D" w:rsidRPr="003607F0" w:rsidRDefault="00944C3D" w:rsidP="00944C3D"/>
    <w:p w14:paraId="702B7545" w14:textId="77777777" w:rsidR="00F47675" w:rsidRPr="00944C3D" w:rsidRDefault="00F47675" w:rsidP="00944C3D"/>
    <w:sectPr w:rsidR="00F47675" w:rsidRPr="00944C3D" w:rsidSect="00085AA6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1077" w14:textId="77777777" w:rsidR="00085AA6" w:rsidRDefault="00085AA6">
      <w:r>
        <w:separator/>
      </w:r>
    </w:p>
  </w:endnote>
  <w:endnote w:type="continuationSeparator" w:id="0">
    <w:p w14:paraId="4D1BDD11" w14:textId="77777777" w:rsidR="00085AA6" w:rsidRDefault="0008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12FC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A7206CB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DE59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53FE7B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9A77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20DC171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9350D" w14:textId="77777777" w:rsidR="00085AA6" w:rsidRDefault="00085AA6">
      <w:r>
        <w:separator/>
      </w:r>
    </w:p>
  </w:footnote>
  <w:footnote w:type="continuationSeparator" w:id="0">
    <w:p w14:paraId="18DAA9E8" w14:textId="77777777" w:rsidR="00085AA6" w:rsidRDefault="00085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508109">
    <w:abstractNumId w:val="13"/>
  </w:num>
  <w:num w:numId="2" w16cid:durableId="1282760239">
    <w:abstractNumId w:val="17"/>
  </w:num>
  <w:num w:numId="3" w16cid:durableId="203562966">
    <w:abstractNumId w:val="8"/>
  </w:num>
  <w:num w:numId="4" w16cid:durableId="928544159">
    <w:abstractNumId w:val="7"/>
  </w:num>
  <w:num w:numId="5" w16cid:durableId="12824912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01243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451371">
    <w:abstractNumId w:val="20"/>
  </w:num>
  <w:num w:numId="8" w16cid:durableId="1294752058">
    <w:abstractNumId w:val="10"/>
  </w:num>
  <w:num w:numId="9" w16cid:durableId="348407311">
    <w:abstractNumId w:val="0"/>
  </w:num>
  <w:num w:numId="10" w16cid:durableId="680353036">
    <w:abstractNumId w:val="19"/>
  </w:num>
  <w:num w:numId="11" w16cid:durableId="49498662">
    <w:abstractNumId w:val="6"/>
  </w:num>
  <w:num w:numId="12" w16cid:durableId="772700241">
    <w:abstractNumId w:val="9"/>
  </w:num>
  <w:num w:numId="13" w16cid:durableId="649096206">
    <w:abstractNumId w:val="12"/>
  </w:num>
  <w:num w:numId="14" w16cid:durableId="697856868">
    <w:abstractNumId w:val="15"/>
  </w:num>
  <w:num w:numId="15" w16cid:durableId="914441232">
    <w:abstractNumId w:val="14"/>
  </w:num>
  <w:num w:numId="16" w16cid:durableId="1309823382">
    <w:abstractNumId w:val="2"/>
  </w:num>
  <w:num w:numId="17" w16cid:durableId="1417706004">
    <w:abstractNumId w:val="4"/>
  </w:num>
  <w:num w:numId="18" w16cid:durableId="514879979">
    <w:abstractNumId w:val="11"/>
  </w:num>
  <w:num w:numId="19" w16cid:durableId="1498501242">
    <w:abstractNumId w:val="5"/>
  </w:num>
  <w:num w:numId="20" w16cid:durableId="1119685828">
    <w:abstractNumId w:val="18"/>
  </w:num>
  <w:num w:numId="21" w16cid:durableId="880165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85AA6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3709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1F7724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B1BE1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4732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6675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09C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A904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703D3-7351-41BB-94DD-9B692F71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2024-03-21T10:08:00Z</dcterms:created>
  <dcterms:modified xsi:type="dcterms:W3CDTF">2024-03-21T10:08:00Z</dcterms:modified>
</cp:coreProperties>
</file>