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8B21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3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3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1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6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5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6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A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9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A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0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5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C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A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A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1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61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C9DE9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E1D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B0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7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A8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95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35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06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E2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55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AF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0E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A2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02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81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EF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D8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31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92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8B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04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42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2C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32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C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18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F5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28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08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CB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DC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66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7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41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2F1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10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BE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49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8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1B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58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AD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54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66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2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A8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D0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B4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0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54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6D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B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36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C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A5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AE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29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C1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F9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99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91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5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A8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03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16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9F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02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B4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50E9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0F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66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D3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0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A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4F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E22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9F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2C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48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B8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95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31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68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83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A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A10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A4B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51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DB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331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6A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70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58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EF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DA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3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9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85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E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CD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95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A7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5320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3E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7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4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2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B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2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3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F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4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F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D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A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3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A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9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B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6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0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8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6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B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B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B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D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8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7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9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9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3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5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06799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3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B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D9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4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7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5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A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2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0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7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E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1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D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067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6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1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A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F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5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42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D4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0E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A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EC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9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F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3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E4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F1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B9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9231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C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4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1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8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BB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9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6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0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B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E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2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B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1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1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2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E19E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4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6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E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2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0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5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F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2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3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7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D26D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7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4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3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0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5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0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6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2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3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84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1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3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D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9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1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5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4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E5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7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E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E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603C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3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9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4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A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C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1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6E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47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2C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83EBA" w14:textId="0DCA7AF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D205C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1F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E7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A5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0A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EF3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6F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A7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70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2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43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2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2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E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2133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F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B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9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6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5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A4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E7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37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D83126B" wp14:editId="68666FA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7F9F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5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6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34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2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F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9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A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2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936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D24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09F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6C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CD56EBF" wp14:editId="6306678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FA4D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BDC311" wp14:editId="15F118A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C07F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4C72D9" wp14:editId="58DECC0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AAC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6469A55" wp14:editId="0D9BB50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1D8FF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97BA03C" wp14:editId="06BEF27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EAFA1" w14:textId="4A2B0123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83B8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D205C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7BA0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DEAFA1" w14:textId="4A2B0123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83B8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D205C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668A2CF" wp14:editId="573AC86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7B2C8" w14:textId="59166DA8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0D205C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8A2C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127B2C8" w14:textId="59166DA8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0D205C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526CBCC" wp14:editId="3C65035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F02A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4D190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C6AB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A140D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A3CE25E" wp14:editId="5CC4DC8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B9C9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74C2F16" wp14:editId="10B719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112F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68EA76" wp14:editId="62F7984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295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F995C04" wp14:editId="496BF43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4AFE9" w14:textId="3DC0DD93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0D205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95C0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384AFE9" w14:textId="3DC0DD93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0D205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840DD6" wp14:editId="5E13A54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243EF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2B798A3" wp14:editId="48677FE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C6934" w14:textId="718C78F5" w:rsidR="000B647F" w:rsidRDefault="0099716A" w:rsidP="00944C3D">
                                  <w:r>
                                    <w:t>20</w:t>
                                  </w:r>
                                  <w:r w:rsidR="00383B83">
                                    <w:t>2</w:t>
                                  </w:r>
                                  <w:r w:rsidR="000D205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798A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AEC6934" w14:textId="718C78F5" w:rsidR="000B647F" w:rsidRDefault="0099716A" w:rsidP="00944C3D">
                            <w:r>
                              <w:t>20</w:t>
                            </w:r>
                            <w:r w:rsidR="00383B83">
                              <w:t>2</w:t>
                            </w:r>
                            <w:r w:rsidR="000D205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5A1AC56" wp14:editId="665D31A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732C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5D4BBB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42AA5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8CB03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CB39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7B1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B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6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1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1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0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8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2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1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2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0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D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E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7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5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5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5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6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78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6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89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85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B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4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5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5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0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7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7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7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7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B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1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7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B7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EA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72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81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41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76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DA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7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C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5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D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C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8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0A9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9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D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4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D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B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6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0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3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6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8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4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7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B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2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E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E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F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C6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2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E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8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E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0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1539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4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3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7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0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D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7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0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8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2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8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4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77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6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2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5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B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C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E0B2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5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8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7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3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7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5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3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9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E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F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0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3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7A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A7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74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F2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2F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0C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EA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5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7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3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8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3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A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6AE7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1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0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F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1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5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B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7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6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3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1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3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7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5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2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B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5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9F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D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E5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0B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C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1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F0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B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B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F0B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0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47191B" wp14:editId="629AEC2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42F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2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D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D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D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2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9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D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2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9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7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D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E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4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9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7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1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A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1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B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7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B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3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9C4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39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0AF5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6DC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D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63BCEF" wp14:editId="4954125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FF902E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42376793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42376793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2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2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2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D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2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4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4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F59B6" wp14:editId="34315C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909FD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2120047820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2120047820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2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6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7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E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D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8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0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9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1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8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A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7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AC28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9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E07B2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4C7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B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3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4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F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D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E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3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C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44C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5A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F4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A377BD" wp14:editId="6E3584A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88CD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6142E9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3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7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3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7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D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2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1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1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9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4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D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7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4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A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7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3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D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A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C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9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EE66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F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98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A4C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F6DE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6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8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8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C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F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5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1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0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3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7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B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E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A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2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5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C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FFF78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FC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2E98DE" wp14:editId="14AB37E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6702E" w14:textId="77777777" w:rsidR="000B647F" w:rsidRPr="00391121" w:rsidRDefault="006142E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6142E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6B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6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C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B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2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3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C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7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B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0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B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0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0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8CFFDA" wp14:editId="473FFAA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85298" w14:textId="77777777" w:rsidR="000B647F" w:rsidRDefault="006142E9" w:rsidP="00944C3D">
                                  <w:r>
                                    <w:t>2392/20,22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142E9" w:rsidP="00944C3D">
                            <w:r>
                              <w:t>2392/20,22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5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D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5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C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3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D4DB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81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CE8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7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70B7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B4D2D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7EC14F" wp14:editId="25CAF73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B0D2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7A30F9" wp14:editId="48B5AB4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43F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C74F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46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2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D75E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F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459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79AA12" wp14:editId="627E737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118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6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AD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CB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21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CB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13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90BE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5F385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20910C" wp14:editId="046933A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6FFB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4BC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B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9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7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4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7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8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3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FD87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3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536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DA5B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ED1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EF73A5" wp14:editId="473462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5322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45C9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C8F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221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C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4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B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0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8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F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6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2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3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8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B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5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6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2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7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9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9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9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E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1DAE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4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3C41CD" w14:textId="66FABB7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83B83">
              <w:rPr>
                <w:rFonts w:ascii="Arial" w:hAnsi="Arial"/>
                <w:lang w:eastAsia="sk-SK"/>
              </w:rPr>
              <w:t>17.3.202</w:t>
            </w:r>
            <w:r w:rsidR="000D205C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B52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D6D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5F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5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2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37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B04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22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0D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13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F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F9E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B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EC9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20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A9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8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3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5CA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7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864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6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9A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AF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F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77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D8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7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5E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70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1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2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2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C2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F80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A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D33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F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D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39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152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C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A90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C4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10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3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3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0AA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4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DD4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CBB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48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E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C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6AB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E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51C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4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31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302A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3E9C27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D743E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255A10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0E8F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B9AC66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BB9EE6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6FCAE5A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9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5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3E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EB8C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6B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E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0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E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9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4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7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6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6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2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B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D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8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7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7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A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A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046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0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099726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9C6F904" w14:textId="77777777" w:rsidR="00944C3D" w:rsidRDefault="00944C3D" w:rsidP="00944C3D">
      <w:pPr>
        <w:rPr>
          <w:rFonts w:ascii="Arial" w:hAnsi="Arial"/>
        </w:rPr>
      </w:pPr>
    </w:p>
    <w:p w14:paraId="714BE46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785DDA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594CC9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879D2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484358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F061FB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60E1A6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8FB4E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F6C6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24F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4B277B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1879E0" w14:textId="1A0D326C" w:rsidR="00944C3D" w:rsidRPr="008D0433" w:rsidRDefault="000D205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FOZO Július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85BA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097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2543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A7F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FEDA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C97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192AE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C14D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679ED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961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90103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1CB43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DF8F6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02F6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B2DBE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FAAFFA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1DFE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FB6C99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602A2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588BDD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E3CF5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393B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5616C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6483D0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E74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4F3338" w14:textId="1C2EB5B8" w:rsidR="00944C3D" w:rsidRPr="008D0433" w:rsidRDefault="00383B8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16CCED9" w14:textId="1F456E98" w:rsidR="00944C3D" w:rsidRPr="008D0433" w:rsidRDefault="00383B8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21E9768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5B6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8E1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2D0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79FB2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47575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231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2743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5B69A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2A5F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39CA0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B7CD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F1F2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E8853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4BF09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859A79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28065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C8071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C5C8C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B3C9E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5513A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ADF0597" w14:textId="1C35DB81" w:rsidR="00944C3D" w:rsidRDefault="00383B83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08E6669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9FAAF1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3CF22D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11AA4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61712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E335E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C4E118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C7773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A1A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A9E1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6CE82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033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8AE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7222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DD3DA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12C4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150C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82A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93E8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4551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4C24C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2BB6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7F85B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DD07E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282EF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431DB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77C354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9927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D9A6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8FCB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F90E4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49AE2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4F25C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0D51D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CA82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5EF06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DD386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6EC49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1C7DD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982A8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446DD5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7A447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55C8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9F66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D20F4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404148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DA645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BE3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27FC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599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C0EE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B954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9F9D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FE5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D971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918ED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933B6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E41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707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4848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14358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220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CDC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E9BD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0CCC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A5152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75656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408F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D72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9DF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2986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1BEC6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249C83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392F62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F9AF3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C315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71C2DB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1255A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D6D3D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093B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9634F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C9070E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541CCBE" w14:textId="77777777" w:rsidTr="00503750">
        <w:tc>
          <w:tcPr>
            <w:tcW w:w="2302" w:type="dxa"/>
            <w:vAlign w:val="center"/>
          </w:tcPr>
          <w:p w14:paraId="4C4762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9AAD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A78B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427F4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CA4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959C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40F3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63EE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4513E11" w14:textId="77777777" w:rsidTr="00503750">
        <w:tc>
          <w:tcPr>
            <w:tcW w:w="15593" w:type="dxa"/>
            <w:gridSpan w:val="8"/>
            <w:vAlign w:val="center"/>
          </w:tcPr>
          <w:p w14:paraId="58587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39973A" w14:textId="77777777" w:rsidTr="00503750">
        <w:tc>
          <w:tcPr>
            <w:tcW w:w="2302" w:type="dxa"/>
            <w:vAlign w:val="center"/>
          </w:tcPr>
          <w:p w14:paraId="4BC6F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DA2A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950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8D4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C35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68C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12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AB7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077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6B5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2713A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E36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5C7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62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97E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01F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28E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9F7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851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E372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A97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D1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9E2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5F8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84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B39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58F1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ADC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7138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47F2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47EE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845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86E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B105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1E26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E1508F" w14:textId="77777777" w:rsidTr="00503750">
        <w:tc>
          <w:tcPr>
            <w:tcW w:w="2302" w:type="dxa"/>
            <w:vAlign w:val="center"/>
          </w:tcPr>
          <w:p w14:paraId="613F8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4F55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86B8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2B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4E7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DF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7AA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5AE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3454F" w14:textId="77777777" w:rsidTr="00503750">
        <w:tc>
          <w:tcPr>
            <w:tcW w:w="15593" w:type="dxa"/>
            <w:gridSpan w:val="8"/>
            <w:vAlign w:val="center"/>
          </w:tcPr>
          <w:p w14:paraId="78DC7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3E0A76" w14:textId="77777777" w:rsidTr="00503750">
        <w:tc>
          <w:tcPr>
            <w:tcW w:w="2302" w:type="dxa"/>
            <w:vAlign w:val="center"/>
          </w:tcPr>
          <w:p w14:paraId="6486BA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328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2D5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400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970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A6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7900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B3E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9C3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2453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A8AC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FD6E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7F1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1A7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5F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C51A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A5ED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CFC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1257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A6C5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FEC6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24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55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12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2805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5626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C5717" w14:textId="77777777" w:rsidTr="00503750">
        <w:tc>
          <w:tcPr>
            <w:tcW w:w="2302" w:type="dxa"/>
            <w:vAlign w:val="center"/>
          </w:tcPr>
          <w:p w14:paraId="0543E4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ACAD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763C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E0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BF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4E86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8A19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FED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3157A" w14:textId="77777777" w:rsidTr="00503750">
        <w:tc>
          <w:tcPr>
            <w:tcW w:w="15593" w:type="dxa"/>
            <w:gridSpan w:val="8"/>
            <w:vAlign w:val="center"/>
          </w:tcPr>
          <w:p w14:paraId="6E75D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DD20378" w14:textId="77777777" w:rsidTr="00503750">
        <w:tc>
          <w:tcPr>
            <w:tcW w:w="2302" w:type="dxa"/>
            <w:vAlign w:val="center"/>
          </w:tcPr>
          <w:p w14:paraId="57BBC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E745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6DD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DDF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69C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76C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470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D5E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7416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CDBC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1689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93B9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66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DFC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01A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34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FF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6F710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447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B84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8AD7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458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31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633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CB6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1E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C36B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50E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01A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B10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9E4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A7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870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666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342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B242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1D00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8F404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266C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28F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12BE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44E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1C8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11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59D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ED0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68AA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A161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1F6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D371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085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FD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57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24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2D2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50FA64" w14:textId="77777777" w:rsidR="00944C3D" w:rsidRDefault="00944C3D" w:rsidP="00944C3D">
      <w:pPr>
        <w:rPr>
          <w:rFonts w:ascii="Arial" w:hAnsi="Arial"/>
          <w:b/>
        </w:rPr>
      </w:pPr>
    </w:p>
    <w:p w14:paraId="54A26EC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3ABD255" w14:textId="77777777" w:rsidTr="00503750">
        <w:tc>
          <w:tcPr>
            <w:tcW w:w="1944" w:type="dxa"/>
            <w:vAlign w:val="center"/>
          </w:tcPr>
          <w:p w14:paraId="76806E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81694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4799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6DB3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2C00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C135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CA9BD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6E52B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0C7E5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FAC1A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87F2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799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7C1D9B" w14:textId="77777777" w:rsidTr="00503750">
        <w:tc>
          <w:tcPr>
            <w:tcW w:w="15685" w:type="dxa"/>
            <w:gridSpan w:val="12"/>
            <w:vAlign w:val="center"/>
          </w:tcPr>
          <w:p w14:paraId="11B0D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CA8212" w14:textId="77777777" w:rsidTr="00503750">
        <w:tc>
          <w:tcPr>
            <w:tcW w:w="1944" w:type="dxa"/>
            <w:vAlign w:val="center"/>
          </w:tcPr>
          <w:p w14:paraId="7F889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049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429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BA2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19B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82F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B6E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0CE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FE2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D4B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7A0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0AA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30F2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9ECD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1DF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DB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6C7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C15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66B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8B2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BC3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904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9AE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8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DF9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0618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3F9E2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47EA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F8D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B01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524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639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AF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322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54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890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48C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AEB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D534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0B0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DCA2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614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142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A8DC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B5C5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1809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D660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E7A5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037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2C3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E36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49A666F" w14:textId="77777777" w:rsidTr="00503750">
        <w:tc>
          <w:tcPr>
            <w:tcW w:w="1944" w:type="dxa"/>
            <w:vAlign w:val="center"/>
          </w:tcPr>
          <w:p w14:paraId="63619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DD4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8B7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10F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153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178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012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737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286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C88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266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2CA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C33C0" w14:textId="77777777" w:rsidTr="00503750">
        <w:tc>
          <w:tcPr>
            <w:tcW w:w="15685" w:type="dxa"/>
            <w:gridSpan w:val="12"/>
            <w:vAlign w:val="center"/>
          </w:tcPr>
          <w:p w14:paraId="6258A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877F10" w14:textId="77777777" w:rsidTr="00503750">
        <w:tc>
          <w:tcPr>
            <w:tcW w:w="1944" w:type="dxa"/>
            <w:vAlign w:val="center"/>
          </w:tcPr>
          <w:p w14:paraId="20DA5A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E08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8C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F6C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1F0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51C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FC4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764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DEC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47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716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90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14D2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225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213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676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8B2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6BD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DFD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EE4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D1A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3B4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14B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001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9F1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56C36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C1A2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2408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0C3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71F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B8F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3AD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9D1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D3D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A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252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57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B7D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1D93D" w14:textId="77777777" w:rsidTr="00503750">
        <w:tc>
          <w:tcPr>
            <w:tcW w:w="1944" w:type="dxa"/>
            <w:vAlign w:val="center"/>
          </w:tcPr>
          <w:p w14:paraId="23938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15F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A60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C3D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076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7762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101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D94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23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CA2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1D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A24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A82F7" w14:textId="77777777" w:rsidTr="00503750">
        <w:tc>
          <w:tcPr>
            <w:tcW w:w="15685" w:type="dxa"/>
            <w:gridSpan w:val="12"/>
            <w:vAlign w:val="center"/>
          </w:tcPr>
          <w:p w14:paraId="04B7BA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3131AB" w14:textId="77777777" w:rsidTr="00503750">
        <w:tc>
          <w:tcPr>
            <w:tcW w:w="1944" w:type="dxa"/>
            <w:vAlign w:val="center"/>
          </w:tcPr>
          <w:p w14:paraId="51FF0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0940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820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C3B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501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2B5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E1F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692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9D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B3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6F2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65F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3F05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F4B4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57E0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22C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3A7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DBD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156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1A6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05D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B5B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AD5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061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F04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C258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888C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883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6F9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168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521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3E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374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38F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789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EA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CA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481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32E4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495E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ACC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094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C69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E3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442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07F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EB5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764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1F0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853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F28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392C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E7419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4F260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F21B9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DAF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FCB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938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DF8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348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429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824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02E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271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905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BEA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B680F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737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F89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A6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5E3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6ED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488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761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60F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C70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AF1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9D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AF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7F48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FDA6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F97C4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B99D65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21BA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EDA9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D0A707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C02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D62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DCA9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88B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C77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DB32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316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45E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13E25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D233A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7FB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DF34D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FA10A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EDD222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5E22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5798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806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CA7A80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473A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DAD4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12C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559D8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6E69D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34A9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45B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B8417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892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FB39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E7B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B4B3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530DD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849A6F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C47F8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0AC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9C9C9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D3A0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55E2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8A47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066CACB" w14:textId="77777777" w:rsidTr="00503750">
        <w:trPr>
          <w:trHeight w:val="1073"/>
        </w:trPr>
        <w:tc>
          <w:tcPr>
            <w:tcW w:w="3614" w:type="dxa"/>
            <w:vMerge/>
          </w:tcPr>
          <w:p w14:paraId="3C969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9140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07AB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DCBA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9D2CF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64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9118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AEBEC90" w14:textId="77777777" w:rsidTr="00503750">
        <w:trPr>
          <w:trHeight w:val="283"/>
        </w:trPr>
        <w:tc>
          <w:tcPr>
            <w:tcW w:w="3614" w:type="dxa"/>
          </w:tcPr>
          <w:p w14:paraId="327EB4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E70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6120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ED5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45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CCAE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452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D05887" w14:textId="77777777" w:rsidTr="00503750">
        <w:trPr>
          <w:trHeight w:val="283"/>
        </w:trPr>
        <w:tc>
          <w:tcPr>
            <w:tcW w:w="3614" w:type="dxa"/>
          </w:tcPr>
          <w:p w14:paraId="37DF2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63CB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8AD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E8D6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7C4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D2E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359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CDE705" w14:textId="77777777" w:rsidTr="00503750">
        <w:trPr>
          <w:trHeight w:val="283"/>
        </w:trPr>
        <w:tc>
          <w:tcPr>
            <w:tcW w:w="3614" w:type="dxa"/>
          </w:tcPr>
          <w:p w14:paraId="55E11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5DE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B89F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35F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771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B84B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31B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248F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9180B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5D421A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043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16E9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BD92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44C78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4B8D2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64A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0F21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59330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ACB5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1EE7D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61B57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8524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735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DBAB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FD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B2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CE3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A0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02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D5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148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4D1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D9B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8964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2B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01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CC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6C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7A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AB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E8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300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824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623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6A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8F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B3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AA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E0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3E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897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66E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55B3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CC83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EA0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DAF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86B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74A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3F0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5C3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8DC6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46CEB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AE4E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088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23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D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FF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7E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7F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5B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30B2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6D72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75F1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0E6E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385B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29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44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E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57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D6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B8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B6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8B9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773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BAD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548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16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84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30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06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50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C1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989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59B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4C0A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3FC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6E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8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CB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B3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A2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8F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347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3DC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A89D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A3A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4B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58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2C6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25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B0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F9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5B6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998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8A66C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1BAB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8565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6817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FD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26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0B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6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98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EF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68F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1352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48782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AF5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76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BD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D5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6D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3E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C86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383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517D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4D362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230D2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CBD21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4E1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1DE6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DE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22A8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6A8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D4FB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D0C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588A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C79D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F35C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42C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9D1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D9A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F5CA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557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AD4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5ABF9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9634F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7494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26E85D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5107E9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947B1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4D439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B924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AC50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9137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0DAC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930A7B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431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8B06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8D35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512B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019E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7F134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A9DF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865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FC83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3F52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49AD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86360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E132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BF0B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3AE6C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B38D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39C6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A3C28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D38A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64EB7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A947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2931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49A0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E2256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B69F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C74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D031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0B9C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8BB6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BEC5B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BC2986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5E28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38F2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BC58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8C55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B362A8" w14:textId="77777777" w:rsidR="00944C3D" w:rsidRDefault="00944C3D" w:rsidP="00944C3D">
      <w:pPr>
        <w:rPr>
          <w:rFonts w:ascii="Arial" w:hAnsi="Arial"/>
          <w:b/>
        </w:rPr>
      </w:pPr>
    </w:p>
    <w:p w14:paraId="48DC9FD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8CF4BC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2EC1E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75AB4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DCB3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7C196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8BAF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1B180F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39C0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8D4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D1A4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752F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53CE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AC7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0C34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E3F9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A18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78991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C2ED1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B372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B2A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9686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11A00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B94F11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BF32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ACCFD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29A7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35687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F565F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542200" w14:textId="77777777" w:rsidTr="00503750">
        <w:tc>
          <w:tcPr>
            <w:tcW w:w="2835" w:type="dxa"/>
            <w:vAlign w:val="center"/>
          </w:tcPr>
          <w:p w14:paraId="79565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12F10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97D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E018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B638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3012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444E9D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A925C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D1B98F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8FD4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A843D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3F3C7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FE6A6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6564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2CB3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A5EA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C5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9D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FD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4E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0937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F806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827F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8A0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FB4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1BE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FDF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B7AD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E871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F760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38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11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F2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CF1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317A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5C40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D2C0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BA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DDE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39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091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A4EB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5EF2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C85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06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8F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3B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77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272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89E5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D3323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824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F9A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D57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22EE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A148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6BBBE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01452F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6C0145D" w14:textId="77777777" w:rsidR="00944C3D" w:rsidRDefault="00944C3D" w:rsidP="00944C3D">
      <w:pPr>
        <w:rPr>
          <w:rFonts w:ascii="Arial" w:hAnsi="Arial"/>
          <w:b/>
        </w:rPr>
      </w:pPr>
    </w:p>
    <w:p w14:paraId="21DA220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AF669E" w14:textId="77777777" w:rsidTr="00503750">
        <w:tc>
          <w:tcPr>
            <w:tcW w:w="2835" w:type="dxa"/>
            <w:vAlign w:val="center"/>
          </w:tcPr>
          <w:p w14:paraId="48576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B48E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09B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B9A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5A32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F5C8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D5FD7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3007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5173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05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D21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00A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B78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5B75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6A4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91F6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D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27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8A1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84A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74C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86D8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A1A3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3C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71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F30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E53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F1A59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564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57CF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623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C6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FCD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2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0106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6AF9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E849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6E1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635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009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813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91ECB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34577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DD0C2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E0C6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D1731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0E2D1C4" w14:textId="77777777" w:rsidTr="00503750">
        <w:trPr>
          <w:trHeight w:val="699"/>
        </w:trPr>
        <w:tc>
          <w:tcPr>
            <w:tcW w:w="3502" w:type="dxa"/>
            <w:vMerge/>
          </w:tcPr>
          <w:p w14:paraId="0CC450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24E1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F101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EF5A46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95E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ABE479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0CC76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53D36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B1F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78256A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4341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A258C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54C3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6DA0D5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3E3C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33AE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8061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0E9E644" w14:textId="77777777" w:rsidTr="00503750">
        <w:trPr>
          <w:trHeight w:val="593"/>
        </w:trPr>
        <w:tc>
          <w:tcPr>
            <w:tcW w:w="3497" w:type="dxa"/>
          </w:tcPr>
          <w:p w14:paraId="36CE3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FFDB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7169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EF7E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3375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9203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14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E58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CC418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FAF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4EA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9CD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6259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0E3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9E3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472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BDB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9B59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7C6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090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2FDD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482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4A8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FD6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24D32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C64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CEE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FE7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89B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F41F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CB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F01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754F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821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F0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8A6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4A1F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B14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847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3EF3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C932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B6E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331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735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CD412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48B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A35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1766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76FFB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05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C7F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C83DE4" w14:textId="77777777" w:rsidR="00944C3D" w:rsidRDefault="00944C3D" w:rsidP="00944C3D">
      <w:pPr>
        <w:rPr>
          <w:rFonts w:ascii="Arial" w:hAnsi="Arial"/>
          <w:b/>
        </w:rPr>
      </w:pPr>
    </w:p>
    <w:p w14:paraId="78FAF997" w14:textId="77777777" w:rsidR="00944C3D" w:rsidRDefault="00944C3D" w:rsidP="00944C3D">
      <w:pPr>
        <w:rPr>
          <w:rFonts w:ascii="Arial" w:hAnsi="Arial"/>
          <w:b/>
        </w:rPr>
      </w:pPr>
    </w:p>
    <w:p w14:paraId="4F4604AC" w14:textId="77777777" w:rsidR="00944C3D" w:rsidRDefault="00944C3D" w:rsidP="00944C3D">
      <w:pPr>
        <w:rPr>
          <w:rFonts w:ascii="Arial" w:hAnsi="Arial"/>
          <w:b/>
        </w:rPr>
      </w:pPr>
    </w:p>
    <w:p w14:paraId="4C2E2D33" w14:textId="77777777" w:rsidR="00944C3D" w:rsidRDefault="00944C3D" w:rsidP="00944C3D">
      <w:pPr>
        <w:rPr>
          <w:rFonts w:ascii="Arial" w:hAnsi="Arial"/>
          <w:b/>
        </w:rPr>
      </w:pPr>
    </w:p>
    <w:p w14:paraId="2288DAE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4BFE5BE" w14:textId="77777777" w:rsidTr="00503750">
        <w:tc>
          <w:tcPr>
            <w:tcW w:w="2622" w:type="dxa"/>
            <w:vAlign w:val="center"/>
          </w:tcPr>
          <w:p w14:paraId="77421C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E557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0979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2FA7E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EDEA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D77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0D84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098CF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16683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E1E96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DD82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C92DC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C46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6028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6AE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E45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F3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235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B6AC5D9" w14:textId="77777777" w:rsidTr="00503750">
        <w:tc>
          <w:tcPr>
            <w:tcW w:w="2622" w:type="dxa"/>
            <w:vAlign w:val="center"/>
          </w:tcPr>
          <w:p w14:paraId="59117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DF09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1D66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6B1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06D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89B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2E5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166A5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34E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710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D6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30B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3B0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807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56D9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F9E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4ED6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E7C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D4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CEC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421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3357AE" w14:textId="77777777" w:rsidTr="00503750">
        <w:tc>
          <w:tcPr>
            <w:tcW w:w="2622" w:type="dxa"/>
            <w:vAlign w:val="center"/>
          </w:tcPr>
          <w:p w14:paraId="7CE9D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263D4D4" w14:textId="2B1FBF96" w:rsidR="00944C3D" w:rsidRPr="008C56AB" w:rsidRDefault="000D205C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97958</w:t>
            </w:r>
          </w:p>
        </w:tc>
        <w:tc>
          <w:tcPr>
            <w:tcW w:w="1275" w:type="dxa"/>
            <w:vAlign w:val="center"/>
          </w:tcPr>
          <w:p w14:paraId="3AE892D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5558E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40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A9767B" w14:textId="06EBF687" w:rsidR="00944C3D" w:rsidRPr="008C56AB" w:rsidRDefault="000D20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109691</w:t>
            </w:r>
          </w:p>
        </w:tc>
      </w:tr>
      <w:tr w:rsidR="0099716A" w:rsidRPr="00050529" w14:paraId="2B458E1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B75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9DAF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8B9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CAD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C15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4F5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6AF3D6" w14:textId="77777777" w:rsidTr="00503750">
        <w:tc>
          <w:tcPr>
            <w:tcW w:w="2622" w:type="dxa"/>
            <w:vAlign w:val="center"/>
          </w:tcPr>
          <w:p w14:paraId="26699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BD29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2F2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76A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451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2B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F3C0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1918F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1434D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0EC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70B7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80D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7DD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12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2C4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15B86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F85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DB9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50B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CAD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CE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4E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4DDA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5042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C0F3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1D3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E20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875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D3B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03D00B" w14:textId="77777777" w:rsidTr="00503750">
        <w:tc>
          <w:tcPr>
            <w:tcW w:w="2622" w:type="dxa"/>
            <w:vAlign w:val="center"/>
          </w:tcPr>
          <w:p w14:paraId="03B91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F7E1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420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4F4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907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F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B778DA" w14:textId="77777777" w:rsidTr="00503750">
        <w:tc>
          <w:tcPr>
            <w:tcW w:w="2622" w:type="dxa"/>
            <w:vAlign w:val="center"/>
          </w:tcPr>
          <w:p w14:paraId="22512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A1D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040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C79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940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48F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980FD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A405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96E5C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EB487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48D4B4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14C97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0DBE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482E2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35F6F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252803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5073D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278E0B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02A98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0D716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8C387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732AD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D368A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C4D55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3FB5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02E53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CFB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C618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98ED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C113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CD24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401EB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3923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926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9EF81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C623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1AA4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C2B57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84F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3C83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8883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B2C3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4E1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ED1CD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6A93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270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777F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8F78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B3F1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C32EB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9B9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079F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66BD2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250EC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BD004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EC0E5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537F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B56F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1E522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1B5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FFC6C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5C8D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6567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3954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ECC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059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9FFE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AD6D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6CB8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FDF1E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1746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11A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98F72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B711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4D3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2E42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F41A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2E48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9AA6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6A4ED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2708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82DA8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B068F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555740F" w14:textId="77777777" w:rsidTr="00503750">
        <w:tc>
          <w:tcPr>
            <w:tcW w:w="2835" w:type="dxa"/>
            <w:vAlign w:val="center"/>
          </w:tcPr>
          <w:p w14:paraId="15C14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1C8B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6762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49FE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9B55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2C2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83AF7C7" w14:textId="77777777" w:rsidTr="00503750">
        <w:tc>
          <w:tcPr>
            <w:tcW w:w="2835" w:type="dxa"/>
            <w:vAlign w:val="center"/>
          </w:tcPr>
          <w:p w14:paraId="1A5246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16D6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0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B6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A4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BB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62466" w14:textId="77777777" w:rsidTr="00503750">
        <w:tc>
          <w:tcPr>
            <w:tcW w:w="2835" w:type="dxa"/>
            <w:vAlign w:val="center"/>
          </w:tcPr>
          <w:p w14:paraId="09407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995B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3AB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D2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78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1F1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8B8F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D8F19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5E432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7D0D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A47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186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B711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CAF4077" w14:textId="77777777" w:rsidTr="00503750">
        <w:tc>
          <w:tcPr>
            <w:tcW w:w="2835" w:type="dxa"/>
            <w:vAlign w:val="center"/>
          </w:tcPr>
          <w:p w14:paraId="2A7D9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FA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73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44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82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A5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F261F" w14:textId="77777777" w:rsidTr="00503750">
        <w:tc>
          <w:tcPr>
            <w:tcW w:w="2835" w:type="dxa"/>
            <w:vAlign w:val="center"/>
          </w:tcPr>
          <w:p w14:paraId="6A490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E021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EA2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4F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CEA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9C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F2E0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12646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4717B3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1B5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41BA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65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C1F41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BFC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554AB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3DE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C60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FF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31F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02E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C90D9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01BB2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8B70C5B" w14:textId="77777777" w:rsidTr="00503750">
        <w:tc>
          <w:tcPr>
            <w:tcW w:w="2552" w:type="dxa"/>
            <w:shd w:val="clear" w:color="auto" w:fill="auto"/>
            <w:vAlign w:val="center"/>
          </w:tcPr>
          <w:p w14:paraId="71A909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CEC7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7B0D6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131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F4A6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0C98B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161C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01E748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B6805B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B179E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9D929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2FF73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14CA9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5129CE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61B54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1880D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B69856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2CF29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6483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6D4A7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B0AE3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D1C4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19AB1B7" w14:textId="77777777" w:rsidTr="00503750">
        <w:tc>
          <w:tcPr>
            <w:tcW w:w="4395" w:type="dxa"/>
            <w:vMerge/>
          </w:tcPr>
          <w:p w14:paraId="70CE35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D650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5CBA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736914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6A09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AC1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3B80F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DBD4F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36F9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C186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10E2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9B7DB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68690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6EE13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FC2F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EC0AF85" w14:textId="77777777" w:rsidTr="00503750">
        <w:tc>
          <w:tcPr>
            <w:tcW w:w="4395" w:type="dxa"/>
            <w:vAlign w:val="center"/>
          </w:tcPr>
          <w:p w14:paraId="1C32F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864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9E58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F0B05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11A6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D6F6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865E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D29F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A93A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13C75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7F5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4465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396B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ED9874F" w14:textId="4F4A4DA7" w:rsidR="00944C3D" w:rsidRPr="008C56AB" w:rsidRDefault="000D205C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76702</w:t>
            </w:r>
          </w:p>
        </w:tc>
        <w:tc>
          <w:tcPr>
            <w:tcW w:w="2835" w:type="dxa"/>
            <w:vAlign w:val="center"/>
          </w:tcPr>
          <w:p w14:paraId="2A28D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FE611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EDF79E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8A7A32D" w14:textId="77777777" w:rsidTr="00503750">
        <w:tc>
          <w:tcPr>
            <w:tcW w:w="4395" w:type="dxa"/>
            <w:vAlign w:val="center"/>
          </w:tcPr>
          <w:p w14:paraId="5E54AF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1D2CD9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F25CF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E284D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22BBF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35F71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8436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CABCF6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B24F0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3356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706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BC91D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640F5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5250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DA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A0B7F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A3420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CC9F38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90BC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70C142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9BE4B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472E0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1DF9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6F2E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5BE0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D0BE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6008FE9" w14:textId="77777777" w:rsidTr="00503750">
        <w:tc>
          <w:tcPr>
            <w:tcW w:w="1843" w:type="dxa"/>
            <w:vAlign w:val="center"/>
          </w:tcPr>
          <w:p w14:paraId="031C11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6D71B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5961E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10D8C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DD4D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7E7D19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36007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27FBE91" w14:textId="77777777" w:rsidTr="00503750">
        <w:tc>
          <w:tcPr>
            <w:tcW w:w="1843" w:type="dxa"/>
            <w:vAlign w:val="center"/>
          </w:tcPr>
          <w:p w14:paraId="5E9D9E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FD4CC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C601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3E0D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9101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FAA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1A78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8A79E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9BE91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ED05B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6334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D9E6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718F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AD03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58CB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C50A42" w14:textId="77777777" w:rsidTr="00503750">
        <w:tc>
          <w:tcPr>
            <w:tcW w:w="1843" w:type="dxa"/>
            <w:vAlign w:val="center"/>
          </w:tcPr>
          <w:p w14:paraId="777436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06B8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9628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912E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AFF0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B4FD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7E3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0C7FE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2763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291F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B897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0AD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553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4726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9D8B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F8466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8944F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B45E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9925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47DA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8534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3C4E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AA8D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B1CB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E98C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3933749" w14:textId="77777777" w:rsidTr="00503750">
        <w:trPr>
          <w:trHeight w:val="664"/>
        </w:trPr>
        <w:tc>
          <w:tcPr>
            <w:tcW w:w="3372" w:type="dxa"/>
          </w:tcPr>
          <w:p w14:paraId="0DD153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7DD7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CEAB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602731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BCB8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FF80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887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AC39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07109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14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E7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72A8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20527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9085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201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76F6A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EB4DF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BE0B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63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7EDA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BE14CD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4CD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5B9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69504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69F544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723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A12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38A17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96E93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6744C19" w14:textId="77777777" w:rsidTr="00503750">
        <w:tc>
          <w:tcPr>
            <w:tcW w:w="2835" w:type="dxa"/>
            <w:vAlign w:val="center"/>
          </w:tcPr>
          <w:p w14:paraId="2B7E73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D247A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B7DB3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4C1A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297D9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5E4BD85" w14:textId="77777777" w:rsidTr="00503750">
        <w:tc>
          <w:tcPr>
            <w:tcW w:w="2835" w:type="dxa"/>
          </w:tcPr>
          <w:p w14:paraId="16983B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92A4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23E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A59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6AD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011F1B" w14:textId="77777777" w:rsidTr="00503750">
        <w:tc>
          <w:tcPr>
            <w:tcW w:w="2835" w:type="dxa"/>
          </w:tcPr>
          <w:p w14:paraId="734760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44BD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F8AF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7AB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599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47D43" w14:textId="77777777" w:rsidTr="00503750">
        <w:tc>
          <w:tcPr>
            <w:tcW w:w="2835" w:type="dxa"/>
          </w:tcPr>
          <w:p w14:paraId="73130A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766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834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86A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48D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BDA4DA" w14:textId="77777777" w:rsidTr="00503750">
        <w:tc>
          <w:tcPr>
            <w:tcW w:w="2835" w:type="dxa"/>
            <w:vAlign w:val="center"/>
          </w:tcPr>
          <w:p w14:paraId="442650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CDEA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34A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0F3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887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CCA395" w14:textId="77777777" w:rsidTr="00503750">
        <w:tc>
          <w:tcPr>
            <w:tcW w:w="2835" w:type="dxa"/>
            <w:vAlign w:val="center"/>
          </w:tcPr>
          <w:p w14:paraId="6E69F7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258B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C20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774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F46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4E43BF" w14:textId="77777777" w:rsidTr="00503750">
        <w:tc>
          <w:tcPr>
            <w:tcW w:w="2835" w:type="dxa"/>
          </w:tcPr>
          <w:p w14:paraId="57AC56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96E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E6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97E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470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D99F5A" w14:textId="77777777" w:rsidTr="00503750">
        <w:tc>
          <w:tcPr>
            <w:tcW w:w="2835" w:type="dxa"/>
          </w:tcPr>
          <w:p w14:paraId="7A89E2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6BAD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3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33F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8FC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3D0B0A" w14:textId="77777777" w:rsidTr="00503750">
        <w:tc>
          <w:tcPr>
            <w:tcW w:w="2835" w:type="dxa"/>
          </w:tcPr>
          <w:p w14:paraId="67C33A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7A83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1D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4B0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40C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DD5D7F" w14:textId="77777777" w:rsidR="00944C3D" w:rsidRDefault="00944C3D" w:rsidP="00944C3D">
      <w:pPr>
        <w:rPr>
          <w:rFonts w:ascii="Arial" w:hAnsi="Arial"/>
          <w:b/>
        </w:rPr>
      </w:pPr>
    </w:p>
    <w:p w14:paraId="455882F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E4C586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FA50F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A527B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95A96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3441B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6E4B0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46200FA" w14:textId="77777777" w:rsidTr="00503750">
        <w:trPr>
          <w:trHeight w:val="443"/>
        </w:trPr>
        <w:tc>
          <w:tcPr>
            <w:tcW w:w="2560" w:type="dxa"/>
          </w:tcPr>
          <w:p w14:paraId="61E77C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89A2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C47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B0B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503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E5EF7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ECC71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43B7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062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1E3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BE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CDA52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A219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C1D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9C1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6C4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9F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0C24E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24498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C8C6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9AA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B50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0F8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F1A0FE" w14:textId="77777777" w:rsidR="00944C3D" w:rsidRDefault="00944C3D" w:rsidP="00944C3D">
      <w:pPr>
        <w:rPr>
          <w:rFonts w:ascii="Arial" w:hAnsi="Arial"/>
          <w:b/>
        </w:rPr>
      </w:pPr>
    </w:p>
    <w:p w14:paraId="06BA04A6" w14:textId="77777777" w:rsidR="00944C3D" w:rsidRDefault="00944C3D" w:rsidP="00944C3D">
      <w:pPr>
        <w:rPr>
          <w:rFonts w:ascii="Arial" w:hAnsi="Arial"/>
          <w:b/>
        </w:rPr>
      </w:pPr>
    </w:p>
    <w:p w14:paraId="2950F5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1ECB4A1" w14:textId="77777777" w:rsidR="00944C3D" w:rsidRDefault="00944C3D" w:rsidP="00944C3D">
      <w:pPr>
        <w:rPr>
          <w:rFonts w:ascii="Arial" w:hAnsi="Arial"/>
          <w:b/>
        </w:rPr>
      </w:pPr>
    </w:p>
    <w:p w14:paraId="10DA37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C59A56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8AD1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E9189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05BC9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78306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62B11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482E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51E96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172F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E4EC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50EC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7E44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9AA6F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98EE0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938A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8A5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04B18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1BEA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4FA741" w14:textId="77777777" w:rsidTr="00503750">
        <w:trPr>
          <w:trHeight w:val="677"/>
        </w:trPr>
        <w:tc>
          <w:tcPr>
            <w:tcW w:w="3358" w:type="dxa"/>
          </w:tcPr>
          <w:p w14:paraId="30020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7E8B9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63026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5152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D04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24A5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140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C5D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E233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DD22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6A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D669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F09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00D3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11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755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A1C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8B35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E9B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7AD5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4A797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225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9D6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D63A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E5D40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806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F30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35398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EC3EB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39F47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62FC4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1A2CA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E4403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364C9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CA57E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AC87E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680F0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B981D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85DD9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E77F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240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91AA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3ADB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F896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3AF1F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172185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61C7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23F3A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EB6AF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5120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1D8D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5CE9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14A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C9CD0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530B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CED9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61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77D01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CC42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2DF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1B9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500F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477BFF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0CB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2FC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CEE18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33B34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710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AF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FFC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86B8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370F99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6BC2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1912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D5C8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F5D93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2355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6995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DB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C650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99E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A5A3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EB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DD3A1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FB73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380B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99F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2D20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09E7B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0BE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F57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C661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F9F412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92A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22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B5038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954379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8915927" w14:textId="77777777" w:rsidTr="00503750">
        <w:tc>
          <w:tcPr>
            <w:tcW w:w="3686" w:type="dxa"/>
            <w:vAlign w:val="center"/>
          </w:tcPr>
          <w:p w14:paraId="7EE67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0B67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29852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29BFB8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B15F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4349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7A4B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7A25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0DD4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980D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A4830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4E3A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F0EA7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41A8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FA52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45977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32A1F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2198D1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CFF2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8ADE5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E1000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380DE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D5D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1709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4498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CCAE9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F70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315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8DD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889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56E2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05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8FB05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FD44B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E590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58C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26C3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6E127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C82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9CF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7E65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BBDFDF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C44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9E6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AC1E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1803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467A8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0331F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D762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6DDA5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7C5B5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411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F3F3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4D05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C26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B82A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D4D7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CCB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1D2F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2E1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6CC2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B6F2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FCD1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52BF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85B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16D0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F6EF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6497B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563CB8" w14:textId="77777777" w:rsidR="00944C3D" w:rsidRDefault="00944C3D" w:rsidP="00944C3D">
      <w:pPr>
        <w:rPr>
          <w:sz w:val="22"/>
          <w:szCs w:val="22"/>
        </w:rPr>
      </w:pPr>
    </w:p>
    <w:p w14:paraId="4164214E" w14:textId="77777777" w:rsidR="00944C3D" w:rsidRDefault="00944C3D" w:rsidP="00944C3D">
      <w:pPr>
        <w:rPr>
          <w:sz w:val="22"/>
          <w:szCs w:val="22"/>
        </w:rPr>
      </w:pPr>
    </w:p>
    <w:p w14:paraId="395E8B9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B1E4A6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418C80D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5BF7F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C765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37441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FAA1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F1994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30848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FCC58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D5C81E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97CA9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F91D8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91F8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9A2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E8D2A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F447F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CE5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2B0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6267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E701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A449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F98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6F9D2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17AD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47AC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4E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EC674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3EC01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00D4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563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818D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4371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615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F3B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43519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F6CC17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462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BDA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9CCE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30E5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6B619A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838BF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41CF9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6A443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3AE7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0285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2C50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EB7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0EB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DB7BD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E29B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DDC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819F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7542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4946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24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59BA4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C4F7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8546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9F0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DAD9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4D25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9A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07F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DE1B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C436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5B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6F2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3CAAD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8E2D2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9F4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984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7352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DE2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94ED75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0A745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25CC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150E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FCB5F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1F748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9C65A3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9802E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A21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6D321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D28764C" w14:textId="77777777" w:rsidR="00944C3D" w:rsidRPr="003607F0" w:rsidRDefault="00944C3D" w:rsidP="00944C3D"/>
    <w:p w14:paraId="144F33CE" w14:textId="77777777" w:rsidR="00F47675" w:rsidRPr="00944C3D" w:rsidRDefault="00F47675" w:rsidP="00944C3D"/>
    <w:sectPr w:rsidR="00F47675" w:rsidRPr="00944C3D" w:rsidSect="0099634F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8F97" w14:textId="77777777" w:rsidR="0099634F" w:rsidRDefault="0099634F">
      <w:r>
        <w:separator/>
      </w:r>
    </w:p>
  </w:endnote>
  <w:endnote w:type="continuationSeparator" w:id="0">
    <w:p w14:paraId="5FC1D722" w14:textId="77777777" w:rsidR="0099634F" w:rsidRDefault="0099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BB1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DFA04B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D63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1382B5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B6E02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2287F00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5F77" w14:textId="77777777" w:rsidR="0099634F" w:rsidRDefault="0099634F">
      <w:r>
        <w:separator/>
      </w:r>
    </w:p>
  </w:footnote>
  <w:footnote w:type="continuationSeparator" w:id="0">
    <w:p w14:paraId="5F0B3B16" w14:textId="77777777" w:rsidR="0099634F" w:rsidRDefault="0099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96821">
    <w:abstractNumId w:val="13"/>
  </w:num>
  <w:num w:numId="2" w16cid:durableId="1867208255">
    <w:abstractNumId w:val="17"/>
  </w:num>
  <w:num w:numId="3" w16cid:durableId="1823737332">
    <w:abstractNumId w:val="8"/>
  </w:num>
  <w:num w:numId="4" w16cid:durableId="750276270">
    <w:abstractNumId w:val="7"/>
  </w:num>
  <w:num w:numId="5" w16cid:durableId="16770276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74260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3014447">
    <w:abstractNumId w:val="20"/>
  </w:num>
  <w:num w:numId="8" w16cid:durableId="1929996564">
    <w:abstractNumId w:val="10"/>
  </w:num>
  <w:num w:numId="9" w16cid:durableId="204997440">
    <w:abstractNumId w:val="0"/>
  </w:num>
  <w:num w:numId="10" w16cid:durableId="1800875009">
    <w:abstractNumId w:val="19"/>
  </w:num>
  <w:num w:numId="11" w16cid:durableId="271398798">
    <w:abstractNumId w:val="6"/>
  </w:num>
  <w:num w:numId="12" w16cid:durableId="1386369816">
    <w:abstractNumId w:val="9"/>
  </w:num>
  <w:num w:numId="13" w16cid:durableId="6829632">
    <w:abstractNumId w:val="12"/>
  </w:num>
  <w:num w:numId="14" w16cid:durableId="1463957058">
    <w:abstractNumId w:val="15"/>
  </w:num>
  <w:num w:numId="15" w16cid:durableId="680855152">
    <w:abstractNumId w:val="14"/>
  </w:num>
  <w:num w:numId="16" w16cid:durableId="270019270">
    <w:abstractNumId w:val="2"/>
  </w:num>
  <w:num w:numId="17" w16cid:durableId="417287093">
    <w:abstractNumId w:val="4"/>
  </w:num>
  <w:num w:numId="18" w16cid:durableId="1882864230">
    <w:abstractNumId w:val="11"/>
  </w:num>
  <w:num w:numId="19" w16cid:durableId="1080444607">
    <w:abstractNumId w:val="5"/>
  </w:num>
  <w:num w:numId="20" w16cid:durableId="191920157">
    <w:abstractNumId w:val="18"/>
  </w:num>
  <w:num w:numId="21" w16cid:durableId="113555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205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3B8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D4BBB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8087B"/>
    <w:rsid w:val="0099634F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925C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1E55-D27E-4E41-B3C5-FDB2FDCE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2024-03-20T14:44:00Z</dcterms:created>
  <dcterms:modified xsi:type="dcterms:W3CDTF">2024-03-20T14:44:00Z</dcterms:modified>
</cp:coreProperties>
</file>