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5FA39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ED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DA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87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97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AD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BD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80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59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A2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B8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E3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11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59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AE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0B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EE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65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C8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2E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99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36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C6A4D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DC3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41D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75F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7FF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3B1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54BB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B0B6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C50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984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53A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3CD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4DE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213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17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03F2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DF7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9C0E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66D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51C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F6A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30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54C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523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F2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DAE4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113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73D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6CF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DF5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50B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659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353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EA712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9EA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33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CE3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9A2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D57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B49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E4B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2E0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175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951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AF6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F4C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DB3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1E0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1A1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152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557B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80D6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468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6FD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80D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B54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797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72B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3605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0F9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989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B104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20A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575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84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F11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470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F25DC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89F2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EA9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59C5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FBBC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6A7A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EA1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884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83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987B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7B7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B1FD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9FC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4A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88F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711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5AB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E65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030A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341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01F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CBD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B3E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99C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016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A94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006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331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BED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5C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2EE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072A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4E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A22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2DA6E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765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BD2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739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D6E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97B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BBF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D9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6A5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373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1BE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FA4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0C4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07E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708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BAB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BF8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BF8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9F4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FAC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ED4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004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BC1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7B9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CD6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2AA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557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D2E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EDB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507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022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D57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4A3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440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58057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77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34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73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69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C9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B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F6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6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CF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D6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DE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10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DB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5D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0E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B0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0B8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6510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63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47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0F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0E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D7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4F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28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88F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9FE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8F5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002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CFA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AB4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9CF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0A9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721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F43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636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A8F7E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C4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70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A3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09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0F5A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FA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FA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8E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CF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18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83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1D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35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67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89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C9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8E3518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79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FE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58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72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10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73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AA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9B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26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92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D8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E6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8C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02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33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47CF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8A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4E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26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0C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66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BC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6D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A5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7A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13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39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4AFA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E5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3B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F5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17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4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05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E9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DA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2C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3F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86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C1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7F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39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A1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DAFD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23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09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59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75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81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A2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86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2E61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2995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157E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C6F737" w14:textId="71AFDEE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6C3D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3ADD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063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AC12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0A85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7142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C200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4EDC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1D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C9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E1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F6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4A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65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C204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7C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BC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41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28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8C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46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538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DD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F83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E96C0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E0CEF70" wp14:editId="314A8B55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330C66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E0CEF7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2330C66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18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045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F13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73B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28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6C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F4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D6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51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19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D0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B1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70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9B6CD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B409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5551D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BC9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3D00816" wp14:editId="2ED2DD0E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77CE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081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8177CE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A772A3D" wp14:editId="789C634A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EE528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772A3D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0EE528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299F4C3" wp14:editId="074F9F7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DBA22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99F4C3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BDBA22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4A4EAFA" wp14:editId="15D7376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9A87BB" w14:textId="6818DBB1" w:rsidR="000B647F" w:rsidRDefault="00000000" w:rsidP="00944C3D">
                                  <w:fldSimple w:instr=" MERGEFIELD  aDMOD  \* MERGEFORMAT ">
                                    <w:r w:rsidR="00185C31" w:rsidRPr="00185C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A4EAFA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D9A87BB" w14:textId="6818DBB1" w:rsidR="000B647F" w:rsidRDefault="00000000" w:rsidP="00944C3D">
                            <w:fldSimple w:instr=" MERGEFIELD  aDMOD  \* MERGEFORMAT ">
                              <w:r w:rsidR="00185C31" w:rsidRPr="00185C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C749E23" wp14:editId="20E3A85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59E1F3" w14:textId="6E431ED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85C31" w:rsidRPr="000858D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749E23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159E1F3" w14:textId="6E431ED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85C31" w:rsidRPr="000858D6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8BED72B" wp14:editId="2C516F3A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8DA953" w14:textId="2DBD7326" w:rsidR="000B647F" w:rsidRDefault="00000000" w:rsidP="00944C3D">
                                  <w:fldSimple w:instr=" MERGEFIELD  aDRDO  \* MERGEFORMAT ">
                                    <w:r w:rsidR="00185C31" w:rsidRPr="00185C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BED72B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08DA953" w14:textId="2DBD7326" w:rsidR="000B647F" w:rsidRDefault="00000000" w:rsidP="00944C3D">
                            <w:fldSimple w:instr=" MERGEFIELD  aDRDO  \* MERGEFORMAT ">
                              <w:r w:rsidR="00185C31" w:rsidRPr="00185C31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B24DF68" wp14:editId="609B82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FE9F97" w14:textId="09D200BC" w:rsidR="000B647F" w:rsidRDefault="00000000" w:rsidP="00944C3D">
                                  <w:fldSimple w:instr=" MERGEFIELD  aDMDO  \* MERGEFORMAT ">
                                    <w:r w:rsidR="00185C31" w:rsidRPr="00185C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24DF68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9FE9F97" w14:textId="09D200BC" w:rsidR="000B647F" w:rsidRDefault="00000000" w:rsidP="00944C3D">
                            <w:fldSimple w:instr=" MERGEFIELD  aDMDO  \* MERGEFORMAT ">
                              <w:r w:rsidR="00185C31" w:rsidRPr="00185C3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4F5DF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4D48CF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92FECF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8F313A1" wp14:editId="3044DD3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54863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F313A1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354863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CE70C4D" wp14:editId="26CFBBD8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98B3F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70C4D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598B3F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A660718" wp14:editId="072ACAFC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0E2B2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660718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20E2B2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FB9DFEB" wp14:editId="68D000F4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342572" w14:textId="520B0F50" w:rsidR="000B647F" w:rsidRDefault="00000000" w:rsidP="00944C3D">
                                  <w:fldSimple w:instr=" MERGEFIELD  aDRDOo  \* MERGEFORMAT ">
                                    <w:r w:rsidR="00185C31" w:rsidRPr="00185C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B9DFEB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C342572" w14:textId="520B0F50" w:rsidR="000B647F" w:rsidRDefault="00000000" w:rsidP="00944C3D">
                            <w:fldSimple w:instr=" MERGEFIELD  aDRDOo  \* MERGEFORMAT ">
                              <w:r w:rsidR="00185C31" w:rsidRPr="00185C31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EC16E87" wp14:editId="2DB9FB6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882AC7" w14:textId="070C7C08" w:rsidR="000B647F" w:rsidRDefault="00000000" w:rsidP="00944C3D">
                                  <w:fldSimple w:instr=" MERGEFIELD  aDMDO  \* MERGEFORMAT ">
                                    <w:r w:rsidR="00185C31" w:rsidRPr="00185C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C16E87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0882AC7" w14:textId="070C7C08" w:rsidR="000B647F" w:rsidRDefault="00000000" w:rsidP="00944C3D">
                            <w:fldSimple w:instr=" MERGEFIELD  aDMDO  \* MERGEFORMAT ">
                              <w:r w:rsidR="00185C31" w:rsidRPr="00185C3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2ED4C8B" wp14:editId="749E52F3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95C799" w14:textId="3607F342" w:rsidR="000B647F" w:rsidRDefault="00000000" w:rsidP="00944C3D">
                                  <w:fldSimple w:instr=" MERGEFIELD  aDRODo  \* MERGEFORMAT ">
                                    <w:r w:rsidR="00185C31" w:rsidRPr="00185C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ED4C8B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395C799" w14:textId="3607F342" w:rsidR="000B647F" w:rsidRDefault="00000000" w:rsidP="00944C3D">
                            <w:fldSimple w:instr=" MERGEFIELD  aDRODo  \* MERGEFORMAT ">
                              <w:r w:rsidR="00185C31" w:rsidRPr="00185C31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8E1280A" wp14:editId="70C9F9E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5B9438" w14:textId="2A5D1E10" w:rsidR="000B647F" w:rsidRDefault="00000000" w:rsidP="00944C3D">
                                  <w:fldSimple w:instr=" MERGEFIELD  aDMOD  \* MERGEFORMAT ">
                                    <w:r w:rsidR="00185C31" w:rsidRPr="00185C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E1280A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535B9438" w14:textId="2A5D1E10" w:rsidR="000B647F" w:rsidRDefault="00000000" w:rsidP="00944C3D">
                            <w:fldSimple w:instr=" MERGEFIELD  aDMOD  \* MERGEFORMAT ">
                              <w:r w:rsidR="00185C31" w:rsidRPr="00185C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A1A8E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AD9671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6533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1B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C9C0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08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B6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B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8C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9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FB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0A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62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30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8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E7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55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F3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47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62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B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59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9C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FF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C8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D7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B7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F4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0E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F605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45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BDF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D74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EB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56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E0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1C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31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2A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63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35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F6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D0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C9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B4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2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7B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1B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DF1B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00F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1C15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37B6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1F2D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ED6F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96A9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A1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5F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87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DD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D4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0F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03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A9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79F9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E9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F7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27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E5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64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5D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F4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CC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13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0A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04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F0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E4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C1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D7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5C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B8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73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FB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5B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53E9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72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48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BF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93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A5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4D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CA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2F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FC29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83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A3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3D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11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3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4E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4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F7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68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97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A1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01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F9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8A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E3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6C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E6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CA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6E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37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4B6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58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AF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BE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A0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15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90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38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0317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1D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DF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02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49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57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45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B5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DC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8D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EA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BB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6D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30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48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C3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34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65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6D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059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FB1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BDF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B88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60B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3CC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0F5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41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3C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D8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02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A1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53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2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3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800E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01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7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D1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57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8D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A8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6F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91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F2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32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8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1F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27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9B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49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99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43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34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80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BD9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6B3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66D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2B5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AF6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814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5AE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A9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0E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FFE1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81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63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F84C68C" wp14:editId="73C1A22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92691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84C68C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292691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88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62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27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B7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B8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85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A8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6C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80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67796D3" wp14:editId="14E20DDF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E481B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7796D3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CE481B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A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AB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D5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75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66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61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04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5F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1E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A8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59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7C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66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56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A3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F4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5A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91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85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81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D5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3B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466B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B22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A64E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212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20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F3AE919" wp14:editId="520D29B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1B61E1" w14:textId="2B2215D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85C31" w:rsidRPr="000858D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36126268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3AE919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41B61E1" w14:textId="2B2215D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85C31" w:rsidRPr="000858D6">
                              <w:rPr>
                                <w:rFonts w:ascii="Arial" w:hAnsi="Arial" w:cs="Arial"/>
                                <w:noProof/>
                              </w:rPr>
                              <w:t>36126268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BC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EF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EF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A9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A7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9D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12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F7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F3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E053B53" wp14:editId="09C1B8B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6B5B13" w14:textId="77DB402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85C31" w:rsidRPr="000858D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2021529774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053B53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06B5B13" w14:textId="77DB402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85C31" w:rsidRPr="000858D6">
                              <w:rPr>
                                <w:rFonts w:ascii="Arial" w:hAnsi="Arial" w:cs="Arial"/>
                                <w:noProof/>
                              </w:rPr>
                              <w:t>2021529774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78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68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0F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90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D7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26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46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32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2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E8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02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46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73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6A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8A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CF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43A8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DE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5ACF2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D35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9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F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F1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78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0E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EB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55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53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7D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7F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57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D1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E4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E0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17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BFAF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3E4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505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2E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7D73A76" wp14:editId="46EAAABE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6FB97C" w14:textId="7346DC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85C31" w:rsidRPr="000858D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Soblahovská 1104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D73A76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B6FB97C" w14:textId="7346DC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85C31" w:rsidRPr="000858D6">
                              <w:rPr>
                                <w:rFonts w:ascii="Arial" w:hAnsi="Arial" w:cs="Arial"/>
                                <w:noProof/>
                              </w:rPr>
                              <w:t>SVB Soblahovská 1104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FC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DA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7C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93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71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1E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34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6E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0B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9C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B7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10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1D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F0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F9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02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1A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E3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A3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71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D1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19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2C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29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83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2B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D4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D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DA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DA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A2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C996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32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33C8C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EBE4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89DE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A5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C0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5B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56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21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0A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97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9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B4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CA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7D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6F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E8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C9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86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51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F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FC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30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1D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89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74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6A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B833A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99B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3A507C0" wp14:editId="5D272A96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37D63E" w14:textId="28D2470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85C31" w:rsidRPr="000858D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Soblahovská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507C0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F37D63E" w14:textId="28D2470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85C31" w:rsidRPr="000858D6">
                              <w:rPr>
                                <w:rFonts w:ascii="Arial" w:hAnsi="Arial" w:cs="Arial"/>
                                <w:noProof/>
                              </w:rPr>
                              <w:t>Soblahovská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FB5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57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B4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11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47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8E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D6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E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81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C2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DB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AD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BC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A3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A8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03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A1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299B487" wp14:editId="1DAF786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3B14" w14:textId="32D5BE68" w:rsidR="000B647F" w:rsidRDefault="00000000" w:rsidP="00944C3D">
                                  <w:fldSimple w:instr=" MERGEFIELD  aSUB_ULICA_CISLO  \* MERGEFORMAT ">
                                    <w:r w:rsidR="00185C31" w:rsidRPr="00185C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1104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99B48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6ED3B14" w14:textId="32D5BE68" w:rsidR="000B647F" w:rsidRDefault="00000000" w:rsidP="00944C3D">
                            <w:fldSimple w:instr=" MERGEFIELD  aSUB_ULICA_CISLO  \* MERGEFORMAT ">
                              <w:r w:rsidR="00185C31" w:rsidRPr="00185C31">
                                <w:rPr>
                                  <w:rFonts w:ascii="Arial" w:hAnsi="Arial" w:cs="Arial"/>
                                  <w:noProof/>
                                </w:rPr>
                                <w:t>1104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8B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19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9F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FB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F4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1B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7B02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2B5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1FD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237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4794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71D93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FAC088C" wp14:editId="35D0D4F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A87860" w14:textId="2B965F3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85C31" w:rsidRPr="000858D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AC088C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CA87860" w14:textId="2B965F3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85C31" w:rsidRPr="000858D6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78746E0" wp14:editId="0BB6C0D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AFEA28" w14:textId="17A4B9F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85C31" w:rsidRPr="000858D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8746E0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CAFEA28" w14:textId="17A4B9F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85C31" w:rsidRPr="000858D6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B7D7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DDA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4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1C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A257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A3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A4AE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D11AEAE" wp14:editId="2A674598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DF02F9" w14:textId="7B07C68A" w:rsidR="000B647F" w:rsidRPr="00391121" w:rsidRDefault="00185C3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11AEAE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5DF02F9" w14:textId="7B07C68A" w:rsidR="000B647F" w:rsidRPr="00391121" w:rsidRDefault="00185C3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A5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843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6B4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A38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0D4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011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BBD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4AB85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335AE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6E59FC6" wp14:editId="422F5AAD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7950C8" w14:textId="14266E9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E59FC6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C7950C8" w14:textId="14266E9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D874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89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A4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38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64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4F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23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7D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E4EE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EA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00A5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E227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009F2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DB68055" wp14:editId="4D65FC6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6BE566" w14:textId="64291B7F" w:rsidR="000B647F" w:rsidRPr="00391121" w:rsidRDefault="00185C3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j.hromnikova@spbtn.sk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B68055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16BE566" w14:textId="64291B7F" w:rsidR="000B647F" w:rsidRPr="00391121" w:rsidRDefault="00185C3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j.hromnikova@spbtn.sk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9B01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9B54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116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97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E6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67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6A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AD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F3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A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D5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E9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00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E4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AE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DA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48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B0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41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91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A4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37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84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AA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D6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80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E6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2D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E8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5A75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8D4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957099" w14:textId="288CDD8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85C31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0D5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B195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533B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D6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8D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1670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49F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FC4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671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17F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A32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F0F9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9F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ACEF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E6E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30B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FFC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C1E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B04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ADC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CE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79D7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7ED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89E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508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715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16E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7EF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22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A0C9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491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690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C30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6DB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0FC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EDE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1E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6030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63B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45D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727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3BB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64F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9E2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66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4806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3D6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273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2CF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2BF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C1E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3C5B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92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AF8A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D24B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538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701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47D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BE6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876A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BF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904E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68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7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B7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AE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831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4422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E20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EC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2F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36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6F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D3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80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A0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01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09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23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D8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F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7B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88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DC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AF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C8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88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06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BB6D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30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9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01BCD0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594A389" w14:textId="77777777" w:rsidR="00944C3D" w:rsidRDefault="00944C3D" w:rsidP="00944C3D">
      <w:pPr>
        <w:rPr>
          <w:rFonts w:ascii="Arial" w:hAnsi="Arial"/>
        </w:rPr>
      </w:pPr>
    </w:p>
    <w:p w14:paraId="6252A87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816CF01" w14:textId="2EA9581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E101C0D" w14:textId="31A4DAA0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B10EB87" w14:textId="1C63F11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328547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D3E0CF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4525B36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08413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5DECA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EFA58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3236ED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2617899" w14:textId="2EE76913" w:rsidR="00944C3D" w:rsidRPr="008D0433" w:rsidRDefault="00185C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Juraj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Vidra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005C662B" w14:textId="16195EB0" w:rsidR="00944C3D" w:rsidRPr="008D0433" w:rsidRDefault="00185C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3C838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501ED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15FB9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05928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764F6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189AEB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7BB7E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EF322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06FCD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6FC175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0193D8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35934DD" w14:textId="4123AA7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04DC234" w14:textId="392EB427" w:rsidR="00944C3D" w:rsidRDefault="00185C31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421FF60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F2EE3D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4E73075" w14:textId="10502F5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543AB65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B713C0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2FCDB3B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217F8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CB2EB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703AC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3540B3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97313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EB31C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86AC6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721E0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A3E7A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9E0B6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CC1AF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C0A8B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DF64A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C81FE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205A6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26D5AE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314C2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E7C79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84F09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E0441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A0CB9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AF6A9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9A3EE4" w14:textId="6F33E8D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06B5E3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20B007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1E630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7CAA09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37ED96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4663DFF" w14:textId="4FC1FE8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41653ED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429C5A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5F6943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19187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71339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794E3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0D9B7A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FA0D0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768EC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F4A4F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0E7D9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B6636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B5854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6B98A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3B90A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1F5D1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E653B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CA88D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28D97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2A932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35CF7F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0A2B2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CA7A4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64DA41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B9C317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2225D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B69C4F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3B67D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AFDE5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94F98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DA767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A4786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51250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A9DBE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097B7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76769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54F5E8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0E97C0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8486B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D441AC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EA99D01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8C4FD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8408E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FA5A5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0C708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96AD2A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BF904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B3C29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E002D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7CCDD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F4CE6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21EEB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741B5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ED578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E7441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FEDEC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69E75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8103D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216EF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4E8CC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E3ED6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9B67D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8E710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36321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D061F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4AC3B0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91680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F43D5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69E6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1BAD3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42264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C36ED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2805ABE" w14:textId="3578D66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125F1A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7B5851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9BEA36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18EC80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D9BD3A9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E13D9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8DF5C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272132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319A66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3518ADB" w14:textId="77777777" w:rsidTr="00503750">
        <w:tc>
          <w:tcPr>
            <w:tcW w:w="2302" w:type="dxa"/>
            <w:vAlign w:val="center"/>
          </w:tcPr>
          <w:p w14:paraId="1A12C8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DA061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CD8C6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33EC9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ACEE7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E96D2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B260C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DC17F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8A5D513" w14:textId="77777777" w:rsidTr="00503750">
        <w:tc>
          <w:tcPr>
            <w:tcW w:w="15593" w:type="dxa"/>
            <w:gridSpan w:val="8"/>
            <w:vAlign w:val="center"/>
          </w:tcPr>
          <w:p w14:paraId="4A48DF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890C221" w14:textId="77777777" w:rsidTr="00503750">
        <w:tc>
          <w:tcPr>
            <w:tcW w:w="2302" w:type="dxa"/>
            <w:vAlign w:val="center"/>
          </w:tcPr>
          <w:p w14:paraId="3CEC28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AC92EA6" w14:textId="48666E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0F6B6D" w14:textId="62574F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98F543" w14:textId="23136E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05DBD1" w14:textId="45237B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CE978C" w14:textId="60AA0F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8BFA8" w14:textId="796FBA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D7C26" w14:textId="26C951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91081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4743D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A65B62B" w14:textId="2853EE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0A9093" w14:textId="7627CF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59221B" w14:textId="0B2EB3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7E4352" w14:textId="024B29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E96EA3" w14:textId="6983DC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4658D9" w14:textId="09FF29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CB83EE" w14:textId="74ABFB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7517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EF14B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9F3F153" w14:textId="5546CA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7DB833" w14:textId="72520B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10351A" w14:textId="6474DC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D1DF3D" w14:textId="300882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6E1B39" w14:textId="5B148A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17417C" w14:textId="52D193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37FB7B" w14:textId="593F81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09E97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DBCE3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25F32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9261A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C86D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233F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4B45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C430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86DE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404BA44" w14:textId="77777777" w:rsidTr="00503750">
        <w:tc>
          <w:tcPr>
            <w:tcW w:w="2302" w:type="dxa"/>
            <w:vAlign w:val="center"/>
          </w:tcPr>
          <w:p w14:paraId="5B4F33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88625EB" w14:textId="51BBBB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69606B" w14:textId="627132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A4BD9D" w14:textId="293536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0B1A95" w14:textId="059EE7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07AB5B" w14:textId="450946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45AB1B" w14:textId="2581E8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C21DFA" w14:textId="044649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2CE760" w14:textId="77777777" w:rsidTr="00503750">
        <w:tc>
          <w:tcPr>
            <w:tcW w:w="15593" w:type="dxa"/>
            <w:gridSpan w:val="8"/>
            <w:vAlign w:val="center"/>
          </w:tcPr>
          <w:p w14:paraId="646A90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4E4BC0A" w14:textId="77777777" w:rsidTr="00503750">
        <w:tc>
          <w:tcPr>
            <w:tcW w:w="2302" w:type="dxa"/>
            <w:vAlign w:val="center"/>
          </w:tcPr>
          <w:p w14:paraId="40B53E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43C8111" w14:textId="7E11B8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3010AA" w14:textId="59645E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FC1908" w14:textId="116FF2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59287D" w14:textId="668734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7322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FF28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CFB879" w14:textId="0020CB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249FC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0ED3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1DF54C9" w14:textId="03FA5A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C44E2D" w14:textId="256583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F8062A" w14:textId="448394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1166BA" w14:textId="78377F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9ED5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7F9F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247837" w14:textId="3339D4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9700E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12B8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E421E27" w14:textId="6DA695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8BAF63" w14:textId="361490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D42E0C" w14:textId="5FAF4E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F76E54" w14:textId="319221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5082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BD91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7D1B8E" w14:textId="54C91E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E52A91" w14:textId="77777777" w:rsidTr="00503750">
        <w:tc>
          <w:tcPr>
            <w:tcW w:w="2302" w:type="dxa"/>
            <w:vAlign w:val="center"/>
          </w:tcPr>
          <w:p w14:paraId="2B0ABA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5ADCB67" w14:textId="75B3E8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610257" w14:textId="6A5F96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A387DE" w14:textId="771172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A01555" w14:textId="34FF90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5F34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7C24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8E6C7E" w14:textId="233527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9905AA" w14:textId="77777777" w:rsidTr="00503750">
        <w:tc>
          <w:tcPr>
            <w:tcW w:w="15593" w:type="dxa"/>
            <w:gridSpan w:val="8"/>
            <w:vAlign w:val="center"/>
          </w:tcPr>
          <w:p w14:paraId="6F9EBB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08B94D3" w14:textId="77777777" w:rsidTr="00503750">
        <w:tc>
          <w:tcPr>
            <w:tcW w:w="2302" w:type="dxa"/>
            <w:vAlign w:val="center"/>
          </w:tcPr>
          <w:p w14:paraId="047B2D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490C3BD" w14:textId="7061FE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B1E0E2" w14:textId="3B6E50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0D12ED" w14:textId="602306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9BB2E4" w14:textId="2A14DF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2A8F6D" w14:textId="69C95C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CD14B9" w14:textId="75F76D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A0EC07" w14:textId="14B43E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053C7A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5D912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3AE879D" w14:textId="408C89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9542D0" w14:textId="4CB8D6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3108EB" w14:textId="398BC0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2FF3AA" w14:textId="4157C4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A3A7DC" w14:textId="7F8236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6B7A5E" w14:textId="162434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421AA7" w14:textId="589F8D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72BA8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1EDFC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20CB317" w14:textId="18DCA9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3F4C9A" w14:textId="7EE9DE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6A8238" w14:textId="36EEEA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1262C2" w14:textId="471E26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6359BC" w14:textId="7AC583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76500C" w14:textId="6D9799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E9B287" w14:textId="6FAD4B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FD057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36AFD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A8348A9" w14:textId="16A5C4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875A54" w14:textId="1AF0AB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A127AC" w14:textId="173E40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7BE58D" w14:textId="616AF7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2138F" w14:textId="308F32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553DC6" w14:textId="0067B0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B344" w14:textId="05741E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E7599D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DC807F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6BA19A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F65BA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CB71BC6" w14:textId="4063BA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B132E8" w14:textId="639DBE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FA95B2" w14:textId="3928EE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4D95F9" w14:textId="0BFEAC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7F2FCC" w14:textId="2B91A5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5983BF" w14:textId="561CC8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1FF9AD" w14:textId="138C9D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6036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C77A9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5B5ECED" w14:textId="41970A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4F2315" w14:textId="026443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018E15" w14:textId="260937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B490F8" w14:textId="56823A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2A7606" w14:textId="2A461E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FEAEA7" w14:textId="561646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7F1ADB" w14:textId="0C44DF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2D309A" w14:textId="77777777" w:rsidR="00944C3D" w:rsidRDefault="00944C3D" w:rsidP="00944C3D">
      <w:pPr>
        <w:rPr>
          <w:rFonts w:ascii="Arial" w:hAnsi="Arial"/>
          <w:b/>
        </w:rPr>
      </w:pPr>
    </w:p>
    <w:p w14:paraId="10AE7EE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B8BF9E0" w14:textId="77777777" w:rsidTr="00503750">
        <w:tc>
          <w:tcPr>
            <w:tcW w:w="1944" w:type="dxa"/>
            <w:vAlign w:val="center"/>
          </w:tcPr>
          <w:p w14:paraId="114740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58648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B8DFC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10AE8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A799F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6FAF1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42086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ECB9E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496AA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31DC6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859A8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2A47E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A0E9801" w14:textId="77777777" w:rsidTr="00503750">
        <w:tc>
          <w:tcPr>
            <w:tcW w:w="15685" w:type="dxa"/>
            <w:gridSpan w:val="12"/>
            <w:vAlign w:val="center"/>
          </w:tcPr>
          <w:p w14:paraId="33FDC8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4E744A6" w14:textId="77777777" w:rsidTr="00503750">
        <w:tc>
          <w:tcPr>
            <w:tcW w:w="1944" w:type="dxa"/>
            <w:vAlign w:val="center"/>
          </w:tcPr>
          <w:p w14:paraId="0CEA25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DA0D56A" w14:textId="587B9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E280179" w14:textId="41CF9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FCD611E" w14:textId="59AC2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136D93" w14:textId="343F5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5F8AA6" w14:textId="773371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56F1E0" w14:textId="0C3A2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89E39C" w14:textId="32E5C6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EDAB37" w14:textId="55540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CE4B20" w14:textId="5D49D3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24E4EB" w14:textId="30037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6EBA20" w14:textId="5C7C3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DD37E0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7418B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883C110" w14:textId="5266D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926C9E" w14:textId="057AEF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95D88CB" w14:textId="0A2311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55B1B5" w14:textId="4162B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68F4984" w14:textId="49994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0421D8" w14:textId="15587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9353F4" w14:textId="1625C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08947A" w14:textId="6734E2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34E82F" w14:textId="5C79D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BC2113" w14:textId="7BD182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4DB31C" w14:textId="3E833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FDCFA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AB56C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D02336F" w14:textId="56816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87C166C" w14:textId="441B7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74F2B2" w14:textId="78C9B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8F58C1" w14:textId="796AB5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4C9F88" w14:textId="09F5F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90FFD2" w14:textId="6F816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B2E5D8" w14:textId="094C9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285F0C" w14:textId="7AA10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D2FF16" w14:textId="2D673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90E3E2" w14:textId="0E316F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83165D" w14:textId="2AD14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F341A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713A8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845A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DF8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561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EB18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C3AA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24F7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D9D1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F5DF1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0A2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A3CD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B032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267441C" w14:textId="77777777" w:rsidTr="00503750">
        <w:tc>
          <w:tcPr>
            <w:tcW w:w="1944" w:type="dxa"/>
            <w:vAlign w:val="center"/>
          </w:tcPr>
          <w:p w14:paraId="1929DD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24AA02" w14:textId="58630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79AF560" w14:textId="769F2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C45E63" w14:textId="2A08E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65AED8" w14:textId="2D631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F154C2" w14:textId="38373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4D6A78" w14:textId="7BCE56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FA6F30" w14:textId="7695E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8845FF" w14:textId="1F30E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F2455D" w14:textId="642D5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5BF90C" w14:textId="17319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26E094B" w14:textId="55107F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5DBB23" w14:textId="77777777" w:rsidTr="00503750">
        <w:tc>
          <w:tcPr>
            <w:tcW w:w="15685" w:type="dxa"/>
            <w:gridSpan w:val="12"/>
            <w:vAlign w:val="center"/>
          </w:tcPr>
          <w:p w14:paraId="0EACB3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F0DA7E7" w14:textId="77777777" w:rsidTr="00503750">
        <w:tc>
          <w:tcPr>
            <w:tcW w:w="1944" w:type="dxa"/>
            <w:vAlign w:val="center"/>
          </w:tcPr>
          <w:p w14:paraId="30E0F7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762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BCCB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3AB4F8" w14:textId="6ADB4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3D5DE4" w14:textId="68689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47DED4" w14:textId="3E6E8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3C2D2E" w14:textId="10C89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9E001A" w14:textId="76A5E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769661" w14:textId="145AD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73B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5BAB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6275C53" w14:textId="203A2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2C31D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9EF3B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9C13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F51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EDBF9F" w14:textId="1ADA3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DD36E4" w14:textId="6DEE9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8F93AF" w14:textId="4B4DD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2165A9" w14:textId="7CEF3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45CA00" w14:textId="3BB428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635864" w14:textId="3F97C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42A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20D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7A5BC0F" w14:textId="7FEEE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49ED9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67FE0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2DF1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3683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B06EB3" w14:textId="35D39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93A3D7" w14:textId="2507F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014EA4" w14:textId="6BBDD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32B3D6" w14:textId="25199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29CC72" w14:textId="45FC73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94F1A1" w14:textId="60A3B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067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896E9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0811687" w14:textId="383EA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330321" w14:textId="77777777" w:rsidTr="00503750">
        <w:tc>
          <w:tcPr>
            <w:tcW w:w="1944" w:type="dxa"/>
            <w:vAlign w:val="center"/>
          </w:tcPr>
          <w:p w14:paraId="062BBA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6923C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322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5C3B171" w14:textId="24AEDC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7B40D2" w14:textId="1E22C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72B365" w14:textId="2B39E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591450" w14:textId="68660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6D2D1C" w14:textId="271E8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686229" w14:textId="19E44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8AB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4285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B46A4F4" w14:textId="21AB60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91CFAB" w14:textId="77777777" w:rsidTr="00503750">
        <w:tc>
          <w:tcPr>
            <w:tcW w:w="15685" w:type="dxa"/>
            <w:gridSpan w:val="12"/>
            <w:vAlign w:val="center"/>
          </w:tcPr>
          <w:p w14:paraId="600BBE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AFFEC34" w14:textId="77777777" w:rsidTr="00503750">
        <w:tc>
          <w:tcPr>
            <w:tcW w:w="1944" w:type="dxa"/>
            <w:vAlign w:val="center"/>
          </w:tcPr>
          <w:p w14:paraId="1DD8B8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E2DB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D21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7F5BD5" w14:textId="4F03E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F2E3BA" w14:textId="29362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173F3E" w14:textId="362AFE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E22437" w14:textId="0D627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93FAAA" w14:textId="28C54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043DCD" w14:textId="1E583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C3A6A3" w14:textId="3E1968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DC616E" w14:textId="1DF12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9284DD" w14:textId="14060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9C25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71539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43EF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522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E5CC31" w14:textId="2776F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D75189" w14:textId="0EBB27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5FD786" w14:textId="1AF13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DC18F4" w14:textId="0D2E49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B62A59" w14:textId="32553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836CC8" w14:textId="0CD8B1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F0DCF9" w14:textId="416A21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59E54B" w14:textId="61CF5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BE5EDA" w14:textId="041AA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DE936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2B141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5331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5D0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4F33E1" w14:textId="0A2FC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86101D" w14:textId="0C9C5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24E60D" w14:textId="6E129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9A5F6F" w14:textId="3D867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4C06A7" w14:textId="13E42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A832FE" w14:textId="57722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B943EB" w14:textId="3FA87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6F5BC6" w14:textId="66506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2086C2" w14:textId="3ED11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61D7E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DCA72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AA7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6BB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F97BE0" w14:textId="04D4A1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124299" w14:textId="7624C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91DC18" w14:textId="308B82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B56FDE" w14:textId="4F9A6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9167BF" w14:textId="79F7D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45EAE6" w14:textId="694BA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512B3C" w14:textId="2CDB9D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F460B0" w14:textId="68D78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82DE2C7" w14:textId="24517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E3FA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BA419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16175C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D8CEA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20620E9" w14:textId="215925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02956D8" w14:textId="29950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CF59242" w14:textId="1EDE5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F8B621" w14:textId="2DCCA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700D1E" w14:textId="0E98E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B41EC7" w14:textId="37A35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0D7AD5" w14:textId="381A6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2DFC3F" w14:textId="71425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32CB13" w14:textId="2BF0B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A57359" w14:textId="0F976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4724F4" w14:textId="334825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87306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2F095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29EAF21" w14:textId="74813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CB1747B" w14:textId="12F1BA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CE7750" w14:textId="2E63C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C40FBA" w14:textId="71FBAB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9C4057" w14:textId="3086D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5D276B" w14:textId="5AA2C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BDF73C" w14:textId="131EE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C27796" w14:textId="3F1F7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729792" w14:textId="0CCFD3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2DB366" w14:textId="15246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483788" w14:textId="75971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58AA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9763D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DF130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682F85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6E952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0090E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155EC6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97E61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7205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9D3B6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85C19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3A96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D7A0F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4FD0E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B1F38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DF9083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646AE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090C4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B7D85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2F2766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36105B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AB4A1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EA207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90B58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98D5B3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C2660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752FE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5EEE9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69206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EF1D1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E0D90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97B25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A7CA6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00CC5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51377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6DE99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0C0C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56260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355683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CFE50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36FD7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4A133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74278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C249B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361A0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55F8DB2" w14:textId="77777777" w:rsidTr="00503750">
        <w:trPr>
          <w:trHeight w:val="1073"/>
        </w:trPr>
        <w:tc>
          <w:tcPr>
            <w:tcW w:w="3614" w:type="dxa"/>
            <w:vMerge/>
          </w:tcPr>
          <w:p w14:paraId="3E8B08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6DC80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42C30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E4F84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BA7E9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3C8B6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61A98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2D19DEB" w14:textId="77777777" w:rsidTr="00503750">
        <w:trPr>
          <w:trHeight w:val="283"/>
        </w:trPr>
        <w:tc>
          <w:tcPr>
            <w:tcW w:w="3614" w:type="dxa"/>
          </w:tcPr>
          <w:p w14:paraId="2DCBBA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BC3B1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D8E43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5B763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81DF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55FE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1781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2D84707" w14:textId="77777777" w:rsidTr="00503750">
        <w:trPr>
          <w:trHeight w:val="283"/>
        </w:trPr>
        <w:tc>
          <w:tcPr>
            <w:tcW w:w="3614" w:type="dxa"/>
          </w:tcPr>
          <w:p w14:paraId="2EA413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A06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AEFD6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E074D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31EC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47AA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556A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084722E" w14:textId="77777777" w:rsidTr="00503750">
        <w:trPr>
          <w:trHeight w:val="283"/>
        </w:trPr>
        <w:tc>
          <w:tcPr>
            <w:tcW w:w="3614" w:type="dxa"/>
          </w:tcPr>
          <w:p w14:paraId="3E298D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B344B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04433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37E3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9EC5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2017F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E8D5F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1D1D5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BFA4E4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E2AEFA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C9A70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BED2F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554F3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70CD7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2B6F6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028B1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43177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8BA74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404FB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FB2451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039AD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D8B61D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1249B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9A3E08F" w14:textId="40E61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EA7BF4" w14:textId="28CA9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22DB6" w14:textId="19C677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C07283" w14:textId="7C4E9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F5EBCD" w14:textId="4C855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63D3A4" w14:textId="7D6A9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BB0EF3" w14:textId="77CEA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3947FD" w14:textId="111437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3BD4E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365A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B499D1F" w14:textId="16B7B9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1D5BE5" w14:textId="579325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5B2B6B" w14:textId="31E88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9D8FCC" w14:textId="6ACFD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25C79" w14:textId="78A012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C28638" w14:textId="62034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A3DA46" w14:textId="7B18E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F997A8" w14:textId="6AF1F2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119EF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63B0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165F8F4" w14:textId="0B02C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0C89BF" w14:textId="703C33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0D4DD0" w14:textId="23647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6EEDEC" w14:textId="5A0AC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AA238A" w14:textId="26031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2256CD" w14:textId="154FE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68BF01" w14:textId="13BE2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745C9C" w14:textId="53461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C9CF8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C0B6E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D943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A792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26F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0ACE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B5E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160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2876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F7CC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E2CBF7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2A6B7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468B740" w14:textId="6A10C4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4AECFD" w14:textId="400F83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727E79" w14:textId="3F347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6ADC9E" w14:textId="5C9A73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9E927C" w14:textId="53EA9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6666E7" w14:textId="225DA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868D2C" w14:textId="2D88D7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E2C859" w14:textId="7D8C4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B2438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5B94C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3D2847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1D4718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E14DEDA" w14:textId="7E4578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B6269C" w14:textId="46766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F43192" w14:textId="4CD74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1E9476" w14:textId="702CF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327EC3" w14:textId="28B19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35B71C" w14:textId="315A9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BE96D3" w14:textId="41635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ACEB79" w14:textId="40D81C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9B486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304D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E2B4E20" w14:textId="71ECE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0FC37" w14:textId="07BC3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B8949D" w14:textId="656F5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29FB38" w14:textId="20B23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973EF4" w14:textId="647A38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6E58B" w14:textId="755FFB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0C33D" w14:textId="46981A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3EC869" w14:textId="585287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424D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354C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5BAC29C" w14:textId="62C909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C8BD94" w14:textId="529668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DA79D" w14:textId="42AC3A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B40B81" w14:textId="5A498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2A02B2" w14:textId="3B713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B62E4D" w14:textId="5D5E6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1AE5F6" w14:textId="0F916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F4EBBB" w14:textId="6CA272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AD83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06705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510E62B" w14:textId="302ED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5ABF50" w14:textId="580A5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6A22AC" w14:textId="2A710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10CAF" w14:textId="485A28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105423" w14:textId="72852A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78B641" w14:textId="580D6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4B90C" w14:textId="75006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6BEE9B" w14:textId="51253A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5353E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6A830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CAFD69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C64D5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290B6BA" w14:textId="4D0087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BECE0C" w14:textId="61CA5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F358FB" w14:textId="270938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A97EFD" w14:textId="530C4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794F4F" w14:textId="0B48C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E4414D" w14:textId="5DFC08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A9DD68" w14:textId="63B54B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9FB356" w14:textId="31C8C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DD86F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C82B5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A342D5B" w14:textId="1C34A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BCDA19" w14:textId="77E4EC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07A2FC" w14:textId="08F07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047657" w14:textId="23419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3CA473" w14:textId="50E21E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7D9622" w14:textId="4E900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F585B3" w14:textId="4AD22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16D45B" w14:textId="3684D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8F9EC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CA109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4EBD084" w14:textId="3CD78E7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5AB39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C73D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84B5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24C1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1672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22CA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BB64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17CE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4EEC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D2A5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1BDE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3C4D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64D0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9FA4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675E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B355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D15D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EEC3A8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272132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3D4E9D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A1C7110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02A7257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D4A8436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77153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19AD5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C069C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4B3DF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80BF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08A8C8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EBEC2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4866CB" w14:textId="048E6AE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F9C6738" w14:textId="73EF568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E30915C" w14:textId="5D17666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452ADF" w14:textId="11368EC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BA2AF7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E3EA1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B4CFBA" w14:textId="4F4FD36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A91FD59" w14:textId="3DCD646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DB0EC97" w14:textId="4AC93CC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7712B9B" w14:textId="2CAAD6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105F2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B32B0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B5FF12" w14:textId="4CF3B14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B071168" w14:textId="6859C8A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933A1A5" w14:textId="1413167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CCE8EC" w14:textId="0D5F9C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4FDC21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B1E54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8C23B5" w14:textId="6C1988E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42C98C" w14:textId="0E5EECB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93ABDD3" w14:textId="56453E2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9129CE" w14:textId="1498D23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800E3A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60BC8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20F983" w14:textId="314BEEB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511044A" w14:textId="60878F2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8DE3B5C" w14:textId="163256A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982645" w14:textId="7BB8AA8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62FEC3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5298B0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C7744B" w14:textId="77566BA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C53889" w14:textId="057B2EA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16D10F" w14:textId="2EBDB61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5F1EDE" w14:textId="65FBD4A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785AAFC" w14:textId="77777777" w:rsidR="00944C3D" w:rsidRDefault="00944C3D" w:rsidP="00944C3D">
      <w:pPr>
        <w:rPr>
          <w:rFonts w:ascii="Arial" w:hAnsi="Arial"/>
          <w:b/>
        </w:rPr>
      </w:pPr>
    </w:p>
    <w:p w14:paraId="3DFD577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65BB0D7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B1078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1E5B0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3A53B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4D6D6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0EC5A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832097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69BF0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75751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BD94B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A41C5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00DEB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2A146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01334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BC340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C9089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51EEF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C6C0D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853D7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38B50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290CE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EA93DE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A4A36F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C2BF1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CD156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5F6C4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037A016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105502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3FF91BA" w14:textId="77777777" w:rsidTr="00503750">
        <w:tc>
          <w:tcPr>
            <w:tcW w:w="2835" w:type="dxa"/>
            <w:vAlign w:val="center"/>
          </w:tcPr>
          <w:p w14:paraId="43E17C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C66B7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B8848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646E9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98161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3886E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E4F45B2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E86442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FF1F6EA" w14:textId="171C2C0A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9A725C" w14:textId="32C1183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21F6E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0AFB8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613587" w14:textId="62B2C92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2BCF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31AC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6BB7D15" w14:textId="44F75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BA8D09" w14:textId="3AD51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C15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15E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1652C9" w14:textId="5E153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A89066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EC72D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A354A3F" w14:textId="58A6A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6E29E1" w14:textId="58DD1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4972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AD4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3F839A" w14:textId="4F600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BACBFA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0B870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EC650BF" w14:textId="5E64D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146AF5" w14:textId="111AB0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57F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6B0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28A7D1" w14:textId="4E640F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BEC24C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83001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4B65083" w14:textId="659DA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3B703B" w14:textId="04475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4D5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BF15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B92B4B" w14:textId="7BF0E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27500D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230C6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43F2E67" w14:textId="55F97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E3EAF3" w14:textId="19F8B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B95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FF9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A9E0F1" w14:textId="69D68D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42B99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36B5A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9E4751B" w14:textId="2BEB0E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6D6826" w14:textId="4CD7FCE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413D6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DCF90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4A30E6" w14:textId="331D45E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8D71ED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FC5F18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7D0557C" w14:textId="498F5DF6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E6C56C8" w14:textId="77777777" w:rsidR="00944C3D" w:rsidRDefault="00944C3D" w:rsidP="00944C3D">
      <w:pPr>
        <w:rPr>
          <w:rFonts w:ascii="Arial" w:hAnsi="Arial"/>
          <w:b/>
        </w:rPr>
      </w:pPr>
    </w:p>
    <w:p w14:paraId="5D49FD3D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7DE1F97" w14:textId="77777777" w:rsidTr="00503750">
        <w:tc>
          <w:tcPr>
            <w:tcW w:w="2835" w:type="dxa"/>
            <w:vAlign w:val="center"/>
          </w:tcPr>
          <w:p w14:paraId="7A84EB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839F5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29341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656A9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5B353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B9BEC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3E725A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F6E9A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208483" w14:textId="3A95C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88415A" w14:textId="56D242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3FD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21D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3AAC0C" w14:textId="4AF2E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C4CB2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59C0A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E4214E4" w14:textId="02504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2827ED" w14:textId="30B8B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9072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7E1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685655" w14:textId="14A1E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2A5C3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8B179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B7E7757" w14:textId="5B35A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B5093D" w14:textId="3594D0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305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BA8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1C1A51" w14:textId="2AC1F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33B78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2136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B2A0D09" w14:textId="37F63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42F46D" w14:textId="1002A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A7D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1C8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1C7EA8" w14:textId="4E98A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5499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141D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9BE281F" w14:textId="01F80BD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162A2B" w14:textId="1C080C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5C85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7DE71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184E00" w14:textId="0C45D6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A95F04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530223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101FAB4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29DA8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54E18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BB5760C" w14:textId="77777777" w:rsidTr="00503750">
        <w:trPr>
          <w:trHeight w:val="699"/>
        </w:trPr>
        <w:tc>
          <w:tcPr>
            <w:tcW w:w="3502" w:type="dxa"/>
            <w:vMerge/>
          </w:tcPr>
          <w:p w14:paraId="29FA48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1AD56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1D88D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F9391E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B7E7B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E6078AF" w14:textId="0085422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602AC2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3C6DAF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B5088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B7E86B2" w14:textId="5FCC7C6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002501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A37A0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ECA3A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F4354BD" w14:textId="45999531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516AA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8C31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5ADEB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AE33BA3" w14:textId="77777777" w:rsidTr="00503750">
        <w:trPr>
          <w:trHeight w:val="593"/>
        </w:trPr>
        <w:tc>
          <w:tcPr>
            <w:tcW w:w="3497" w:type="dxa"/>
          </w:tcPr>
          <w:p w14:paraId="511DF7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59F7E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2CC18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22451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A73DC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9DEA66A" w14:textId="18BF5A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A305D9" w14:textId="224917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E21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619076" w14:textId="1154AD2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EFEAFE" w14:textId="6940A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16C9F1" w14:textId="1737C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88AA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B5BBA80" w14:textId="40D5C6D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90EA3B4" w14:textId="36288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AB1D1C" w14:textId="4664B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943E7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0260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0483998" w14:textId="7CE5E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D63AA3" w14:textId="7E321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41672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2CCDAB" w14:textId="4DF97C1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9DAF7C1" w14:textId="72228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5F90C3" w14:textId="563C19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DC5AE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1FF71F" w14:textId="124656D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584EEF" w14:textId="22585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D8E52A" w14:textId="6E3758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B07FB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97C6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A61482" w14:textId="20EE8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6D7F11" w14:textId="70E7F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2C753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20C02A" w14:textId="69B4117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78CA92" w14:textId="35009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002F8A" w14:textId="6252BF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11010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995550" w14:textId="11AD8B6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6A967C" w14:textId="0C0FD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1BE445" w14:textId="1FF238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86E8E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26090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2CB7" w14:textId="642019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0F4997" w14:textId="05AC7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AECCB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A248A6" w14:textId="2078CDD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CC9FADF" w14:textId="7D31F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AA0C84" w14:textId="6320CE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ACE37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DF05B20" w14:textId="19940DD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E4C1E1" w14:textId="4B252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EE93E7" w14:textId="347449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9FA201" w14:textId="77777777" w:rsidR="00944C3D" w:rsidRDefault="00944C3D" w:rsidP="00944C3D">
      <w:pPr>
        <w:rPr>
          <w:rFonts w:ascii="Arial" w:hAnsi="Arial"/>
          <w:b/>
        </w:rPr>
      </w:pPr>
    </w:p>
    <w:p w14:paraId="3316BC62" w14:textId="77777777" w:rsidR="00944C3D" w:rsidRDefault="00944C3D" w:rsidP="00944C3D">
      <w:pPr>
        <w:rPr>
          <w:rFonts w:ascii="Arial" w:hAnsi="Arial"/>
          <w:b/>
        </w:rPr>
      </w:pPr>
    </w:p>
    <w:p w14:paraId="0A45C20A" w14:textId="77777777" w:rsidR="00944C3D" w:rsidRDefault="00944C3D" w:rsidP="00944C3D">
      <w:pPr>
        <w:rPr>
          <w:rFonts w:ascii="Arial" w:hAnsi="Arial"/>
          <w:b/>
        </w:rPr>
      </w:pPr>
    </w:p>
    <w:p w14:paraId="3131A338" w14:textId="77777777" w:rsidR="00944C3D" w:rsidRDefault="00944C3D" w:rsidP="00944C3D">
      <w:pPr>
        <w:rPr>
          <w:rFonts w:ascii="Arial" w:hAnsi="Arial"/>
          <w:b/>
        </w:rPr>
      </w:pPr>
    </w:p>
    <w:p w14:paraId="584F6DE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53E93E84" w14:textId="77777777" w:rsidTr="00503750">
        <w:tc>
          <w:tcPr>
            <w:tcW w:w="2622" w:type="dxa"/>
            <w:vAlign w:val="center"/>
          </w:tcPr>
          <w:p w14:paraId="7A388A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61E22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D19D9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3C748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F2C9B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D59DA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B2DC5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6070C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77AFA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8823E0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61040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16080C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79156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DAC5D13" w14:textId="53CA0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7B6976" w14:textId="4D83F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899941" w14:textId="63F81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C90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20A4D6" w14:textId="2D3A5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FC15E5" w14:textId="77777777" w:rsidTr="00503750">
        <w:tc>
          <w:tcPr>
            <w:tcW w:w="2622" w:type="dxa"/>
            <w:vAlign w:val="center"/>
          </w:tcPr>
          <w:p w14:paraId="5E3946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65B58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95024C2" w14:textId="0974D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9EE03F" w14:textId="425DB1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0DAC74" w14:textId="39E1F3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9D9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B46E67" w14:textId="77A97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59DE4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E0E0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CFF9E0C" w14:textId="7A991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5F17F7" w14:textId="64013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271DE5" w14:textId="5FB6D1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B2B8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66806E" w14:textId="69EE2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61298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B0BC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23D817B" w14:textId="654AE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9CF785" w14:textId="08C5B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D066C2" w14:textId="1214C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030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A6B6728" w14:textId="07A8E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B3DA3" w14:textId="77777777" w:rsidTr="00503750">
        <w:tc>
          <w:tcPr>
            <w:tcW w:w="2622" w:type="dxa"/>
            <w:vAlign w:val="center"/>
          </w:tcPr>
          <w:p w14:paraId="2B82B1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FEBE142" w14:textId="034C3A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-2453.42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2D8E60" w14:textId="08B533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34631.51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BBB3D9" w14:textId="0A013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33767.02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EF3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14AE9C" w14:textId="5F77F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-1588.93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27A6A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F85B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9CABEF8" w14:textId="78649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0D0C7C" w14:textId="78FD0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A4A319" w14:textId="14BDA6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11DC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50E32A" w14:textId="1090C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7DF09E" w14:textId="77777777" w:rsidTr="00503750">
        <w:tc>
          <w:tcPr>
            <w:tcW w:w="2622" w:type="dxa"/>
            <w:vAlign w:val="center"/>
          </w:tcPr>
          <w:p w14:paraId="22318A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19BE416" w14:textId="10065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89FCAE" w14:textId="213B0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AF6D23" w14:textId="1B302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FAA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F06C78" w14:textId="0123F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0703E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78499A3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E10A7C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92E12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7769792" w14:textId="377A1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A18DA4" w14:textId="6B9D7F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C378A3" w14:textId="7174C1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F7D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157AB0" w14:textId="562F49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EC4F0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0232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F5ECA19" w14:textId="6DF57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7C0436" w14:textId="59E841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BA715E" w14:textId="147CB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9C1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1C5B6D" w14:textId="52975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006AE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9F63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3C3ACA7" w14:textId="338E9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C3479B" w14:textId="16CD2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9EBCFB" w14:textId="53504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C4C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3E3191" w14:textId="5E9E5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7589F" w14:textId="77777777" w:rsidTr="00503750">
        <w:tc>
          <w:tcPr>
            <w:tcW w:w="2622" w:type="dxa"/>
            <w:vAlign w:val="center"/>
          </w:tcPr>
          <w:p w14:paraId="391126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1FD45D8" w14:textId="397868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6D6C86" w14:textId="318E9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E93097" w14:textId="5D21D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F9D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CDA171" w14:textId="4A82E7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BB0E21" w14:textId="77777777" w:rsidTr="00503750">
        <w:tc>
          <w:tcPr>
            <w:tcW w:w="2622" w:type="dxa"/>
            <w:vAlign w:val="center"/>
          </w:tcPr>
          <w:p w14:paraId="2ECFAD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0332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5CE0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A56C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362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C97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D47269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19CA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08C9B21" w14:textId="2CD81D6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-2453.42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2837AC" w14:textId="022D9C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34631.51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ECB6E5" w14:textId="238E5C9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33767.02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31613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6BFFF4" w14:textId="13DE92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-1588.93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D9FEE2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8142A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903507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8E63E9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3FBAC0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2A1D7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331A2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68049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E18B1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5C3FD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785CA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A1DEE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1F10C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B4D6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B488C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2EFFC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B447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A4C0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270F0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EC52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2804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63B6D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9FEB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2F91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CDD73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F1557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265E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B009F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AFA3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6999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82E6A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AE016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2D79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3AC290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9521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779C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BCC6D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86E4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40AC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C359A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2E71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F501C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6514E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2B48E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8D443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CA125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9952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20032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F7AA1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216E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68D18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5C65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4606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67479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80F1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B9D28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FCF08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B800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B66A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E2EBA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BC64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E7C9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93C0C9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18FB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5B48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DEC7A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D848CA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15DF2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1EC33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A3506D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A46D736" w14:textId="77777777" w:rsidTr="00503750">
        <w:tc>
          <w:tcPr>
            <w:tcW w:w="2835" w:type="dxa"/>
            <w:vAlign w:val="center"/>
          </w:tcPr>
          <w:p w14:paraId="6F53BC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A79DB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FD9BB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EFE67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0E4A6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ED206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43042B3" w14:textId="77777777" w:rsidTr="00503750">
        <w:tc>
          <w:tcPr>
            <w:tcW w:w="2835" w:type="dxa"/>
            <w:vAlign w:val="center"/>
          </w:tcPr>
          <w:p w14:paraId="1ABB06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3E8410B" w14:textId="3A571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13F6EC" w14:textId="1CCB9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F490DB" w14:textId="3BA57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5E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A4752E" w14:textId="2569C6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DAAFA1" w14:textId="77777777" w:rsidTr="00503750">
        <w:tc>
          <w:tcPr>
            <w:tcW w:w="2835" w:type="dxa"/>
            <w:vAlign w:val="center"/>
          </w:tcPr>
          <w:p w14:paraId="1A7B90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161EAFE" w14:textId="5CFDA9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80C9DE" w14:textId="146B5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CD4150" w14:textId="25099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4F5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D7335F" w14:textId="5A2657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2B32D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390B7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1E87802" w14:textId="2CED99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50CF93" w14:textId="3D4BD7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3814FD" w14:textId="1DFA347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8A1E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D05A76" w14:textId="2863FE8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A785163" w14:textId="77777777" w:rsidTr="00503750">
        <w:tc>
          <w:tcPr>
            <w:tcW w:w="2835" w:type="dxa"/>
            <w:vAlign w:val="center"/>
          </w:tcPr>
          <w:p w14:paraId="144A31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D46D777" w14:textId="52895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C4F237" w14:textId="1772C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8CE8F2" w14:textId="57C74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D15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3FB10F" w14:textId="766C3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4BF1EE" w14:textId="77777777" w:rsidTr="00503750">
        <w:tc>
          <w:tcPr>
            <w:tcW w:w="2835" w:type="dxa"/>
            <w:vAlign w:val="center"/>
          </w:tcPr>
          <w:p w14:paraId="14D6FA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65A177C" w14:textId="25E76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43A27A" w14:textId="0D47B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BCDF29" w14:textId="4B0C2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CA1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85BA62" w14:textId="59BD8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3A154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28D17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9C65E2C" w14:textId="0FE0CD9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177C79" w14:textId="11BE33B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0F1A88" w14:textId="5CEF53B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798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5AB0B7" w14:textId="22CF446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802752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34F12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B85538D" w14:textId="75BC4D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E311BB" w14:textId="2FAE3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2BEDAE" w14:textId="1EA4D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49EF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6D19B5" w14:textId="045373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71443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452BA2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27F4B2B" w14:textId="77777777" w:rsidTr="00503750">
        <w:tc>
          <w:tcPr>
            <w:tcW w:w="2552" w:type="dxa"/>
            <w:shd w:val="clear" w:color="auto" w:fill="auto"/>
            <w:vAlign w:val="center"/>
          </w:tcPr>
          <w:p w14:paraId="04BBA7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E1500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6C356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EE7A8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82730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E8A6228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873B3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9C09B7D" w14:textId="4ED8E6A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15.00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D19C142" w14:textId="6990427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017D951" w14:textId="1301845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DF8D82F" w14:textId="454BC9E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15.00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719E030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DE485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2EA16E4" w14:textId="33A561A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97D1420" w14:textId="342DB78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E79EDA9" w14:textId="72E19E5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69F44AA" w14:textId="485EE74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6BA4E4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459E68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EE9E0D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7ED1E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EC88D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2522A36" w14:textId="77777777" w:rsidTr="00503750">
        <w:tc>
          <w:tcPr>
            <w:tcW w:w="4395" w:type="dxa"/>
            <w:vMerge/>
          </w:tcPr>
          <w:p w14:paraId="1D6444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AB5B6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82659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5C7FBB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52A12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A16F9F3" w14:textId="41C4C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7FBED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44C3AA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4117B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DAD1898" w14:textId="7B7B3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95723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6703C75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B7387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A31F506" w14:textId="7CF11E9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91B8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E4D18BD" w14:textId="77777777" w:rsidTr="00503750">
        <w:tc>
          <w:tcPr>
            <w:tcW w:w="4395" w:type="dxa"/>
            <w:vAlign w:val="center"/>
          </w:tcPr>
          <w:p w14:paraId="0ACC1E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3BF12CC" w14:textId="35563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410AE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02148C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EBAE1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2589A1F" w14:textId="747FA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1D6E6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D3DC35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7F1A8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CCF79E3" w14:textId="6845A8C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83B1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9FCD13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57B7E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DAE00D4" w14:textId="58DC819C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84942.15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6287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2F2259C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E999F3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4AA11122" w14:textId="77777777" w:rsidTr="00503750">
        <w:tc>
          <w:tcPr>
            <w:tcW w:w="4395" w:type="dxa"/>
            <w:vAlign w:val="center"/>
          </w:tcPr>
          <w:p w14:paraId="267E27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0BD17A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1418BE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F833C3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01B14A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9F32A2C" w14:textId="6A31B8F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0A5B0FB" w14:textId="6402248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40E74E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8AACC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B7BA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2F60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27D10A3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9A781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A325F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98BC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1F6DEAA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2F41F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2A5BB7DE" w14:textId="50FD089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A988EE" w14:textId="1501A73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5C5176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6C8EF3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58CA63A" w14:textId="327AAFA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D1FC33" w14:textId="3336CF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51FB3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2F0FA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7862B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2F511E0" w14:textId="77777777" w:rsidTr="00503750">
        <w:tc>
          <w:tcPr>
            <w:tcW w:w="1843" w:type="dxa"/>
            <w:vAlign w:val="center"/>
          </w:tcPr>
          <w:p w14:paraId="796FF9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7CECF7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3FADA3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992F1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5564C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AD0558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56D73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1D4F185" w14:textId="77777777" w:rsidTr="00503750">
        <w:tc>
          <w:tcPr>
            <w:tcW w:w="1843" w:type="dxa"/>
            <w:vAlign w:val="center"/>
          </w:tcPr>
          <w:p w14:paraId="6EBB9B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E46E2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5C74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EB85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644B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DABD1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81B3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1E2CA5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14240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5B054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B5C7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B1B8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D0E86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5352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829D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FE6D069" w14:textId="77777777" w:rsidTr="00503750">
        <w:tc>
          <w:tcPr>
            <w:tcW w:w="1843" w:type="dxa"/>
            <w:vAlign w:val="center"/>
          </w:tcPr>
          <w:p w14:paraId="247A4F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3380D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86F93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8545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CD50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A3EF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11B50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AA2BEB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4D610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34BAA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8E9F2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199F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0F9C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F096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C200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DF5BD6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07BD9A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A59038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EA210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02A79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8E545B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B07E4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E9733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76FE9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630E8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376079A6" w14:textId="77777777" w:rsidTr="00503750">
        <w:trPr>
          <w:trHeight w:val="664"/>
        </w:trPr>
        <w:tc>
          <w:tcPr>
            <w:tcW w:w="3372" w:type="dxa"/>
          </w:tcPr>
          <w:p w14:paraId="5230EB4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9BE7FB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C36A4E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E61748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B279F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A186B68" w14:textId="626DB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DD1AFE" w14:textId="5CC63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D26FA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BC0AC0C" w14:textId="69893C9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9952101" w14:textId="24080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1FD246" w14:textId="5D9EC4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5FCCC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812BB5A" w14:textId="0F5CA21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1AA496E" w14:textId="175868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CFE3B8" w14:textId="4E1053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572AA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C3EE9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49CF1BB" w14:textId="250B3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F287F8" w14:textId="2D259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8D3F8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D0C48B9" w14:textId="5C039C5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B4EA4F2" w14:textId="33D14D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1A932F" w14:textId="6AA40A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CF9EEE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ECBD705" w14:textId="0FA0864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D04A9A3" w14:textId="5BB88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ECD5B7" w14:textId="184CD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10D4F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EC6228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FFFB596" w14:textId="77777777" w:rsidTr="00503750">
        <w:tc>
          <w:tcPr>
            <w:tcW w:w="2835" w:type="dxa"/>
            <w:vAlign w:val="center"/>
          </w:tcPr>
          <w:p w14:paraId="7226797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90FAD5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978CE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A95CD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05F7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E179C48" w14:textId="77777777" w:rsidTr="00503750">
        <w:tc>
          <w:tcPr>
            <w:tcW w:w="2835" w:type="dxa"/>
          </w:tcPr>
          <w:p w14:paraId="5FE5ED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2D9B419" w14:textId="773F8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DED390" w14:textId="5C409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6702CC" w14:textId="005D6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1E30A87" w14:textId="5F1542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F7ADE5" w14:textId="77777777" w:rsidTr="00503750">
        <w:tc>
          <w:tcPr>
            <w:tcW w:w="2835" w:type="dxa"/>
          </w:tcPr>
          <w:p w14:paraId="7AD35B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9712723" w14:textId="0416D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F7262F" w14:textId="6B0C9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80A2F4" w14:textId="79704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F8483A" w14:textId="14F6E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FF86A6" w14:textId="77777777" w:rsidTr="00503750">
        <w:tc>
          <w:tcPr>
            <w:tcW w:w="2835" w:type="dxa"/>
          </w:tcPr>
          <w:p w14:paraId="2CD6CEF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7CF5424" w14:textId="26CD6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DBC490" w14:textId="3FC5C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10C033" w14:textId="172C2A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AA2FFB" w14:textId="0FD5E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649BE2" w14:textId="77777777" w:rsidTr="00503750">
        <w:tc>
          <w:tcPr>
            <w:tcW w:w="2835" w:type="dxa"/>
            <w:vAlign w:val="center"/>
          </w:tcPr>
          <w:p w14:paraId="52DD7F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677BC82" w14:textId="00EC81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878499" w14:textId="3706C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F68BFF" w14:textId="46EA7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6561C6" w14:textId="17304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318D53" w14:textId="77777777" w:rsidTr="00503750">
        <w:tc>
          <w:tcPr>
            <w:tcW w:w="2835" w:type="dxa"/>
            <w:vAlign w:val="center"/>
          </w:tcPr>
          <w:p w14:paraId="36BCF45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9F73D4D" w14:textId="45521B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F75836" w14:textId="3E889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FFF405" w14:textId="1C0B7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414CF0" w14:textId="078C0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CEE081" w14:textId="77777777" w:rsidTr="00503750">
        <w:tc>
          <w:tcPr>
            <w:tcW w:w="2835" w:type="dxa"/>
          </w:tcPr>
          <w:p w14:paraId="05075F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6E69940" w14:textId="2FA62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91DC21" w14:textId="14ECC6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6BA74" w14:textId="40EBA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BAD2A" w14:textId="7A3EF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FAD9EE" w14:textId="77777777" w:rsidTr="00503750">
        <w:tc>
          <w:tcPr>
            <w:tcW w:w="2835" w:type="dxa"/>
          </w:tcPr>
          <w:p w14:paraId="558769D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6F420B1" w14:textId="650ED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971100" w14:textId="32738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73F9A7" w14:textId="41D1F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03D4E8B" w14:textId="385C7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365101" w14:textId="77777777" w:rsidTr="00503750">
        <w:tc>
          <w:tcPr>
            <w:tcW w:w="2835" w:type="dxa"/>
          </w:tcPr>
          <w:p w14:paraId="248732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19A5447" w14:textId="27B01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A02E84" w14:textId="1BAEA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254835" w14:textId="3C985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4FF351" w14:textId="3AE39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CE6065" w14:textId="77777777" w:rsidR="00944C3D" w:rsidRDefault="00944C3D" w:rsidP="00944C3D">
      <w:pPr>
        <w:rPr>
          <w:rFonts w:ascii="Arial" w:hAnsi="Arial"/>
          <w:b/>
        </w:rPr>
      </w:pPr>
    </w:p>
    <w:p w14:paraId="4D54ABAD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2619ACD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44AF36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A686A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2DB860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AB28D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EDD97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5C1F6D8" w14:textId="77777777" w:rsidTr="00503750">
        <w:trPr>
          <w:trHeight w:val="443"/>
        </w:trPr>
        <w:tc>
          <w:tcPr>
            <w:tcW w:w="2560" w:type="dxa"/>
          </w:tcPr>
          <w:p w14:paraId="4207D2B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12AF1C6" w14:textId="7B1D0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789F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3C02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D963026" w14:textId="0F44D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055BAD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D27C2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96C7992" w14:textId="6488B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180C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3691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ECFF27" w14:textId="720D0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43639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D9AD3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7BF95B6" w14:textId="2C145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BDF5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21322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32F3650" w14:textId="29AE1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9D4BA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550A8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25BCCCD" w14:textId="0A9651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CC9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2346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F8D23A5" w14:textId="556EE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6D2AC6" w14:textId="77777777" w:rsidR="00944C3D" w:rsidRDefault="00944C3D" w:rsidP="00944C3D">
      <w:pPr>
        <w:rPr>
          <w:rFonts w:ascii="Arial" w:hAnsi="Arial"/>
          <w:b/>
        </w:rPr>
      </w:pPr>
    </w:p>
    <w:p w14:paraId="340EE298" w14:textId="77777777" w:rsidR="00944C3D" w:rsidRDefault="00944C3D" w:rsidP="00944C3D">
      <w:pPr>
        <w:rPr>
          <w:rFonts w:ascii="Arial" w:hAnsi="Arial"/>
          <w:b/>
        </w:rPr>
      </w:pPr>
    </w:p>
    <w:p w14:paraId="3A17B3F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A5EEC68" w14:textId="77777777" w:rsidR="00944C3D" w:rsidRDefault="00944C3D" w:rsidP="00944C3D">
      <w:pPr>
        <w:rPr>
          <w:rFonts w:ascii="Arial" w:hAnsi="Arial"/>
          <w:b/>
        </w:rPr>
      </w:pPr>
    </w:p>
    <w:p w14:paraId="66A0330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6382E1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AD2D7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5A722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7F251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B6910C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44DDA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9D033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36602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816DF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8B55F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11547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8769D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8B84B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5650F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11BE8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6A951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126477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49169D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DB625F7" w14:textId="77777777" w:rsidTr="00503750">
        <w:trPr>
          <w:trHeight w:val="677"/>
        </w:trPr>
        <w:tc>
          <w:tcPr>
            <w:tcW w:w="3358" w:type="dxa"/>
          </w:tcPr>
          <w:p w14:paraId="099638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2FD51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B23F6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18D92F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DB24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1B3101" w14:textId="6517F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33CEB4" w14:textId="09C57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58584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4C54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E5321AB" w14:textId="65BD6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3F9588" w14:textId="3E1FB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A8609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83F55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0BC9122" w14:textId="3E384A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D18A615" w14:textId="44E461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B5FD2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78DC5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4DC31F3" w14:textId="7771B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75366E" w14:textId="0613C8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A0FD3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DBE20FA" w14:textId="41C8C4C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2040629" w14:textId="629FA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6D4FF3" w14:textId="4B239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CF4528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E1DE118" w14:textId="60BDEB1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B513A92" w14:textId="0553E6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40DF9D" w14:textId="061AC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9CCF1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5C0C09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62CC3B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EA8BB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A3B0B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1D58B3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E5E09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8AA8C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853DA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8499E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B4455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9E8D3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D9AE5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A50B0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19B686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200AB2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EB1F2E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BC10AC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2631C8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7C7FD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E50B1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8B77D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E2BDB1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F4A8A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9B190CC" w14:textId="44A10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0CB295" w14:textId="44668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67BDA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381D1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26489601" w14:textId="198963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AF5BF6" w14:textId="4C717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4C8B0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1E3FF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2D425F3" w14:textId="6FA146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C0CB85" w14:textId="4134D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DB7D8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D7F547B" w14:textId="254DDE8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8D8B598" w14:textId="64E1EF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BB69EE" w14:textId="7411F8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FC321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B6C0C2B" w14:textId="300E4DA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B1BC32F" w14:textId="4AD8F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1BBBB0" w14:textId="2DA3BF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199BE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07FC68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807A6C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0F158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5E1FB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98A41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61F70B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895FB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CCC3A78" w14:textId="05465E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EC0242" w14:textId="58CEF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70B52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334A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DCCA16F" w14:textId="21CB44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59F74B" w14:textId="34408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34D02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AE2D9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BC21459" w14:textId="4A2453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9397D7" w14:textId="256107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DC1C0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1230340" w14:textId="7CFDC18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7406ADE" w14:textId="39907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509E77" w14:textId="76893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29FDB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F2C7930" w14:textId="73242B8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831D9D7" w14:textId="01CAA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7ED7CF" w14:textId="4BF573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F6FCF7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B53857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F2C825C" w14:textId="77777777" w:rsidTr="00503750">
        <w:tc>
          <w:tcPr>
            <w:tcW w:w="3686" w:type="dxa"/>
            <w:vAlign w:val="center"/>
          </w:tcPr>
          <w:p w14:paraId="3E3327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B85F9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DC950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262F2F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991F9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02673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E37EB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2FD6B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90FA6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86037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E43B9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06B41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14BF5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A1442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65A30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3107D42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536FE9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9D2B25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AA23C0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E56D0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615570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89363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94AEF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AC22B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B0D6B4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BB80E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F0C04CA" w14:textId="644D4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208EA7" w14:textId="68ABE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050B5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CD8FE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BA08758" w14:textId="785CC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8751DCD" w14:textId="52101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BD617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C9159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1AF3FA" w14:textId="413FF8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0E96D5" w14:textId="5A7CD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BA785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651D8C4" w14:textId="5817AEB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CF5C7AC" w14:textId="22F42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F9DDB0" w14:textId="1009ED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889DC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BA84FF1" w14:textId="0D67C72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30FA765" w14:textId="6F635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95952C" w14:textId="76FDC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19277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0AFF9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7FBAF6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3A82DE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D84C5B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9A17F9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C9DF18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5F5C8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111A2C4" w14:textId="7E80AE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AE645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24878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142C5E2" w14:textId="6EA376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4E9A8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24D27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5002315" w14:textId="02021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FBB0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8ABB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8481FE1" w14:textId="00040B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E6201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A7C2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1CB8625" w14:textId="7AF7B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0D6EA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26A0CB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97693B6" w14:textId="2DEBD0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F5BE095" w14:textId="77777777" w:rsidR="00944C3D" w:rsidRDefault="00944C3D" w:rsidP="00944C3D">
      <w:pPr>
        <w:rPr>
          <w:sz w:val="22"/>
          <w:szCs w:val="22"/>
        </w:rPr>
      </w:pPr>
    </w:p>
    <w:p w14:paraId="52C35FA9" w14:textId="77777777" w:rsidR="00944C3D" w:rsidRDefault="00944C3D" w:rsidP="00944C3D">
      <w:pPr>
        <w:rPr>
          <w:sz w:val="22"/>
          <w:szCs w:val="22"/>
        </w:rPr>
      </w:pPr>
    </w:p>
    <w:p w14:paraId="2C39C4B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F3B7C2A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8172422" w14:textId="6239E2C0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AD214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5AFF6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60586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F2E84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63DDC0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DC58E5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EF2490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FE8EFA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E0AA09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E2E47D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086DA66" w14:textId="4C9DBB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7545FB" w14:textId="218C25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C806D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8BFF58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73A5398" w14:textId="0C50F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A5C01D" w14:textId="03796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A13A8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CBADB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779A666" w14:textId="72618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F17EFA" w14:textId="73FFB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6AB19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350054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FE6FE02" w14:textId="5490B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AB79C1" w14:textId="39C08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A5F2DA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42BA4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951C61E" w14:textId="527BB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12A5905" w14:textId="725D1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00DA8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9626D76" w14:textId="2140A6D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00E20A9" w14:textId="5584C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07B03D" w14:textId="76600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7DE0C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6CBE94B" w14:textId="508C6D5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7C1DF4D" w14:textId="1B568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3A06CE2" w14:textId="649E3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2457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371E1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3DC8833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A8A136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E170EF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5A6DF1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5991A4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05FA2D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FF7BABE" w14:textId="61248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C40FA5" w14:textId="17802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580BE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D9156B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BB8137A" w14:textId="721C3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D0123B" w14:textId="21192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E22BA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CE0FD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44259F0" w14:textId="08360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8113D1" w14:textId="64449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D61B7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9B1100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8C03055" w14:textId="27FB9F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0B26A4" w14:textId="05B87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6BC2F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EE9C0A4" w14:textId="5ECB9C3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8900B1B" w14:textId="3EFD2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06AEC7" w14:textId="21516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45A0F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12339D3" w14:textId="27CC039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F6E210E" w14:textId="6CD9FA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EF6E1EA" w14:textId="2F00D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8D3FEA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A3C8D68" w14:textId="5EF536A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0097D50" w14:textId="73D85A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7193830" w14:textId="6E8AEB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85C31" w:rsidRPr="000858D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D9A9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48AE3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250C45C" w14:textId="098992A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F89B6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28EFA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A7EDB5F" w14:textId="7DCBDFF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FB28F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2885C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DA0F902" w14:textId="115B0123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37DBA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5AA6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B861F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D93CA0D" w14:textId="77777777" w:rsidR="00944C3D" w:rsidRPr="003607F0" w:rsidRDefault="00944C3D" w:rsidP="00944C3D"/>
    <w:p w14:paraId="39BB35D5" w14:textId="77777777" w:rsidR="00F47675" w:rsidRPr="00944C3D" w:rsidRDefault="00F47675" w:rsidP="00944C3D"/>
    <w:sectPr w:rsidR="00F47675" w:rsidRPr="00944C3D" w:rsidSect="00272132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19DA7D" w14:textId="77777777" w:rsidR="00272132" w:rsidRDefault="00272132">
      <w:r>
        <w:separator/>
      </w:r>
    </w:p>
  </w:endnote>
  <w:endnote w:type="continuationSeparator" w:id="0">
    <w:p w14:paraId="23B0B2B8" w14:textId="77777777" w:rsidR="00272132" w:rsidRDefault="002721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EC3B2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9A6059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758D76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5C0C66E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8E541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7E3D28E8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64FDE1" w14:textId="77777777" w:rsidR="00272132" w:rsidRDefault="00272132">
      <w:r>
        <w:separator/>
      </w:r>
    </w:p>
  </w:footnote>
  <w:footnote w:type="continuationSeparator" w:id="0">
    <w:p w14:paraId="6D511551" w14:textId="77777777" w:rsidR="00272132" w:rsidRDefault="002721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3478668">
    <w:abstractNumId w:val="13"/>
  </w:num>
  <w:num w:numId="2" w16cid:durableId="1323200631">
    <w:abstractNumId w:val="17"/>
  </w:num>
  <w:num w:numId="3" w16cid:durableId="583685223">
    <w:abstractNumId w:val="8"/>
  </w:num>
  <w:num w:numId="4" w16cid:durableId="403993845">
    <w:abstractNumId w:val="7"/>
  </w:num>
  <w:num w:numId="5" w16cid:durableId="176364353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1265556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48365811">
    <w:abstractNumId w:val="20"/>
  </w:num>
  <w:num w:numId="8" w16cid:durableId="1197230924">
    <w:abstractNumId w:val="10"/>
  </w:num>
  <w:num w:numId="9" w16cid:durableId="2079788629">
    <w:abstractNumId w:val="0"/>
  </w:num>
  <w:num w:numId="10" w16cid:durableId="956835299">
    <w:abstractNumId w:val="19"/>
  </w:num>
  <w:num w:numId="11" w16cid:durableId="1077291273">
    <w:abstractNumId w:val="6"/>
  </w:num>
  <w:num w:numId="12" w16cid:durableId="1228298991">
    <w:abstractNumId w:val="9"/>
  </w:num>
  <w:num w:numId="13" w16cid:durableId="634530767">
    <w:abstractNumId w:val="12"/>
  </w:num>
  <w:num w:numId="14" w16cid:durableId="1725565027">
    <w:abstractNumId w:val="15"/>
  </w:num>
  <w:num w:numId="15" w16cid:durableId="399597410">
    <w:abstractNumId w:val="14"/>
  </w:num>
  <w:num w:numId="16" w16cid:durableId="786434191">
    <w:abstractNumId w:val="2"/>
  </w:num>
  <w:num w:numId="17" w16cid:durableId="503281168">
    <w:abstractNumId w:val="4"/>
  </w:num>
  <w:num w:numId="18" w16cid:durableId="368334795">
    <w:abstractNumId w:val="11"/>
  </w:num>
  <w:num w:numId="19" w16cid:durableId="66732003">
    <w:abstractNumId w:val="5"/>
  </w:num>
  <w:num w:numId="20" w16cid:durableId="658341576">
    <w:abstractNumId w:val="18"/>
  </w:num>
  <w:num w:numId="21" w16cid:durableId="8318737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13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9896968.doc"/>
    <w:docVar w:name="arg5" w:val="3"/>
  </w:docVars>
  <w:rsids>
    <w:rsidRoot w:val="00185C31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85C31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2132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41F0579"/>
  <w15:docId w15:val="{0511082D-A4A7-48FB-99A0-6FFD874CBD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5338</Words>
  <Characters>30427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2024-03-21T08:27:00Z</dcterms:created>
  <dcterms:modified xsi:type="dcterms:W3CDTF">2024-03-21T08:29:00Z</dcterms:modified>
</cp:coreProperties>
</file>