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25FA391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ED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DA2B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87C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97C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AD2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BD6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80A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59D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A25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8F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E3D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11D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59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AE4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B7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EE0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E65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6C8F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D2EC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99B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36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2C6A4D7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6DC39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41D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75F8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B7FF8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3B1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4BB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0B6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5C50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9984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53A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23CD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4DEB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62137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917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03F2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DF7E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9C0E1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66D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351C6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F6A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E30A0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54C1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45231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F23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DAE43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113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173DB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A6CF7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FDF53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B50B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86590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13532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0EA712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29EA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33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ACE3B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9A2C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D578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7B49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E4B1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52E0A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1752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7951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AF6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F4CA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DB33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91E0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1A1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152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557B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0D6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468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26FD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C80DE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B54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797C6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72B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3605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0F95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1989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B104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120AC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575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842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8F11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9470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F25DC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89F23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EA98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59C58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BBC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6A7A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EA15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3884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4A833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87B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7B7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B1FDF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69FC0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4A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988FF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D711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5AB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2E65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030A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B341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F01F4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CBD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B3E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99C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0160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5A941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F0060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331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2BED2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35C0D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2EE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72A7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F4E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4A22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42DA6EB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9765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1BD2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739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D6E3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7BB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BBF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0D9F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66A56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3737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1BEC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FA4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B0C4F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07EA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708D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BAB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BF8F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F88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9F4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FAC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ED4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004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BC1D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7B94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CD6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D2AA8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E557F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D2EF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EDB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25079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0223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D57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4A3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4407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058057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77A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341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73A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697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3C90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FB4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F6D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D6A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CF3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D6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DE1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A108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B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5DB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0E2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0A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0B8F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76510B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A63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73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0F7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0EC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D78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4F5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28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88F1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9FEE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A8F5D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9002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CFA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9AB45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9CF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0A9E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7217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F43A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7636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7BA8F7E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C4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704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9A3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098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00F5AB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FA3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FA5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8E7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CF9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80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83A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1D9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A355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67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89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C92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8E3518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91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FE0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58E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729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104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735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8AA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9B5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65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92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D8E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E6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8CB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02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F33A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B47CF8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18A6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4E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26A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C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662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FBC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6DC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A55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7AE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13B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39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4AFAA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E55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A3B7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BF5CA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17C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24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6058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E97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AA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2CB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3FF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586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CC1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7FE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39E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EA15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EDAFD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23E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091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E593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758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81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A2AC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86C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2E61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2995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157EC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C6F737" w14:textId="71AFDEE3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>
              <w:rPr>
                <w:rFonts w:ascii="Arial" w:hAnsi="Arial"/>
                <w:lang w:eastAsia="sk-SK"/>
              </w:rPr>
              <w:fldChar w:fldCharType="begin"/>
            </w:r>
            <w:r>
              <w:rPr>
                <w:rFonts w:ascii="Arial" w:hAnsi="Arial"/>
                <w:lang w:eastAsia="sk-SK"/>
              </w:rPr>
              <w:instrText xml:space="preserve"> MERGEFIELD  aDEF_DTDO  \* MERGEFORMAT </w:instrText>
            </w:r>
            <w:r>
              <w:rPr>
                <w:rFonts w:ascii="Arial" w:hAnsi="Arial"/>
                <w:lang w:eastAsia="sk-SK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lang w:eastAsia="sk-SK"/>
              </w:rPr>
              <w:t>31. 12. 2023</w:t>
            </w:r>
            <w:r>
              <w:rPr>
                <w:rFonts w:ascii="Arial" w:hAnsi="Arial"/>
                <w:lang w:eastAsia="sk-SK"/>
              </w:rPr>
              <w:fldChar w:fldCharType="end"/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6C3D5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93ADD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063A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C12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0A857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7142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AC200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4EDC1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1D6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C96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E12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F60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4A4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65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1C204D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7C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2BC9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418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286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8C1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E460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5388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ADD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F83A8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E96C03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5E0CEF70" wp14:editId="314A8B55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330C66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0CEF7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" stroked="f">
                      <v:textbox>
                        <w:txbxContent>
                          <w:p w14:paraId="02330C66" w14:textId="77777777"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180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45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F134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73B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28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C3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F4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D6F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51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19C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D02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B14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706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79B6CD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0B4094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15551DA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BC91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13D00816" wp14:editId="2ED2DD0E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8177CE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D0081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" stroked="f">
                      <v:textbox>
                        <w:txbxContent>
                          <w:p w14:paraId="78177CED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A772A3D" wp14:editId="789C634A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EE5284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A772A3D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ZTn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" stroked="f">
                      <v:textbox>
                        <w:txbxContent>
                          <w:p w14:paraId="50EE5284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299F4C3" wp14:editId="074F9F74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BDBA229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99F4C3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" stroked="f">
                      <v:textbox>
                        <w:txbxContent>
                          <w:p w14:paraId="7BDBA229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14A4EAFA" wp14:editId="15D73763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9A87BB" w14:textId="6818DBB1" w:rsidR="000B647F" w:rsidRDefault="00000000" w:rsidP="00944C3D">
                                  <w:fldSimple w:instr=" MERGEFIELD  aDMOD  \* MERGEFORMAT ">
                                    <w:r w:rsidR="00185C31" w:rsidRPr="00185C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4EAFA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avGAIAADE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">
                      <v:textbox>
                        <w:txbxContent>
                          <w:p w14:paraId="0D9A87BB" w14:textId="6818DBB1" w:rsidR="000B647F" w:rsidRDefault="00000000" w:rsidP="00944C3D">
                            <w:fldSimple w:instr=" MERGEFIELD  aDMOD  \* MERGEFORMAT ">
                              <w:r w:rsidR="00185C31" w:rsidRPr="00185C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7C749E23" wp14:editId="20E3A85E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59E1F3" w14:textId="6E431ED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aDROD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85C31" w:rsidRPr="000858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2023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749E23"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0159E1F3" w14:textId="6E431ED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aDROD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85C31" w:rsidRPr="000858D6">
                              <w:rPr>
                                <w:rFonts w:ascii="Arial" w:hAnsi="Arial" w:cs="Arial"/>
                                <w:noProof/>
                              </w:rPr>
                              <w:t>2023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58BED72B" wp14:editId="2C516F3A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8DA953" w14:textId="2DBD7326" w:rsidR="000B647F" w:rsidRDefault="00000000" w:rsidP="00944C3D">
                                  <w:fldSimple w:instr=" MERGEFIELD  aDRDO  \* MERGEFORMAT ">
                                    <w:r w:rsidR="00185C31" w:rsidRPr="00185C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2023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BED72B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08DA953" w14:textId="2DBD7326" w:rsidR="000B647F" w:rsidRDefault="00000000" w:rsidP="00944C3D">
                            <w:fldSimple w:instr=" MERGEFIELD  aDRDO  \* MERGEFORMAT ">
                              <w:r w:rsidR="00185C31" w:rsidRPr="00185C31">
                                <w:rPr>
                                  <w:rFonts w:ascii="Arial" w:hAnsi="Arial" w:cs="Arial"/>
                                  <w:noProof/>
                                </w:rPr>
                                <w:t>2023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4B24DF68" wp14:editId="609B82BA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FE9F97" w14:textId="09D200BC" w:rsidR="000B647F" w:rsidRDefault="00000000" w:rsidP="00944C3D">
                                  <w:fldSimple w:instr=" MERGEFIELD  aDMDO  \* MERGEFORMAT ">
                                    <w:r w:rsidR="00185C31" w:rsidRPr="00185C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4DF68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">
                      <v:textbox>
                        <w:txbxContent>
                          <w:p w14:paraId="59FE9F97" w14:textId="09D200BC" w:rsidR="000B647F" w:rsidRDefault="00000000" w:rsidP="00944C3D">
                            <w:fldSimple w:instr=" MERGEFIELD  aDMDO  \* MERGEFORMAT ">
                              <w:r w:rsidR="00185C31" w:rsidRPr="00185C3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94F5DF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4D48CF3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692FECF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48F313A1" wp14:editId="3044DD35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54863C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313A1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+mHv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" stroked="f">
                      <v:textbox>
                        <w:txbxContent>
                          <w:p w14:paraId="0354863C" w14:textId="77777777"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CE70C4D" wp14:editId="26CFBBD8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98B3FD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E70C4D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" stroked="f">
                      <v:textbox>
                        <w:txbxContent>
                          <w:p w14:paraId="2598B3FD" w14:textId="77777777"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A660718" wp14:editId="072ACAFC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0E2B24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660718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" stroked="f">
                      <v:textbox>
                        <w:txbxContent>
                          <w:p w14:paraId="520E2B24" w14:textId="77777777"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0FB9DFEB" wp14:editId="68D000F4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342572" w14:textId="520B0F50" w:rsidR="000B647F" w:rsidRDefault="00000000" w:rsidP="00944C3D">
                                  <w:fldSimple w:instr=" MERGEFIELD  aDRDOo  \* MERGEFORMAT ">
                                    <w:r w:rsidR="00185C31" w:rsidRPr="00185C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B9DFEB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1C342572" w14:textId="520B0F50" w:rsidR="000B647F" w:rsidRDefault="00000000" w:rsidP="00944C3D">
                            <w:fldSimple w:instr=" MERGEFIELD  aDRDOo  \* MERGEFORMAT ">
                              <w:r w:rsidR="00185C31" w:rsidRPr="00185C31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EC16E87" wp14:editId="2DB9FB60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0882AC7" w14:textId="070C7C08" w:rsidR="000B647F" w:rsidRDefault="00000000" w:rsidP="00944C3D">
                                  <w:fldSimple w:instr=" MERGEFIELD  aDMDO  \* MERGEFORMAT ">
                                    <w:r w:rsidR="00185C31" w:rsidRPr="00185C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C16E87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">
                      <v:textbox>
                        <w:txbxContent>
                          <w:p w14:paraId="20882AC7" w14:textId="070C7C08" w:rsidR="000B647F" w:rsidRDefault="00000000" w:rsidP="00944C3D">
                            <w:fldSimple w:instr=" MERGEFIELD  aDMDO  \* MERGEFORMAT ">
                              <w:r w:rsidR="00185C31" w:rsidRPr="00185C31">
                                <w:rPr>
                                  <w:rFonts w:ascii="Arial" w:hAnsi="Arial" w:cs="Arial"/>
                                  <w:noProof/>
                                </w:rPr>
                                <w:t>12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2ED4C8B" wp14:editId="749E52F3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95C799" w14:textId="3607F342" w:rsidR="000B647F" w:rsidRDefault="00000000" w:rsidP="00944C3D">
                                  <w:fldSimple w:instr=" MERGEFIELD  aDRODo  \* MERGEFORMAT ">
                                    <w:r w:rsidR="00185C31" w:rsidRPr="00185C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2022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ED4C8B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3395C799" w14:textId="3607F342" w:rsidR="000B647F" w:rsidRDefault="00000000" w:rsidP="00944C3D">
                            <w:fldSimple w:instr=" MERGEFIELD  aDRODo  \* MERGEFORMAT ">
                              <w:r w:rsidR="00185C31" w:rsidRPr="00185C31">
                                <w:rPr>
                                  <w:rFonts w:ascii="Arial" w:hAnsi="Arial" w:cs="Arial"/>
                                  <w:noProof/>
                                </w:rPr>
                                <w:t>2022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78E1280A" wp14:editId="70C9F9E5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5B9438" w14:textId="2A5D1E10" w:rsidR="000B647F" w:rsidRDefault="00000000" w:rsidP="00944C3D">
                                  <w:fldSimple w:instr=" MERGEFIELD  aDMOD  \* MERGEFORMAT ">
                                    <w:r w:rsidR="00185C31" w:rsidRPr="00185C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E1280A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216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">
                      <v:textbox>
                        <w:txbxContent>
                          <w:p w14:paraId="535B9438" w14:textId="2A5D1E10" w:rsidR="000B647F" w:rsidRDefault="00000000" w:rsidP="00944C3D">
                            <w:fldSimple w:instr=" MERGEFIELD  aDMOD  \* MERGEFORMAT ">
                              <w:r w:rsidR="00185C31" w:rsidRPr="00185C31">
                                <w:rPr>
                                  <w:rFonts w:ascii="Arial" w:hAnsi="Arial" w:cs="Arial"/>
                                  <w:noProof/>
                                </w:rPr>
                                <w:t>1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EA1A8E6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AD9671B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6533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1BF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C9C0B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08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B66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9B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8CB1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39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BD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AD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62F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308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288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E7E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554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F3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477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624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83B6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59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9C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FF9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C8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D73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B79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F4D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0E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8F605E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45F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DF7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2D74F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FEBE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56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E04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1C3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31B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2A0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63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359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F6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D09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C99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B4B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F20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7B9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1BD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F1BF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E00F2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B1C15A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7B67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1F2D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ED6F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6A92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16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5F80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870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DD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D46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0F4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03A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A9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79F9F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E9D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F7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279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3E5C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649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D3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CF4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CC7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130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90AE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042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F07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E4C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C17E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D76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5CD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B87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739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0FB0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5B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53E99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727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486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BF6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93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5D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4DF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CA56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2FB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FC29F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832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A3A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3D0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110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73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4E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D49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F7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686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971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A1B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141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F99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8AF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E36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6C6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E67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ECAC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A6E8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237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4B64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58A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AF3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3BE4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A05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915E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901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383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B0317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1DF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3DF5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F0233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491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57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745C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B53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CDC8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8DB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EAB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BB1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6D5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307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D487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C3A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34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65C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6D0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059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FB17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BDFD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88F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60B6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3CC2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0F5D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841D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CB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D8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902C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A1C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53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529C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034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800E0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01C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076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9D1F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78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8D5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87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6F5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911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F28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32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A88E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81F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327F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9B5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493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99E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432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347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803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DBD9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6B3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166D5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2B5D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AF6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814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5AE8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A9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0EA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0FFE1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81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630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F84C68C" wp14:editId="73C1A22D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92691D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84C68C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" stroked="f">
                      <v:textbox>
                        <w:txbxContent>
                          <w:p w14:paraId="1292691D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88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62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271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1B72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B87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5857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A80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6C3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802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667796D3" wp14:editId="14E20DDF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78740</wp:posOffset>
                      </wp:positionV>
                      <wp:extent cx="2466975" cy="238125"/>
                      <wp:effectExtent l="0" t="0" r="9525" b="9525"/>
                      <wp:wrapNone/>
                      <wp:docPr id="2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66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E481B9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ED0163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Daňové identifikačné číslo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7796D3" id="_x0000_s1042" type="#_x0000_t202" style="position:absolute;margin-left:4.6pt;margin-top:6.2pt;width:194.25pt;height:18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" stroked="f">
                      <v:textbox>
                        <w:txbxContent>
                          <w:p w14:paraId="7CE481B9" w14:textId="777777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ED0163">
                              <w:rPr>
                                <w:rFonts w:ascii="Arial" w:hAnsi="Arial"/>
                                <w:lang w:eastAsia="sk-SK"/>
                              </w:rPr>
                              <w:t>Daňové identifikačné číslo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CA5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AB8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BD5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756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66E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614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044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5F7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1E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7A8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591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C9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663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B566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A31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F4C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5AD5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8919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858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816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6D54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3B9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466B4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B220E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BA64E9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212E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1205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F3AE919" wp14:editId="520D29B1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1B61E1" w14:textId="2B2215D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aSUB_ICO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85C31" w:rsidRPr="000858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36126268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AE919" id="_x0000_s1043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">
                      <v:textbox>
                        <w:txbxContent>
                          <w:p w14:paraId="041B61E1" w14:textId="2B2215D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aSUB_ICO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85C31" w:rsidRPr="000858D6">
                              <w:rPr>
                                <w:rFonts w:ascii="Arial" w:hAnsi="Arial" w:cs="Arial"/>
                                <w:noProof/>
                              </w:rPr>
                              <w:t>36126268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BC8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F9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AEF8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A9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A7C2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9D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D12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F75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3F35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E053B53" wp14:editId="09C1B8B2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B5B13" w14:textId="77DB402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aSUB_DIC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85C31" w:rsidRPr="000858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2021529774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053B53" id="_x0000_s1044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">
                      <v:textbox style="mso-fit-shape-to-text:t">
                        <w:txbxContent>
                          <w:p w14:paraId="306B5B13" w14:textId="77DB402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aSUB_DIC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85C31" w:rsidRPr="000858D6">
                              <w:rPr>
                                <w:rFonts w:ascii="Arial" w:hAnsi="Arial" w:cs="Arial"/>
                                <w:noProof/>
                              </w:rPr>
                              <w:t>2021529774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787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688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F6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190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D7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262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60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328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02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E81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020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462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733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6A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8AA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9CFA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E43A8E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DE5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5ACF22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66D35D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89C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2F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F1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784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0E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EB3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55B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31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E7D1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67FC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573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D1F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E45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E06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17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ABFAF4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3E47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4505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2E3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7D73A76" wp14:editId="46EAAABE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6FB97C" w14:textId="7346DC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aSUB_NAZOV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85C31" w:rsidRPr="000858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SVB Soblahovská 1104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D73A76" id="_x0000_s1045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">
                      <v:textbox>
                        <w:txbxContent>
                          <w:p w14:paraId="6B6FB97C" w14:textId="7346DC7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aSUB_NAZOV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85C31" w:rsidRPr="000858D6">
                              <w:rPr>
                                <w:rFonts w:ascii="Arial" w:hAnsi="Arial" w:cs="Arial"/>
                                <w:noProof/>
                              </w:rPr>
                              <w:t>SVB Soblahovská 1104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FC4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3DAA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7C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493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71F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F1EA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34B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6EC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0B3A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9C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B7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10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1D1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F07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F9F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02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1A5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E34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A34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711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8D14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19A2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92C5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29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832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2B6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7D47F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FDF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DA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DA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0A2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C9965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B32F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3C8C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4EBE4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089DEE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A5E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C00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5B8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56A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213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C0A5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897F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9F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B4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CA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7DF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6F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5E8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6C93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864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151D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3FA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FC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30B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1D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894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D74A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6A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B833A9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999BD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3A507C0" wp14:editId="5D272A96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37D63E" w14:textId="28D2470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aSUB_ULICA_ULICA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85C31" w:rsidRPr="000858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Soblahovská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A507C0" id="_x0000_s1046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">
                      <v:textbox>
                        <w:txbxContent>
                          <w:p w14:paraId="7F37D63E" w14:textId="28D24707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aSUB_ULICA_ULICA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85C31" w:rsidRPr="000858D6">
                              <w:rPr>
                                <w:rFonts w:ascii="Arial" w:hAnsi="Arial" w:cs="Arial"/>
                                <w:noProof/>
                              </w:rPr>
                              <w:t>Soblahovská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FB5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572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B40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7117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7B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8E4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4D6CB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50EB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81F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9C27C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ADB3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DAD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BC39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A3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A8C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A036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A12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299B487" wp14:editId="1DAF786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ED3B14" w14:textId="32D5BE68" w:rsidR="000B647F" w:rsidRDefault="00000000" w:rsidP="00944C3D">
                                  <w:fldSimple w:instr=" MERGEFIELD  aSUB_ULICA_CISLO  \* MERGEFORMAT ">
                                    <w:r w:rsidR="00185C31" w:rsidRPr="00185C31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1104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9B487" id="_x0000_s1047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">
                      <v:textbox>
                        <w:txbxContent>
                          <w:p w14:paraId="06ED3B14" w14:textId="32D5BE68" w:rsidR="000B647F" w:rsidRDefault="00000000" w:rsidP="00944C3D">
                            <w:fldSimple w:instr=" MERGEFIELD  aSUB_ULICA_CISLO  \* MERGEFORMAT ">
                              <w:r w:rsidR="00185C31" w:rsidRPr="00185C31">
                                <w:rPr>
                                  <w:rFonts w:ascii="Arial" w:hAnsi="Arial" w:cs="Arial"/>
                                  <w:noProof/>
                                </w:rPr>
                                <w:t>1104</w:t>
                              </w:r>
                            </w:fldSimple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8B9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198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9FB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FB7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F47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1B7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17B02E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A2B5A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51FD1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237E8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4794A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171D93B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FAC088C" wp14:editId="35D0D4FA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A87860" w14:textId="2B965F35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aSUB_PSC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85C31" w:rsidRPr="000858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91101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AC088C" id="_x0000_s1048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">
                      <v:textbox>
                        <w:txbxContent>
                          <w:p w14:paraId="5CA87860" w14:textId="2B965F35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aSUB_PSC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85C31" w:rsidRPr="000858D6">
                              <w:rPr>
                                <w:rFonts w:ascii="Arial" w:hAnsi="Arial" w:cs="Arial"/>
                                <w:noProof/>
                              </w:rPr>
                              <w:t>91101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78746E0" wp14:editId="0BB6C0DE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AFEA28" w14:textId="17A4B9FB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185C31" w:rsidRPr="000858D6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8746E0" id="_x0000_s1049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">
                      <v:textbox>
                        <w:txbxContent>
                          <w:p w14:paraId="2CAFEA28" w14:textId="17A4B9FB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185C31" w:rsidRPr="000858D6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B7D7C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BDDA5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4F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1CC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7A2575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A3B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A4AE9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D11AEAE" wp14:editId="2A674598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DF02F9" w14:textId="7B07C68A" w:rsidR="000B647F" w:rsidRPr="00391121" w:rsidRDefault="00185C3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915913076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11AEAE" id="_x0000_s1050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">
                      <v:textbox>
                        <w:txbxContent>
                          <w:p w14:paraId="45DF02F9" w14:textId="7B07C68A" w:rsidR="000B647F" w:rsidRPr="00391121" w:rsidRDefault="00185C3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915913076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A59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78438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6B4E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A38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0D4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0116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BBDA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4AB85B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335AEF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6E59FC6" wp14:editId="422F5AAD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7950C8" w14:textId="14266E9E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E59FC6" id="_x0000_s1051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">
                      <v:textbox>
                        <w:txbxContent>
                          <w:p w14:paraId="6C7950C8" w14:textId="14266E9E"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D874D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89B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A4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38F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44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84F0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23B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B7D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4E4EE0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EAB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00A5B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35E2274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4009F22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DB68055" wp14:editId="4D65FC6B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6BE566" w14:textId="64291B7F" w:rsidR="000B647F" w:rsidRPr="00391121" w:rsidRDefault="00185C31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j.hromnikova@spbtn.sk</w: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="000B647F"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68055" id="Text Box 25" o:spid="_x0000_s1052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">
                      <v:textbox>
                        <w:txbxContent>
                          <w:p w14:paraId="416BE566" w14:textId="64291B7F" w:rsidR="000B647F" w:rsidRPr="00391121" w:rsidRDefault="00185C31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j.hromnikova@spbtn.sk</w: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="000B647F"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9B01A7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4D9B54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5B116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975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1E6E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677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A6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AD9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F3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DAE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D5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EE9C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F005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E47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AE8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DA4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483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017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411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9172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A45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B376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84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FAA5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60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801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E61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72D2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E8A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A5A751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8D4B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957099" w14:textId="288CDD86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185C31">
              <w:rPr>
                <w:rFonts w:ascii="Arial" w:hAnsi="Arial"/>
                <w:lang w:eastAsia="sk-SK"/>
              </w:rPr>
              <w:t>29.2.2024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200D58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B1950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533B3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D6E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8DA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516708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B49F3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FC41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671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17FF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320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F0F94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C9F0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4ACEFF8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8E6ED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30B7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FFC8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C1ED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047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6FADCE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CE6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D79D76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97ED3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9E6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508E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715D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16EC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17EF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22E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A0C99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64919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690A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C303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6DB6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FCB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1DEDEF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1E4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A6030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63BC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45DE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27D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3BB3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64F8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2A9E28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66DD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348064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73D6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735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CF7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2BF0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C1ED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3C5BE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92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7AF8A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24B5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5380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01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47DB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BE66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5876AD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BFF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9904E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668D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C70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4B77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AEC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B8313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A44223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2E20D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EC9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2F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D36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6F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D35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807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A057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01C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090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230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D8D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0FD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7B5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88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DC8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FAFB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C81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8881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06A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BB6DD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30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398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701BCD01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7594A389" w14:textId="77777777" w:rsidR="00944C3D" w:rsidRDefault="00944C3D" w:rsidP="00944C3D">
      <w:pPr>
        <w:rPr>
          <w:rFonts w:ascii="Arial" w:hAnsi="Arial"/>
        </w:rPr>
      </w:pPr>
    </w:p>
    <w:p w14:paraId="6252A87E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1816CF01" w14:textId="2EA95815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E101C0D" w14:textId="31A4DAA0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0B10EB87" w14:textId="1C63F11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lastRenderedPageBreak/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2328547D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D3E0CF6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4"/>
        <w:gridCol w:w="2799"/>
      </w:tblGrid>
      <w:tr w:rsidR="00944C3D" w:rsidRPr="008D0433" w14:paraId="4525B36F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308413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55DECA0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EFA58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63236ED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52617899" w14:textId="2EE76913" w:rsidR="00944C3D" w:rsidRPr="008D0433" w:rsidRDefault="00185C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Juraj 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Vidra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005C662B" w14:textId="16195EB0" w:rsidR="00944C3D" w:rsidRPr="008D0433" w:rsidRDefault="00185C31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 SVB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73C8384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7501ED4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615FB96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3059281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6764F67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C189AEB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47BB7E8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7EF322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06FCD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6FC175F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0193D81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335934DD" w14:textId="4123AA7C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004DC234" w14:textId="392EB427" w:rsidR="00944C3D" w:rsidRDefault="00185C31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Správa bytového domu</w:t>
      </w:r>
    </w:p>
    <w:p w14:paraId="421FF60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5F2EE3D4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4E73075" w14:textId="10502F51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543AB652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B713C02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02FCDB3B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7217F8D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1CB2EB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1703AC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03540B3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97313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0EB31C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86AC6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D721E03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4A3E7A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9E0B66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CC1AF6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DC0A8B4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2DF64A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C81FE4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0205A6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B26D5AE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5314C2A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E7C798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684F095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BE04415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5A0CB98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4AF6A9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9A3EE4" w14:textId="6F33E8DA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706B5E3B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620B007B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B1E630C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37CAA092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737ED960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64663DFF" w14:textId="4FC1FE8E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41653EDF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6429C5AE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25F69437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319187C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371339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7794E3D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10D9B7A0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7FA0D0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768EC9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F4A4F8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0E7D9E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0B6636F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6B5854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6B98AC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93B90A5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51F5D1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E653B8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6CA88D2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D28D97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32A932D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35CF7FE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0A2B28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6CA7A40E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764DA41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1B9C317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52225D7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0B69C4F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73B67D9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AFDE539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394F98D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3DA767D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5A4786F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05125043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2A9DBE3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0097B780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76769B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354F5E8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0E97C0A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58486B2A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D441ACC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4EA99D01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68C4FD9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8408E7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0FA5A567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0C708C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96AD2A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5BF904D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B3C29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E002D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7CCDD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CF4CE63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621EEB9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741B5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ED5784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E74412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FEDECF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69E758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58103D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216EF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4E8CCA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EE3ED61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19B67D0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08E7102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36321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D061F1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74AC3B0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691680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1F43D5B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869E67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61BAD3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A42264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6C36EDA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12805ABE" w14:textId="3578D66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125F1AE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07B58511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9BEA362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18EC80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D9BD3A9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3E13D98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A8DF5C1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272132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5319A66F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3518ADB" w14:textId="77777777" w:rsidTr="00503750">
        <w:tc>
          <w:tcPr>
            <w:tcW w:w="2302" w:type="dxa"/>
            <w:vAlign w:val="center"/>
          </w:tcPr>
          <w:p w14:paraId="1A12C87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5DA061E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CD8C65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533EC9C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ACEE79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5E96D2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5B260CA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5DC17FD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8A5D513" w14:textId="77777777" w:rsidTr="00503750">
        <w:tc>
          <w:tcPr>
            <w:tcW w:w="15593" w:type="dxa"/>
            <w:gridSpan w:val="8"/>
            <w:vAlign w:val="center"/>
          </w:tcPr>
          <w:p w14:paraId="4A48DF2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1890C221" w14:textId="77777777" w:rsidTr="00503750">
        <w:tc>
          <w:tcPr>
            <w:tcW w:w="2302" w:type="dxa"/>
            <w:vAlign w:val="center"/>
          </w:tcPr>
          <w:p w14:paraId="3CEC28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AC92EA6" w14:textId="48666E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30F6B6D" w14:textId="62574F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98F543" w14:textId="23136E9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405DBD1" w14:textId="45237B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CE978C" w14:textId="60AA0F5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398BFA8" w14:textId="796FBA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D7C26" w14:textId="26C951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91081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4743D7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A65B62B" w14:textId="2853EED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B0A9093" w14:textId="7627CF3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59221B" w14:textId="0B2EB35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97E4352" w14:textId="024B290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E96EA3" w14:textId="6983DC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4658D9" w14:textId="09FF29F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6CB83EE" w14:textId="74ABFB5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2B75176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EF14B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29F3F153" w14:textId="5546CA0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E7DB833" w14:textId="72520B2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10351A" w14:textId="6474DC2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D1DF3D" w14:textId="3008825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6E1B39" w14:textId="5B148A0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117417C" w14:textId="52D193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37FB7B" w14:textId="593F81F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409E97E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DBCE3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225F32A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39261A3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5C86D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5233F9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44B45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6C4308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86DE4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404BA44" w14:textId="77777777" w:rsidTr="00503750">
        <w:tc>
          <w:tcPr>
            <w:tcW w:w="2302" w:type="dxa"/>
            <w:vAlign w:val="center"/>
          </w:tcPr>
          <w:p w14:paraId="5B4F33E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88625EB" w14:textId="51BBBB5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D69606B" w14:textId="627132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A4BD9D" w14:textId="2935361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10B1A95" w14:textId="059EE72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07AB5B" w14:textId="4509467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45AB1B" w14:textId="2581E8F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AC21DFA" w14:textId="0446490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2CE760" w14:textId="77777777" w:rsidTr="00503750">
        <w:tc>
          <w:tcPr>
            <w:tcW w:w="15593" w:type="dxa"/>
            <w:gridSpan w:val="8"/>
            <w:vAlign w:val="center"/>
          </w:tcPr>
          <w:p w14:paraId="646A90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4E4BC0A" w14:textId="77777777" w:rsidTr="00503750">
        <w:tc>
          <w:tcPr>
            <w:tcW w:w="2302" w:type="dxa"/>
            <w:vAlign w:val="center"/>
          </w:tcPr>
          <w:p w14:paraId="40B53EF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43C8111" w14:textId="7E11B8E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03010AA" w14:textId="59645E3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FC1908" w14:textId="116FF2A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59287D" w14:textId="668734D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7322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FF28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DCFB879" w14:textId="0020CB9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5249FC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0ED3C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1DF54C9" w14:textId="03FA5A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FC44E2D" w14:textId="256583A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F8062A" w14:textId="4483943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1166BA" w14:textId="78377F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9ED5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7F9F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F247837" w14:textId="3339D4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9700E9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12B8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E421E27" w14:textId="6DA695B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98BAF63" w14:textId="361490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D42E0C" w14:textId="5FAF4E6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F76E54" w14:textId="319221D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5082F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ABD91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57D1B8E" w14:textId="54C91EE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E52A91" w14:textId="77777777" w:rsidTr="00503750">
        <w:tc>
          <w:tcPr>
            <w:tcW w:w="2302" w:type="dxa"/>
            <w:vAlign w:val="center"/>
          </w:tcPr>
          <w:p w14:paraId="2B0ABAD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5ADCB67" w14:textId="75B3E84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610257" w14:textId="6A5F96D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387DE" w14:textId="7711728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A01555" w14:textId="34FF90AB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5F34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E7C24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8E6C7E" w14:textId="2335271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9905AA" w14:textId="77777777" w:rsidTr="00503750">
        <w:tc>
          <w:tcPr>
            <w:tcW w:w="15593" w:type="dxa"/>
            <w:gridSpan w:val="8"/>
            <w:vAlign w:val="center"/>
          </w:tcPr>
          <w:p w14:paraId="6F9EBB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108B94D3" w14:textId="77777777" w:rsidTr="00503750">
        <w:tc>
          <w:tcPr>
            <w:tcW w:w="2302" w:type="dxa"/>
            <w:vAlign w:val="center"/>
          </w:tcPr>
          <w:p w14:paraId="047B2D9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490C3BD" w14:textId="7061FE1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0B1E0E2" w14:textId="3B6E509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30D12ED" w14:textId="6023060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79BB2E4" w14:textId="2A14DFC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2A8F6D" w14:textId="69C95C50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CD14B9" w14:textId="75F76D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A0EC07" w14:textId="14B43E2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053C7A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55D912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3AE879D" w14:textId="408C89A1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99542D0" w14:textId="4CB8D6A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3108EB" w14:textId="398BC0D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2FF3AA" w14:textId="4157C40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CA3A7DC" w14:textId="7F82361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6B7A5E" w14:textId="162434E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421AA7" w14:textId="589F8DB9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372BA89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1EDFCE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520CB317" w14:textId="18DCA9A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3F4C9A" w14:textId="7EE9DE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6A8238" w14:textId="36EEEADF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1262C2" w14:textId="471E26A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6359BC" w14:textId="7AC5834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76500C" w14:textId="6D9799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E9B287" w14:textId="6FAD4B0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FD057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736AFD4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A8348A9" w14:textId="16A5C49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9875A54" w14:textId="1AF0AB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A127AC" w14:textId="173E401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7BE58D" w14:textId="616AF73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2138F" w14:textId="308F323D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553DC6" w14:textId="0067B04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2FB344" w14:textId="05741EE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E7599D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3DC807F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6BA19AC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F65BAA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CB71BC6" w14:textId="4063BA4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7B132E8" w14:textId="639DBEC6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FA95B2" w14:textId="3928EEB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F4D95F9" w14:textId="0BFEACD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7F2FCC" w14:textId="2B91A54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05983BF" w14:textId="561CC8E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51FF9AD" w14:textId="138C9D75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360365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1C77A9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35B5ECED" w14:textId="41970A83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F4F2315" w14:textId="0264439E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A018E15" w14:textId="260937E2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8B490F8" w14:textId="56823A24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2A7606" w14:textId="2A461E7A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FEAEA7" w14:textId="5616464C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7F1ADB" w14:textId="0C44DF28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02D309A" w14:textId="77777777" w:rsidR="00944C3D" w:rsidRDefault="00944C3D" w:rsidP="00944C3D">
      <w:pPr>
        <w:rPr>
          <w:rFonts w:ascii="Arial" w:hAnsi="Arial"/>
          <w:b/>
        </w:rPr>
      </w:pPr>
    </w:p>
    <w:p w14:paraId="10AE7EE8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2B8BF9E0" w14:textId="77777777" w:rsidTr="00503750">
        <w:tc>
          <w:tcPr>
            <w:tcW w:w="1944" w:type="dxa"/>
            <w:vAlign w:val="center"/>
          </w:tcPr>
          <w:p w14:paraId="1147409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7586483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3B8DFC0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510AE8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2A799FF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16FAF1F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3420864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5ECB9EC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4496AAA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31DC6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859A89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72A47E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A0E9801" w14:textId="77777777" w:rsidTr="00503750">
        <w:tc>
          <w:tcPr>
            <w:tcW w:w="15685" w:type="dxa"/>
            <w:gridSpan w:val="12"/>
            <w:vAlign w:val="center"/>
          </w:tcPr>
          <w:p w14:paraId="33FDC8D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4E744A6" w14:textId="77777777" w:rsidTr="00503750">
        <w:tc>
          <w:tcPr>
            <w:tcW w:w="1944" w:type="dxa"/>
            <w:vAlign w:val="center"/>
          </w:tcPr>
          <w:p w14:paraId="0CEA252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DA0D56A" w14:textId="587B9CB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E280179" w14:textId="41CF92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FCD611E" w14:textId="59AC2F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5136D93" w14:textId="343F53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55F8AA6" w14:textId="773371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D56F1E0" w14:textId="0C3A2C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89E39C" w14:textId="32E5C6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3EDAB37" w14:textId="55540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FCE4B20" w14:textId="5D49D33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24E4EB" w14:textId="30037A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6EBA20" w14:textId="5C7C3D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DD37E0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17418B2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883C110" w14:textId="5266D4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01926C9E" w14:textId="057AEFE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95D88CB" w14:textId="0A23115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455B1B5" w14:textId="4162BB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68F4984" w14:textId="49994F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20421D8" w14:textId="155879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39353F4" w14:textId="1625CD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608947A" w14:textId="6734E2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234E82F" w14:textId="5C79D1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BC2113" w14:textId="7BD182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64DB31C" w14:textId="3E8332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FDCFA3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3AB56C2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5D02336F" w14:textId="56816F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87C166C" w14:textId="441B71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B74F2B2" w14:textId="78C9BB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08F58C1" w14:textId="796AB5A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4C9F88" w14:textId="09F5FC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490FFD2" w14:textId="6F816B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9B2E5D8" w14:textId="094C9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F285F0C" w14:textId="7AA10E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D2FF16" w14:textId="2D6735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B90E3E2" w14:textId="0E316F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083165D" w14:textId="2AD14B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F341A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4713A8F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845AB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DF8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15616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EB18B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0C3AAE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424F7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7D9D1C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0F5DF1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220A2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A3CD6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B0326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267441C" w14:textId="77777777" w:rsidTr="00503750">
        <w:tc>
          <w:tcPr>
            <w:tcW w:w="1944" w:type="dxa"/>
            <w:vAlign w:val="center"/>
          </w:tcPr>
          <w:p w14:paraId="1929DD8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624AA02" w14:textId="586301C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79AF560" w14:textId="769F25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EC45E63" w14:textId="2A08E2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E65AED8" w14:textId="2D631B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DF154C2" w14:textId="38373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4D6A78" w14:textId="7BCE562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AFA6F30" w14:textId="7695E7E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48845FF" w14:textId="1F30E9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F2455D" w14:textId="642D5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B5BF90C" w14:textId="17319E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26E094B" w14:textId="55107F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25DBB23" w14:textId="77777777" w:rsidTr="00503750">
        <w:tc>
          <w:tcPr>
            <w:tcW w:w="15685" w:type="dxa"/>
            <w:gridSpan w:val="12"/>
            <w:vAlign w:val="center"/>
          </w:tcPr>
          <w:p w14:paraId="0EACB3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F0DA7E7" w14:textId="77777777" w:rsidTr="00503750">
        <w:tc>
          <w:tcPr>
            <w:tcW w:w="1944" w:type="dxa"/>
            <w:vAlign w:val="center"/>
          </w:tcPr>
          <w:p w14:paraId="30E0F725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7620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BCCBB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83AB4F8" w14:textId="6ADB4F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3D5DE4" w14:textId="686893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047DED4" w14:textId="3E6E82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3C2D2E" w14:textId="10C891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F9E001A" w14:textId="76A5E33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B769661" w14:textId="145AD36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F73BA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5BAB1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6275C53" w14:textId="203A210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2C31D0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49EF3B4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9C134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3F5133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BEDBF9F" w14:textId="1ADA32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ADD36E4" w14:textId="6DEE9D2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38F93AF" w14:textId="4B4DDD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2165A9" w14:textId="7CEF30B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A45CA00" w14:textId="3BB428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635864" w14:textId="3F97CEC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842A7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0020DC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7A5BC0F" w14:textId="7FEEE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49ED91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67FE0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2DF16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36834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FB06EB3" w14:textId="35D39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E93A3D7" w14:textId="2507F9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014EA4" w14:textId="6BBDDF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1A32B3D6" w14:textId="25199E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629CC72" w14:textId="45FC73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C94F1A1" w14:textId="60A3BD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9067A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896E9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10811687" w14:textId="383EAE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0330321" w14:textId="77777777" w:rsidTr="00503750">
        <w:tc>
          <w:tcPr>
            <w:tcW w:w="1944" w:type="dxa"/>
            <w:vAlign w:val="center"/>
          </w:tcPr>
          <w:p w14:paraId="062BBA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6923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33225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5C3B171" w14:textId="24AEDC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F7B40D2" w14:textId="1E22CA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672B365" w14:textId="2B39E5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9591450" w14:textId="6866063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96D2D1C" w14:textId="271E85A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C686229" w14:textId="19E44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B8ABA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4285B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3B46A4F4" w14:textId="21AB60B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D91CFAB" w14:textId="77777777" w:rsidTr="00503750">
        <w:tc>
          <w:tcPr>
            <w:tcW w:w="15685" w:type="dxa"/>
            <w:gridSpan w:val="12"/>
            <w:vAlign w:val="center"/>
          </w:tcPr>
          <w:p w14:paraId="600BBE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0AFFEC34" w14:textId="77777777" w:rsidTr="00503750">
        <w:tc>
          <w:tcPr>
            <w:tcW w:w="1944" w:type="dxa"/>
            <w:vAlign w:val="center"/>
          </w:tcPr>
          <w:p w14:paraId="1DD8B89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E2DB6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D215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87F5BD5" w14:textId="4F03E6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8F2E3BA" w14:textId="293620C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9173F3E" w14:textId="362AFE7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E22437" w14:textId="0D627F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93FAAA" w14:textId="28C544B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1043DCD" w14:textId="1E5839E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AC3A6A3" w14:textId="3E1968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EDC616E" w14:textId="1DF124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9284DD" w14:textId="140608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249C257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1715392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43EFB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F522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E5CC31" w14:textId="2776FC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D75189" w14:textId="0EBB27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65FD786" w14:textId="1AF13B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5DC18F4" w14:textId="0D2E49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B62A59" w14:textId="325530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836CC8" w14:textId="0CD8B1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F0DCF9" w14:textId="416A21B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159E54B" w14:textId="61CF5B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0BE5EDA" w14:textId="041AAAC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DE936C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52B141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75331F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455D09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D4F33E1" w14:textId="0A2FC6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286101D" w14:textId="0C9C558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C24E60D" w14:textId="6E12904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E9A5F6F" w14:textId="3D8676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4C06A7" w14:textId="13E422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6A832FE" w14:textId="577226F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DB943EB" w14:textId="3FA87BD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76F5BC6" w14:textId="66506C0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62086C2" w14:textId="3ED11D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61D7E4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3DCA72F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1AAA75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86BB4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76F97BE0" w14:textId="04D4A1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C124299" w14:textId="7624C7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391DC18" w14:textId="308B82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DB56FDE" w14:textId="4F9A6E8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49167BF" w14:textId="79F7D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945EAE6" w14:textId="694BA9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A512B3C" w14:textId="2CDB9D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6F460B0" w14:textId="68D781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82DE2C7" w14:textId="24517A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6E3FA9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BA4196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416175CA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D8CEA5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20620E9" w14:textId="215925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02956D8" w14:textId="29950E7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CF59242" w14:textId="1EDE54B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3F8B621" w14:textId="2DCCA4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7700D1E" w14:textId="0E98E1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0B41EC7" w14:textId="37A35CC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90D7AD5" w14:textId="381A6E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52DFC3F" w14:textId="7142576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32CB13" w14:textId="2BF0B1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7A57359" w14:textId="0F9769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14724F4" w14:textId="3348252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873067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52F0955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29EAF21" w14:textId="748136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CB1747B" w14:textId="12F1BA3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ECE7750" w14:textId="2E63CA5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1C40FBA" w14:textId="71FBAB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99C4057" w14:textId="3086D12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A5D276B" w14:textId="5AA2C4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2BDF73C" w14:textId="131EE6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6CC27796" w14:textId="3F1F7E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B729792" w14:textId="0CCFD3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62DB366" w14:textId="152464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483788" w14:textId="759712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858AA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C9763D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6DF1304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5682F85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26E9525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60090E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3155EC6F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97E61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07205D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29D3B6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85C19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03A96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7D7A0F5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54FD0E6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B1F38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CDF9083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3646AE1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090C4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7B7D852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2F27664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536105BF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1AB4A1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EA207A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90B58F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798D5B3B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4C26608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752FE3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EEE9D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4692067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3EF1D1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E0D90D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7B25E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A7CA63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200CC5F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51377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76DE993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440C0C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D56260C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43556831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CFE50D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136FD73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4A1338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774278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4C249B2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3361A07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355F8DB2" w14:textId="77777777" w:rsidTr="00503750">
        <w:trPr>
          <w:trHeight w:val="1073"/>
        </w:trPr>
        <w:tc>
          <w:tcPr>
            <w:tcW w:w="3614" w:type="dxa"/>
            <w:vMerge/>
          </w:tcPr>
          <w:p w14:paraId="3E8B08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76DC80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42C30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2E4F84D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3BA7E9F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3C8B6D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361A98A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32D19DEB" w14:textId="77777777" w:rsidTr="00503750">
        <w:trPr>
          <w:trHeight w:val="283"/>
        </w:trPr>
        <w:tc>
          <w:tcPr>
            <w:tcW w:w="3614" w:type="dxa"/>
          </w:tcPr>
          <w:p w14:paraId="2DCBBA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7BC3B1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D8E434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5B763F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781DF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C55FE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17818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02D84707" w14:textId="77777777" w:rsidTr="00503750">
        <w:trPr>
          <w:trHeight w:val="283"/>
        </w:trPr>
        <w:tc>
          <w:tcPr>
            <w:tcW w:w="3614" w:type="dxa"/>
          </w:tcPr>
          <w:p w14:paraId="2EA413D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A064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AEFD6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7E074D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931EC6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47AA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57556A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084722E" w14:textId="77777777" w:rsidTr="00503750">
        <w:trPr>
          <w:trHeight w:val="283"/>
        </w:trPr>
        <w:tc>
          <w:tcPr>
            <w:tcW w:w="3614" w:type="dxa"/>
          </w:tcPr>
          <w:p w14:paraId="3E298DD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5B344B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004433A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37E3AB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C9EC5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2017FB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E8D5F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41D1D5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5BFA4E4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5E2AEFAD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C9A70F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BED2F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1554F37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770CD7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42B6F6D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0028B19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3431774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68BA74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404FB5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2FB2451E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3039AD1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D8B61D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51249BE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9A3E08F" w14:textId="40E61EC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EEA7BF4" w14:textId="28CA9C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4A22DB6" w14:textId="19C677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C07283" w14:textId="7C4E9D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DF5EBCD" w14:textId="4C855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63D3A4" w14:textId="7D6A9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BB0EF3" w14:textId="77CEA7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13947FD" w14:textId="111437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3BD4E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7365A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0B499D1F" w14:textId="16B7B9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1D5BE5" w14:textId="579325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5B2B6B" w14:textId="31E885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39D8FCC" w14:textId="6ACFD2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25C79" w14:textId="78A012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C28638" w14:textId="62034D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A3DA46" w14:textId="7B18E8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2F997A8" w14:textId="6AF1F26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119EF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63B00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7165F8F4" w14:textId="0B02C4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0C89BF" w14:textId="703C33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0D4DD0" w14:textId="236473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56EEDEC" w14:textId="5A0AC7E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AA238A" w14:textId="26031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2256CD" w14:textId="154FE06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68BF01" w14:textId="13BE2A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E745C9C" w14:textId="53461E7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1C9CF8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C0B6E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0D9439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A792F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26FC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0ACEA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4B5EB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21609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328766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F7CCC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4E2CBF7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762A6B71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468B740" w14:textId="6A10C4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4AECFD" w14:textId="400F831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727E79" w14:textId="3F347B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6ADC9E" w14:textId="5C9A73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29E927C" w14:textId="53EA929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6666E7" w14:textId="225DA4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B868D2C" w14:textId="2D88D7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3E2C859" w14:textId="7D8C498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B2438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25B94C5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63D28474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1D4718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E14DEDA" w14:textId="7E4578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B6269C" w14:textId="46766E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F43192" w14:textId="4CD74CA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1E9476" w14:textId="702CFF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2327EC3" w14:textId="28B19A5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635B71C" w14:textId="315A90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5BE96D3" w14:textId="4163565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BACEB79" w14:textId="40D81C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E9B486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E304DF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E2B4E20" w14:textId="71ECE3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60FC37" w14:textId="07BC3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B8949D" w14:textId="656F56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29FB38" w14:textId="20B23C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A973EF4" w14:textId="647A38B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6E58B" w14:textId="755FFB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BB0C33D" w14:textId="46981A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73EC869" w14:textId="585287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0424D8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6354C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65BAC29C" w14:textId="62C909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C8BD94" w14:textId="529668F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1DA79D" w14:textId="42AC3A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B40B81" w14:textId="5A4989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A2A02B2" w14:textId="3B7138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B62E4D" w14:textId="5D5E6C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01AE5F6" w14:textId="0F9161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2F4EBBB" w14:textId="6CA272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AD83DB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F06705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510E62B" w14:textId="302EDB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45ABF50" w14:textId="580A5DA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6A22AC" w14:textId="2A710B1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10CAF" w14:textId="485A288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B105423" w14:textId="72852A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78B641" w14:textId="580D646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F4B90C" w14:textId="750060A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06BEE9B" w14:textId="51253A6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5353E5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6A8305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3CAFD69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0C64D50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2290B6BA" w14:textId="4D0087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BECE0C" w14:textId="61CA51B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6F358FB" w14:textId="270938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A97EFD" w14:textId="530C450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794F4F" w14:textId="0B48C6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E4414D" w14:textId="5DFC08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A9DD68" w14:textId="63B54B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F9FB356" w14:textId="31C8CF5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DD86F7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40C82B5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A342D5B" w14:textId="1C34AC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EBCDA19" w14:textId="77E4EC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E07A2FC" w14:textId="08F0732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047657" w14:textId="234196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3CA473" w14:textId="50E21E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7D9622" w14:textId="4E9005E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F585B3" w14:textId="4AD2258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F16D45B" w14:textId="3684D8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28F9EC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ACA109A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34EBD084" w14:textId="3CD78E74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55AB396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4C73D3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84B51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24C14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D16721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122CA66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BB64D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17CE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A4EEC7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0D2A54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C1BDEB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43C4D0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64D08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E9FA41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675EF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B3550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7D15D2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5EEC3A8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272132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3D4E9DB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A1C7110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302A7257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0D4A8436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6771537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19AD5B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C069CA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4B3DF0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380BF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208A8C8C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7EBEC2E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4866CB" w14:textId="048E6AE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F9C6738" w14:textId="73EF568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E30915C" w14:textId="5D17666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8452ADF" w14:textId="11368EC4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3BA2AF7A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7E3EA10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B4CFBA" w14:textId="4F4FD36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A91FD59" w14:textId="3DCD646F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DB0EC97" w14:textId="4AC93CC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7712B9B" w14:textId="2CAAD6E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C105F20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6B32B0D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B5FF12" w14:textId="4CF3B14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B071168" w14:textId="6859C8AC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0933A1A5" w14:textId="14131676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CCCE8EC" w14:textId="0D5F9C83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4FDC216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1B1E541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58C23B5" w14:textId="6C1988EE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C42C98C" w14:textId="0E5EECB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93ABDD3" w14:textId="56453E2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D9129CE" w14:textId="1498D235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800E3A1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460BC8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D20F983" w14:textId="314BEEB1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511044A" w14:textId="60878F22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8DE3B5C" w14:textId="163256A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982645" w14:textId="7BB8AA8A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62FEC3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05298B08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5C7744B" w14:textId="77566BA3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FC53889" w14:textId="057B2EA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7C16D10F" w14:textId="2EBDB61C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125F1EDE" w14:textId="65FBD4A5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5785AAFC" w14:textId="77777777" w:rsidR="00944C3D" w:rsidRDefault="00944C3D" w:rsidP="00944C3D">
      <w:pPr>
        <w:rPr>
          <w:rFonts w:ascii="Arial" w:hAnsi="Arial"/>
          <w:b/>
        </w:rPr>
      </w:pPr>
    </w:p>
    <w:p w14:paraId="3DFD5772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165BB0D7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3B10785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1E5B03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63A53B0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54D6D66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0EC5A9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5832097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569BF01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3757515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2BD94BE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4A41C51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000DEB2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12A1465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013341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0BC3409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C9089B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851EEFD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2C6C0DA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4853D7D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38B503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290CE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6EA93DE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6A4A36F9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3C2BF13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CD156A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05F6C4D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37A016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0105502D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03FF91BA" w14:textId="77777777" w:rsidTr="00503750">
        <w:tc>
          <w:tcPr>
            <w:tcW w:w="2835" w:type="dxa"/>
            <w:vAlign w:val="center"/>
          </w:tcPr>
          <w:p w14:paraId="43E17C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3C66B70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B88483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4646E9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981618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63886E6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6E4F45B2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E86442A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7FF1F6EA" w14:textId="171C2C0A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9A725C" w14:textId="32C11833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21F6EF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20AFB8D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A613587" w14:textId="62B2C92B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A72BCF0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31ACB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6BB7D15" w14:textId="44F75C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BA8D09" w14:textId="3AD51D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CC1563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015E5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31652C9" w14:textId="5E1535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FA89066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2EC72D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2A354A3F" w14:textId="58A6A50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96E29E1" w14:textId="58DD13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24972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AD45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3F839A" w14:textId="4F600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BBACBFA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60B870A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EC650BF" w14:textId="5E64D8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9146AF5" w14:textId="111AB0C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57F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6B0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D28A7D1" w14:textId="4E640FD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BEC24C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0830018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34B65083" w14:textId="659DA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3B703B" w14:textId="044758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4D5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2BF15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7B92B4B" w14:textId="7BF0E5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127500D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230C69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143F2E67" w14:textId="55F975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E3EAF3" w14:textId="19F8B9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0B95B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1FF99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5A9E0F1" w14:textId="69D68D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642B99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C36B5A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39E4751B" w14:textId="2BEB0EC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C6D6826" w14:textId="4CD7FCE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413D6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DCF906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14A30E6" w14:textId="331D45E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8D71ED0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FC5F18B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67D0557C" w14:textId="498F5DF6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3E6C56C8" w14:textId="77777777" w:rsidR="00944C3D" w:rsidRDefault="00944C3D" w:rsidP="00944C3D">
      <w:pPr>
        <w:rPr>
          <w:rFonts w:ascii="Arial" w:hAnsi="Arial"/>
          <w:b/>
        </w:rPr>
      </w:pPr>
    </w:p>
    <w:p w14:paraId="5D49FD3D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7DE1F97" w14:textId="77777777" w:rsidTr="00503750">
        <w:tc>
          <w:tcPr>
            <w:tcW w:w="2835" w:type="dxa"/>
            <w:vAlign w:val="center"/>
          </w:tcPr>
          <w:p w14:paraId="7A84EB0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839F5B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na začiatku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bežného účtovného obdobia</w:t>
            </w:r>
          </w:p>
        </w:tc>
        <w:tc>
          <w:tcPr>
            <w:tcW w:w="1418" w:type="dxa"/>
            <w:vAlign w:val="center"/>
          </w:tcPr>
          <w:p w14:paraId="429341F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Tvorba opravnej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položky (zvýšenie)</w:t>
            </w:r>
          </w:p>
        </w:tc>
        <w:tc>
          <w:tcPr>
            <w:tcW w:w="1418" w:type="dxa"/>
            <w:vAlign w:val="center"/>
          </w:tcPr>
          <w:p w14:paraId="2656A98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Zníženie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18" w:type="dxa"/>
            <w:vAlign w:val="center"/>
          </w:tcPr>
          <w:p w14:paraId="65B3539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 xml:space="preserve">Zúčtovanie  opravnej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položky</w:t>
            </w:r>
          </w:p>
        </w:tc>
        <w:tc>
          <w:tcPr>
            <w:tcW w:w="1474" w:type="dxa"/>
            <w:vAlign w:val="center"/>
          </w:tcPr>
          <w:p w14:paraId="2B9BECF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 xml:space="preserve">Stav na konci bežného </w:t>
            </w: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lastRenderedPageBreak/>
              <w:t>účtovného obdobia</w:t>
            </w:r>
          </w:p>
        </w:tc>
      </w:tr>
      <w:tr w:rsidR="00944C3D" w:rsidRPr="00050529" w14:paraId="53E725A5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3F6E9A4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Pohľadávky z obchodného styku</w:t>
            </w:r>
          </w:p>
        </w:tc>
        <w:tc>
          <w:tcPr>
            <w:tcW w:w="1418" w:type="dxa"/>
            <w:vAlign w:val="center"/>
          </w:tcPr>
          <w:p w14:paraId="11208483" w14:textId="3A95C9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88415A" w14:textId="56D242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3FD0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821DD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63AAC0C" w14:textId="4AF2E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C4CB20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659C0A4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2E4214E4" w14:textId="02504E7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2827ED" w14:textId="30B8B33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790724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7E1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F685655" w14:textId="14A1E17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22A5C3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8B179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3B7E7757" w14:textId="5B35A3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B5093D" w14:textId="3594D04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53051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9BA8F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51C1A51" w14:textId="2AC1FD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C33B78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5E2136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B2A0D09" w14:textId="37F637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742F46D" w14:textId="1002AD5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EA7D1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1C84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C1C7EA8" w14:textId="4E98A79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75499C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7141D8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69BE281F" w14:textId="01F80BDC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162A2B" w14:textId="1C080C18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5C859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87DE71F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1184E00" w14:textId="0C45D689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3A95F04A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25302239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101FAB46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429DA84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354E18F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1BB5760C" w14:textId="77777777" w:rsidTr="00503750">
        <w:trPr>
          <w:trHeight w:val="699"/>
        </w:trPr>
        <w:tc>
          <w:tcPr>
            <w:tcW w:w="3502" w:type="dxa"/>
            <w:vMerge/>
          </w:tcPr>
          <w:p w14:paraId="29FA48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01AD566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71D88D6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1F9391E4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1B7E7BC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5E6078AF" w14:textId="0085422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602AC2A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3C6DAF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7B50880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5B7E86B2" w14:textId="5FCC7C6A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2002501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1A37A01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4ECA3AEC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3F4354BD" w14:textId="45999531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1516AA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178C31B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85ADEB0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7AE33BA3" w14:textId="77777777" w:rsidTr="00503750">
        <w:trPr>
          <w:trHeight w:val="593"/>
        </w:trPr>
        <w:tc>
          <w:tcPr>
            <w:tcW w:w="3497" w:type="dxa"/>
          </w:tcPr>
          <w:p w14:paraId="511DF7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059F7EB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2CC18E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722451C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A73DC7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49DEA66A" w14:textId="18BF5A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DA305D9" w14:textId="224917F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4E212F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6619076" w14:textId="1154AD21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7EFEAFE" w14:textId="6940AA1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A16C9F1" w14:textId="1737C45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C88AA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B5BBA80" w14:textId="40D5C6D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90EA3B4" w14:textId="36288A4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AB1D1C" w14:textId="4664B2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E943E7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20260C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20483998" w14:textId="7CE5E30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DD63AA3" w14:textId="7E32150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D41672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82CCDAB" w14:textId="4DF97C1D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9DAF7C1" w14:textId="7222880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05F90C3" w14:textId="563C191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BDC5AE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11FF71F" w14:textId="124656DF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2584EEF" w14:textId="22585B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0D8E52A" w14:textId="6E3758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B07FB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97C67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A61482" w14:textId="20EE8FB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A6D7F11" w14:textId="70E7F8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2C7535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F20C02A" w14:textId="69B41172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678CA92" w14:textId="350094C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23002F8A" w14:textId="6252BF3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11010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9995550" w14:textId="11AD8B65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A6A967C" w14:textId="0C0FD6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61BE445" w14:textId="1FF238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686E8EB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326090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3D9B2CB7" w14:textId="642019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50F4997" w14:textId="05AC76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5AECCB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70A248A6" w14:textId="2078CDD6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CC9FADF" w14:textId="7D31FB4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BAA0C84" w14:textId="6320CE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DACE37A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6DF05B20" w14:textId="19940DDC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E4C1E1" w14:textId="4B252EE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EE93E7" w14:textId="347449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C9FA201" w14:textId="77777777" w:rsidR="00944C3D" w:rsidRDefault="00944C3D" w:rsidP="00944C3D">
      <w:pPr>
        <w:rPr>
          <w:rFonts w:ascii="Arial" w:hAnsi="Arial"/>
          <w:b/>
        </w:rPr>
      </w:pPr>
    </w:p>
    <w:p w14:paraId="3316BC62" w14:textId="77777777" w:rsidR="00944C3D" w:rsidRDefault="00944C3D" w:rsidP="00944C3D">
      <w:pPr>
        <w:rPr>
          <w:rFonts w:ascii="Arial" w:hAnsi="Arial"/>
          <w:b/>
        </w:rPr>
      </w:pPr>
    </w:p>
    <w:p w14:paraId="0A45C20A" w14:textId="77777777" w:rsidR="00944C3D" w:rsidRDefault="00944C3D" w:rsidP="00944C3D">
      <w:pPr>
        <w:rPr>
          <w:rFonts w:ascii="Arial" w:hAnsi="Arial"/>
          <w:b/>
        </w:rPr>
      </w:pPr>
    </w:p>
    <w:p w14:paraId="3131A338" w14:textId="77777777" w:rsidR="00944C3D" w:rsidRDefault="00944C3D" w:rsidP="00944C3D">
      <w:pPr>
        <w:rPr>
          <w:rFonts w:ascii="Arial" w:hAnsi="Arial"/>
          <w:b/>
        </w:rPr>
      </w:pPr>
    </w:p>
    <w:p w14:paraId="584F6DEA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4"/>
        <w:gridCol w:w="1579"/>
        <w:gridCol w:w="1195"/>
        <w:gridCol w:w="1196"/>
        <w:gridCol w:w="1165"/>
        <w:gridCol w:w="1525"/>
      </w:tblGrid>
      <w:tr w:rsidR="00944C3D" w:rsidRPr="00050529" w14:paraId="53E93E84" w14:textId="77777777" w:rsidTr="00503750">
        <w:tc>
          <w:tcPr>
            <w:tcW w:w="2622" w:type="dxa"/>
            <w:vAlign w:val="center"/>
          </w:tcPr>
          <w:p w14:paraId="7A388A4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61E226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2D19D9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53C748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1F2C9B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0D59DAD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B2DC5B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36070C9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477AFA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28823E00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3610405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944C3D" w:rsidRPr="00050529" w14:paraId="316080C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791566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>Základné imanie</w:t>
            </w:r>
          </w:p>
        </w:tc>
        <w:tc>
          <w:tcPr>
            <w:tcW w:w="1773" w:type="dxa"/>
            <w:vAlign w:val="center"/>
          </w:tcPr>
          <w:p w14:paraId="0DAC5D13" w14:textId="53CA09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87B6976" w14:textId="4D83F41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1899941" w14:textId="63F81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6C90D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A20A4D6" w14:textId="2D3A5B3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2FC15E5" w14:textId="77777777" w:rsidTr="00503750">
        <w:tc>
          <w:tcPr>
            <w:tcW w:w="2622" w:type="dxa"/>
            <w:vAlign w:val="center"/>
          </w:tcPr>
          <w:p w14:paraId="5E3946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565B581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095024C2" w14:textId="0974D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629EE03F" w14:textId="425DB1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40DAC74" w14:textId="39E1F39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B9D904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6B46E67" w14:textId="77A97F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959DE4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BE0E00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6CFF9E0C" w14:textId="7A991B6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55F17F7" w14:textId="64013A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271DE5" w14:textId="5FB6D15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3B2B8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A66806E" w14:textId="69EE2D7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561298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7B0BC8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023D817B" w14:textId="654AE5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C9CF785" w14:textId="08C5B4E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CD066C2" w14:textId="1214CC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2030F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A6B6728" w14:textId="07A8EB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7B3DA3" w14:textId="77777777" w:rsidTr="00503750">
        <w:tc>
          <w:tcPr>
            <w:tcW w:w="2622" w:type="dxa"/>
            <w:vAlign w:val="center"/>
          </w:tcPr>
          <w:p w14:paraId="2B82B1C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4FEBE142" w14:textId="034C3A7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-2453.42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72D8E60" w14:textId="08B5332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34631.51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BBB3D9" w14:textId="0A01395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33767.02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0EF3D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514AE9C" w14:textId="5F77F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-1588.93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27A6AA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3F85B1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49CABEF8" w14:textId="786497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20D0C7C" w14:textId="78FD0B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A4A319" w14:textId="14BDA62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C11DC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450E32A" w14:textId="1090C7A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17DF09E" w14:textId="77777777" w:rsidTr="00503750">
        <w:tc>
          <w:tcPr>
            <w:tcW w:w="2622" w:type="dxa"/>
            <w:vAlign w:val="center"/>
          </w:tcPr>
          <w:p w14:paraId="22318A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619BE416" w14:textId="10065F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489FCAE" w14:textId="213B077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CAF6D23" w14:textId="1B302A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0FAA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F06C78" w14:textId="0123F41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50703EB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778499A3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44C3D" w:rsidRPr="00050529" w14:paraId="0E10A7CE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92E120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27769792" w14:textId="377A1E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A18DA4" w14:textId="6B9D7F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FC378A3" w14:textId="7174C1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8F7D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157AB0" w14:textId="562F49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EC4F00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00232A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5F5ECA19" w14:textId="6DF574C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27C0436" w14:textId="59E841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BA715E" w14:textId="147CBB0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D9C16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81C5B6D" w14:textId="529754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006AE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E9F63C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03C3ACA7" w14:textId="338E9B4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4C3479B" w14:textId="16CD207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29EBCFB" w14:textId="53504D8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EC4C1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D3E3191" w14:textId="5E9E543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B7589F" w14:textId="77777777" w:rsidTr="00503750">
        <w:tc>
          <w:tcPr>
            <w:tcW w:w="2622" w:type="dxa"/>
            <w:vAlign w:val="center"/>
          </w:tcPr>
          <w:p w14:paraId="391126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61FD45D8" w14:textId="397868F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C6D6C86" w14:textId="318E94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CE93097" w14:textId="5D21D9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F9D7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3CDA171" w14:textId="4A82E7A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9BB0E21" w14:textId="77777777" w:rsidTr="00503750">
        <w:tc>
          <w:tcPr>
            <w:tcW w:w="2622" w:type="dxa"/>
            <w:vAlign w:val="center"/>
          </w:tcPr>
          <w:p w14:paraId="2ECFAD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703329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5CE0B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CA56C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1362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C975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6D47269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819CAF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708C9B21" w14:textId="2CD81D6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-2453.42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D2837AC" w14:textId="022D9CE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34631.51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AECB6E5" w14:textId="238E5C9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33767.02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631613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F6BFFF4" w14:textId="13DE92E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a04195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-1588.93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5D9FEE2E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B8142A3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69035079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08E63E96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03FBAC08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22A1D70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F331A2F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268049F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AE18B18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5C3FD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2785CA7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9A1DEE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51F10CD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BB4D6E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B488C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2EFFC7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1B44782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A4C04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270F00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0EC52C1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C2804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63B6DB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9FEBD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52F911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5CDD73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1F1557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0265E6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B009F6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7AFA3D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269996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382E6A4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EAE016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82D79F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63AC290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C9521D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4779CEF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BCC6D9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F86E465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040ACE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C359AF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82E71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4F501C1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76514E1C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222B48E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18D4436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7CA125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199528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220032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F7AA1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D216E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168D18A8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D5C65C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46068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5674794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480F15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B9D28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FCF085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1B8001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1B66AD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5E2EBA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FBC642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E7C9F8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393C0C9B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4418FBE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95B48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0DEC7A35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0D848CAF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15DF28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F1EC33F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A3506D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4A46D736" w14:textId="77777777" w:rsidTr="00503750">
        <w:tc>
          <w:tcPr>
            <w:tcW w:w="2835" w:type="dxa"/>
            <w:vAlign w:val="center"/>
          </w:tcPr>
          <w:p w14:paraId="6F53BCA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7A79DB2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2FD9BB9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EFE67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10E4A67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2ED206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43042B3" w14:textId="77777777" w:rsidTr="00503750">
        <w:tc>
          <w:tcPr>
            <w:tcW w:w="2835" w:type="dxa"/>
            <w:vAlign w:val="center"/>
          </w:tcPr>
          <w:p w14:paraId="1ABB062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3E8410B" w14:textId="3A57118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13F6EC" w14:textId="1CCB98E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8F490DB" w14:textId="3BA5792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965E2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4A4752E" w14:textId="2569C6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FDAAFA1" w14:textId="77777777" w:rsidTr="00503750">
        <w:tc>
          <w:tcPr>
            <w:tcW w:w="2835" w:type="dxa"/>
            <w:vAlign w:val="center"/>
          </w:tcPr>
          <w:p w14:paraId="1A7B90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1161EAFE" w14:textId="5CFDA9B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80C9DE" w14:textId="146B54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CD4150" w14:textId="250991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C4F50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9D7335F" w14:textId="5A26579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02B32D8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390B7D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61E87802" w14:textId="2CED9971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50CF93" w14:textId="3D4BD7F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D3814FD" w14:textId="1DFA347F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8A1E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CD05A76" w14:textId="2863FE8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1A785163" w14:textId="77777777" w:rsidTr="00503750">
        <w:tc>
          <w:tcPr>
            <w:tcW w:w="2835" w:type="dxa"/>
            <w:vAlign w:val="center"/>
          </w:tcPr>
          <w:p w14:paraId="144A310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7D46D777" w14:textId="52895D3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1C4F237" w14:textId="1772C6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8CE8F2" w14:textId="57C74D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D151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43FB10F" w14:textId="766C397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E4BF1EE" w14:textId="77777777" w:rsidTr="00503750">
        <w:tc>
          <w:tcPr>
            <w:tcW w:w="2835" w:type="dxa"/>
            <w:vAlign w:val="center"/>
          </w:tcPr>
          <w:p w14:paraId="14D6FAA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165A177C" w14:textId="25E763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943A27A" w14:textId="0D47B2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2BCDF29" w14:textId="4B0C232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CA1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D85BA62" w14:textId="59BD8ED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3A1546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228D175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19C65E2C" w14:textId="0FE0CD94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A177C79" w14:textId="11BE33BC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20F1A88" w14:textId="5CEF53B3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798E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A5AB0B7" w14:textId="22CF446A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802752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734F127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3B85538D" w14:textId="75BC4D8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4E311BB" w14:textId="2FAE33C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62BEDAE" w14:textId="1EA4D1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E49EF4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6D19B5" w14:textId="045373F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0714437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452BA2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727F4B2B" w14:textId="77777777" w:rsidTr="00503750">
        <w:tc>
          <w:tcPr>
            <w:tcW w:w="2552" w:type="dxa"/>
            <w:shd w:val="clear" w:color="auto" w:fill="auto"/>
            <w:vAlign w:val="center"/>
          </w:tcPr>
          <w:p w14:paraId="04BBA77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2E15009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76C356D9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EE7A81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827309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7E8A6228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1873B3A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29C09B7D" w14:textId="4ED8E6A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15.00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5D19C142" w14:textId="6990427A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4017D951" w14:textId="13018459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DF8D82F" w14:textId="454BC9EF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15.00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719E030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1DE485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2EA16E4" w14:textId="33A561A0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97D1420" w14:textId="342DB781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5E79EDA9" w14:textId="72E19E58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69F44AA" w14:textId="485EE742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26BA4E48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459E683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6EE9E0DC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17ED1E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7EC88D8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2522A36" w14:textId="77777777" w:rsidTr="00503750">
        <w:tc>
          <w:tcPr>
            <w:tcW w:w="4395" w:type="dxa"/>
            <w:vMerge/>
          </w:tcPr>
          <w:p w14:paraId="1D6444F2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2AB5B67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182659D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55C7FBBE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52A128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6A16F9F3" w14:textId="41C4C3C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a04430s1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E7FBED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044C3AAC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4117B1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5DAD1898" w14:textId="7B7B3D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495723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6703C75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7B7387E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1A31F506" w14:textId="7CF11E9B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a04430s12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991B8E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2E4D18BD" w14:textId="77777777" w:rsidTr="00503750">
        <w:tc>
          <w:tcPr>
            <w:tcW w:w="4395" w:type="dxa"/>
            <w:vAlign w:val="center"/>
          </w:tcPr>
          <w:p w14:paraId="0ACC1E9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3BF12CC" w14:textId="355638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4410AED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02148C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EBAE10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42589A1F" w14:textId="747FA0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C1D6E67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7D3DC355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7F1A83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1CCF79E3" w14:textId="6845A8C6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E83B18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69FCD131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457B7E6D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2DAE00D4" w14:textId="58DC819C" w:rsidR="00944C3D" w:rsidRPr="008C56AB" w:rsidRDefault="00BE1CFF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a04432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84942.15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076287B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2F2259C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3E999F3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4AA11122" w14:textId="77777777" w:rsidTr="00503750">
        <w:tc>
          <w:tcPr>
            <w:tcW w:w="4395" w:type="dxa"/>
            <w:vAlign w:val="center"/>
          </w:tcPr>
          <w:p w14:paraId="267E277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50BD17A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01418BE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3F833C3D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201B14A1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9F32A2C" w14:textId="6A31B8F4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0A5B0FB" w14:textId="64022480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040E74E7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8AACC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3B7BAF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2F60A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727D10A3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39A781F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6A325FA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298BC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51F6DEAA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42F41F2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Čerpanie</w:t>
            </w:r>
          </w:p>
        </w:tc>
        <w:tc>
          <w:tcPr>
            <w:tcW w:w="2693" w:type="dxa"/>
            <w:vAlign w:val="center"/>
          </w:tcPr>
          <w:p w14:paraId="2A5BB7DE" w14:textId="50FD0899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A988EE" w14:textId="1501A736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15C51768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06C8EF30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58CA63A" w14:textId="327AAFA3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FD1FC33" w14:textId="3336CF0E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51FB35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2F0FA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47862B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2F511E0" w14:textId="77777777" w:rsidTr="00503750">
        <w:tc>
          <w:tcPr>
            <w:tcW w:w="1843" w:type="dxa"/>
            <w:vAlign w:val="center"/>
          </w:tcPr>
          <w:p w14:paraId="796FF9CB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57CECF7D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3FADA3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3992F1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5564CE2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6AD05583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556D738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21D4F185" w14:textId="77777777" w:rsidTr="00503750">
        <w:tc>
          <w:tcPr>
            <w:tcW w:w="1843" w:type="dxa"/>
            <w:vAlign w:val="center"/>
          </w:tcPr>
          <w:p w14:paraId="6EBB9B6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E46E21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5C746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5EB854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7644B5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DABD11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381B3A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1E2CA5D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142407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65B054E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8B5C77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0B1B8E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D0E86BA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53522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4829D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1FE6D069" w14:textId="77777777" w:rsidTr="00503750">
        <w:tc>
          <w:tcPr>
            <w:tcW w:w="1843" w:type="dxa"/>
            <w:vAlign w:val="center"/>
          </w:tcPr>
          <w:p w14:paraId="247A4F1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03380DA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6F93C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B8545A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2CD50D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9A3EF2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11B505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2AA2BEBB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74D610B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34BAAF2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8E9F2F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2199FA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C0F9C6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DF09647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1C200BB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6DF5BD66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07BD9A2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6A59038D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EA210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02A79E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18E545B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EB07E4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3E97336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76FE9A5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630E85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376079A6" w14:textId="77777777" w:rsidTr="00503750">
        <w:trPr>
          <w:trHeight w:val="664"/>
        </w:trPr>
        <w:tc>
          <w:tcPr>
            <w:tcW w:w="3372" w:type="dxa"/>
          </w:tcPr>
          <w:p w14:paraId="5230EB4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39BE7FB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5C36A4E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6E61748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0B279F5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0A186B68" w14:textId="626DB63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5DD1AFE" w14:textId="5CC639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4D26FAB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BC0AC0C" w14:textId="69893C9C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9952101" w14:textId="24080F3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91FD246" w14:textId="5D9EC4B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E5FCCC2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812BB5A" w14:textId="0F5CA219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1AA496E" w14:textId="1758685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CFE3B8" w14:textId="4E1053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A572AA8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0C3EE9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649CF1BB" w14:textId="250B39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F287F8" w14:textId="2D259CF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D8D3F8D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3D0C48B9" w14:textId="5C039C55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B4EA4F2" w14:textId="33D14D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31A932F" w14:textId="6AA40A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6CF9EEE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ECBD705" w14:textId="0FA08644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7D04A9A3" w14:textId="5BB8857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ECD5B7" w14:textId="184CD5A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10D4F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5EC62280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0FFFB596" w14:textId="77777777" w:rsidTr="00503750">
        <w:tc>
          <w:tcPr>
            <w:tcW w:w="2835" w:type="dxa"/>
            <w:vAlign w:val="center"/>
          </w:tcPr>
          <w:p w14:paraId="7226797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90FAD51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7978CE78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A95CDD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5005F7C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4E179C48" w14:textId="77777777" w:rsidTr="00503750">
        <w:tc>
          <w:tcPr>
            <w:tcW w:w="2835" w:type="dxa"/>
          </w:tcPr>
          <w:p w14:paraId="5FE5ED9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12D9B419" w14:textId="773F874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DED390" w14:textId="5C40958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36702CC" w14:textId="005D6B1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1E30A87" w14:textId="5F1542B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4F7ADE5" w14:textId="77777777" w:rsidTr="00503750">
        <w:tc>
          <w:tcPr>
            <w:tcW w:w="2835" w:type="dxa"/>
          </w:tcPr>
          <w:p w14:paraId="7AD35BA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9712723" w14:textId="0416D89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F7262F" w14:textId="6B0C9A9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880A2F4" w14:textId="79704CC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9F8483A" w14:textId="14F6E8A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FF86A6" w14:textId="77777777" w:rsidTr="00503750">
        <w:tc>
          <w:tcPr>
            <w:tcW w:w="2835" w:type="dxa"/>
          </w:tcPr>
          <w:p w14:paraId="2CD6CEF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47CF5424" w14:textId="26CD6EA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7DBC490" w14:textId="3FC5C2A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510C033" w14:textId="172C2A4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EAA2FFB" w14:textId="0FD5E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8649BE2" w14:textId="77777777" w:rsidTr="00503750">
        <w:tc>
          <w:tcPr>
            <w:tcW w:w="2835" w:type="dxa"/>
            <w:vAlign w:val="center"/>
          </w:tcPr>
          <w:p w14:paraId="52DD7FA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1677BC82" w14:textId="00EC81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A878499" w14:textId="3706CF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BF68BFF" w14:textId="46EA77F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6561C6" w14:textId="173040F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318D53" w14:textId="77777777" w:rsidTr="00503750">
        <w:tc>
          <w:tcPr>
            <w:tcW w:w="2835" w:type="dxa"/>
            <w:vAlign w:val="center"/>
          </w:tcPr>
          <w:p w14:paraId="36BCF45C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9F73D4D" w14:textId="45521B0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CF75836" w14:textId="3E8895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7FFF405" w14:textId="1C0B7C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1414CF0" w14:textId="078C01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2CEE081" w14:textId="77777777" w:rsidTr="00503750">
        <w:tc>
          <w:tcPr>
            <w:tcW w:w="2835" w:type="dxa"/>
          </w:tcPr>
          <w:p w14:paraId="05075F7B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06E69940" w14:textId="2FA62C6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91DC21" w14:textId="14ECC62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6BA74" w14:textId="40EBAC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BAD2A" w14:textId="7A3EFE0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AFAD9EE" w14:textId="77777777" w:rsidTr="00503750">
        <w:tc>
          <w:tcPr>
            <w:tcW w:w="2835" w:type="dxa"/>
          </w:tcPr>
          <w:p w14:paraId="558769D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46F420B1" w14:textId="650ED89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E971100" w14:textId="32738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73F9A7" w14:textId="41D1FF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03D4E8B" w14:textId="385C719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7365101" w14:textId="77777777" w:rsidTr="00503750">
        <w:tc>
          <w:tcPr>
            <w:tcW w:w="2835" w:type="dxa"/>
          </w:tcPr>
          <w:p w14:paraId="2487321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719A5447" w14:textId="27B0158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A02E84" w14:textId="1BAEAC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254835" w14:textId="3C9852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54FF351" w14:textId="3AE397A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9CE6065" w14:textId="77777777" w:rsidR="00944C3D" w:rsidRDefault="00944C3D" w:rsidP="00944C3D">
      <w:pPr>
        <w:rPr>
          <w:rFonts w:ascii="Arial" w:hAnsi="Arial"/>
          <w:b/>
        </w:rPr>
      </w:pPr>
    </w:p>
    <w:p w14:paraId="4D54ABAD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2619ACD3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444AF36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0A686AF2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62DB860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1AB28D2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4EDD97E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75C1F6D8" w14:textId="77777777" w:rsidTr="00503750">
        <w:trPr>
          <w:trHeight w:val="443"/>
        </w:trPr>
        <w:tc>
          <w:tcPr>
            <w:tcW w:w="2560" w:type="dxa"/>
          </w:tcPr>
          <w:p w14:paraId="4207D2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lastRenderedPageBreak/>
              <w:t>Celková suma dohodnutých platieb</w:t>
            </w:r>
          </w:p>
        </w:tc>
        <w:tc>
          <w:tcPr>
            <w:tcW w:w="1926" w:type="dxa"/>
            <w:vAlign w:val="center"/>
          </w:tcPr>
          <w:p w14:paraId="412AF1C6" w14:textId="7B1D00A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789FD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3C02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D963026" w14:textId="0F44D20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9055BAD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2D27C2E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696C7992" w14:textId="6488BD9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180C0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691F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ECFF27" w14:textId="720D0F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5436399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6D9AD3E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67BF95B6" w14:textId="2C1453F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BDF56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21322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32F3650" w14:textId="29AE176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449D4BAE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7550A87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325BCCCD" w14:textId="0A9651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6CC99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723468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F8D23A5" w14:textId="556EE3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16D2AC6" w14:textId="77777777" w:rsidR="00944C3D" w:rsidRDefault="00944C3D" w:rsidP="00944C3D">
      <w:pPr>
        <w:rPr>
          <w:rFonts w:ascii="Arial" w:hAnsi="Arial"/>
          <w:b/>
        </w:rPr>
      </w:pPr>
    </w:p>
    <w:p w14:paraId="340EE298" w14:textId="77777777" w:rsidR="00944C3D" w:rsidRDefault="00944C3D" w:rsidP="00944C3D">
      <w:pPr>
        <w:rPr>
          <w:rFonts w:ascii="Arial" w:hAnsi="Arial"/>
          <w:b/>
        </w:rPr>
      </w:pPr>
    </w:p>
    <w:p w14:paraId="3A17B3F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3A5EEC68" w14:textId="77777777" w:rsidR="00944C3D" w:rsidRDefault="00944C3D" w:rsidP="00944C3D">
      <w:pPr>
        <w:rPr>
          <w:rFonts w:ascii="Arial" w:hAnsi="Arial"/>
          <w:b/>
        </w:rPr>
      </w:pPr>
    </w:p>
    <w:p w14:paraId="66A03309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16382E1D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2AD2D7A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75A722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27F251C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B6910C5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44DDA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9D033F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366020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19816DF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8B55F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311547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8769D6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8B84B1C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5650FC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611BE83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06A951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126477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749169D6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1DB625F7" w14:textId="77777777" w:rsidTr="00503750">
        <w:trPr>
          <w:trHeight w:val="677"/>
        </w:trPr>
        <w:tc>
          <w:tcPr>
            <w:tcW w:w="3358" w:type="dxa"/>
          </w:tcPr>
          <w:p w14:paraId="0996385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62FD514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2B23F68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18D92FA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DB24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1B3101" w14:textId="6517FA0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F33CEB4" w14:textId="09C5701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58584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F4C548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5E5321AB" w14:textId="65BD63D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63F9588" w14:textId="3E1FBF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A8609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83F55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0BC9122" w14:textId="3E384AE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D18A615" w14:textId="44E461B2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B5FD2B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078DC5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64DC31F3" w14:textId="7771BE6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E75366E" w14:textId="0613C8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FA0FD3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DBE20FA" w14:textId="41C8C4CA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2040629" w14:textId="629FABB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6D4FF3" w14:textId="4B23913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CF4528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4E1DE118" w14:textId="60BDEB1E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B513A92" w14:textId="0553E60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640DF9D" w14:textId="061AC69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79CCF12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45C0C09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462CC3B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0EA8BBD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7A3B0B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01D58B3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3E5E09C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8AA8C4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853DA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78499E2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B4455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49E8D31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D9AE50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A50B0E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19B6864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200AB2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1EB1F2EC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2BC10ACC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72631C8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7C7FD6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3E50B18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8B77DD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4E2BDB1D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F4A8A8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49B190CC" w14:textId="44A104D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C0CB295" w14:textId="4466896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67BDAA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0381D15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26489601" w14:textId="1989636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9AF5BF6" w14:textId="4C717E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24C8B0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11E3FFA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2D425F3" w14:textId="6FA1464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FC0CB85" w14:textId="4134D25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CDB7D8C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D7F547B" w14:textId="254DDE8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8D8B598" w14:textId="64E1EF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CBB69EE" w14:textId="7411F8C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9FC3211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5B6C0C2B" w14:textId="300E4DA2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5B1BC32F" w14:textId="4AD8FD2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31BBBB0" w14:textId="2DA3BF6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B199BEF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707FC68F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807A6C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70F158A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5E1FBEA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798A41B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61F70B2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895FB0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5CCC3A78" w14:textId="05465EE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1EC0242" w14:textId="58CEF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70B52A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F334AE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5DCCA16F" w14:textId="21CB44D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E59F74B" w14:textId="344088A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C34D02C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7AE2D99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6BC21459" w14:textId="4A24534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F9397D7" w14:textId="25610714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DC1C09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01230340" w14:textId="7CFDC183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7406ADE" w14:textId="399073D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509E77" w14:textId="7689351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C29FDB5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0F2C7930" w14:textId="73242B8D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3831D9D7" w14:textId="01CAA15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B7ED7CF" w14:textId="4BF573C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1F6FCF7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B538572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5F2C825C" w14:textId="77777777" w:rsidTr="00503750">
        <w:tc>
          <w:tcPr>
            <w:tcW w:w="3686" w:type="dxa"/>
            <w:vAlign w:val="center"/>
          </w:tcPr>
          <w:p w14:paraId="3E3327A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B85F9B4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6DC950C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2262F2F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991F9B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02673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E37EB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72FD6B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490FA60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86037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1E43B97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0D06B413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714BF57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A1442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65A309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3107D42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5536FE9D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39D2B25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AA23C0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CE56D00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46155704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8936307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294AEF1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3AC22BC1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1B0D6B45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3BB80E5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F0C04CA" w14:textId="644D424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B208EA7" w14:textId="68ABEFF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0050B5B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6CD8FE4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5BA08758" w14:textId="785CCED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8751DCD" w14:textId="5210128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2BD617D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5C9159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1AF3FA" w14:textId="413FF88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80E96D5" w14:textId="5A7CD48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BBA785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7651D8C4" w14:textId="5817AEBF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CF5C7AC" w14:textId="22F4225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BF9DDB0" w14:textId="1009ED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7889DC3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BA84FF1" w14:textId="0D67C725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30FA765" w14:textId="6F6353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A95952C" w14:textId="76FDCCE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F192770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030AFF95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7FBAF66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63A82DE6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D84C5B4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9A17F9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1C9DF18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45F5C84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0111A2C4" w14:textId="7E80AEE3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9AE645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248787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6142C5E2" w14:textId="6EA3764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14E9A85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24D27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35002315" w14:textId="0202154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1FBB04F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F8ABB8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28481FE1" w14:textId="00040B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7E62018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FA7C20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1CB8625" w14:textId="7AF7B00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50D6EA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26A0CB7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097693B6" w14:textId="2DEBD0A5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0F5BE095" w14:textId="77777777" w:rsidR="00944C3D" w:rsidRDefault="00944C3D" w:rsidP="00944C3D">
      <w:pPr>
        <w:rPr>
          <w:sz w:val="22"/>
          <w:szCs w:val="22"/>
        </w:rPr>
      </w:pPr>
    </w:p>
    <w:p w14:paraId="52C35FA9" w14:textId="77777777" w:rsidR="00944C3D" w:rsidRDefault="00944C3D" w:rsidP="00944C3D">
      <w:pPr>
        <w:rPr>
          <w:sz w:val="22"/>
          <w:szCs w:val="22"/>
        </w:rPr>
      </w:pPr>
    </w:p>
    <w:p w14:paraId="2C39C4B1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3F3B7C2A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68172422" w14:textId="6239E2C0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AD21420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5AFF6B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6605860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CF2E845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063DDC04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0DC58E5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6EF2490A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5FE8EFA1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5E0AA099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0E2E47D8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2086DA66" w14:textId="4C9DBBEB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7545FB" w14:textId="218C256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8C806D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8BFF582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573A5398" w14:textId="0C50FE4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3A5C01D" w14:textId="03796DF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7BA13A8C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CBADB3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5779A666" w14:textId="726186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F17EFA" w14:textId="73FFB09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6AB196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350054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5FE6FE02" w14:textId="5490B5F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BAB79C1" w14:textId="39C089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0A5F2DA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42BA47A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951C61E" w14:textId="527BB57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512A5905" w14:textId="725D1C10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700DA85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59626D76" w14:textId="2140A6DD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00E20A9" w14:textId="5584CC5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907B03D" w14:textId="766003D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C7DE0C2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66CBE94B" w14:textId="508C6D5F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37C1DF4D" w14:textId="1B56861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3A06CE2" w14:textId="649E35E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4245754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371E16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3DC8833D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1A8A1367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3E170EF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5A6DF1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5991A43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05FA2D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7FF7BABE" w14:textId="612487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DC40FA5" w14:textId="17802E7F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C580BEB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D9156B5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6BB8137A" w14:textId="721C3808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FD0123B" w14:textId="21192699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2E22BA5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8CE0FD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344259F0" w14:textId="0836069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708113D1" w14:textId="644495B6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46D61B7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9B1100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78C03055" w14:textId="27FB9FA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000B26A4" w14:textId="05B878C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6BC2F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EE9C0A4" w14:textId="5ECB9C32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08900B1B" w14:textId="3EFD2D6C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906AEC7" w14:textId="21516B4D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045A0F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312339D3" w14:textId="27CC0398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F6E210E" w14:textId="6CD9FAF1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EF6E1EA" w14:textId="2F00D9FA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D8D3FEA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1A3C8D68" w14:textId="5EF536A0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0097D50" w14:textId="73D85A8E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7193830" w14:textId="6E8AEB85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185C31" w:rsidRPr="000858D6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ED9A98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F48AE39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2250C45C" w14:textId="098992A8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F89B672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128EFA8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0A7EDB5F" w14:textId="7DCBDFF0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FB28F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2885C7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lastRenderedPageBreak/>
        <w:t>Informácie o významných skutočnostiach, ktoré nastali medzi dňom, ku ktorému sa zostavuje účtovná závierka a dňom jej zostavenia</w:t>
      </w:r>
    </w:p>
    <w:p w14:paraId="6DA0F902" w14:textId="115B0123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537DBA2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95AA6A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5B861FC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4D93CA0D" w14:textId="77777777" w:rsidR="00944C3D" w:rsidRPr="003607F0" w:rsidRDefault="00944C3D" w:rsidP="00944C3D"/>
    <w:p w14:paraId="39BB35D5" w14:textId="77777777" w:rsidR="00F47675" w:rsidRPr="00944C3D" w:rsidRDefault="00F47675" w:rsidP="00944C3D"/>
    <w:sectPr w:rsidR="00F47675" w:rsidRPr="00944C3D" w:rsidSect="00272132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19DA7D" w14:textId="77777777" w:rsidR="00272132" w:rsidRDefault="00272132">
      <w:r>
        <w:separator/>
      </w:r>
    </w:p>
  </w:endnote>
  <w:endnote w:type="continuationSeparator" w:id="0">
    <w:p w14:paraId="23B0B2B8" w14:textId="77777777" w:rsidR="00272132" w:rsidRDefault="00272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EC3B26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1D225C">
      <w:rPr>
        <w:rStyle w:val="slostrany"/>
        <w:rFonts w:cs="Arial"/>
      </w:rPr>
      <w:t>6</w:t>
    </w:r>
    <w:r>
      <w:rPr>
        <w:rStyle w:val="slostrany"/>
        <w:rFonts w:cs="Arial"/>
      </w:rPr>
      <w:fldChar w:fldCharType="end"/>
    </w:r>
  </w:p>
  <w:p w14:paraId="29A6059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758D76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5C0C66E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8E5419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1D225C"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7E3D28E8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64FDE1" w14:textId="77777777" w:rsidR="00272132" w:rsidRDefault="00272132">
      <w:r>
        <w:separator/>
      </w:r>
    </w:p>
  </w:footnote>
  <w:footnote w:type="continuationSeparator" w:id="0">
    <w:p w14:paraId="6D511551" w14:textId="77777777" w:rsidR="00272132" w:rsidRDefault="002721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3478668">
    <w:abstractNumId w:val="13"/>
  </w:num>
  <w:num w:numId="2" w16cid:durableId="1323200631">
    <w:abstractNumId w:val="17"/>
  </w:num>
  <w:num w:numId="3" w16cid:durableId="583685223">
    <w:abstractNumId w:val="8"/>
  </w:num>
  <w:num w:numId="4" w16cid:durableId="403993845">
    <w:abstractNumId w:val="7"/>
  </w:num>
  <w:num w:numId="5" w16cid:durableId="1763643537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12655569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648365811">
    <w:abstractNumId w:val="20"/>
  </w:num>
  <w:num w:numId="8" w16cid:durableId="1197230924">
    <w:abstractNumId w:val="10"/>
  </w:num>
  <w:num w:numId="9" w16cid:durableId="2079788629">
    <w:abstractNumId w:val="0"/>
  </w:num>
  <w:num w:numId="10" w16cid:durableId="956835299">
    <w:abstractNumId w:val="19"/>
  </w:num>
  <w:num w:numId="11" w16cid:durableId="1077291273">
    <w:abstractNumId w:val="6"/>
  </w:num>
  <w:num w:numId="12" w16cid:durableId="1228298991">
    <w:abstractNumId w:val="9"/>
  </w:num>
  <w:num w:numId="13" w16cid:durableId="634530767">
    <w:abstractNumId w:val="12"/>
  </w:num>
  <w:num w:numId="14" w16cid:durableId="1725565027">
    <w:abstractNumId w:val="15"/>
  </w:num>
  <w:num w:numId="15" w16cid:durableId="399597410">
    <w:abstractNumId w:val="14"/>
  </w:num>
  <w:num w:numId="16" w16cid:durableId="786434191">
    <w:abstractNumId w:val="2"/>
  </w:num>
  <w:num w:numId="17" w16cid:durableId="503281168">
    <w:abstractNumId w:val="4"/>
  </w:num>
  <w:num w:numId="18" w16cid:durableId="368334795">
    <w:abstractNumId w:val="11"/>
  </w:num>
  <w:num w:numId="19" w16cid:durableId="66732003">
    <w:abstractNumId w:val="5"/>
  </w:num>
  <w:num w:numId="20" w16cid:durableId="658341576">
    <w:abstractNumId w:val="18"/>
  </w:num>
  <w:num w:numId="21" w16cid:durableId="831873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rg1" w:val="202313"/>
    <w:docVar w:name="arg2" w:val="Driver=asa17;DBF=D:\anasoft\data\tebys.db;DBN=tebys;ENG=SQL17;commlinks=TCPIP{ip=192.168.1.241};uid=hromnikova;con=finus(10.15);pwd=488300282956Vaveto1"/>
    <w:docVar w:name="arg3" w:val="0"/>
    <w:docVar w:name="arg4" w:val="C:\Users\HROMNI~1.TEB\AppData\Local\Temp\9896968.doc"/>
    <w:docVar w:name="arg5" w:val="3"/>
  </w:docVars>
  <w:rsids>
    <w:rsidRoot w:val="00185C31"/>
    <w:rsid w:val="00011EDC"/>
    <w:rsid w:val="000234F7"/>
    <w:rsid w:val="0002470E"/>
    <w:rsid w:val="00030DEB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85C31"/>
    <w:rsid w:val="0019621E"/>
    <w:rsid w:val="00197E0F"/>
    <w:rsid w:val="001B51FA"/>
    <w:rsid w:val="001D225C"/>
    <w:rsid w:val="001D2AB6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2132"/>
    <w:rsid w:val="002739DE"/>
    <w:rsid w:val="00280B22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5613"/>
    <w:rsid w:val="0060758C"/>
    <w:rsid w:val="00614891"/>
    <w:rsid w:val="0062543C"/>
    <w:rsid w:val="00631973"/>
    <w:rsid w:val="00643188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D38"/>
    <w:rsid w:val="008B4077"/>
    <w:rsid w:val="008C1980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A278B"/>
    <w:rsid w:val="009B2521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40CBA"/>
    <w:rsid w:val="00D42477"/>
    <w:rsid w:val="00D43DE2"/>
    <w:rsid w:val="00D47486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1F0579"/>
  <w15:docId w15:val="{0511082D-A4A7-48FB-99A0-6FFD874C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uiPriority="99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uiPriority="99" w:qFormat="1"/>
    <w:lsdException w:name="Document Map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852D-38D1-4815-BEDC-246DC90A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2</TotalTime>
  <Pages>1</Pages>
  <Words>5338</Words>
  <Characters>30427</Characters>
  <Application>Microsoft Office Word</Application>
  <DocSecurity>0</DocSecurity>
  <Lines>253</Lines>
  <Paragraphs>71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Hromníková</dc:creator>
  <cp:lastModifiedBy>Janka Hromníková</cp:lastModifiedBy>
  <cp:revision>2</cp:revision>
  <cp:lastPrinted>2009-07-30T10:15:00Z</cp:lastPrinted>
  <dcterms:created xsi:type="dcterms:W3CDTF">2024-03-21T08:27:00Z</dcterms:created>
  <dcterms:modified xsi:type="dcterms:W3CDTF">2024-03-21T08:29:00Z</dcterms:modified>
</cp:coreProperties>
</file>