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1300D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08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65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25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9C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8D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EB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C9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ED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E9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21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FB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9C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D7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EF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C5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90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68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7B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AB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29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25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9E3F8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7A05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258B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740C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0BD6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7AB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FA3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246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55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FADE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2561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7D8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43E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ACE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B6A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B60B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115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3104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8C66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41D1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1BC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552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EAC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A1F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A4D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9AA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8623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1D8D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CFDC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514A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3AE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2E6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43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53C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F452D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C9C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A648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2A77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65A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944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FB13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4CE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392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6E7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84B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791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2F2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353F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32A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DC16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532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7E7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487D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270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C80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6B0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047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796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FC3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83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B5A3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4D18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FB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9D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BB1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10A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146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D07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75418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A12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241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363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FA6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54B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30BA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4EB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DBF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479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33CA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DF1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1DBC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E300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125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AC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38E9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737C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C91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FE4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E62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5E60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75C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CBA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C6A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E22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550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DDC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3FBD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5BB5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42E6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1A4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521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D57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F1BA1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8AF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46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343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A52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4C9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C29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1DB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496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31C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4F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282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7CC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0D5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230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AB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AD6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F6D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A6A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B20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E7E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343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38A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5F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9AC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E8E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911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3BD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100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428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BB4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CE4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E1D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041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CBFFA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56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B2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FE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DC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48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80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AE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5F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91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A5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93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60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F8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36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E7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F5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6CF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08F9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3B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75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26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B0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80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FE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EC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07A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F48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520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BAB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1CD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E03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6E8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AD3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5BC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E98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5A1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DF9EDD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5D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36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07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30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6C16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6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03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A5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7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C5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21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BE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3C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6B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7E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CC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AE1E5B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F5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08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66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5C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8B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5A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6C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6D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BA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93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C8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64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E0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D4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03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121B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FC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79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96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21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9C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DC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A2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16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5C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39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8F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94D49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B6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3B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6F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4D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1C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89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08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60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7F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3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31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D1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70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45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46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EB10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61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B2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A7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5E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A0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8D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A1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472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1F03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9FD2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515BFE" w14:textId="45EAB654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2FA4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99D2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E2BE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6C4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9D04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80F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1EE8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95EA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02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D6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BD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AF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37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7B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13DB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1D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A4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CF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E9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35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48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B04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A2F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056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3CBE6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1E29F96" wp14:editId="4E112EC9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B80971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1E29F9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EB80971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0C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397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041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710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89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56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78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4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93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57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B7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1B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87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9410D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1E8F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216A0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5E2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43CA113" wp14:editId="24FC1764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6D0EA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3CA113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56D0EA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61A27B9" wp14:editId="6472E09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B3BC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A27B9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54B3BC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61EC86A" wp14:editId="05FB4FE5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31B2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1EC86A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37E31B2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534BF50" wp14:editId="239C1F9B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F49109" w14:textId="57E27589" w:rsidR="000B647F" w:rsidRDefault="00000000" w:rsidP="00944C3D">
                                  <w:fldSimple w:instr=" MERGEFIELD  aDMOD  \* MERGEFORMAT ">
                                    <w:r w:rsidR="0071728E" w:rsidRPr="0071728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34BF50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EF49109" w14:textId="57E27589" w:rsidR="000B647F" w:rsidRDefault="00000000" w:rsidP="00944C3D">
                            <w:fldSimple w:instr=" MERGEFIELD  aDMOD  \* MERGEFORMAT ">
                              <w:r w:rsidR="0071728E" w:rsidRPr="0071728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77531FC" wp14:editId="260B5EA0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B5CEA3" w14:textId="359467A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1728E" w:rsidRPr="007014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7531FC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8B5CEA3" w14:textId="359467A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1728E" w:rsidRPr="007014E2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D39DDF1" wp14:editId="50043AC5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5ADD66" w14:textId="4C035A07" w:rsidR="000B647F" w:rsidRDefault="00000000" w:rsidP="00944C3D">
                                  <w:fldSimple w:instr=" MERGEFIELD  aDRDO  \* MERGEFORMAT ">
                                    <w:r w:rsidR="0071728E" w:rsidRPr="0071728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39DDF1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E5ADD66" w14:textId="4C035A07" w:rsidR="000B647F" w:rsidRDefault="00000000" w:rsidP="00944C3D">
                            <w:fldSimple w:instr=" MERGEFIELD  aDRDO  \* MERGEFORMAT ">
                              <w:r w:rsidR="0071728E" w:rsidRPr="0071728E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D4F77B3" wp14:editId="7CAFE99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46DBA8" w14:textId="465203E9" w:rsidR="000B647F" w:rsidRDefault="00000000" w:rsidP="00944C3D">
                                  <w:fldSimple w:instr=" MERGEFIELD  aDMDO  \* MERGEFORMAT ">
                                    <w:r w:rsidR="0071728E" w:rsidRPr="0071728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4F77B3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246DBA8" w14:textId="465203E9" w:rsidR="000B647F" w:rsidRDefault="00000000" w:rsidP="00944C3D">
                            <w:fldSimple w:instr=" MERGEFIELD  aDMDO  \* MERGEFORMAT ">
                              <w:r w:rsidR="0071728E" w:rsidRPr="0071728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1D9EBB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034B4D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10A11B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3A11E5A" wp14:editId="571603BD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5864F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A11E5A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D5864F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29A4779" wp14:editId="73B4B05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FC37B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9A4779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4FC37B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5DCF894" wp14:editId="39393EED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55639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DCF894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0D556396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42FD8FF" wp14:editId="1AA492BE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BA2DE3" w14:textId="3B01DD6B" w:rsidR="000B647F" w:rsidRDefault="00000000" w:rsidP="00944C3D">
                                  <w:fldSimple w:instr=" MERGEFIELD  aDRDOo  \* MERGEFORMAT ">
                                    <w:r w:rsidR="0071728E" w:rsidRPr="0071728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2FD8FF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1BA2DE3" w14:textId="3B01DD6B" w:rsidR="000B647F" w:rsidRDefault="00000000" w:rsidP="00944C3D">
                            <w:fldSimple w:instr=" MERGEFIELD  aDRDOo  \* MERGEFORMAT ">
                              <w:r w:rsidR="0071728E" w:rsidRPr="0071728E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69E5047" wp14:editId="727A71AE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D3C991" w14:textId="4A18BC75" w:rsidR="000B647F" w:rsidRDefault="00000000" w:rsidP="00944C3D">
                                  <w:fldSimple w:instr=" MERGEFIELD  aDMDO  \* MERGEFORMAT ">
                                    <w:r w:rsidR="0071728E" w:rsidRPr="0071728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9E5047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AD3C991" w14:textId="4A18BC75" w:rsidR="000B647F" w:rsidRDefault="00000000" w:rsidP="00944C3D">
                            <w:fldSimple w:instr=" MERGEFIELD  aDMDO  \* MERGEFORMAT ">
                              <w:r w:rsidR="0071728E" w:rsidRPr="0071728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E6821C3" wp14:editId="5BE411E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AEC816" w14:textId="42A53AE1" w:rsidR="000B647F" w:rsidRDefault="00000000" w:rsidP="00944C3D">
                                  <w:fldSimple w:instr=" MERGEFIELD  aDRODo  \* MERGEFORMAT ">
                                    <w:r w:rsidR="0071728E" w:rsidRPr="0071728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6821C3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EAEC816" w14:textId="42A53AE1" w:rsidR="000B647F" w:rsidRDefault="00000000" w:rsidP="00944C3D">
                            <w:fldSimple w:instr=" MERGEFIELD  aDRODo  \* MERGEFORMAT ">
                              <w:r w:rsidR="0071728E" w:rsidRPr="0071728E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7909400" wp14:editId="608ABB3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48B79A" w14:textId="62BCB7A1" w:rsidR="000B647F" w:rsidRDefault="00000000" w:rsidP="00944C3D">
                                  <w:fldSimple w:instr=" MERGEFIELD  aDMOD  \* MERGEFORMAT ">
                                    <w:r w:rsidR="0071728E" w:rsidRPr="0071728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909400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E48B79A" w14:textId="62BCB7A1" w:rsidR="000B647F" w:rsidRDefault="00000000" w:rsidP="00944C3D">
                            <w:fldSimple w:instr=" MERGEFIELD  aDMOD  \* MERGEFORMAT ">
                              <w:r w:rsidR="0071728E" w:rsidRPr="0071728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5583A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DA7602E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73F0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D5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8AB2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D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3B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C1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CE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32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A3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F6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0D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1C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D1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8C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11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84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2E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6B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02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53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53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1C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B2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8F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11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7E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F8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ED86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06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BBC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86C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6D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D8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4F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D7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BE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64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83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D0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86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F8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82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49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4E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D5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A2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FD1B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CB03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044C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B859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1095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F2E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351A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01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39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C5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74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1B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1D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7D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3F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E983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1C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C2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07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02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A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DC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56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2F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50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8C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BC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A7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89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FF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48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49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07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F7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2A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32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EAFA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14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D3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1D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93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71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A0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98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9C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357C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B3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2D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22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A5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B9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A3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AF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3C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23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F8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26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25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1C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AF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0B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6C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05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6C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29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AA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E45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FD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FD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58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CF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4C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ED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D8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29AE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2A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BD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A4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16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1E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36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11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62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0C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B8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B7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C5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4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27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98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12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A8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FB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F59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C5A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8DB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E12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6AD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375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ABC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E0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85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58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43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D5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18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27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D6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FA6C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94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CF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D7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A8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61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0F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A0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B9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37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65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64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3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64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FB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9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61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D9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DE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D6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29B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0A8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3D5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CFE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7E9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5D0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870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64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B2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E7A0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63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BA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53CE015" wp14:editId="4B6D5AD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0E65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3CE015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D30E65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33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4D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A0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45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CD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FF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7D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10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13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D421849" wp14:editId="2BAA74DF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A3CC6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421849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7A3CC6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66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8C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30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EA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FC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0B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8F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96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39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42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0E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28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03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73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C6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6C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22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6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63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77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E4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3D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01CC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D0E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12BF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45C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B2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5526C5F" wp14:editId="06145EC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A619B1" w14:textId="76E24E3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1728E" w:rsidRPr="007014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0036118796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526C5F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BA619B1" w14:textId="76E24E3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1728E" w:rsidRPr="007014E2">
                              <w:rPr>
                                <w:rFonts w:ascii="Arial" w:hAnsi="Arial" w:cs="Arial"/>
                                <w:noProof/>
                              </w:rPr>
                              <w:t>0036118796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BF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F2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6B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6F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BF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64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80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BC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EE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68542E6" wp14:editId="51645163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398F59" w14:textId="2845C7F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1728E" w:rsidRPr="007014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2021559793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8542E6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E398F59" w14:textId="2845C7F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1728E" w:rsidRPr="007014E2">
                              <w:rPr>
                                <w:rFonts w:ascii="Arial" w:hAnsi="Arial" w:cs="Arial"/>
                                <w:noProof/>
                              </w:rPr>
                              <w:t>2021559793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9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4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92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58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7E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5E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B1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80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8F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55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1F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0C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B5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A3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4C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1B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F032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02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2DC3A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CC5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02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A8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8E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3B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6E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D6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59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1B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56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DC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98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EA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84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C7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A1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944E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B21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FE8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EA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0932905" wp14:editId="7899676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C4027C" w14:textId="7D802E1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1728E" w:rsidRPr="007014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Pádivého 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932905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BC4027C" w14:textId="7D802E1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1728E" w:rsidRPr="007014E2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Pádivého 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90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A4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BA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C9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6A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B2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87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1C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1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B8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76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40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40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0B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4C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BE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9B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64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0D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A7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90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BE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AE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D6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69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50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BD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70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E6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3D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2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F20B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D1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334ABC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AF5A7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02E9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56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31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C3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0F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6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98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06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78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07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54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FB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CA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21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8A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B1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B7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7A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18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44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94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48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93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76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5AB52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A29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021ACCC" wp14:editId="16EECCA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61D440" w14:textId="6DFF3CE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1728E" w:rsidRPr="007014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Pádivého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21ACCC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3E61D440" w14:textId="6DFF3CE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1728E" w:rsidRPr="007014E2">
                              <w:rPr>
                                <w:rFonts w:ascii="Arial" w:hAnsi="Arial" w:cs="Arial"/>
                                <w:noProof/>
                              </w:rPr>
                              <w:t>Pádivého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5118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02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E6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F4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3F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19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0B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A9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8E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22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BA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43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E2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41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20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5A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FD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22ED606" wp14:editId="39D5817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5ECD5D" w14:textId="4CF8786F" w:rsidR="000B647F" w:rsidRDefault="00000000" w:rsidP="00944C3D">
                                  <w:fldSimple w:instr=" MERGEFIELD  aSUB_ULICA_CISLO  \* MERGEFORMAT ">
                                    <w:r w:rsidR="0071728E" w:rsidRPr="0071728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10/683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2ED606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95ECD5D" w14:textId="4CF8786F" w:rsidR="000B647F" w:rsidRDefault="00000000" w:rsidP="00944C3D">
                            <w:fldSimple w:instr=" MERGEFIELD  aSUB_ULICA_CISLO  \* MERGEFORMAT ">
                              <w:r w:rsidR="0071728E" w:rsidRPr="0071728E">
                                <w:rPr>
                                  <w:rFonts w:ascii="Arial" w:hAnsi="Arial" w:cs="Arial"/>
                                  <w:noProof/>
                                </w:rPr>
                                <w:t>10/683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3C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E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8B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AC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CE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3E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50CB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43B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7D94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BC3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05BF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6838B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ED4918A" wp14:editId="4BE036C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A3D228" w14:textId="7F2EFF9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1728E" w:rsidRPr="007014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D4918A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5A3D228" w14:textId="7F2EFF9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1728E" w:rsidRPr="007014E2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3A20306" wp14:editId="295AE6C1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B9132E" w14:textId="08EA10B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1728E" w:rsidRPr="007014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A20306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9B9132E" w14:textId="08EA10B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1728E" w:rsidRPr="007014E2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98B2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FC8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51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6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63B8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67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6EAA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535168" wp14:editId="5A66CDB5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C87E38" w14:textId="4E96B8A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1728E" w:rsidRPr="007014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535168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CC87E38" w14:textId="4E96B8A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1728E" w:rsidRPr="007014E2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49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FC5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B4E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1B1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800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FF7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C1D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D0FAD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D8F30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4EE8B2C" wp14:editId="3E5DD87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F433C6" w14:textId="452F2CC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EE8B2C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BF433C6" w14:textId="452F2CC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93D4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4D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08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FA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EB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D0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3B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6A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0B9F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A3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EED5BC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E62C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341EF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1466A5B" wp14:editId="756AFB1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03602" w14:textId="1CF8D23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1728E" w:rsidRPr="007014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466A5B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03602" w14:textId="1CF8D23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1728E" w:rsidRPr="007014E2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38F5A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9374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F97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6C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1E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F3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7A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24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17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CE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82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28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92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1C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B0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CC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4A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E6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D2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05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BF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1A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6D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08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FC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2D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3E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1E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B3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C647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F1D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DB2416F" w14:textId="0325181F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1728E">
              <w:rPr>
                <w:rFonts w:ascii="Arial" w:hAnsi="Arial"/>
                <w:lang w:eastAsia="sk-SK"/>
              </w:rPr>
              <w:t>19.3.2024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A850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C1B1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5FBA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0F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A9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E117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C0C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AF7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DC5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556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0F1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A70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18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2954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5A3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593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B5C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8E2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875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16E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CC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27DF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96E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A78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2EB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6CF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1C2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40F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5A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A80D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AC1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556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02C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35F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9FF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742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7E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1115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13E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CD1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AF9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7F4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DF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2702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3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5A7D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D767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AA5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E79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D71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499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2578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C7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E9A0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806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463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613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FB0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5DF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237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4B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AA05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E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37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4C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99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5AC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49BF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3C7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09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F1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0F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2E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31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27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1C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DC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AB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D0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37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CA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C3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6C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C7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5F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B4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8C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EB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8BB7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BD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29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092DBA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D01D017" w14:textId="77777777" w:rsidR="00944C3D" w:rsidRDefault="00944C3D" w:rsidP="00944C3D">
      <w:pPr>
        <w:rPr>
          <w:rFonts w:ascii="Arial" w:hAnsi="Arial"/>
        </w:rPr>
      </w:pPr>
    </w:p>
    <w:p w14:paraId="5998D93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7D14102" w14:textId="3240037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1B7CE82" w14:textId="5CD2AB33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37A1077" w14:textId="18FEA6B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CD68AC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D96130A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53CD961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16522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FFAA6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DD587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D83AAA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103291A" w14:textId="7F4CB0D0" w:rsidR="00944C3D" w:rsidRPr="008D0433" w:rsidRDefault="0071728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Michal Pikna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14C87E3" w14:textId="6627A873" w:rsidR="00944C3D" w:rsidRPr="008D0433" w:rsidRDefault="0071728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005E7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4832A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F35BC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B80F4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D317A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7323D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2CCC6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4E80A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4E496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3415E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539FED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CF32EFE" w14:textId="7C4F40A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85E7D6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BFE661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99F294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9FEF64A" w14:textId="0770360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53B2D88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A4E7A2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4DECA97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FB1B3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F4283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5B752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B90094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20EED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1C4CC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5F38D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39388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FC1EA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D4094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18C58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F112C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E3B4A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3984D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4F05B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296BD2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26A71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89E80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3C5D2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19F96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80F0E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A5BE2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87BE264" w14:textId="76D4E7E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3A8C71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CEB3A2A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23318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C30D554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874A899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E74A815" w14:textId="1A763C7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6C6117CD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3DAFC1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750F8B4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3052E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8CC6D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58416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34259E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861E4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E8D13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53166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AC3D0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3800E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2B50E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707E3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3F8FF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EAD7E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0D3EE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D772E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182915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90E2FD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04EFDCB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16AFE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0BE84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7F23BD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2EED2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F0469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74740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378BC5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9DDBD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AC09E8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A8EA7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DBB54D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6B1FF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59D7A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57289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61781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EDA1B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0612C1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AE596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4C870D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EBB051F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89CFC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98188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94B7E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041FE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08710C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7C041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58C01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7137F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20623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238F8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89AAC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0E732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09278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E1DA3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5E66F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94603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E0B21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C1FD7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C94B7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61B2C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0A1B9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74C8E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F0BBA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FF9E2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BC4A10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F14AD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74B11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5EDA0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82970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72092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3D5DFA1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EF101BF" w14:textId="60D2834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EDCE990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F8DF6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59E4A3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4918F0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F29974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99C4E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7EBBC3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B8718B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4F5EC5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AEA160D" w14:textId="77777777" w:rsidTr="00503750">
        <w:tc>
          <w:tcPr>
            <w:tcW w:w="2302" w:type="dxa"/>
            <w:vAlign w:val="center"/>
          </w:tcPr>
          <w:p w14:paraId="297806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CA771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EBFEA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388EB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6C5AE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8C910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47BCF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CDFA5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074C0BE" w14:textId="77777777" w:rsidTr="00503750">
        <w:tc>
          <w:tcPr>
            <w:tcW w:w="15593" w:type="dxa"/>
            <w:gridSpan w:val="8"/>
            <w:vAlign w:val="center"/>
          </w:tcPr>
          <w:p w14:paraId="615CCE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2830AC4" w14:textId="77777777" w:rsidTr="00503750">
        <w:tc>
          <w:tcPr>
            <w:tcW w:w="2302" w:type="dxa"/>
            <w:vAlign w:val="center"/>
          </w:tcPr>
          <w:p w14:paraId="5A1311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89F3BC5" w14:textId="46D90A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C4BAEC" w14:textId="768EEC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43DF14" w14:textId="303A12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D1D91B" w14:textId="00817D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82CEA7" w14:textId="63A9F9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3EC19A" w14:textId="0A01D2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95D7C2" w14:textId="1143A3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16572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840C5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7E9EBA7" w14:textId="7A3D05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025AC7" w14:textId="4EB0B6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6180E6" w14:textId="46C947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9AD404" w14:textId="598A3D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C47CD7" w14:textId="57BC4A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F60058" w14:textId="1CFBC2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7831AC" w14:textId="58783A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A7917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81A01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8A93A67" w14:textId="3D259D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327A34" w14:textId="572F81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86EF3D" w14:textId="635300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94C289" w14:textId="6FFA09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F7F7A3" w14:textId="6E86ED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3D0F9" w14:textId="37FD58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D4D977" w14:textId="64D146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04462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E8501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F8C53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55FC8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8996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6CE8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266F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8EFA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2A0B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C87C982" w14:textId="77777777" w:rsidTr="00503750">
        <w:tc>
          <w:tcPr>
            <w:tcW w:w="2302" w:type="dxa"/>
            <w:vAlign w:val="center"/>
          </w:tcPr>
          <w:p w14:paraId="280461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B146DE8" w14:textId="6434A8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C92EF3" w14:textId="0606E2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1B2007" w14:textId="5DB09C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A8A122" w14:textId="674857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3A611B" w14:textId="7B5535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AC14C8" w14:textId="365D3B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A643E8" w14:textId="2174A6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9828D9" w14:textId="77777777" w:rsidTr="00503750">
        <w:tc>
          <w:tcPr>
            <w:tcW w:w="15593" w:type="dxa"/>
            <w:gridSpan w:val="8"/>
            <w:vAlign w:val="center"/>
          </w:tcPr>
          <w:p w14:paraId="304A83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7749F53" w14:textId="77777777" w:rsidTr="00503750">
        <w:tc>
          <w:tcPr>
            <w:tcW w:w="2302" w:type="dxa"/>
            <w:vAlign w:val="center"/>
          </w:tcPr>
          <w:p w14:paraId="2963E7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8A9453F" w14:textId="2DA4E8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D28B29" w14:textId="7C7EB5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314E60" w14:textId="1B6E33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98B8B5" w14:textId="69B800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F2A6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F34F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4BBBE8" w14:textId="3D15D3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19694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01130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E7EC0B8" w14:textId="67CDD5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B4365A" w14:textId="215257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95D690" w14:textId="5E9486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55312D" w14:textId="0C2AF6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4C3D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D3B9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738DF2" w14:textId="627D66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1D925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E7FB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4B55267" w14:textId="4050FC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271775" w14:textId="164CA7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BB9568" w14:textId="76A203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5F8F92" w14:textId="03CECA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13B7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69B2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E7E3DD" w14:textId="41C59C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CF6764" w14:textId="77777777" w:rsidTr="00503750">
        <w:tc>
          <w:tcPr>
            <w:tcW w:w="2302" w:type="dxa"/>
            <w:vAlign w:val="center"/>
          </w:tcPr>
          <w:p w14:paraId="4183F3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E21D59B" w14:textId="3280F0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0CA686" w14:textId="180630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5D4F67" w14:textId="3C35CC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BBEB79" w14:textId="7612FD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455E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4BAF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8C8B79" w14:textId="32BE86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5B715D" w14:textId="77777777" w:rsidTr="00503750">
        <w:tc>
          <w:tcPr>
            <w:tcW w:w="15593" w:type="dxa"/>
            <w:gridSpan w:val="8"/>
            <w:vAlign w:val="center"/>
          </w:tcPr>
          <w:p w14:paraId="44BE37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E98D19B" w14:textId="77777777" w:rsidTr="00503750">
        <w:tc>
          <w:tcPr>
            <w:tcW w:w="2302" w:type="dxa"/>
            <w:vAlign w:val="center"/>
          </w:tcPr>
          <w:p w14:paraId="5F18DD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7E5BEAC" w14:textId="0F246E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D0C319" w14:textId="4BD5C4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D95E2A" w14:textId="1E500A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FE410F" w14:textId="7C08AE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12A115" w14:textId="6D3C70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BA8B27" w14:textId="502D65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793FFD" w14:textId="037F2C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F059F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7AE1B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D62B2F4" w14:textId="7F4A1B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781B39" w14:textId="4CF129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B938B7" w14:textId="6207F9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C1AA9B" w14:textId="7C6D69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BAEC40" w14:textId="7B402F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063B7B" w14:textId="729F27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248433" w14:textId="67A1A8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B2711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2B73B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A84E653" w14:textId="3936F3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4C555" w14:textId="0715D6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933D26" w14:textId="14808A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9DAA9B" w14:textId="3BA24D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A6C0F2" w14:textId="347585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44C613" w14:textId="49A0D7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6FAFA6" w14:textId="66A817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CF41B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9AA18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D6BDB51" w14:textId="26DFF9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C9708B" w14:textId="65989D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EF4E3A" w14:textId="650644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98D6B9" w14:textId="566E81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722DE7" w14:textId="323199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57E7AE" w14:textId="38D43B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600C93" w14:textId="0928E9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853A00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719BD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812179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F0EC0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40DD6C5" w14:textId="037D6E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F5189C" w14:textId="44189B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BDF8BA" w14:textId="2EB27D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FBF286" w14:textId="32E995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9401BA" w14:textId="79CAE8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1330F0" w14:textId="714188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491E09" w14:textId="7C02FB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2E879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9209B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2F7AA0C" w14:textId="58A145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435518" w14:textId="63B750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243F2D" w14:textId="590841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9889CB" w14:textId="5B7CC2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EB38E3" w14:textId="063372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F25E52" w14:textId="20C359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191B07" w14:textId="667697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14F14B" w14:textId="77777777" w:rsidR="00944C3D" w:rsidRDefault="00944C3D" w:rsidP="00944C3D">
      <w:pPr>
        <w:rPr>
          <w:rFonts w:ascii="Arial" w:hAnsi="Arial"/>
          <w:b/>
        </w:rPr>
      </w:pPr>
    </w:p>
    <w:p w14:paraId="167995B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97AE5A0" w14:textId="77777777" w:rsidTr="00503750">
        <w:tc>
          <w:tcPr>
            <w:tcW w:w="1944" w:type="dxa"/>
            <w:vAlign w:val="center"/>
          </w:tcPr>
          <w:p w14:paraId="5170CA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F1535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BA479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FC697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0BAD7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AE3D0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0CBBB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2F72D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F8928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BD5C4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2D40B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BD871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6734967" w14:textId="77777777" w:rsidTr="00503750">
        <w:tc>
          <w:tcPr>
            <w:tcW w:w="15685" w:type="dxa"/>
            <w:gridSpan w:val="12"/>
            <w:vAlign w:val="center"/>
          </w:tcPr>
          <w:p w14:paraId="3AC804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94F7B18" w14:textId="77777777" w:rsidTr="00503750">
        <w:tc>
          <w:tcPr>
            <w:tcW w:w="1944" w:type="dxa"/>
            <w:vAlign w:val="center"/>
          </w:tcPr>
          <w:p w14:paraId="2FD3CD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B8B4C6C" w14:textId="4656D2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9FFBD59" w14:textId="5078E7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30FF1BF" w14:textId="43B392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BA143D" w14:textId="4216A1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A7388F" w14:textId="64F907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319BF7" w14:textId="79DFB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3940A7" w14:textId="413F4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720C0E" w14:textId="27AD12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453035" w14:textId="5A5EDA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5720CC" w14:textId="7A25B8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591E6CA" w14:textId="1E4052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F12E4E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9322B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4CAEAC6" w14:textId="0C018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9D8E10" w14:textId="76409C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25FD760" w14:textId="6000FA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D6565E" w14:textId="298C9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BC1B7B" w14:textId="334216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771487" w14:textId="7C2737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5B4686" w14:textId="2C1EA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AD6776" w14:textId="1783C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66D91C" w14:textId="211EF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A3C655" w14:textId="23DB5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FCAFCD" w14:textId="208DF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E4DF4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F8A30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3688B91" w14:textId="4D461E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CBF0E7E" w14:textId="2DDC7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89BE949" w14:textId="5DCD7F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519CEB" w14:textId="33131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FD9F8A" w14:textId="3D9F9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DE4581" w14:textId="14B4E7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1D2D92" w14:textId="3B1F78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6A0D5C" w14:textId="262A3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8F5BA9" w14:textId="22252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2BC490C" w14:textId="3EC68C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4B255A" w14:textId="2AA15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1BA6E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C56DB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B2D7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F279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2E0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7730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26F2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E7D4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6951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1C8F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62E7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31B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E075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09F6C04" w14:textId="77777777" w:rsidTr="00503750">
        <w:tc>
          <w:tcPr>
            <w:tcW w:w="1944" w:type="dxa"/>
            <w:vAlign w:val="center"/>
          </w:tcPr>
          <w:p w14:paraId="5EDEE2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7912465" w14:textId="2B9800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62DFCFA" w14:textId="6E9637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D4EC4D5" w14:textId="6E3B0A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E1FA31" w14:textId="6004C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480956" w14:textId="491147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9AF26D" w14:textId="68178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52EC54" w14:textId="323F9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413D37" w14:textId="292EA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D633A3" w14:textId="5EAB3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87A0BA" w14:textId="5C957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2DAF00" w14:textId="545F52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BE2FE2" w14:textId="77777777" w:rsidTr="00503750">
        <w:tc>
          <w:tcPr>
            <w:tcW w:w="15685" w:type="dxa"/>
            <w:gridSpan w:val="12"/>
            <w:vAlign w:val="center"/>
          </w:tcPr>
          <w:p w14:paraId="6EFFA7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4408F98" w14:textId="77777777" w:rsidTr="00503750">
        <w:tc>
          <w:tcPr>
            <w:tcW w:w="1944" w:type="dxa"/>
            <w:vAlign w:val="center"/>
          </w:tcPr>
          <w:p w14:paraId="7B3FE1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CC32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2B90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4077B1" w14:textId="479DF1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3C8869" w14:textId="192EED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49E614" w14:textId="6CED3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0C8779" w14:textId="1D965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B610AF" w14:textId="2FA1A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AB00B5" w14:textId="086BA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471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E8818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61AFBF4" w14:textId="26AAB2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89D5D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BD166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B534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5FF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C30C69" w14:textId="3C298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BFE03A" w14:textId="77759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09E0DE" w14:textId="7F7807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048FA6" w14:textId="7E34F3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079577" w14:textId="2F79EB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FDDEFC" w14:textId="38E38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601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5E48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D8B44E" w14:textId="279A7E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004F2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0DCD0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2265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273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B27D03" w14:textId="5A76D2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72CC39" w14:textId="74A20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81166C6" w14:textId="30DC68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A07905" w14:textId="1AB6B9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4F8C69" w14:textId="5E96D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CA5895" w14:textId="274B9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B52E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1B4DE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2D420EF" w14:textId="2AB2B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CB52F3" w14:textId="77777777" w:rsidTr="00503750">
        <w:tc>
          <w:tcPr>
            <w:tcW w:w="1944" w:type="dxa"/>
            <w:vAlign w:val="center"/>
          </w:tcPr>
          <w:p w14:paraId="29E9A5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3857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3844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58E23A0" w14:textId="18AD1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F99AC6" w14:textId="04E99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B37C44" w14:textId="4C3B9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B30A7A" w14:textId="720E3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A5D8FE" w14:textId="71511F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82469D" w14:textId="67E754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DBD3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6543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6DFD3C0" w14:textId="2BA98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97B464" w14:textId="77777777" w:rsidTr="00503750">
        <w:tc>
          <w:tcPr>
            <w:tcW w:w="15685" w:type="dxa"/>
            <w:gridSpan w:val="12"/>
            <w:vAlign w:val="center"/>
          </w:tcPr>
          <w:p w14:paraId="0A3A2B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194D58E" w14:textId="77777777" w:rsidTr="00503750">
        <w:tc>
          <w:tcPr>
            <w:tcW w:w="1944" w:type="dxa"/>
            <w:vAlign w:val="center"/>
          </w:tcPr>
          <w:p w14:paraId="7AF046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EBA80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F13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23C050" w14:textId="1853B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959F12" w14:textId="166EDA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043F7F" w14:textId="1D9E7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04A954" w14:textId="00A196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E0CC37" w14:textId="13725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072581" w14:textId="364637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36C9AA" w14:textId="05D78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E345B7" w14:textId="6052E8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F657D8" w14:textId="35FC4C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41C94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5D18B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2E131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4397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C15B822" w14:textId="3F21E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45F13A" w14:textId="0D4EFB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442818" w14:textId="34CFCF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2FB61" w14:textId="2839D7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32B034" w14:textId="5E491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9E6706" w14:textId="1B0548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E32A7E" w14:textId="57C09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E21166" w14:textId="6A2226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C21F91" w14:textId="510DC8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5657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8D38D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6DCA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FE0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EB855A" w14:textId="1D7CC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67C1FB" w14:textId="48915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89B6CB" w14:textId="1588F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363FD9" w14:textId="3AFF06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3C20DA" w14:textId="48562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C52DCD" w14:textId="292A62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7AECCF" w14:textId="43C4F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DBAB26" w14:textId="1ADAAE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41A4A6" w14:textId="45834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6B591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77942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1EC6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575B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A9333E" w14:textId="5BD10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1FB601" w14:textId="47146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960E18" w14:textId="729F7D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7A77E5E" w14:textId="6EFF95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A7B935" w14:textId="3DE18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791705" w14:textId="6415DC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7502D0" w14:textId="6B1C9A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F9EA42" w14:textId="135CD3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9CDA31" w14:textId="790A64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498A0E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A450E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6616E0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E4221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A010490" w14:textId="5354E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418CA07" w14:textId="0061B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60B2D7C" w14:textId="378115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DCB7B3" w14:textId="545651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03D12" w14:textId="0F653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B3BCB8" w14:textId="29653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5BCF3C" w14:textId="41801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2A1C52" w14:textId="0A5A94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8D4271" w14:textId="09077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3ABBEB" w14:textId="78794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482287" w14:textId="492A4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3AB51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2C807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EC8E985" w14:textId="4102E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CB383C8" w14:textId="1B111C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DD38225" w14:textId="030026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34B442" w14:textId="41818F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F43AB2" w14:textId="6FF1B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7C75A9" w14:textId="2D1407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BABAAC" w14:textId="182522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983000" w14:textId="76F4F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764FD5" w14:textId="2D12B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FE1846E" w14:textId="118985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A258F0" w14:textId="0892A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42459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75877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DA4AE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D46010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47756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13019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66DEEC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1A2FD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4EF96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868E0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26E94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756DD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2F3E0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7039C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A9F5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48AEEC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66A55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85EEA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B6B5509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FAA0C6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D55C07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9AA35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1C668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3981B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BB5A537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DC487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79C26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C7691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724F3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29005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A3677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68F24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E755D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854AA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3235D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EC0FE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D5CD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2B871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1DB5ED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AE958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4EFC2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D0C26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6407D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32D66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FC489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B874857" w14:textId="77777777" w:rsidTr="00503750">
        <w:trPr>
          <w:trHeight w:val="1073"/>
        </w:trPr>
        <w:tc>
          <w:tcPr>
            <w:tcW w:w="3614" w:type="dxa"/>
            <w:vMerge/>
          </w:tcPr>
          <w:p w14:paraId="17D173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936E4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9E71B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20C0E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39373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AC4A1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48488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B6511FC" w14:textId="77777777" w:rsidTr="00503750">
        <w:trPr>
          <w:trHeight w:val="283"/>
        </w:trPr>
        <w:tc>
          <w:tcPr>
            <w:tcW w:w="3614" w:type="dxa"/>
          </w:tcPr>
          <w:p w14:paraId="6FEF1E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38244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7893F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746B9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F3F14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20799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89371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C5905C0" w14:textId="77777777" w:rsidTr="00503750">
        <w:trPr>
          <w:trHeight w:val="283"/>
        </w:trPr>
        <w:tc>
          <w:tcPr>
            <w:tcW w:w="3614" w:type="dxa"/>
          </w:tcPr>
          <w:p w14:paraId="0F6FB9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C3026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E45E4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A4C5A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E29EB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4A7B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7519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4965C6B" w14:textId="77777777" w:rsidTr="00503750">
        <w:trPr>
          <w:trHeight w:val="283"/>
        </w:trPr>
        <w:tc>
          <w:tcPr>
            <w:tcW w:w="3614" w:type="dxa"/>
          </w:tcPr>
          <w:p w14:paraId="7E3E81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F0D04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17645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1425F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A50E2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1A9E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3BC8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764584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F9C5D3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764FBE6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CB1A9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6CB0F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70F7A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7DBEF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B838B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091AC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F8F0B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DADE7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3A119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7531A6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48FE5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85F10D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A292C3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893619F" w14:textId="234CE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1510D0" w14:textId="17087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32E5BC" w14:textId="2E32A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A445E5" w14:textId="0074C3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1A51E9" w14:textId="5CA72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C52AD0" w14:textId="33C81B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085F3B" w14:textId="12D96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33A230A" w14:textId="16104E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FF141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21622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648E255" w14:textId="6017F9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1FA6FB" w14:textId="7DBB2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55BC55" w14:textId="6430D5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26D7DB" w14:textId="1E7ABF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33B145" w14:textId="36D262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246D33" w14:textId="59AF41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7DFBCA" w14:textId="032ACB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D317269" w14:textId="70F25E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5D310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B195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7C65061" w14:textId="35326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065BA0" w14:textId="29A2A1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F5E06B" w14:textId="19C03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AF33CC" w14:textId="5A71AB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630B86" w14:textId="11C320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BDFB88" w14:textId="53593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6760F4" w14:textId="47D15A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FF5498" w14:textId="74EC0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0472F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2F6D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285E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601C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2F3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3EA1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6CAE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4FE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F2A5A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6DF2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BCC2BA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BBA69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BF259BA" w14:textId="71F47C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6905DF" w14:textId="23D452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12F28F" w14:textId="14FAD1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F03AC8" w14:textId="1A82CA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BD488" w14:textId="2B3C5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E5695C" w14:textId="5CAF4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079CF4" w14:textId="5D5AA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1D0EC2" w14:textId="1BAFA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FE5EF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2B467C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5B7609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8EE90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F8D7DCA" w14:textId="6B914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1F9196" w14:textId="261E3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211437" w14:textId="113567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114AF6" w14:textId="0BBD08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759610" w14:textId="3C31F4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0A9D5C" w14:textId="79662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439914" w14:textId="7ABD5C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A54791F" w14:textId="4B076D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17FE1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027C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5785BB8" w14:textId="12812A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635B64" w14:textId="59B8D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B5D1FD" w14:textId="520B1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459566" w14:textId="1BBFA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8156A1" w14:textId="6E9CF5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E51988" w14:textId="66B32A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115557" w14:textId="7AEA2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503D53A" w14:textId="77FA8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7C74A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7C9B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5754F3F" w14:textId="02832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6E006C" w14:textId="46BACD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131596" w14:textId="6E038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2FF9FB" w14:textId="46D25C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95C788" w14:textId="7AC7F2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1492D5" w14:textId="776678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1DAD5" w14:textId="7C801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44F51F" w14:textId="08654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0C518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936AE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0790A05" w14:textId="3BB6E1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821D15" w14:textId="605DF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A2A278" w14:textId="0C9BD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3FA864" w14:textId="0B95A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2BD327" w14:textId="3CC6A2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505C4E" w14:textId="5FE62E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F1EDB5" w14:textId="48CA6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391CA2" w14:textId="30CDC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0B53B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1A1CB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80E3A3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98603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8B0DCA7" w14:textId="28EA30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0DBA00" w14:textId="5ED72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A568D8" w14:textId="3A91E3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B3EDF3" w14:textId="68FE2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BC680E" w14:textId="098337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F0C6B0" w14:textId="29C48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033376" w14:textId="489FF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DA3ACB" w14:textId="5D61B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7E91DB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4DC19D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AD8EA82" w14:textId="4C2EDA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A9520B" w14:textId="62DCCD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D6183" w14:textId="751C46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52BF9F" w14:textId="592B8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8E1938" w14:textId="7D1EC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6A46BE" w14:textId="12686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28D938" w14:textId="1E72EA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21E5ED" w14:textId="7B3EF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AE79D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84190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CC1BE32" w14:textId="290809B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FAA60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32BA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2B43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D42F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1D75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2780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7972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1A89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20FA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3CD1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2DC2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7D72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981A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4E77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449A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F910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E9B0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1C1020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B8718B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4A352E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8B1038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9E0F2B6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55C107AD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5CC11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C640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0AE9C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5AF29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DE2F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75B3FB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95069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CFB14D6" w14:textId="6879561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75B3ABF" w14:textId="2D4DA82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E98588" w14:textId="1A04DC2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6B48B92" w14:textId="0179F56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0FA0B4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2A874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835F02" w14:textId="6A4C7D4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1E094CF" w14:textId="59B999F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FB9B52B" w14:textId="239367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682903" w14:textId="295A7DA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FA5F8F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38F0B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C70729" w14:textId="696E6AF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B6A7C9F" w14:textId="3051600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F3BB999" w14:textId="55E7181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4C1A9E" w14:textId="3CF171E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9E7EE9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D4BEB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909F34" w14:textId="77C0DCC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B3880FB" w14:textId="7153C6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1B8F706" w14:textId="4B8D816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E972DA" w14:textId="55374D1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EE12F3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1B8BE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7796499" w14:textId="2C2656E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7150D8F" w14:textId="4CF0D56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DB607D6" w14:textId="6E7152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574AE7" w14:textId="4ABC14B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C3C33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FDC829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8B4E72" w14:textId="2D20AA7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04D58F6" w14:textId="4D33410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25A9E46" w14:textId="55F222B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976B326" w14:textId="6D69463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62441E3" w14:textId="77777777" w:rsidR="00944C3D" w:rsidRDefault="00944C3D" w:rsidP="00944C3D">
      <w:pPr>
        <w:rPr>
          <w:rFonts w:ascii="Arial" w:hAnsi="Arial"/>
          <w:b/>
        </w:rPr>
      </w:pPr>
    </w:p>
    <w:p w14:paraId="78006A71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5C6ADFC6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3006E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28CE1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1BEF6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45FE7B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ECAFD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83C132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B17A0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47316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E2E15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90ECF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F9527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3B6D5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83884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B330E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0B2F8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B5BE93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3DD83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140A07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FC464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C5F15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193F5C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55CE6D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811A7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860D1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5457E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1A0931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837140C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A05FFE1" w14:textId="77777777" w:rsidTr="00503750">
        <w:tc>
          <w:tcPr>
            <w:tcW w:w="2835" w:type="dxa"/>
            <w:vAlign w:val="center"/>
          </w:tcPr>
          <w:p w14:paraId="0408E9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4F399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04F5C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FABD4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E0E75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BAEBF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662789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3361C3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DE5AD79" w14:textId="28E631F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3CAA9D" w14:textId="7580592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6A109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0B5C9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EC616D" w14:textId="6FFB9E1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037049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AB881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3496319" w14:textId="3B22C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6B9AA2" w14:textId="3312F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183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F8A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690C23" w14:textId="28175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B30E7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4F764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1DC5299" w14:textId="7167BB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5996D1" w14:textId="1DC0A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FBA4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E63E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04014F" w14:textId="73B7F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8FBA8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33DB7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1AC06EB" w14:textId="19FA6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9211BB" w14:textId="3D6DC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BEF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A7F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FA7CBA" w14:textId="2BC59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48B40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CF451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3EA172C" w14:textId="317ED6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87B141" w14:textId="24A73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A7B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E0E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0EC92D" w14:textId="0EC12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C094B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92FC4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898904A" w14:textId="2A5DB6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E43B40" w14:textId="5FCF12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C1F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C6C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EE0848" w14:textId="7DB972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9E75B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814F8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7899648" w14:textId="19393DB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56F0FE" w14:textId="7E8EBDD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6819E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B5FC9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A838F9" w14:textId="31AFE50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416850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EF978E9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3A08504" w14:textId="4B2170D8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01BECC0" w14:textId="77777777" w:rsidR="00944C3D" w:rsidRDefault="00944C3D" w:rsidP="00944C3D">
      <w:pPr>
        <w:rPr>
          <w:rFonts w:ascii="Arial" w:hAnsi="Arial"/>
          <w:b/>
        </w:rPr>
      </w:pPr>
    </w:p>
    <w:p w14:paraId="7A567D27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0F9544C" w14:textId="77777777" w:rsidTr="00503750">
        <w:tc>
          <w:tcPr>
            <w:tcW w:w="2835" w:type="dxa"/>
            <w:vAlign w:val="center"/>
          </w:tcPr>
          <w:p w14:paraId="630C47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92620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6B5A2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11A75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F15E1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579E9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162BD42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823A9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B1AF47C" w14:textId="07ED2B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21E8B3" w14:textId="1EE829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90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091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E06FC0" w14:textId="0916FF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0B6E0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A7751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E6C90D3" w14:textId="0927E6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FCBE39" w14:textId="6F80BB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1A8D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A652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C2AA48" w14:textId="3427E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F3570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884B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7C42764" w14:textId="19B7C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27F746" w14:textId="3A3829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463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E09D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FC3E6B" w14:textId="4A5570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910A4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A5E7E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62083BB" w14:textId="1672E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6A470C" w14:textId="6EDE4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344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A07F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5AAC4E" w14:textId="776A54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9BB8D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144D6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8F55F31" w14:textId="3E3BE1B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51BDA1" w14:textId="4D8EB09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E4B9B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B6188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D77B24" w14:textId="2B09FCC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D0FFD9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980FEF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737CC19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4C169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AF72A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D30A1D4" w14:textId="77777777" w:rsidTr="00503750">
        <w:trPr>
          <w:trHeight w:val="699"/>
        </w:trPr>
        <w:tc>
          <w:tcPr>
            <w:tcW w:w="3502" w:type="dxa"/>
            <w:vMerge/>
          </w:tcPr>
          <w:p w14:paraId="129DC5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9B956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630E7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67BD49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DBD41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082916F" w14:textId="5B8910D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C12560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97B249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79865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C6B56A9" w14:textId="15740CD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CE85E6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1C09A8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4374F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8F8A119" w14:textId="01F9BF5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54922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4F5E6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9FFB7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28D68DE9" w14:textId="77777777" w:rsidTr="00503750">
        <w:trPr>
          <w:trHeight w:val="593"/>
        </w:trPr>
        <w:tc>
          <w:tcPr>
            <w:tcW w:w="3497" w:type="dxa"/>
          </w:tcPr>
          <w:p w14:paraId="2C7F6C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F7B34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488A2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18AD0A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0EF8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B5338E7" w14:textId="35F0A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BAC100" w14:textId="3C4763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7C437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7269BC" w14:textId="72DA4FE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14F3973" w14:textId="22CD0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5BB6AF" w14:textId="3D6698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4ACBE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354202" w14:textId="08ACD0F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324AC0" w14:textId="43EBC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6A83B1" w14:textId="1446C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F2232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7D5C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D4D813B" w14:textId="5AF93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636A4F" w14:textId="6D734E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D8A0B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3C6450" w14:textId="3AE2964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E151A4" w14:textId="0B05C8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05CEBB" w14:textId="4EE26A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96F8A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9A82F1" w14:textId="693D973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B9E3810" w14:textId="7D9C0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D96F7D" w14:textId="509DC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91E8C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E34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EC4BD2E" w14:textId="632F6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9A6141" w14:textId="67FC3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354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9B34EA" w14:textId="69DF4BD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649D823" w14:textId="0C1B9C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F59C8C" w14:textId="1BEFE4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EC98B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F52F0BD" w14:textId="30360B5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EA88B5" w14:textId="5255F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8B5FF1" w14:textId="32083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506AF7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FAC4B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FDDFF1C" w14:textId="40F79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90AD2C" w14:textId="784C1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65334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247AD9" w14:textId="70FB5E9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8986A3" w14:textId="42BD3C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FEF0B6" w14:textId="4CB05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B3F26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76C4D36" w14:textId="29F0EA6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0DAC91D" w14:textId="5CEC35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6235BA" w14:textId="76AD06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66CDA8" w14:textId="77777777" w:rsidR="00944C3D" w:rsidRDefault="00944C3D" w:rsidP="00944C3D">
      <w:pPr>
        <w:rPr>
          <w:rFonts w:ascii="Arial" w:hAnsi="Arial"/>
          <w:b/>
        </w:rPr>
      </w:pPr>
    </w:p>
    <w:p w14:paraId="42EC6C04" w14:textId="77777777" w:rsidR="00944C3D" w:rsidRDefault="00944C3D" w:rsidP="00944C3D">
      <w:pPr>
        <w:rPr>
          <w:rFonts w:ascii="Arial" w:hAnsi="Arial"/>
          <w:b/>
        </w:rPr>
      </w:pPr>
    </w:p>
    <w:p w14:paraId="02F8A1F5" w14:textId="77777777" w:rsidR="00944C3D" w:rsidRDefault="00944C3D" w:rsidP="00944C3D">
      <w:pPr>
        <w:rPr>
          <w:rFonts w:ascii="Arial" w:hAnsi="Arial"/>
          <w:b/>
        </w:rPr>
      </w:pPr>
    </w:p>
    <w:p w14:paraId="1769F8F1" w14:textId="77777777" w:rsidR="00944C3D" w:rsidRDefault="00944C3D" w:rsidP="00944C3D">
      <w:pPr>
        <w:rPr>
          <w:rFonts w:ascii="Arial" w:hAnsi="Arial"/>
          <w:b/>
        </w:rPr>
      </w:pPr>
    </w:p>
    <w:p w14:paraId="577FED3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7"/>
        <w:gridCol w:w="1590"/>
        <w:gridCol w:w="1195"/>
        <w:gridCol w:w="1170"/>
        <w:gridCol w:w="1165"/>
        <w:gridCol w:w="1537"/>
      </w:tblGrid>
      <w:tr w:rsidR="00944C3D" w:rsidRPr="00050529" w14:paraId="1B453201" w14:textId="77777777" w:rsidTr="00503750">
        <w:tc>
          <w:tcPr>
            <w:tcW w:w="2622" w:type="dxa"/>
            <w:vAlign w:val="center"/>
          </w:tcPr>
          <w:p w14:paraId="61BC92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A5F50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5A1C8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A96A9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0EABD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875BE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827B7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6A7DD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0F893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811F55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89C1D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70A0067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3FD46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6978AEE" w14:textId="42A9C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B99E35" w14:textId="45894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F7379C" w14:textId="0A0A6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1D4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048CF2" w14:textId="01188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2E2862" w14:textId="77777777" w:rsidTr="00503750">
        <w:tc>
          <w:tcPr>
            <w:tcW w:w="2622" w:type="dxa"/>
            <w:vAlign w:val="center"/>
          </w:tcPr>
          <w:p w14:paraId="4625DC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59473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B2C26D8" w14:textId="61432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DAE0FF" w14:textId="1D747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F656C6" w14:textId="18F2AF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6BD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0B0E3E" w14:textId="27220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2C63D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BCFF2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396C323" w14:textId="5BED73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C8D6D3" w14:textId="0A7BE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E656EF" w14:textId="3EAD1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A1F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EB7676" w14:textId="504B20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72CA4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8FFC4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71C1A25" w14:textId="20A92C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23BD6E" w14:textId="6BB1EC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270373" w14:textId="4530EA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BC0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909A0E" w14:textId="23D8BE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269BA8" w14:textId="77777777" w:rsidTr="00503750">
        <w:tc>
          <w:tcPr>
            <w:tcW w:w="2622" w:type="dxa"/>
            <w:vAlign w:val="center"/>
          </w:tcPr>
          <w:p w14:paraId="35C5D7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1F502E2" w14:textId="2FC48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125694.13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7C540C" w14:textId="5C35C4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19704.90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B10FD3" w14:textId="5123E9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8460.65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B8F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C434B4" w14:textId="2D2B4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136938.38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40ADE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2E53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74DC16F" w14:textId="42FFFD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029D36" w14:textId="3D1BA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55EAF2" w14:textId="05782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2326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99F460" w14:textId="47B3A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971BA1" w14:textId="77777777" w:rsidTr="00503750">
        <w:tc>
          <w:tcPr>
            <w:tcW w:w="2622" w:type="dxa"/>
            <w:vAlign w:val="center"/>
          </w:tcPr>
          <w:p w14:paraId="5B5CB5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EB8A5B1" w14:textId="11D90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B92DB3" w14:textId="1FBA5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1B00EC" w14:textId="20D55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FF2F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DBC165" w14:textId="53690B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7C959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20BC475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3F0E96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83C0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F8D6D10" w14:textId="3A8FDF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9DC94A" w14:textId="38307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400ADA" w14:textId="76D0C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ED2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0DB54B" w14:textId="7683D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8CD4B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3697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56A00F7" w14:textId="0FC2C7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B3E2D0" w14:textId="48788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1132A9" w14:textId="25FA5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D14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FE8DA6" w14:textId="0E473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2C4BA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C998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BF0D651" w14:textId="319D2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5AB100" w14:textId="307F84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452318" w14:textId="1FB25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601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751827" w14:textId="662901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E52E9F" w14:textId="77777777" w:rsidTr="00503750">
        <w:tc>
          <w:tcPr>
            <w:tcW w:w="2622" w:type="dxa"/>
            <w:vAlign w:val="center"/>
          </w:tcPr>
          <w:p w14:paraId="1D5F74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20FBCCC" w14:textId="738341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CADB63" w14:textId="7B36C1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4F59C7" w14:textId="164643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3407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21DB41" w14:textId="3FD98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D97BA3" w14:textId="77777777" w:rsidTr="00503750">
        <w:tc>
          <w:tcPr>
            <w:tcW w:w="2622" w:type="dxa"/>
            <w:vAlign w:val="center"/>
          </w:tcPr>
          <w:p w14:paraId="573A53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3AA7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DCBC1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CDD12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231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D52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C40672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68D2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6702569" w14:textId="4C851E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125694.13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581525" w14:textId="3F39D98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19704.90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300AC7" w14:textId="3C467F5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8460.65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1A421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6574D9" w14:textId="20D4A2D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136938.38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DC2E19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565F8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A7835C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49C6AA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FB47EF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E3AB9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B30D6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015C5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D181A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DD9EFC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D0922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670ED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8B183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CAA77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8936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4FC4A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85F8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8681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D324B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DD3D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8F08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54F9A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A13C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867C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D57DC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0D17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A873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B63DC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8FCF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50F6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2FC13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1206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1369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EB1D3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1BC9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937C9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A1E72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A5EA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FC0F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9F121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FBF5E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10C66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897EA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F398E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167E2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FC931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3EC3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6E73A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E7043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7FF5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BE8B7F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26C6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9A22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A27850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D5F05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ACBE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10BEE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FB29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7306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2C22B1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9316D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6B7D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BBA4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B910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DF318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47D08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5B6C18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2AC21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64BDC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1D24C6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48D81E6" w14:textId="77777777" w:rsidTr="00503750">
        <w:tc>
          <w:tcPr>
            <w:tcW w:w="2835" w:type="dxa"/>
            <w:vAlign w:val="center"/>
          </w:tcPr>
          <w:p w14:paraId="7BC9A0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1157D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08669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F8633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A703C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ED460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0EE80C0" w14:textId="77777777" w:rsidTr="00503750">
        <w:tc>
          <w:tcPr>
            <w:tcW w:w="2835" w:type="dxa"/>
            <w:vAlign w:val="center"/>
          </w:tcPr>
          <w:p w14:paraId="03BD1F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95F44C0" w14:textId="568989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DD297B" w14:textId="3AEB46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8D2236" w14:textId="5C031F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663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BAC398" w14:textId="7E933D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2702B8" w14:textId="77777777" w:rsidTr="00503750">
        <w:tc>
          <w:tcPr>
            <w:tcW w:w="2835" w:type="dxa"/>
            <w:vAlign w:val="center"/>
          </w:tcPr>
          <w:p w14:paraId="18CE1A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5CCDEF8" w14:textId="00991B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92A36B" w14:textId="7A0079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93F2C0" w14:textId="3DC075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D470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DB03A0" w14:textId="73C373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8CCD4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1A00E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4558326" w14:textId="680A15B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951AB4" w14:textId="34BD8DA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2E3353" w14:textId="6501149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73B90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8D9B54" w14:textId="15E53D6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70538F9" w14:textId="77777777" w:rsidTr="00503750">
        <w:tc>
          <w:tcPr>
            <w:tcW w:w="2835" w:type="dxa"/>
            <w:vAlign w:val="center"/>
          </w:tcPr>
          <w:p w14:paraId="16AC7F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2AAE9FC" w14:textId="0D32E2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DF5618" w14:textId="7D75C3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F69FC7" w14:textId="3781AE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5C4C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F318A5" w14:textId="6D0EC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639143" w14:textId="77777777" w:rsidTr="00503750">
        <w:tc>
          <w:tcPr>
            <w:tcW w:w="2835" w:type="dxa"/>
            <w:vAlign w:val="center"/>
          </w:tcPr>
          <w:p w14:paraId="5E6789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51DE259" w14:textId="65EAD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81539D" w14:textId="523F2C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717B5C" w14:textId="6FFE1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9663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798801" w14:textId="2E8CA1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4067D3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DC89D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4566DCA" w14:textId="20C1533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BE93BC" w14:textId="389468E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36535C" w14:textId="33144E7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28D5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A1E0F9" w14:textId="2555E0B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8AC6E7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ADC12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7C8F8FD" w14:textId="2FECF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4F18D" w14:textId="3C6FC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B3A0C9" w14:textId="214E67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2C34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F2B15B" w14:textId="1938F8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FD536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47554D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91FE629" w14:textId="77777777" w:rsidTr="00503750">
        <w:tc>
          <w:tcPr>
            <w:tcW w:w="2552" w:type="dxa"/>
            <w:shd w:val="clear" w:color="auto" w:fill="auto"/>
            <w:vAlign w:val="center"/>
          </w:tcPr>
          <w:p w14:paraId="344454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C7D06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37752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3AB99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92DB2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7072F42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67CD86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2BF83ED" w14:textId="73B5968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834FEE8" w14:textId="21BDE33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423BBA9" w14:textId="2D8AEAC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9E310C5" w14:textId="30DC1E3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CE9C019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9ACBA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283B9C0" w14:textId="15AF7DF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279C83B" w14:textId="5FA1E3C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5032BDE" w14:textId="5C97A7D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5B6B27A" w14:textId="66C5E34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E7B476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A6E85A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849FF0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D0ACF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2D108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5C6C44E" w14:textId="77777777" w:rsidTr="00503750">
        <w:tc>
          <w:tcPr>
            <w:tcW w:w="4395" w:type="dxa"/>
            <w:vMerge/>
          </w:tcPr>
          <w:p w14:paraId="69C96F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FC2D3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02B3C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ADFFAD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565B8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A603FFA" w14:textId="47CF5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  <w:lang w:eastAsia="sk-SK"/>
              </w:rPr>
              <w:t>132.00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833D9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54E7AC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DA7E5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D09F105" w14:textId="73B1DE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701E7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938A1E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EC9D8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08B16C7" w14:textId="160D0D6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132.00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F5C2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0B8939F" w14:textId="77777777" w:rsidTr="00503750">
        <w:tc>
          <w:tcPr>
            <w:tcW w:w="4395" w:type="dxa"/>
            <w:vAlign w:val="center"/>
          </w:tcPr>
          <w:p w14:paraId="1CA73D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6F16459" w14:textId="57C35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5A39C8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31845F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4043D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1C70282" w14:textId="7120A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B8155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334C1C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541AD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398200A" w14:textId="0712F5B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E11FD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D9EA01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9FAAE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0F53DB7" w14:textId="4AE35BDB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49178.08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B4D40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96F7D3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524C84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40162A8" w14:textId="77777777" w:rsidTr="00503750">
        <w:tc>
          <w:tcPr>
            <w:tcW w:w="4395" w:type="dxa"/>
            <w:vAlign w:val="center"/>
          </w:tcPr>
          <w:p w14:paraId="0F2354C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97951F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E49E5C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6DCB12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4328C9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2475FBA" w14:textId="61ABC50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7306698" w14:textId="337C17E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FE8B138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B8520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D3CA7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AF62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8F3A15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CE3A5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43F0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2343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F9466A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58181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448CE71" w14:textId="1D32C17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249C7D" w14:textId="2B75942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222211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B32656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7686F91" w14:textId="31305A8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C8CD708" w14:textId="7BD1A0F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5BC79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03F49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CA6F5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86CC373" w14:textId="77777777" w:rsidTr="00503750">
        <w:tc>
          <w:tcPr>
            <w:tcW w:w="1843" w:type="dxa"/>
            <w:vAlign w:val="center"/>
          </w:tcPr>
          <w:p w14:paraId="111F12F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027287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948CA9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891609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C3286B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9673E3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8C9FF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15F76EA" w14:textId="77777777" w:rsidTr="00503750">
        <w:tc>
          <w:tcPr>
            <w:tcW w:w="1843" w:type="dxa"/>
            <w:vAlign w:val="center"/>
          </w:tcPr>
          <w:p w14:paraId="7F92F9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46F25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FB58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7F36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25B1D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97DA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B48B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15028E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661CD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11AF6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64ED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EEBC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CE79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2A21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4475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1D14BE5" w14:textId="77777777" w:rsidTr="00503750">
        <w:tc>
          <w:tcPr>
            <w:tcW w:w="1843" w:type="dxa"/>
            <w:vAlign w:val="center"/>
          </w:tcPr>
          <w:p w14:paraId="3B3EBC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0E3A0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9504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CBDA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98B28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9EF2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BC88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D0DD285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55962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12EB3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9A95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702A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A0B7C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B1A4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0014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0E62BA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65221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7CE406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89F04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D3E8D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897CB6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64209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4219D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925FB7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12BD9F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417FFBCC" w14:textId="77777777" w:rsidTr="00503750">
        <w:trPr>
          <w:trHeight w:val="664"/>
        </w:trPr>
        <w:tc>
          <w:tcPr>
            <w:tcW w:w="3372" w:type="dxa"/>
          </w:tcPr>
          <w:p w14:paraId="0A56CB1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EBA78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2AE3DA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1F56B4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5EB899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8094BF5" w14:textId="7472F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B3A609" w14:textId="45252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D2A27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F22667A" w14:textId="6861F51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5C239AE" w14:textId="11857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2B8D26" w14:textId="38C120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259C2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7AFFA96" w14:textId="09DAC6B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52D2548" w14:textId="206168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FC1E5C" w14:textId="471D8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B3A49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BE4007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4F3E5CC" w14:textId="60B9E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C39EE6" w14:textId="07282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43818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8BDEFD3" w14:textId="6448864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9A6499F" w14:textId="107CE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6315AE" w14:textId="402E0A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D603B0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FCD4FFF" w14:textId="1A68B5D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2829A57" w14:textId="75D6B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67D7FD" w14:textId="6DC88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585DA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F0E1DB8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FC53CE0" w14:textId="77777777" w:rsidTr="00503750">
        <w:tc>
          <w:tcPr>
            <w:tcW w:w="2835" w:type="dxa"/>
            <w:vAlign w:val="center"/>
          </w:tcPr>
          <w:p w14:paraId="5B97095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C4D2A7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761E58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1AE3F0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4B5067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0D174C6" w14:textId="77777777" w:rsidTr="00503750">
        <w:tc>
          <w:tcPr>
            <w:tcW w:w="2835" w:type="dxa"/>
          </w:tcPr>
          <w:p w14:paraId="1CBD21B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EC30FC5" w14:textId="6C167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40CB70" w14:textId="573ABF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C95D7C" w14:textId="41AFA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1410B2" w14:textId="2CADB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B7CC26" w14:textId="77777777" w:rsidTr="00503750">
        <w:tc>
          <w:tcPr>
            <w:tcW w:w="2835" w:type="dxa"/>
          </w:tcPr>
          <w:p w14:paraId="3E79B0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D6FB0DB" w14:textId="3376E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E0AFEE" w14:textId="54630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CA064A" w14:textId="542326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F603400" w14:textId="576C8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FE258D" w14:textId="77777777" w:rsidTr="00503750">
        <w:tc>
          <w:tcPr>
            <w:tcW w:w="2835" w:type="dxa"/>
          </w:tcPr>
          <w:p w14:paraId="1E1FBA3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238168A" w14:textId="6F0C48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C5934E" w14:textId="56ED95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B11C1C" w14:textId="370966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9032EB" w14:textId="125E96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077B20" w14:textId="77777777" w:rsidTr="00503750">
        <w:tc>
          <w:tcPr>
            <w:tcW w:w="2835" w:type="dxa"/>
            <w:vAlign w:val="center"/>
          </w:tcPr>
          <w:p w14:paraId="25F39DA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DF45DF3" w14:textId="2B4F98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C4E8EC" w14:textId="1801E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28A80A" w14:textId="1F6813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DC33650" w14:textId="0D2985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4686A0" w14:textId="77777777" w:rsidTr="00503750">
        <w:tc>
          <w:tcPr>
            <w:tcW w:w="2835" w:type="dxa"/>
            <w:vAlign w:val="center"/>
          </w:tcPr>
          <w:p w14:paraId="0B0B28D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62B362B" w14:textId="4732B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C9FCF2" w14:textId="64F74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F983EB" w14:textId="578867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446841A" w14:textId="52203D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452D0E" w14:textId="77777777" w:rsidTr="00503750">
        <w:tc>
          <w:tcPr>
            <w:tcW w:w="2835" w:type="dxa"/>
          </w:tcPr>
          <w:p w14:paraId="5CA7964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43CAF82" w14:textId="0D4E27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25CAEB" w14:textId="7F4A22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E67829" w14:textId="54087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79C67C2" w14:textId="32959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E8138B" w14:textId="77777777" w:rsidTr="00503750">
        <w:tc>
          <w:tcPr>
            <w:tcW w:w="2835" w:type="dxa"/>
          </w:tcPr>
          <w:p w14:paraId="06DE59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B0A9E24" w14:textId="3B460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6185D3" w14:textId="01468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57B2B7" w14:textId="5447EC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6FDFC3" w14:textId="10D902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E44EC1" w14:textId="77777777" w:rsidTr="00503750">
        <w:tc>
          <w:tcPr>
            <w:tcW w:w="2835" w:type="dxa"/>
          </w:tcPr>
          <w:p w14:paraId="684299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E0BAE8A" w14:textId="4CF39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33DF2B" w14:textId="701DC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0531D7" w14:textId="1BA41E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55C7F1" w14:textId="6C07F3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AE12A8" w14:textId="77777777" w:rsidR="00944C3D" w:rsidRDefault="00944C3D" w:rsidP="00944C3D">
      <w:pPr>
        <w:rPr>
          <w:rFonts w:ascii="Arial" w:hAnsi="Arial"/>
          <w:b/>
        </w:rPr>
      </w:pPr>
    </w:p>
    <w:p w14:paraId="030EC15A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C91B60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81C592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2954DF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4DCE5E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96DB63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0F39B1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8AF5B34" w14:textId="77777777" w:rsidTr="00503750">
        <w:trPr>
          <w:trHeight w:val="443"/>
        </w:trPr>
        <w:tc>
          <w:tcPr>
            <w:tcW w:w="2560" w:type="dxa"/>
          </w:tcPr>
          <w:p w14:paraId="5D00B0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E8165FC" w14:textId="4651C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5327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CD24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B24AA8A" w14:textId="074C9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609F9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A4AC9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21F792E" w14:textId="583E82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C788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7E9F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647FA78" w14:textId="22BF47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75C1D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FD64C9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B448783" w14:textId="6F86D7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F0F5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A0253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64D0996" w14:textId="4F26C8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E7251C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49B3D9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2967876" w14:textId="387A9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1981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40ED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7B6B915" w14:textId="689648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876BC6" w14:textId="77777777" w:rsidR="00944C3D" w:rsidRDefault="00944C3D" w:rsidP="00944C3D">
      <w:pPr>
        <w:rPr>
          <w:rFonts w:ascii="Arial" w:hAnsi="Arial"/>
          <w:b/>
        </w:rPr>
      </w:pPr>
    </w:p>
    <w:p w14:paraId="0B3E8B83" w14:textId="77777777" w:rsidR="00944C3D" w:rsidRDefault="00944C3D" w:rsidP="00944C3D">
      <w:pPr>
        <w:rPr>
          <w:rFonts w:ascii="Arial" w:hAnsi="Arial"/>
          <w:b/>
        </w:rPr>
      </w:pPr>
    </w:p>
    <w:p w14:paraId="797AC86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665F605" w14:textId="77777777" w:rsidR="00944C3D" w:rsidRDefault="00944C3D" w:rsidP="00944C3D">
      <w:pPr>
        <w:rPr>
          <w:rFonts w:ascii="Arial" w:hAnsi="Arial"/>
          <w:b/>
        </w:rPr>
      </w:pPr>
    </w:p>
    <w:p w14:paraId="409C146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DDD74C1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EC888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E1ABD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2EB09A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0E7A45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3D4CE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61535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6C078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CD4F38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1999E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D51A5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04CC9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EB544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08F9B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5E70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20333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0BF69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FFFC27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D506351" w14:textId="77777777" w:rsidTr="00503750">
        <w:trPr>
          <w:trHeight w:val="677"/>
        </w:trPr>
        <w:tc>
          <w:tcPr>
            <w:tcW w:w="3358" w:type="dxa"/>
          </w:tcPr>
          <w:p w14:paraId="11D33C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FCE41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6A75AB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485365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FFEFA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3E7BB46" w14:textId="50BC4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08467E" w14:textId="37C8E7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B8779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582E7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A00738E" w14:textId="68201F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5DF624" w14:textId="2BCE88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2C01C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0D135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4FC42D7" w14:textId="7BC1B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9CDF36" w14:textId="35DDE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8A94C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4DA7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6127E46" w14:textId="1EE16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832E0E" w14:textId="69D845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9D44E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47A208F" w14:textId="40552FE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C3FE35F" w14:textId="7A717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A0269AF" w14:textId="39790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8E81DC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16A1696" w14:textId="25F3572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DF12DD8" w14:textId="0B559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787789" w14:textId="1CF23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18AC8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B9F046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3D233F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7852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8F897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F270D1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220DC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1A7D8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004207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82F0C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00D79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C1804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95DBE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C748F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062610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9314FD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3CFCB9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5C1F7F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35A386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D5344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E8181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952AA4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48200A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732E1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60F032B" w14:textId="3420A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F97173" w14:textId="0791F0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A3099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A60B3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AD90075" w14:textId="1CCCD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F36CD6" w14:textId="006A3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440EB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3B484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F4D2D9A" w14:textId="5DB50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DB1868" w14:textId="60C28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B2520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BF67B60" w14:textId="1BDE9C3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7B804" w14:textId="284CD8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98B3664" w14:textId="624823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22D28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000A244" w14:textId="22814FD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35DE37F" w14:textId="4D554A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ED3BFA" w14:textId="3A4DBA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F3E77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9040A0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92B36A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B00F5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EC3C7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7CF5C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FB4EFB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9DD45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8CF1AC3" w14:textId="0156E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C4289FF" w14:textId="75D63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4D70A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B5C8D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8B8E144" w14:textId="33EE9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A6C7D7" w14:textId="33C8A2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5FD05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9E77F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115FA21" w14:textId="64978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2981A8" w14:textId="0F69A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B07D7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8C77571" w14:textId="2083633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6F12480" w14:textId="4B2EF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C122208" w14:textId="1E3057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B45C54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3C977E0" w14:textId="27922E8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30890C8" w14:textId="270B0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AA742A3" w14:textId="473CAC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46D8AE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7F3871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05C4B0A" w14:textId="77777777" w:rsidTr="00503750">
        <w:tc>
          <w:tcPr>
            <w:tcW w:w="3686" w:type="dxa"/>
            <w:vAlign w:val="center"/>
          </w:tcPr>
          <w:p w14:paraId="74917AC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C1F27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3402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FB47EB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FB78C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FA67F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177E5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1F002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A6EE9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C06B9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904A4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A5DCF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A5683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4059E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6A024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EA93A9C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E1B5AC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A767D1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D3A646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2B062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6D0C64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19809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0B7B6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2E3C38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DA67C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2530F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78DF635" w14:textId="050D8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2B2139" w14:textId="769D13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297F4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151A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F9DC3A7" w14:textId="153D2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679771" w14:textId="564194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F970D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20392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E21615C" w14:textId="1EDE0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A0D433" w14:textId="1FE75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36B31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96A8015" w14:textId="1C5438C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5C08444" w14:textId="0FA7A2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59EE7FE" w14:textId="34AF07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B904D9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98185EC" w14:textId="7666675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8FB7F48" w14:textId="5B530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4ED11D" w14:textId="48B7C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FBE55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99A1F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BE6F0B2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72035B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5ACBB9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EA5BB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C1F6C2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B9E1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B1C6A1B" w14:textId="5499C7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BF27E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C8495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5602D86" w14:textId="2211A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9C53A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16A81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DF95771" w14:textId="1C35F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8153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5412F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0CA8C9D" w14:textId="37046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1F27F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D5C08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C92863" w14:textId="7ACE67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4907B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4E26C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5332CC2" w14:textId="44F3BF4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7B9A6E9" w14:textId="77777777" w:rsidR="00944C3D" w:rsidRDefault="00944C3D" w:rsidP="00944C3D">
      <w:pPr>
        <w:rPr>
          <w:sz w:val="22"/>
          <w:szCs w:val="22"/>
        </w:rPr>
      </w:pPr>
    </w:p>
    <w:p w14:paraId="384511BC" w14:textId="77777777" w:rsidR="00944C3D" w:rsidRDefault="00944C3D" w:rsidP="00944C3D">
      <w:pPr>
        <w:rPr>
          <w:sz w:val="22"/>
          <w:szCs w:val="22"/>
        </w:rPr>
      </w:pPr>
    </w:p>
    <w:p w14:paraId="4CC6320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A797953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13055FE" w14:textId="2826E1DE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65FE0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2A84B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53314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B2345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084AFF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68F0A6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88FFE8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724F98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BC2E53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D606CD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73CCF45" w14:textId="115F1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2E87AFB" w14:textId="2BC15E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84798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EDF8C4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1163758" w14:textId="2587A5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560EDA" w14:textId="68B0A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BF721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13793C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C2C06D1" w14:textId="1351AF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0E4024" w14:textId="05E0C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2B9D7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489452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12EF715" w14:textId="34701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C9BB84" w14:textId="333352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7EA88E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44578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7E002DC" w14:textId="2A058E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7DA79C8" w14:textId="2F8792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FDD2F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D14FA39" w14:textId="2DA1E3F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8D01DBF" w14:textId="7B00D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311F558" w14:textId="0252D5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D2A53A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E93F939" w14:textId="29C0CB2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DCCCADC" w14:textId="47B5C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8F3AE1" w14:textId="68B8C3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1973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7459A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1F9C51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EA0F1F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F6EE8A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CDFD4F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B9784A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60B20D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3F8440D" w14:textId="64F5A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657A667" w14:textId="7E0FA7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61B61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C9B0B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A8D74CF" w14:textId="6E8B0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FC70D99" w14:textId="1DF19B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40474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992A46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9B92742" w14:textId="1001F0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23D8C7" w14:textId="41C6A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260C9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5FB215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E3C0449" w14:textId="44B8CD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F7D6F5C" w14:textId="354727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82045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0BDD379" w14:textId="490C9EF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D66A1E6" w14:textId="71216C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5DBF56" w14:textId="067D5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21AC7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EEE0727" w14:textId="44DB38C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C9532D0" w14:textId="0652C5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CB58FE" w14:textId="0B3C6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AE339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CE220CE" w14:textId="6D5EB3C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A116BEF" w14:textId="6D1EB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9667548" w14:textId="3A801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1728E" w:rsidRPr="007014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FEA3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C384C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DC9441F" w14:textId="2EAFF3AC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D4728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F66FD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22D3345" w14:textId="2F23DCF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B149F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313B6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8BF8DE4" w14:textId="0DE17EAD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7B350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28DA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42DD79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F374B3D" w14:textId="77777777" w:rsidR="00944C3D" w:rsidRPr="003607F0" w:rsidRDefault="00944C3D" w:rsidP="00944C3D"/>
    <w:p w14:paraId="074E4CBD" w14:textId="77777777" w:rsidR="00F47675" w:rsidRPr="00944C3D" w:rsidRDefault="00F47675" w:rsidP="00944C3D"/>
    <w:sectPr w:rsidR="00F47675" w:rsidRPr="00944C3D" w:rsidSect="00B8718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113239" w14:textId="77777777" w:rsidR="00B8718B" w:rsidRDefault="00B8718B">
      <w:r>
        <w:separator/>
      </w:r>
    </w:p>
  </w:endnote>
  <w:endnote w:type="continuationSeparator" w:id="0">
    <w:p w14:paraId="6D1C7326" w14:textId="77777777" w:rsidR="00B8718B" w:rsidRDefault="00B87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929690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7A6F60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A45C11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06CAB22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8DB8C3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75F5E7E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449F6E" w14:textId="77777777" w:rsidR="00B8718B" w:rsidRDefault="00B8718B">
      <w:r>
        <w:separator/>
      </w:r>
    </w:p>
  </w:footnote>
  <w:footnote w:type="continuationSeparator" w:id="0">
    <w:p w14:paraId="00F78AAF" w14:textId="77777777" w:rsidR="00B8718B" w:rsidRDefault="00B871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2864189">
    <w:abstractNumId w:val="13"/>
  </w:num>
  <w:num w:numId="2" w16cid:durableId="395662868">
    <w:abstractNumId w:val="17"/>
  </w:num>
  <w:num w:numId="3" w16cid:durableId="1272973966">
    <w:abstractNumId w:val="8"/>
  </w:num>
  <w:num w:numId="4" w16cid:durableId="160974265">
    <w:abstractNumId w:val="7"/>
  </w:num>
  <w:num w:numId="5" w16cid:durableId="133499143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4808951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23814070">
    <w:abstractNumId w:val="20"/>
  </w:num>
  <w:num w:numId="8" w16cid:durableId="901335503">
    <w:abstractNumId w:val="10"/>
  </w:num>
  <w:num w:numId="9" w16cid:durableId="1311326001">
    <w:abstractNumId w:val="0"/>
  </w:num>
  <w:num w:numId="10" w16cid:durableId="1849783322">
    <w:abstractNumId w:val="19"/>
  </w:num>
  <w:num w:numId="11" w16cid:durableId="463891604">
    <w:abstractNumId w:val="6"/>
  </w:num>
  <w:num w:numId="12" w16cid:durableId="1994941422">
    <w:abstractNumId w:val="9"/>
  </w:num>
  <w:num w:numId="13" w16cid:durableId="1441562354">
    <w:abstractNumId w:val="12"/>
  </w:num>
  <w:num w:numId="14" w16cid:durableId="946738986">
    <w:abstractNumId w:val="15"/>
  </w:num>
  <w:num w:numId="15" w16cid:durableId="1803695840">
    <w:abstractNumId w:val="14"/>
  </w:num>
  <w:num w:numId="16" w16cid:durableId="711342633">
    <w:abstractNumId w:val="2"/>
  </w:num>
  <w:num w:numId="17" w16cid:durableId="2119254002">
    <w:abstractNumId w:val="4"/>
  </w:num>
  <w:num w:numId="18" w16cid:durableId="1543906433">
    <w:abstractNumId w:val="11"/>
  </w:num>
  <w:num w:numId="19" w16cid:durableId="1556548075">
    <w:abstractNumId w:val="5"/>
  </w:num>
  <w:num w:numId="20" w16cid:durableId="233901711">
    <w:abstractNumId w:val="18"/>
  </w:num>
  <w:num w:numId="21" w16cid:durableId="20738447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10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5382125.doc"/>
    <w:docVar w:name="arg5" w:val="1"/>
  </w:docVars>
  <w:rsids>
    <w:rsidRoot w:val="0071728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28E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8718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1E2C8E"/>
  <w15:docId w15:val="{BC0F2860-669F-4B63-AE7E-70130F7D8A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5336</Words>
  <Characters>30419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2024-03-19T08:39:00Z</dcterms:created>
  <dcterms:modified xsi:type="dcterms:W3CDTF">2024-03-19T08:41:00Z</dcterms:modified>
</cp:coreProperties>
</file>