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1300D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8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5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5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C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D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9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D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9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1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B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7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F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5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8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B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9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25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9E3F8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0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58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40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BD6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7A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FA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24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55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AD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56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D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43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AC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B6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60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11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10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C6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D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1B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552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EA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A1F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4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9A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62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D8D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FD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14A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3A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2E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3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53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F452D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C9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64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A7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65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94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B1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4C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39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6E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84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79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2F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53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32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C1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53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7E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87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7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C8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6B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04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796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FC3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83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A3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D1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FB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9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BB1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10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14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D0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5418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A12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24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36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FA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54B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0B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E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DB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47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3C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DF1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DB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30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12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AC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8E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37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C9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FE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E6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E60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75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A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C6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E2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55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DD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FB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BB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2E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1A4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521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D5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1BA1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AF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6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4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5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C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2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D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96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1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F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8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C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D5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3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A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D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6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6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2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7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4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8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5F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A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8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1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B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0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2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B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E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1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4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CBFFA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6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2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E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C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0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E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F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1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5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3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0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8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6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7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5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CF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08F9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5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6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0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0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E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C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7A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4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2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AB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CD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0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E8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D3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BC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98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A1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F9EDD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D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6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7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0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6C1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6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3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5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5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1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E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C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B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E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C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E1E5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5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8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6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C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B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A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C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D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A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3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8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4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0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4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3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121B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C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6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1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C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2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6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C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9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F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4D4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6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B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F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D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8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0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F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3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1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1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0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5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6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EB10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1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2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7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E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0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D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1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72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F0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FD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15BFE" w14:textId="45EAB65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FA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9D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2B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C4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D0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0F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EE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5E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2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6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D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F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7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B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13DB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D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4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F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9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5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8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04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2F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56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CBE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1E29F96" wp14:editId="4E112EC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8097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29F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EB8097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C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97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41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10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9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6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8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4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3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7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7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B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9410D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1E8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16A0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E2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43CA113" wp14:editId="24FC176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D0EA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CA11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56D0EA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61A27B9" wp14:editId="6472E09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B3BC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A27B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54B3BC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1EC86A" wp14:editId="05FB4FE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31B2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EC86A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7E31B2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534BF50" wp14:editId="239C1F9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49109" w14:textId="57E27589" w:rsidR="000B647F" w:rsidRDefault="00000000" w:rsidP="00944C3D">
                                  <w:fldSimple w:instr=" MERGEFIELD  aDMOD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4BF50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EF49109" w14:textId="57E27589" w:rsidR="000B647F" w:rsidRDefault="00000000" w:rsidP="00944C3D">
                            <w:fldSimple w:instr=" MERGEFIELD  aDMOD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77531FC" wp14:editId="260B5EA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5CEA3" w14:textId="359467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531F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8B5CEA3" w14:textId="359467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D39DDF1" wp14:editId="50043AC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ADD66" w14:textId="4C035A07" w:rsidR="000B647F" w:rsidRDefault="00000000" w:rsidP="00944C3D">
                                  <w:fldSimple w:instr=" MERGEFIELD  aDRD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9DDF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E5ADD66" w14:textId="4C035A07" w:rsidR="000B647F" w:rsidRDefault="00000000" w:rsidP="00944C3D">
                            <w:fldSimple w:instr=" MERGEFIELD  aDRD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D4F77B3" wp14:editId="7CAFE99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46DBA8" w14:textId="465203E9" w:rsidR="000B647F" w:rsidRDefault="00000000" w:rsidP="00944C3D">
                                  <w:fldSimple w:instr=" MERGEFIELD  aDMD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F77B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46DBA8" w14:textId="465203E9" w:rsidR="000B647F" w:rsidRDefault="00000000" w:rsidP="00944C3D">
                            <w:fldSimple w:instr=" MERGEFIELD  aDMD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D9EB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34B4D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0A11B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A11E5A" wp14:editId="571603B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864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11E5A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D5864F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29A4779" wp14:editId="73B4B05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C37B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A4779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4FC37B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DCF894" wp14:editId="39393EE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5639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CF89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D55639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42FD8FF" wp14:editId="1AA492B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A2DE3" w14:textId="3B01DD6B" w:rsidR="000B647F" w:rsidRDefault="00000000" w:rsidP="00944C3D">
                                  <w:fldSimple w:instr=" MERGEFIELD  aDRDO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FD8F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BA2DE3" w14:textId="3B01DD6B" w:rsidR="000B647F" w:rsidRDefault="00000000" w:rsidP="00944C3D">
                            <w:fldSimple w:instr=" MERGEFIELD  aDRDO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69E5047" wp14:editId="727A71A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3C991" w14:textId="4A18BC75" w:rsidR="000B647F" w:rsidRDefault="00000000" w:rsidP="00944C3D">
                                  <w:fldSimple w:instr=" MERGEFIELD  aDMD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E504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AD3C991" w14:textId="4A18BC75" w:rsidR="000B647F" w:rsidRDefault="00000000" w:rsidP="00944C3D">
                            <w:fldSimple w:instr=" MERGEFIELD  aDMD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6821C3" wp14:editId="5BE411E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EC816" w14:textId="42A53AE1" w:rsidR="000B647F" w:rsidRDefault="00000000" w:rsidP="00944C3D">
                                  <w:fldSimple w:instr=" MERGEFIELD  aDROD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821C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EAEC816" w14:textId="42A53AE1" w:rsidR="000B647F" w:rsidRDefault="00000000" w:rsidP="00944C3D">
                            <w:fldSimple w:instr=" MERGEFIELD  aDROD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909400" wp14:editId="608ABB3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8B79A" w14:textId="62BCB7A1" w:rsidR="000B647F" w:rsidRDefault="00000000" w:rsidP="00944C3D">
                                  <w:fldSimple w:instr=" MERGEFIELD  aDMOD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0940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E48B79A" w14:textId="62BCB7A1" w:rsidR="000B647F" w:rsidRDefault="00000000" w:rsidP="00944C3D">
                            <w:fldSimple w:instr=" MERGEFIELD  aDMOD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5583A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A7602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73F0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AB2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B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1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E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2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3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6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C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1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C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1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4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E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B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2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3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3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C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2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1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8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ED86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BC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6C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D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8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F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7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E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64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3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6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2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9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5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2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D1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B0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44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85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095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F2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51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9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5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74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B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D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F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E983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C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2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7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2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A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C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0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C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C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7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9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F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8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9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7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7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A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2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AFA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4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3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1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0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8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357C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D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2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5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9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3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F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C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3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6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5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C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F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C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5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C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9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A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45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D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D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F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D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8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9AE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A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4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6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6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1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2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C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8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B7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5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4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7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8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2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5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5A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D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12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AD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75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BC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0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5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8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3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5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8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6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FA6C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4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C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7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8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1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F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0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9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7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5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3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4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B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9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1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9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E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6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9B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A8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D5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E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E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D0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70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4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2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7A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3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A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3CE015" wp14:editId="4B6D5AD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0E65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CE01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D30E65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D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0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5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D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F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D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0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3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421849" wp14:editId="2BAA74D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3CC6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21849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7A3CC6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6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0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C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B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6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9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2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E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8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3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6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2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6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7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01CC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0E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12BF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45C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2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526C5F" wp14:editId="06145EC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619B1" w14:textId="76E24E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0036118796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26C5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BA619B1" w14:textId="76E24E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0036118796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F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B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F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F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4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0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C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E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8542E6" wp14:editId="5164516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98F59" w14:textId="2845C7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2021559793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542E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398F59" w14:textId="2845C7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2021559793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9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4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8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E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E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1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0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F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5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F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C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5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3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C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B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032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2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2DC3A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CC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2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E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B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E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6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9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6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8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EA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4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7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1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44E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2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FE8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A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932905" wp14:editId="7899676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4027C" w14:textId="7D802E1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Pádivého 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3290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BC4027C" w14:textId="7D802E1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Pádivého 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0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A4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A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9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A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2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7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C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1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6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0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0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B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C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E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B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4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D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7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0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E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E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6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9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D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0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6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D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2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F20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1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4AB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AF5A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02E9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6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1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3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F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6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8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8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7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4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B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A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1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A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1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7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A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8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4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4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8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3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6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5AB52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29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21ACCC" wp14:editId="16EECCA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1D440" w14:textId="6DFF3CE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1ACC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E61D440" w14:textId="6DFF3CE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118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2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6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F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9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9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2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3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1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0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A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2ED606" wp14:editId="39D5817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ECD5D" w14:textId="4CF8786F" w:rsidR="000B647F" w:rsidRDefault="00000000" w:rsidP="00944C3D">
                                  <w:fldSimple w:instr=" MERGEFIELD  aSUB_ULICA_CISLO  \* MERGEFORMAT ">
                                    <w:r w:rsidR="0071728E" w:rsidRPr="007172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10/683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ED60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95ECD5D" w14:textId="4CF8786F" w:rsidR="000B647F" w:rsidRDefault="00000000" w:rsidP="00944C3D">
                            <w:fldSimple w:instr=" MERGEFIELD  aSUB_ULICA_CISLO  \* MERGEFORMAT ">
                              <w:r w:rsidR="0071728E" w:rsidRPr="0071728E">
                                <w:rPr>
                                  <w:rFonts w:ascii="Arial" w:hAnsi="Arial" w:cs="Arial"/>
                                  <w:noProof/>
                                </w:rPr>
                                <w:t>10/683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C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B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C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E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E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50CB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3B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D94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C3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05BF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6838B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D4918A" wp14:editId="4BE036C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3D228" w14:textId="7F2EFF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4918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5A3D228" w14:textId="7F2EFF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A20306" wp14:editId="295AE6C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9132E" w14:textId="08EA10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2030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9B9132E" w14:textId="08EA10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98B2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FC8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1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6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3B8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7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EAA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535168" wp14:editId="5A66CDB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7E38" w14:textId="4E96B8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3516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CC87E38" w14:textId="4E96B8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9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C5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4E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B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00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F7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1D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0FAD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D8F30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EE8B2C" wp14:editId="3E5DD87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433C6" w14:textId="452F2C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E8B2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BF433C6" w14:textId="452F2C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3D4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D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8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A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0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A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0B9F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3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D5B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E62C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341EF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466A5B" wp14:editId="756AFB1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03602" w14:textId="1CF8D23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1728E" w:rsidRPr="007014E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66A5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03602" w14:textId="1CF8D23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1728E" w:rsidRPr="007014E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8F5A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937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F97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A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4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2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8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2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0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C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A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6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2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5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F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A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D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8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C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E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E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3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C647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1D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B2416F" w14:textId="0325181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1728E">
              <w:rPr>
                <w:rFonts w:ascii="Arial" w:hAnsi="Arial"/>
                <w:lang w:eastAsia="sk-SK"/>
              </w:rPr>
              <w:t>19.3.2024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850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1B1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FBA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9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E117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0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7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C5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56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1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A70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2954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A3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93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5C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E2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75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6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C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27DF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6E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78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EB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CF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C2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40F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A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80D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AC1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56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C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5F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FF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742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E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115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3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1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F9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F4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D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702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5A7D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67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A5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79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71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99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578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7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E9A0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806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63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1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DF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237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B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AA05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E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C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AC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49BF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3C7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9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1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E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1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7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1C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C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B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7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A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3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C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7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F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4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B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BB7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D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092DBA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D01D017" w14:textId="77777777" w:rsidR="00944C3D" w:rsidRDefault="00944C3D" w:rsidP="00944C3D">
      <w:pPr>
        <w:rPr>
          <w:rFonts w:ascii="Arial" w:hAnsi="Arial"/>
        </w:rPr>
      </w:pPr>
    </w:p>
    <w:p w14:paraId="5998D93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7D14102" w14:textId="324003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1B7CE82" w14:textId="5CD2AB3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37A1077" w14:textId="18FEA6B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CD68AC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96130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53CD961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16522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FAA6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D587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D83AAA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103291A" w14:textId="7F4CB0D0" w:rsidR="00944C3D" w:rsidRPr="008D0433" w:rsidRDefault="0071728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Michal Pikna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4C87E3" w14:textId="6627A873" w:rsidR="00944C3D" w:rsidRPr="008D0433" w:rsidRDefault="0071728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05E7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4832A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35BC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B80F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317A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7323D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2CCC6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E80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E49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3415E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539FED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CF32EFE" w14:textId="7C4F40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85E7D6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FE66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99F29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FEF64A" w14:textId="0770360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53B2D8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4E7A2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4DECA9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FB1B3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F428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5B75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B90094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0EED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C4C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5F38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39388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FC1EA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4094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18C5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F112C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3B4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984D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F05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296BD2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26A71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89E8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C5D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19F9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80F0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A5BE2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87BE264" w14:textId="76D4E7E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3A8C71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EB3A2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23318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C30D55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874A89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E74A815" w14:textId="1A763C7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C6117C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3DAFC1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750F8B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3052E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8CC6D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8416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34259E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861E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8D1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316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AC3D0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3800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2B50E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707E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3F8F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EAD7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0D3E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D772E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8291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0E2F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4EFDC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16AFE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0BE84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7F23B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2EED2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F0469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74740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378B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9DDBD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AC09E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A8EA7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DBB54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6B1FF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9D7A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57289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61781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EDA1B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0612C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AE596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C870D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EBB051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89CFC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98188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94B7E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041F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08710C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C04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8C01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137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0623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238F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89AA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E732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9278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1DA3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5E66F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4603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0B2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1FD7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94B7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61B2C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0A1B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4C8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0BB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F9E2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BC4A1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F14A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74B11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EDA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2970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7209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D5DFA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F101BF" w14:textId="60D2834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EDCE99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F8DF6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59E4A3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4918F0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29974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99C4E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7EBBC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8718B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4F5EC5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AEA160D" w14:textId="77777777" w:rsidTr="00503750">
        <w:tc>
          <w:tcPr>
            <w:tcW w:w="2302" w:type="dxa"/>
            <w:vAlign w:val="center"/>
          </w:tcPr>
          <w:p w14:paraId="297806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CA77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EBFE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388EB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6C5A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8C91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47BC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DFA5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074C0BE" w14:textId="77777777" w:rsidTr="00503750">
        <w:tc>
          <w:tcPr>
            <w:tcW w:w="15593" w:type="dxa"/>
            <w:gridSpan w:val="8"/>
            <w:vAlign w:val="center"/>
          </w:tcPr>
          <w:p w14:paraId="615CC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2830AC4" w14:textId="77777777" w:rsidTr="00503750">
        <w:tc>
          <w:tcPr>
            <w:tcW w:w="2302" w:type="dxa"/>
            <w:vAlign w:val="center"/>
          </w:tcPr>
          <w:p w14:paraId="5A131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9F3BC5" w14:textId="46D90A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C4BAEC" w14:textId="768EE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43DF14" w14:textId="303A12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D1D91B" w14:textId="00817D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2CEA7" w14:textId="63A9F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EC19A" w14:textId="0A01D2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5D7C2" w14:textId="1143A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657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40C5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7E9EBA7" w14:textId="7A3D05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025AC7" w14:textId="4EB0B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180E6" w14:textId="46C947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AD404" w14:textId="598A3D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47CD7" w14:textId="57BC4A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60058" w14:textId="1CFBC2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831AC" w14:textId="58783A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791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81A0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A93A67" w14:textId="3D259D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327A34" w14:textId="572F8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6EF3D" w14:textId="635300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4C289" w14:textId="6FFA0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7F7A3" w14:textId="6E86ED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3D0F9" w14:textId="37FD58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4D977" w14:textId="64D146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4462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850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F8C53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5FC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8996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6CE8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266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8EFA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2A0B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87C982" w14:textId="77777777" w:rsidTr="00503750">
        <w:tc>
          <w:tcPr>
            <w:tcW w:w="2302" w:type="dxa"/>
            <w:vAlign w:val="center"/>
          </w:tcPr>
          <w:p w14:paraId="28046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B146DE8" w14:textId="6434A8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C92EF3" w14:textId="0606E2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B2007" w14:textId="5DB09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8A122" w14:textId="674857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3A611B" w14:textId="7B5535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C14C8" w14:textId="365D3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643E8" w14:textId="2174A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828D9" w14:textId="77777777" w:rsidTr="00503750">
        <w:tc>
          <w:tcPr>
            <w:tcW w:w="15593" w:type="dxa"/>
            <w:gridSpan w:val="8"/>
            <w:vAlign w:val="center"/>
          </w:tcPr>
          <w:p w14:paraId="304A83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749F53" w14:textId="77777777" w:rsidTr="00503750">
        <w:tc>
          <w:tcPr>
            <w:tcW w:w="2302" w:type="dxa"/>
            <w:vAlign w:val="center"/>
          </w:tcPr>
          <w:p w14:paraId="2963E7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A9453F" w14:textId="2DA4E8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D28B29" w14:textId="7C7EB5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14E60" w14:textId="1B6E33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98B8B5" w14:textId="69B800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2A6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F34F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4BBBE8" w14:textId="3D15D3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1969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113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7EC0B8" w14:textId="67CDD5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B4365A" w14:textId="215257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5D690" w14:textId="5E9486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5312D" w14:textId="0C2AF6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4C3D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D3B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738DF2" w14:textId="627D66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D92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7FB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4B55267" w14:textId="4050FC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271775" w14:textId="164CA7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B9568" w14:textId="76A203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F8F92" w14:textId="03CECA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3B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69B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E7E3DD" w14:textId="41C59C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F6764" w14:textId="77777777" w:rsidTr="00503750">
        <w:tc>
          <w:tcPr>
            <w:tcW w:w="2302" w:type="dxa"/>
            <w:vAlign w:val="center"/>
          </w:tcPr>
          <w:p w14:paraId="4183F3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21D59B" w14:textId="3280F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0CA686" w14:textId="18063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D4F67" w14:textId="3C35CC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BEB79" w14:textId="7612FD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55E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4BAF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8C8B79" w14:textId="32BE8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B715D" w14:textId="77777777" w:rsidTr="00503750">
        <w:tc>
          <w:tcPr>
            <w:tcW w:w="15593" w:type="dxa"/>
            <w:gridSpan w:val="8"/>
            <w:vAlign w:val="center"/>
          </w:tcPr>
          <w:p w14:paraId="44BE37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E98D19B" w14:textId="77777777" w:rsidTr="00503750">
        <w:tc>
          <w:tcPr>
            <w:tcW w:w="2302" w:type="dxa"/>
            <w:vAlign w:val="center"/>
          </w:tcPr>
          <w:p w14:paraId="5F18D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E5BEAC" w14:textId="0F246E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D0C319" w14:textId="4BD5C4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95E2A" w14:textId="1E500A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E410F" w14:textId="7C08AE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2A115" w14:textId="6D3C70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A8B27" w14:textId="502D6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793FFD" w14:textId="037F2C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059F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7AE1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62B2F4" w14:textId="7F4A1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81B39" w14:textId="4CF129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938B7" w14:textId="6207F9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1AA9B" w14:textId="7C6D69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AEC40" w14:textId="7B402F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63B7B" w14:textId="729F27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48433" w14:textId="67A1A8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2711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2B73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84E653" w14:textId="3936F3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4C555" w14:textId="0715D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33D26" w14:textId="14808A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DAA9B" w14:textId="3BA24D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6C0F2" w14:textId="347585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4C613" w14:textId="49A0D7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FAFA6" w14:textId="66A817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F41B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9AA1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6BDB51" w14:textId="26DFF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C9708B" w14:textId="65989D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F4E3A" w14:textId="65064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8D6B9" w14:textId="566E81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22DE7" w14:textId="323199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7E7AE" w14:textId="38D43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600C93" w14:textId="0928E9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53A0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719BD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12179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0EC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0DD6C5" w14:textId="037D6E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F5189C" w14:textId="44189B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DF8BA" w14:textId="2EB27D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BF286" w14:textId="32E995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401BA" w14:textId="79CAE8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330F0" w14:textId="714188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91E09" w14:textId="7C02FB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E87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209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F7AA0C" w14:textId="58A145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435518" w14:textId="63B750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43F2D" w14:textId="590841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9889CB" w14:textId="5B7CC2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B38E3" w14:textId="063372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25E52" w14:textId="20C359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91B07" w14:textId="667697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14F14B" w14:textId="77777777" w:rsidR="00944C3D" w:rsidRDefault="00944C3D" w:rsidP="00944C3D">
      <w:pPr>
        <w:rPr>
          <w:rFonts w:ascii="Arial" w:hAnsi="Arial"/>
          <w:b/>
        </w:rPr>
      </w:pPr>
    </w:p>
    <w:p w14:paraId="167995B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7AE5A0" w14:textId="77777777" w:rsidTr="00503750">
        <w:tc>
          <w:tcPr>
            <w:tcW w:w="1944" w:type="dxa"/>
            <w:vAlign w:val="center"/>
          </w:tcPr>
          <w:p w14:paraId="5170CA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F153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A479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FC69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0BAD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AE3D0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0CBBB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2F72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F892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BD5C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D40B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BD871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734967" w14:textId="77777777" w:rsidTr="00503750">
        <w:tc>
          <w:tcPr>
            <w:tcW w:w="15685" w:type="dxa"/>
            <w:gridSpan w:val="12"/>
            <w:vAlign w:val="center"/>
          </w:tcPr>
          <w:p w14:paraId="3AC80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94F7B18" w14:textId="77777777" w:rsidTr="00503750">
        <w:tc>
          <w:tcPr>
            <w:tcW w:w="1944" w:type="dxa"/>
            <w:vAlign w:val="center"/>
          </w:tcPr>
          <w:p w14:paraId="2FD3CD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8B4C6C" w14:textId="4656D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FFBD59" w14:textId="5078E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0FF1BF" w14:textId="43B39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BA143D" w14:textId="4216A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A7388F" w14:textId="64F90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319BF7" w14:textId="79DFB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3940A7" w14:textId="413F4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720C0E" w14:textId="27AD1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453035" w14:textId="5A5ED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5720CC" w14:textId="7A25B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91E6CA" w14:textId="1E405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12E4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9322B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4CAEAC6" w14:textId="0C018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9D8E10" w14:textId="76409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5FD760" w14:textId="6000F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D6565E" w14:textId="298C9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BC1B7B" w14:textId="33421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771487" w14:textId="7C273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5B4686" w14:textId="2C1EA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AD6776" w14:textId="1783C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66D91C" w14:textId="211EF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A3C655" w14:textId="23DB5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FCAFCD" w14:textId="208DF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4DF4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F8A30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3688B91" w14:textId="4D461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BF0E7E" w14:textId="2DDC7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9BE949" w14:textId="5DCD7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519CEB" w14:textId="33131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FD9F8A" w14:textId="3D9F9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DE4581" w14:textId="14B4E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1D2D92" w14:textId="3B1F7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6A0D5C" w14:textId="262A3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8F5BA9" w14:textId="22252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BC490C" w14:textId="3EC68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4B255A" w14:textId="2AA15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BA6E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C56D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B2D7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F27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2E0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7730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26F2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E7D4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6951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1C8F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62E7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31B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E07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09F6C04" w14:textId="77777777" w:rsidTr="00503750">
        <w:tc>
          <w:tcPr>
            <w:tcW w:w="1944" w:type="dxa"/>
            <w:vAlign w:val="center"/>
          </w:tcPr>
          <w:p w14:paraId="5EDEE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7912465" w14:textId="2B980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62DFCFA" w14:textId="6E9637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4EC4D5" w14:textId="6E3B0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E1FA31" w14:textId="6004C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480956" w14:textId="49114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9AF26D" w14:textId="68178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52EC54" w14:textId="323F9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413D37" w14:textId="292EA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D633A3" w14:textId="5EAB3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87A0BA" w14:textId="5C957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2DAF00" w14:textId="545F5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E2FE2" w14:textId="77777777" w:rsidTr="00503750">
        <w:tc>
          <w:tcPr>
            <w:tcW w:w="15685" w:type="dxa"/>
            <w:gridSpan w:val="12"/>
            <w:vAlign w:val="center"/>
          </w:tcPr>
          <w:p w14:paraId="6EFFA7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408F98" w14:textId="77777777" w:rsidTr="00503750">
        <w:tc>
          <w:tcPr>
            <w:tcW w:w="1944" w:type="dxa"/>
            <w:vAlign w:val="center"/>
          </w:tcPr>
          <w:p w14:paraId="7B3FE1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C32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2B9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4077B1" w14:textId="479DF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3C8869" w14:textId="192EE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49E614" w14:textId="6CED3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C8779" w14:textId="1D965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B610AF" w14:textId="2FA1A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AB00B5" w14:textId="086BA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471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881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1AFBF4" w14:textId="26AAB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89D5D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BD166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B534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F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C30C69" w14:textId="3C298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BFE03A" w14:textId="77759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09E0DE" w14:textId="7F780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048FA6" w14:textId="7E34F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79577" w14:textId="2F79E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FDDEFC" w14:textId="38E38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601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E48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D8B44E" w14:textId="279A7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04F2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0DCD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2265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273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B27D03" w14:textId="5A76D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72CC39" w14:textId="74A20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1166C6" w14:textId="30DC6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A07905" w14:textId="1AB6B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4F8C69" w14:textId="5E96D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A5895" w14:textId="274B9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B52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1B4D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D420EF" w14:textId="2AB2B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CB52F3" w14:textId="77777777" w:rsidTr="00503750">
        <w:tc>
          <w:tcPr>
            <w:tcW w:w="1944" w:type="dxa"/>
            <w:vAlign w:val="center"/>
          </w:tcPr>
          <w:p w14:paraId="29E9A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857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844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8E23A0" w14:textId="18AD1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F99AC6" w14:textId="04E99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B37C44" w14:textId="4C3B9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B30A7A" w14:textId="720E3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A5D8FE" w14:textId="71511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82469D" w14:textId="67E75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DBD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543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FD3C0" w14:textId="2BA98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7B464" w14:textId="77777777" w:rsidTr="00503750">
        <w:tc>
          <w:tcPr>
            <w:tcW w:w="15685" w:type="dxa"/>
            <w:gridSpan w:val="12"/>
            <w:vAlign w:val="center"/>
          </w:tcPr>
          <w:p w14:paraId="0A3A2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94D58E" w14:textId="77777777" w:rsidTr="00503750">
        <w:tc>
          <w:tcPr>
            <w:tcW w:w="1944" w:type="dxa"/>
            <w:vAlign w:val="center"/>
          </w:tcPr>
          <w:p w14:paraId="7AF046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BA8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F13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23C050" w14:textId="1853B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959F12" w14:textId="166ED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043F7F" w14:textId="1D9E7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04A954" w14:textId="00A19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E0CC37" w14:textId="13725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072581" w14:textId="36463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6C9AA" w14:textId="05D78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E345B7" w14:textId="6052E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F657D8" w14:textId="35FC4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1C94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5D18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2E13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397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15B822" w14:textId="3F21E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45F13A" w14:textId="0D4EF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442818" w14:textId="34CFC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2FB61" w14:textId="2839D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32B034" w14:textId="5E491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9E6706" w14:textId="1B054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E32A7E" w14:textId="57C09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E21166" w14:textId="6A222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C21F91" w14:textId="510DC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657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D38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DCA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FE0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EB855A" w14:textId="1D7CC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67C1FB" w14:textId="48915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89B6CB" w14:textId="1588F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363FD9" w14:textId="3AFF0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3C20DA" w14:textId="48562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C52DCD" w14:textId="292A6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7AECCF" w14:textId="43C4F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DBAB26" w14:textId="1ADAA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41A4A6" w14:textId="45834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6B591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7794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EC6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75B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A9333E" w14:textId="5BD10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1FB601" w14:textId="47146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960E18" w14:textId="729F7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A77E5E" w14:textId="6EFF9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A7B935" w14:textId="3DE18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791705" w14:textId="6415D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7502D0" w14:textId="6B1C9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F9EA42" w14:textId="135CD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9CDA31" w14:textId="790A6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98A0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A450E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616E0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E4221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010490" w14:textId="5354E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18CA07" w14:textId="0061B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0B2D7C" w14:textId="37811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CB7B3" w14:textId="54565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03D12" w14:textId="0F653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B3BCB8" w14:textId="29653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5BCF3C" w14:textId="41801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2A1C52" w14:textId="0A5A9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8D4271" w14:textId="09077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3ABBEB" w14:textId="78794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482287" w14:textId="492A4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AB51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C80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C8E985" w14:textId="4102E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B383C8" w14:textId="1B111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D38225" w14:textId="03002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34B442" w14:textId="41818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F43AB2" w14:textId="6FF1B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7C75A9" w14:textId="2D140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BABAAC" w14:textId="18252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983000" w14:textId="76F4F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764FD5" w14:textId="2D12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E1846E" w14:textId="11898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A258F0" w14:textId="0892A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4245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7587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DA4AE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D4601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7756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3019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66DEEC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A2FD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EF96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868E0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6E94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56D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2F3E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039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A9F5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48AEE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66A55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5EEA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6B550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AA0C6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D55C07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9AA35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C668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981B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BB5A53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DC487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9C2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769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724F3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29005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367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8F2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E755D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854A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235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C0F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D5CD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2B871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1DB5ED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AE95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4EFC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D0C2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6407D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32D6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FC489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B874857" w14:textId="77777777" w:rsidTr="00503750">
        <w:trPr>
          <w:trHeight w:val="1073"/>
        </w:trPr>
        <w:tc>
          <w:tcPr>
            <w:tcW w:w="3614" w:type="dxa"/>
            <w:vMerge/>
          </w:tcPr>
          <w:p w14:paraId="17D17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936E4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E71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20C0E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39373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C4A1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848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B6511FC" w14:textId="77777777" w:rsidTr="00503750">
        <w:trPr>
          <w:trHeight w:val="283"/>
        </w:trPr>
        <w:tc>
          <w:tcPr>
            <w:tcW w:w="3614" w:type="dxa"/>
          </w:tcPr>
          <w:p w14:paraId="6FEF1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824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7893F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746B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3F14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079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937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C5905C0" w14:textId="77777777" w:rsidTr="00503750">
        <w:trPr>
          <w:trHeight w:val="283"/>
        </w:trPr>
        <w:tc>
          <w:tcPr>
            <w:tcW w:w="3614" w:type="dxa"/>
          </w:tcPr>
          <w:p w14:paraId="0F6FB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302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45E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4C5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29E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4A7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7519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965C6B" w14:textId="77777777" w:rsidTr="00503750">
        <w:trPr>
          <w:trHeight w:val="283"/>
        </w:trPr>
        <w:tc>
          <w:tcPr>
            <w:tcW w:w="3614" w:type="dxa"/>
          </w:tcPr>
          <w:p w14:paraId="7E3E8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0D0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764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425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A50E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1A9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3BC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6458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F9C5D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64FBE6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CB1A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6CB0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70F7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7DBEF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B838B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091A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F8F0B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DADE7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A11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7531A6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48FE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5F10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292C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893619F" w14:textId="234CE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510D0" w14:textId="17087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2E5BC" w14:textId="2E32A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445E5" w14:textId="0074C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A51E9" w14:textId="5CA7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52AD0" w14:textId="33C81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85F3B" w14:textId="12D96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3A230A" w14:textId="16104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F14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162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648E255" w14:textId="6017F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1FA6FB" w14:textId="7DBB2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5BC55" w14:textId="6430D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6D7DB" w14:textId="1E7AB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3B145" w14:textId="36D26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46D33" w14:textId="59AF4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DFBCA" w14:textId="032AC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317269" w14:textId="70F25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D31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B19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C65061" w14:textId="35326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65BA0" w14:textId="29A2A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5E06B" w14:textId="19C03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F33CC" w14:textId="5A71A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30B86" w14:textId="11C32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DFB88" w14:textId="53593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760F4" w14:textId="47D15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FF5498" w14:textId="74EC0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0472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F6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285E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01C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2F3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EA1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CAE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4FE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2A5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6DF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CC2B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BBA6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F259BA" w14:textId="71F47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6905DF" w14:textId="23D45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2F28F" w14:textId="14FAD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03AC8" w14:textId="1A82C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BD488" w14:textId="2B3C5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5695C" w14:textId="5CAF4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79CF4" w14:textId="5D5AA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1D0EC2" w14:textId="1BAFA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E5EF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B467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B760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8EE90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F8D7DCA" w14:textId="6B914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F9196" w14:textId="261E3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11437" w14:textId="11356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14AF6" w14:textId="0BBD0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59610" w14:textId="3C31F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A9D5C" w14:textId="79662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39914" w14:textId="7ABD5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54791F" w14:textId="4B076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17FE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027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5785BB8" w14:textId="12812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35B64" w14:textId="59B8D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5D1FD" w14:textId="520B1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459566" w14:textId="1BBFA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8156A1" w14:textId="6E9CF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51988" w14:textId="66B32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15557" w14:textId="7AEA2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03D53A" w14:textId="77FA8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C74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7C9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754F3F" w14:textId="02832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6E006C" w14:textId="46BAC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31596" w14:textId="6E038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FF9FB" w14:textId="46D25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5C788" w14:textId="7AC7F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492D5" w14:textId="77667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1DAD5" w14:textId="7C801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44F51F" w14:textId="08654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C51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936AE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790A05" w14:textId="3BB6E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21D15" w14:textId="605DF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2A278" w14:textId="0C9BD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FA864" w14:textId="0B95A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BD327" w14:textId="3CC6A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05C4E" w14:textId="5FE62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1EDB5" w14:textId="48CA6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391CA2" w14:textId="30CDC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B53B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A1CB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0E3A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9860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B0DCA7" w14:textId="28EA3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DBA00" w14:textId="5ED72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A568D8" w14:textId="3A91E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B3EDF3" w14:textId="68FE2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BC680E" w14:textId="09833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0C6B0" w14:textId="29C48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33376" w14:textId="489FF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DA3ACB" w14:textId="5D61B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7E91D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4DC19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D8EA82" w14:textId="4C2EDA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9520B" w14:textId="62DCC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D6183" w14:textId="751C4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2BF9F" w14:textId="592B8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E1938" w14:textId="7D1EC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A46BE" w14:textId="12686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8D938" w14:textId="1E72E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21E5ED" w14:textId="7B3EF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AE79D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84190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CC1BE32" w14:textId="290809B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FAA60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32BA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2B43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D42F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1D75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2780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7972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A89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20FA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CD1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2DC2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7D7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81A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4E77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49A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F910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E9B0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1C10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8718B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4A352E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B1038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9E0F2B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5C107A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5CC11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C640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AE9C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AF29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DE2F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75B3FB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9506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FB14D6" w14:textId="687956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5B3ABF" w14:textId="2D4DA8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E98588" w14:textId="1A04DC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B48B92" w14:textId="0179F5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FA0B4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A87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835F02" w14:textId="6A4C7D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E094CF" w14:textId="59B999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B9B52B" w14:textId="239367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682903" w14:textId="295A7D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A5F8F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38F0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C70729" w14:textId="696E6A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6A7C9F" w14:textId="305160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3BB999" w14:textId="55E718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4C1A9E" w14:textId="3CF171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E7EE9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D4BE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909F34" w14:textId="77C0DC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B3880FB" w14:textId="7153C6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B8F706" w14:textId="4B8D81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E972DA" w14:textId="55374D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E12F3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1B8B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796499" w14:textId="2C2656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150D8F" w14:textId="4CF0D5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B607D6" w14:textId="6E7152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574AE7" w14:textId="4ABC14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C3C33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FDC829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8B4E72" w14:textId="2D20AA7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4D58F6" w14:textId="4D33410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5A9E46" w14:textId="55F222B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76B326" w14:textId="6D69463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62441E3" w14:textId="77777777" w:rsidR="00944C3D" w:rsidRDefault="00944C3D" w:rsidP="00944C3D">
      <w:pPr>
        <w:rPr>
          <w:rFonts w:ascii="Arial" w:hAnsi="Arial"/>
          <w:b/>
        </w:rPr>
      </w:pPr>
    </w:p>
    <w:p w14:paraId="78006A7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C6ADFC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3006E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28CE1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1BEF6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5FE7B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ECAFD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83C132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17A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47316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E2E1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90EC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F9527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3B6D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8388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B330E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0B2F8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5BE9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3DD83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40A07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FC464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C5F1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193F5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55CE6D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811A7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60D1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457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A0931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837140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A05FFE1" w14:textId="77777777" w:rsidTr="00503750">
        <w:tc>
          <w:tcPr>
            <w:tcW w:w="2835" w:type="dxa"/>
            <w:vAlign w:val="center"/>
          </w:tcPr>
          <w:p w14:paraId="0408E9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4F399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04F5C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FABD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E0E7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BAEB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662789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3361C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E5AD79" w14:textId="28E631F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3CAA9D" w14:textId="7580592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A109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B5C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EC616D" w14:textId="6FFB9E1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03704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AB881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3496319" w14:textId="3B22C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B9AA2" w14:textId="3312F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83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F8A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690C23" w14:textId="28175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30E7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4F76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1DC5299" w14:textId="7167B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996D1" w14:textId="1DC0A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BA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63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04014F" w14:textId="73B7F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FBA8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33DB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1AC06EB" w14:textId="19FA6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211BB" w14:textId="3D6DC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BEF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A7F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FA7CBA" w14:textId="2BC59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8B40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CF45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3EA172C" w14:textId="317ED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87B141" w14:textId="24A73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A7B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0E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0EC92D" w14:textId="0EC12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094B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2FC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898904A" w14:textId="2A5DB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43B40" w14:textId="5FCF1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C1F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6C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EE0848" w14:textId="7DB97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E75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14F8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7899648" w14:textId="19393D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56F0FE" w14:textId="7E8EBD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6819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B5FC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A838F9" w14:textId="31AFE5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16850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EF978E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3A08504" w14:textId="4B2170D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01BECC0" w14:textId="77777777" w:rsidR="00944C3D" w:rsidRDefault="00944C3D" w:rsidP="00944C3D">
      <w:pPr>
        <w:rPr>
          <w:rFonts w:ascii="Arial" w:hAnsi="Arial"/>
          <w:b/>
        </w:rPr>
      </w:pPr>
    </w:p>
    <w:p w14:paraId="7A567D2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F9544C" w14:textId="77777777" w:rsidTr="00503750">
        <w:tc>
          <w:tcPr>
            <w:tcW w:w="2835" w:type="dxa"/>
            <w:vAlign w:val="center"/>
          </w:tcPr>
          <w:p w14:paraId="630C47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92620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6B5A2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11A75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F15E1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579E9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62BD42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823A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1AF47C" w14:textId="07ED2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1E8B3" w14:textId="1EE82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90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091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E06FC0" w14:textId="0916F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B6E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775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E6C90D3" w14:textId="0927E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CBE39" w14:textId="6F80B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1A8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65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C2AA48" w14:textId="3427E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357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884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7C42764" w14:textId="19B7C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7F746" w14:textId="3A382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63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09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FC3E6B" w14:textId="4A557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910A4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5E7E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62083BB" w14:textId="1672E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A470C" w14:textId="6EDE4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344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A07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5AAC4E" w14:textId="776A5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BB8D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44D6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8F55F31" w14:textId="3E3BE1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51BDA1" w14:textId="4D8EB0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4B9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B618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D77B24" w14:textId="2B09FC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0FFD9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980FEF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737CC1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4C16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AF72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D30A1D4" w14:textId="77777777" w:rsidTr="00503750">
        <w:trPr>
          <w:trHeight w:val="699"/>
        </w:trPr>
        <w:tc>
          <w:tcPr>
            <w:tcW w:w="3502" w:type="dxa"/>
            <w:vMerge/>
          </w:tcPr>
          <w:p w14:paraId="129DC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9B95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630E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67BD49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DBD4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082916F" w14:textId="5B8910D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1256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7B249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7986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C6B56A9" w14:textId="15740CD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CE85E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1C09A8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374F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8F8A119" w14:textId="01F9BF5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54922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F5E6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9FFB7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8D68DE9" w14:textId="77777777" w:rsidTr="00503750">
        <w:trPr>
          <w:trHeight w:val="593"/>
        </w:trPr>
        <w:tc>
          <w:tcPr>
            <w:tcW w:w="3497" w:type="dxa"/>
          </w:tcPr>
          <w:p w14:paraId="2C7F6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F7B34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488A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18AD0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0EF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B5338E7" w14:textId="35F0A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BAC100" w14:textId="3C476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C43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7269BC" w14:textId="72DA4FE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4F3973" w14:textId="22CD0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5BB6AF" w14:textId="3D669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ACB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354202" w14:textId="08ACD0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324AC0" w14:textId="43EBC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6A83B1" w14:textId="1446C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223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7D5C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D4D813B" w14:textId="5AF93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636A4F" w14:textId="6D734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8A0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3C6450" w14:textId="3AE2964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E151A4" w14:textId="0B05C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05CEBB" w14:textId="4EE26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6F8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9A82F1" w14:textId="693D97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9E3810" w14:textId="7D9C0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D96F7D" w14:textId="509DC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1E8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E34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EC4BD2E" w14:textId="632F6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9A6141" w14:textId="67FC3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354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9B34EA" w14:textId="69DF4B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49D823" w14:textId="0C1B9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F59C8C" w14:textId="1BEFE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C98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52F0BD" w14:textId="30360B5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EA88B5" w14:textId="5255F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8B5FF1" w14:textId="32083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06AF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FAC4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FDDFF1C" w14:textId="40F79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90AD2C" w14:textId="784C1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533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247AD9" w14:textId="70FB5E9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8986A3" w14:textId="42BD3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FEF0B6" w14:textId="4CB05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B3F26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76C4D36" w14:textId="29F0EA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0DAC91D" w14:textId="5CEC3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6235BA" w14:textId="76AD0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66CDA8" w14:textId="77777777" w:rsidR="00944C3D" w:rsidRDefault="00944C3D" w:rsidP="00944C3D">
      <w:pPr>
        <w:rPr>
          <w:rFonts w:ascii="Arial" w:hAnsi="Arial"/>
          <w:b/>
        </w:rPr>
      </w:pPr>
    </w:p>
    <w:p w14:paraId="42EC6C04" w14:textId="77777777" w:rsidR="00944C3D" w:rsidRDefault="00944C3D" w:rsidP="00944C3D">
      <w:pPr>
        <w:rPr>
          <w:rFonts w:ascii="Arial" w:hAnsi="Arial"/>
          <w:b/>
        </w:rPr>
      </w:pPr>
    </w:p>
    <w:p w14:paraId="02F8A1F5" w14:textId="77777777" w:rsidR="00944C3D" w:rsidRDefault="00944C3D" w:rsidP="00944C3D">
      <w:pPr>
        <w:rPr>
          <w:rFonts w:ascii="Arial" w:hAnsi="Arial"/>
          <w:b/>
        </w:rPr>
      </w:pPr>
    </w:p>
    <w:p w14:paraId="1769F8F1" w14:textId="77777777" w:rsidR="00944C3D" w:rsidRDefault="00944C3D" w:rsidP="00944C3D">
      <w:pPr>
        <w:rPr>
          <w:rFonts w:ascii="Arial" w:hAnsi="Arial"/>
          <w:b/>
        </w:rPr>
      </w:pPr>
    </w:p>
    <w:p w14:paraId="577FED3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90"/>
        <w:gridCol w:w="1195"/>
        <w:gridCol w:w="1170"/>
        <w:gridCol w:w="1165"/>
        <w:gridCol w:w="1537"/>
      </w:tblGrid>
      <w:tr w:rsidR="00944C3D" w:rsidRPr="00050529" w14:paraId="1B453201" w14:textId="77777777" w:rsidTr="00503750">
        <w:tc>
          <w:tcPr>
            <w:tcW w:w="2622" w:type="dxa"/>
            <w:vAlign w:val="center"/>
          </w:tcPr>
          <w:p w14:paraId="61BC92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A5F5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5A1C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A96A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0EABD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875BE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827B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A7D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F89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11F55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89C1D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0A006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FD4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6978AEE" w14:textId="42A9C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B99E35" w14:textId="45894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F7379C" w14:textId="0A0A6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D4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048CF2" w14:textId="01188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E2862" w14:textId="77777777" w:rsidTr="00503750">
        <w:tc>
          <w:tcPr>
            <w:tcW w:w="2622" w:type="dxa"/>
            <w:vAlign w:val="center"/>
          </w:tcPr>
          <w:p w14:paraId="4625D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5947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B2C26D8" w14:textId="61432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DAE0FF" w14:textId="1D747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F656C6" w14:textId="18F2A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6BD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0B0E3E" w14:textId="27220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C63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CFF2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396C323" w14:textId="5BED7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C8D6D3" w14:textId="0A7BE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E656EF" w14:textId="3EAD1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A1F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EB7676" w14:textId="504B2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2CA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FFC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71C1A25" w14:textId="20A92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23BD6E" w14:textId="6BB1E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70373" w14:textId="4530E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BC0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09A0E" w14:textId="23D8B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69BA8" w14:textId="77777777" w:rsidTr="00503750">
        <w:tc>
          <w:tcPr>
            <w:tcW w:w="2622" w:type="dxa"/>
            <w:vAlign w:val="center"/>
          </w:tcPr>
          <w:p w14:paraId="35C5D7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1F502E2" w14:textId="2FC48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125694.13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7C540C" w14:textId="5C35C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19704.90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B10FD3" w14:textId="5123E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8460.65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B8F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C434B4" w14:textId="2D2B4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136938.38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0AD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2E53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74DC16F" w14:textId="42FFF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029D36" w14:textId="3D1BA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55EAF2" w14:textId="05782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32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99F460" w14:textId="47B3A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71BA1" w14:textId="77777777" w:rsidTr="00503750">
        <w:tc>
          <w:tcPr>
            <w:tcW w:w="2622" w:type="dxa"/>
            <w:vAlign w:val="center"/>
          </w:tcPr>
          <w:p w14:paraId="5B5CB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EB8A5B1" w14:textId="11D90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B92DB3" w14:textId="1FBA5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B00EC" w14:textId="20D55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FF2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DBC165" w14:textId="53690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C959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20BC47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3F0E9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83C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F8D6D10" w14:textId="3A8FD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9DC94A" w14:textId="38307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400ADA" w14:textId="76D0C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ED2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0DB54B" w14:textId="7683D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CD4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369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56A00F7" w14:textId="0FC2C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B3E2D0" w14:textId="48788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1132A9" w14:textId="25FA5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D14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FE8DA6" w14:textId="0E473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C4B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C99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BF0D651" w14:textId="319D2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5AB100" w14:textId="307F8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452318" w14:textId="1FB25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601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751827" w14:textId="66290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52E9F" w14:textId="77777777" w:rsidTr="00503750">
        <w:tc>
          <w:tcPr>
            <w:tcW w:w="2622" w:type="dxa"/>
            <w:vAlign w:val="center"/>
          </w:tcPr>
          <w:p w14:paraId="1D5F7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20FBCCC" w14:textId="73834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CADB63" w14:textId="7B36C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4F59C7" w14:textId="16464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340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21DB41" w14:textId="3FD98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D97BA3" w14:textId="77777777" w:rsidTr="00503750">
        <w:tc>
          <w:tcPr>
            <w:tcW w:w="2622" w:type="dxa"/>
            <w:vAlign w:val="center"/>
          </w:tcPr>
          <w:p w14:paraId="573A53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3AA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CBC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DD1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231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D52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C4067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68D2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6702569" w14:textId="4C851E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125694.13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581525" w14:textId="3F39D9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19704.90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300AC7" w14:textId="3C467F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8460.65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A42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6574D9" w14:textId="20D4A2D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136938.38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C2E1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565F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A7835C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49C6AA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FB47EF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E3AB9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B30D6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015C5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D181A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D9EF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D0922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670E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B183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CAA7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8936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FC4A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85F8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8681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D324B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DD3D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8F08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54F9A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A13C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867C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D57D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0D17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A873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B63DC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8FCF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50F6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2FC13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1206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1369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EB1D3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BC9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937C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A1E72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A5EA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FC0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F121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FBF5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10C66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897EA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F398E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167E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FC931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3EC3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6E73A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E704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7FF5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BE8B7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26C6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9A22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A2785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D5F0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ACBE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10BEE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FB29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730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2C22B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9316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6B7D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BBA4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B910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DF31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7D08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5B6C1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2AC2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64BDC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1D24C6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48D81E6" w14:textId="77777777" w:rsidTr="00503750">
        <w:tc>
          <w:tcPr>
            <w:tcW w:w="2835" w:type="dxa"/>
            <w:vAlign w:val="center"/>
          </w:tcPr>
          <w:p w14:paraId="7BC9A0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1157D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08669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F863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703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ED460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EE80C0" w14:textId="77777777" w:rsidTr="00503750">
        <w:tc>
          <w:tcPr>
            <w:tcW w:w="2835" w:type="dxa"/>
            <w:vAlign w:val="center"/>
          </w:tcPr>
          <w:p w14:paraId="03BD1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95F44C0" w14:textId="56898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D297B" w14:textId="3AEB4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8D2236" w14:textId="5C031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663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BAC398" w14:textId="7E933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702B8" w14:textId="77777777" w:rsidTr="00503750">
        <w:tc>
          <w:tcPr>
            <w:tcW w:w="2835" w:type="dxa"/>
            <w:vAlign w:val="center"/>
          </w:tcPr>
          <w:p w14:paraId="18CE1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5CCDEF8" w14:textId="00991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2A36B" w14:textId="7A007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3F2C0" w14:textId="3DC07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47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DB03A0" w14:textId="73C37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8CCD4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1A00E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4558326" w14:textId="680A15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51AB4" w14:textId="34BD8D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2E3353" w14:textId="650114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3B9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D9B54" w14:textId="15E53D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70538F9" w14:textId="77777777" w:rsidTr="00503750">
        <w:tc>
          <w:tcPr>
            <w:tcW w:w="2835" w:type="dxa"/>
            <w:vAlign w:val="center"/>
          </w:tcPr>
          <w:p w14:paraId="16AC7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2AAE9FC" w14:textId="0D32E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DF5618" w14:textId="7D75C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69FC7" w14:textId="3781AE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C4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F318A5" w14:textId="6D0EC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39143" w14:textId="77777777" w:rsidTr="00503750">
        <w:tc>
          <w:tcPr>
            <w:tcW w:w="2835" w:type="dxa"/>
            <w:vAlign w:val="center"/>
          </w:tcPr>
          <w:p w14:paraId="5E678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51DE259" w14:textId="65EAD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1539D" w14:textId="523F2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17B5C" w14:textId="6FFE1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66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98801" w14:textId="2E8CA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067D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DC89D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4566DCA" w14:textId="20C1533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E93BC" w14:textId="389468E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6535C" w14:textId="33144E7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28D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E0F9" w14:textId="2555E0B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AC6E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ADC12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7C8F8FD" w14:textId="2FECF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4F18D" w14:textId="3C6FC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3A0C9" w14:textId="214E6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2C3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F2B15B" w14:textId="1938F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FD536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47554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91FE629" w14:textId="77777777" w:rsidTr="00503750">
        <w:tc>
          <w:tcPr>
            <w:tcW w:w="2552" w:type="dxa"/>
            <w:shd w:val="clear" w:color="auto" w:fill="auto"/>
            <w:vAlign w:val="center"/>
          </w:tcPr>
          <w:p w14:paraId="34445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C7D06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3775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AB99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2DB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072F4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7CD8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2BF83ED" w14:textId="73B596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834FEE8" w14:textId="21BDE33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423BBA9" w14:textId="2D8AEA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9E310C5" w14:textId="30DC1E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E9C01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9ACBA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83B9C0" w14:textId="15AF7DF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79C83B" w14:textId="5FA1E3C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032BDE" w14:textId="5C97A7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B6B27A" w14:textId="66C5E3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E7B476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A6E85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849FF0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D0ACF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2D10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5C6C44E" w14:textId="77777777" w:rsidTr="00503750">
        <w:tc>
          <w:tcPr>
            <w:tcW w:w="4395" w:type="dxa"/>
            <w:vMerge/>
          </w:tcPr>
          <w:p w14:paraId="69C96F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FC2D3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02B3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ADFFAD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565B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A603FFA" w14:textId="47CF5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  <w:lang w:eastAsia="sk-SK"/>
              </w:rPr>
              <w:t>132.00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833D9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4E7AC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A7E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D09F105" w14:textId="73B1D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701E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38A1E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EC9D8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08B16C7" w14:textId="160D0D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132.00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F5C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0B8939F" w14:textId="77777777" w:rsidTr="00503750">
        <w:tc>
          <w:tcPr>
            <w:tcW w:w="4395" w:type="dxa"/>
            <w:vAlign w:val="center"/>
          </w:tcPr>
          <w:p w14:paraId="1CA73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6F16459" w14:textId="57C35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A39C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1845F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4043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1C70282" w14:textId="7120A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B8155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34C1C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41AD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398200A" w14:textId="0712F5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11F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9EA01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9FAAE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0F53DB7" w14:textId="4AE35BD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49178.08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4D40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6F7D3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524C84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40162A8" w14:textId="77777777" w:rsidTr="00503750">
        <w:tc>
          <w:tcPr>
            <w:tcW w:w="4395" w:type="dxa"/>
            <w:vAlign w:val="center"/>
          </w:tcPr>
          <w:p w14:paraId="0F2354C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97951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49E5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6DCB12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328C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2475FBA" w14:textId="61ABC5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306698" w14:textId="337C17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FE8B13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B8520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D3CA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F62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8F3A15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CE3A5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43F0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343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F9466A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58181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448CE71" w14:textId="1D32C17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249C7D" w14:textId="2B75942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222211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B3265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7686F91" w14:textId="31305A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8CD708" w14:textId="7BD1A0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5BC7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03F4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CA6F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6CC373" w14:textId="77777777" w:rsidTr="00503750">
        <w:tc>
          <w:tcPr>
            <w:tcW w:w="1843" w:type="dxa"/>
            <w:vAlign w:val="center"/>
          </w:tcPr>
          <w:p w14:paraId="111F12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02728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948CA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89160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C3286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9673E3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8C9FF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15F76EA" w14:textId="77777777" w:rsidTr="00503750">
        <w:tc>
          <w:tcPr>
            <w:tcW w:w="1843" w:type="dxa"/>
            <w:vAlign w:val="center"/>
          </w:tcPr>
          <w:p w14:paraId="7F92F9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46F25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B58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F36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5B1D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97DA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B48B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028E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661CD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11AF6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64E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EEBC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E79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A21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4475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D14BE5" w14:textId="77777777" w:rsidTr="00503750">
        <w:tc>
          <w:tcPr>
            <w:tcW w:w="1843" w:type="dxa"/>
            <w:vAlign w:val="center"/>
          </w:tcPr>
          <w:p w14:paraId="3B3EBC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E3A0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9504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CBDA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8B28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EF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BC88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0DD28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55962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12EB3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9A95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702A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0B7C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B1A4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0014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0E62BA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5221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7CE40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89F0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3E8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97CB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6420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4219D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25FB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2BD9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17FFBCC" w14:textId="77777777" w:rsidTr="00503750">
        <w:trPr>
          <w:trHeight w:val="664"/>
        </w:trPr>
        <w:tc>
          <w:tcPr>
            <w:tcW w:w="3372" w:type="dxa"/>
          </w:tcPr>
          <w:p w14:paraId="0A56CB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EBA78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2AE3D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1F56B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EB89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8094BF5" w14:textId="7472F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B3A609" w14:textId="45252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D2A2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22667A" w14:textId="6861F51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C239AE" w14:textId="11857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2B8D26" w14:textId="38C12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259C2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AFFA96" w14:textId="09DAC6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2D2548" w14:textId="20616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C1E5C" w14:textId="471D8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B3A49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BE400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4F3E5CC" w14:textId="60B9E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C39EE6" w14:textId="07282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43818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BDEFD3" w14:textId="6448864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9A6499F" w14:textId="107CE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315AE" w14:textId="402E0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D603B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FCD4FFF" w14:textId="1A68B5D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829A57" w14:textId="75D6B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7D7FD" w14:textId="6DC88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585DA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0E1DB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FC53CE0" w14:textId="77777777" w:rsidTr="00503750">
        <w:tc>
          <w:tcPr>
            <w:tcW w:w="2835" w:type="dxa"/>
            <w:vAlign w:val="center"/>
          </w:tcPr>
          <w:p w14:paraId="5B97095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C4D2A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761E5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1AE3F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4B506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0D174C6" w14:textId="77777777" w:rsidTr="00503750">
        <w:tc>
          <w:tcPr>
            <w:tcW w:w="2835" w:type="dxa"/>
          </w:tcPr>
          <w:p w14:paraId="1CBD21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EC30FC5" w14:textId="6C167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40CB70" w14:textId="573AB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C95D7C" w14:textId="41AFA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1410B2" w14:textId="2CADB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B7CC26" w14:textId="77777777" w:rsidTr="00503750">
        <w:tc>
          <w:tcPr>
            <w:tcW w:w="2835" w:type="dxa"/>
          </w:tcPr>
          <w:p w14:paraId="3E79B0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D6FB0DB" w14:textId="3376E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E0AFEE" w14:textId="54630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CA064A" w14:textId="54232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603400" w14:textId="576C8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FE258D" w14:textId="77777777" w:rsidTr="00503750">
        <w:tc>
          <w:tcPr>
            <w:tcW w:w="2835" w:type="dxa"/>
          </w:tcPr>
          <w:p w14:paraId="1E1FBA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238168A" w14:textId="6F0C4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C5934E" w14:textId="56ED9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B11C1C" w14:textId="37096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9032EB" w14:textId="125E9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077B20" w14:textId="77777777" w:rsidTr="00503750">
        <w:tc>
          <w:tcPr>
            <w:tcW w:w="2835" w:type="dxa"/>
            <w:vAlign w:val="center"/>
          </w:tcPr>
          <w:p w14:paraId="25F39D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DF45DF3" w14:textId="2B4F9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C4E8EC" w14:textId="1801E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28A80A" w14:textId="1F681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C33650" w14:textId="0D298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4686A0" w14:textId="77777777" w:rsidTr="00503750">
        <w:tc>
          <w:tcPr>
            <w:tcW w:w="2835" w:type="dxa"/>
            <w:vAlign w:val="center"/>
          </w:tcPr>
          <w:p w14:paraId="0B0B28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62B362B" w14:textId="4732B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9FCF2" w14:textId="64F74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F983EB" w14:textId="57886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46841A" w14:textId="52203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452D0E" w14:textId="77777777" w:rsidTr="00503750">
        <w:tc>
          <w:tcPr>
            <w:tcW w:w="2835" w:type="dxa"/>
          </w:tcPr>
          <w:p w14:paraId="5CA796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43CAF82" w14:textId="0D4E2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25CAEB" w14:textId="7F4A2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E67829" w14:textId="54087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9C67C2" w14:textId="32959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8138B" w14:textId="77777777" w:rsidTr="00503750">
        <w:tc>
          <w:tcPr>
            <w:tcW w:w="2835" w:type="dxa"/>
          </w:tcPr>
          <w:p w14:paraId="06DE59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B0A9E24" w14:textId="3B460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6185D3" w14:textId="01468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57B2B7" w14:textId="5447E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6FDFC3" w14:textId="10D90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E44EC1" w14:textId="77777777" w:rsidTr="00503750">
        <w:tc>
          <w:tcPr>
            <w:tcW w:w="2835" w:type="dxa"/>
          </w:tcPr>
          <w:p w14:paraId="68429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E0BAE8A" w14:textId="4CF39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33DF2B" w14:textId="701DC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0531D7" w14:textId="1BA41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55C7F1" w14:textId="6C07F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AE12A8" w14:textId="77777777" w:rsidR="00944C3D" w:rsidRDefault="00944C3D" w:rsidP="00944C3D">
      <w:pPr>
        <w:rPr>
          <w:rFonts w:ascii="Arial" w:hAnsi="Arial"/>
          <w:b/>
        </w:rPr>
      </w:pPr>
    </w:p>
    <w:p w14:paraId="030EC15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C91B60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81C59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2954D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4DCE5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96DB6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0F39B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8AF5B34" w14:textId="77777777" w:rsidTr="00503750">
        <w:trPr>
          <w:trHeight w:val="443"/>
        </w:trPr>
        <w:tc>
          <w:tcPr>
            <w:tcW w:w="2560" w:type="dxa"/>
          </w:tcPr>
          <w:p w14:paraId="5D00B0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E8165FC" w14:textId="4651C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5327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D24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24AA8A" w14:textId="074C9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609F9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A4AC9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21F792E" w14:textId="583E8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788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E9F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647FA78" w14:textId="22BF4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75C1D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FD64C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B448783" w14:textId="6F86D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0F5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0253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4D0996" w14:textId="4F26C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E7251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49B3D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2967876" w14:textId="387A9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981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40ED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B6B915" w14:textId="68964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876BC6" w14:textId="77777777" w:rsidR="00944C3D" w:rsidRDefault="00944C3D" w:rsidP="00944C3D">
      <w:pPr>
        <w:rPr>
          <w:rFonts w:ascii="Arial" w:hAnsi="Arial"/>
          <w:b/>
        </w:rPr>
      </w:pPr>
    </w:p>
    <w:p w14:paraId="0B3E8B83" w14:textId="77777777" w:rsidR="00944C3D" w:rsidRDefault="00944C3D" w:rsidP="00944C3D">
      <w:pPr>
        <w:rPr>
          <w:rFonts w:ascii="Arial" w:hAnsi="Arial"/>
          <w:b/>
        </w:rPr>
      </w:pPr>
    </w:p>
    <w:p w14:paraId="797AC8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665F605" w14:textId="77777777" w:rsidR="00944C3D" w:rsidRDefault="00944C3D" w:rsidP="00944C3D">
      <w:pPr>
        <w:rPr>
          <w:rFonts w:ascii="Arial" w:hAnsi="Arial"/>
          <w:b/>
        </w:rPr>
      </w:pPr>
    </w:p>
    <w:p w14:paraId="409C146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DDD74C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EC888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E1ABD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2EB09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E7A45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3D4CE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61535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C078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D4F38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1999E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51A5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4CC9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EB544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08F9B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5E70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0333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0BF69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FFFC2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D506351" w14:textId="77777777" w:rsidTr="00503750">
        <w:trPr>
          <w:trHeight w:val="677"/>
        </w:trPr>
        <w:tc>
          <w:tcPr>
            <w:tcW w:w="3358" w:type="dxa"/>
          </w:tcPr>
          <w:p w14:paraId="11D33C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FCE41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A75A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85365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FEF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3E7BB46" w14:textId="50BC4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08467E" w14:textId="37C8E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B8779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82E7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A00738E" w14:textId="68201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5DF624" w14:textId="2BCE8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2C01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D135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4FC42D7" w14:textId="7BC1B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9CDF36" w14:textId="35DDE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8A94C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4DA7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6127E46" w14:textId="1EE16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832E0E" w14:textId="69D84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9D44E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7A208F" w14:textId="40552FE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3FE35F" w14:textId="7A717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0269AF" w14:textId="39790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8E81D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16A1696" w14:textId="25F3572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DF12DD8" w14:textId="0B559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787789" w14:textId="1CF23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18AC8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9F04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3D233F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7852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8F897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F270D1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220DC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1A7D8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04207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2F0C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00D79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C1804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95DBE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748F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06261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314FD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CFCB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C1F7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35A386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5344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8181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52AA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8200A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32E1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60F032B" w14:textId="3420A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F97173" w14:textId="0791F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A3099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A60B3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AD90075" w14:textId="1CCCD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F36CD6" w14:textId="006A3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440EB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B484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F4D2D9A" w14:textId="5DB50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DB1868" w14:textId="60C28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B252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F67B60" w14:textId="1BDE9C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7B804" w14:textId="284CD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8B3664" w14:textId="62482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22D28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000A244" w14:textId="22814F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5DE37F" w14:textId="4D554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ED3BFA" w14:textId="3A4DB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F3E7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040A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92B36A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B00F5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EC3C7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7CF5C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B4EF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9DD4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8CF1AC3" w14:textId="0156E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4289FF" w14:textId="75D63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4D70A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5C8D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8B8E144" w14:textId="33EE9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A6C7D7" w14:textId="33C8A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5FD05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E77F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115FA21" w14:textId="64978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2981A8" w14:textId="0F69A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B07D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8C77571" w14:textId="2083633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6F12480" w14:textId="4B2EF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122208" w14:textId="1E305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45C5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3C977E0" w14:textId="27922E8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0890C8" w14:textId="270B0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A742A3" w14:textId="473CA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46D8A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F3871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5C4B0A" w14:textId="77777777" w:rsidTr="00503750">
        <w:tc>
          <w:tcPr>
            <w:tcW w:w="3686" w:type="dxa"/>
            <w:vAlign w:val="center"/>
          </w:tcPr>
          <w:p w14:paraId="74917A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C1F27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3402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FB47EB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B78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A67F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77E5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1F002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6EE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06B9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04A4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A5DCF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A5683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059E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A024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A93A9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E1B5AC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A767D1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3A64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2B062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6D0C64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9809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0B7B6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E3C3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A67C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530F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78DF635" w14:textId="050D8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2B2139" w14:textId="769D1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297F4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151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F9DC3A7" w14:textId="153D2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679771" w14:textId="56419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F970D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0392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E21615C" w14:textId="1EDE0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A0D433" w14:textId="1FE75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36B31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6A8015" w14:textId="1C5438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5C08444" w14:textId="0FA7A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9EE7FE" w14:textId="34AF0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904D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98185EC" w14:textId="7666675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FB7F48" w14:textId="5B530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4ED11D" w14:textId="48B7C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FBE5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99A1F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BE6F0B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72035B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ACBB9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EA5BB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C1F6C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B9E1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B1C6A1B" w14:textId="5499C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BF27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8495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5602D86" w14:textId="2211A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9C53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6A8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DF95771" w14:textId="1C35F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8153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412F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0CA8C9D" w14:textId="37046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1F27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5C08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C92863" w14:textId="7ACE6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907B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4E26C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5332CC2" w14:textId="44F3BF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B9A6E9" w14:textId="77777777" w:rsidR="00944C3D" w:rsidRDefault="00944C3D" w:rsidP="00944C3D">
      <w:pPr>
        <w:rPr>
          <w:sz w:val="22"/>
          <w:szCs w:val="22"/>
        </w:rPr>
      </w:pPr>
    </w:p>
    <w:p w14:paraId="384511BC" w14:textId="77777777" w:rsidR="00944C3D" w:rsidRDefault="00944C3D" w:rsidP="00944C3D">
      <w:pPr>
        <w:rPr>
          <w:sz w:val="22"/>
          <w:szCs w:val="22"/>
        </w:rPr>
      </w:pPr>
    </w:p>
    <w:p w14:paraId="4CC6320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A79795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13055FE" w14:textId="2826E1D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65FE0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A84B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53314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B234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084AFF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68F0A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88FFE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724F9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BC2E53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D606C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73CCF45" w14:textId="115F1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E87AFB" w14:textId="2BC15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84798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DF8C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163758" w14:textId="2587A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560EDA" w14:textId="68B0A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BF72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13793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C2C06D1" w14:textId="1351A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0E4024" w14:textId="05E0C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2B9D7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8945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12EF715" w14:textId="34701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C9BB84" w14:textId="33335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7EA88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4457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7E002DC" w14:textId="2A058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7DA79C8" w14:textId="2F879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FDD2F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14FA39" w14:textId="2DA1E3F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8D01DBF" w14:textId="7B00D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11F558" w14:textId="0252D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D2A53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E93F939" w14:textId="29C0CB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DCCCADC" w14:textId="47B5C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8F3AE1" w14:textId="68B8C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1973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7459A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1F9C51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EA0F1F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F6EE8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CDFD4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9784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0B20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3F8440D" w14:textId="64F5A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57A667" w14:textId="7E0FA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61B6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C9B0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A8D74CF" w14:textId="6E8B0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C70D99" w14:textId="1DF19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40474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92A4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9B92742" w14:textId="1001F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23D8C7" w14:textId="41C6A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260C9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FB21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E3C0449" w14:textId="44B8C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7D6F5C" w14:textId="35472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8204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BDD379" w14:textId="490C9EF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66A1E6" w14:textId="71216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5DBF56" w14:textId="067D5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21AC7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EEE0727" w14:textId="44DB38C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9532D0" w14:textId="0652C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CB58FE" w14:textId="0B3C6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AE339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CE220CE" w14:textId="6D5EB3C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116BEF" w14:textId="6D1EB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667548" w14:textId="3A801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1728E" w:rsidRPr="007014E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FEA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C384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DC9441F" w14:textId="2EAFF3A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D4728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F66F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22D3345" w14:textId="2F23DCF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B149F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13B6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8BF8DE4" w14:textId="0DE17EA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7B350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8DA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42DD7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F374B3D" w14:textId="77777777" w:rsidR="00944C3D" w:rsidRPr="003607F0" w:rsidRDefault="00944C3D" w:rsidP="00944C3D"/>
    <w:p w14:paraId="074E4CBD" w14:textId="77777777" w:rsidR="00F47675" w:rsidRPr="00944C3D" w:rsidRDefault="00F47675" w:rsidP="00944C3D"/>
    <w:sectPr w:rsidR="00F47675" w:rsidRPr="00944C3D" w:rsidSect="00B8718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13239" w14:textId="77777777" w:rsidR="00B8718B" w:rsidRDefault="00B8718B">
      <w:r>
        <w:separator/>
      </w:r>
    </w:p>
  </w:endnote>
  <w:endnote w:type="continuationSeparator" w:id="0">
    <w:p w14:paraId="6D1C7326" w14:textId="77777777" w:rsidR="00B8718B" w:rsidRDefault="00B8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969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7A6F60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5C1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B2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DB8C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5F5E7E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49F6E" w14:textId="77777777" w:rsidR="00B8718B" w:rsidRDefault="00B8718B">
      <w:r>
        <w:separator/>
      </w:r>
    </w:p>
  </w:footnote>
  <w:footnote w:type="continuationSeparator" w:id="0">
    <w:p w14:paraId="00F78AAF" w14:textId="77777777" w:rsidR="00B8718B" w:rsidRDefault="00B87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864189">
    <w:abstractNumId w:val="13"/>
  </w:num>
  <w:num w:numId="2" w16cid:durableId="395662868">
    <w:abstractNumId w:val="17"/>
  </w:num>
  <w:num w:numId="3" w16cid:durableId="1272973966">
    <w:abstractNumId w:val="8"/>
  </w:num>
  <w:num w:numId="4" w16cid:durableId="160974265">
    <w:abstractNumId w:val="7"/>
  </w:num>
  <w:num w:numId="5" w16cid:durableId="133499143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80895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814070">
    <w:abstractNumId w:val="20"/>
  </w:num>
  <w:num w:numId="8" w16cid:durableId="901335503">
    <w:abstractNumId w:val="10"/>
  </w:num>
  <w:num w:numId="9" w16cid:durableId="1311326001">
    <w:abstractNumId w:val="0"/>
  </w:num>
  <w:num w:numId="10" w16cid:durableId="1849783322">
    <w:abstractNumId w:val="19"/>
  </w:num>
  <w:num w:numId="11" w16cid:durableId="463891604">
    <w:abstractNumId w:val="6"/>
  </w:num>
  <w:num w:numId="12" w16cid:durableId="1994941422">
    <w:abstractNumId w:val="9"/>
  </w:num>
  <w:num w:numId="13" w16cid:durableId="1441562354">
    <w:abstractNumId w:val="12"/>
  </w:num>
  <w:num w:numId="14" w16cid:durableId="946738986">
    <w:abstractNumId w:val="15"/>
  </w:num>
  <w:num w:numId="15" w16cid:durableId="1803695840">
    <w:abstractNumId w:val="14"/>
  </w:num>
  <w:num w:numId="16" w16cid:durableId="711342633">
    <w:abstractNumId w:val="2"/>
  </w:num>
  <w:num w:numId="17" w16cid:durableId="2119254002">
    <w:abstractNumId w:val="4"/>
  </w:num>
  <w:num w:numId="18" w16cid:durableId="1543906433">
    <w:abstractNumId w:val="11"/>
  </w:num>
  <w:num w:numId="19" w16cid:durableId="1556548075">
    <w:abstractNumId w:val="5"/>
  </w:num>
  <w:num w:numId="20" w16cid:durableId="233901711">
    <w:abstractNumId w:val="18"/>
  </w:num>
  <w:num w:numId="21" w16cid:durableId="207384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0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5382125.doc"/>
    <w:docVar w:name="arg5" w:val="1"/>
  </w:docVars>
  <w:rsids>
    <w:rsidRoot w:val="0071728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28E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8718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E2C8E"/>
  <w15:docId w15:val="{BC0F2860-669F-4B63-AE7E-70130F7D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5336</Words>
  <Characters>30419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2024-03-19T08:39:00Z</dcterms:created>
  <dcterms:modified xsi:type="dcterms:W3CDTF">2024-03-19T08:41:00Z</dcterms:modified>
</cp:coreProperties>
</file>