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CD88F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6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F6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56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85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FC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53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1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1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13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F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97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CD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E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7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E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F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D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D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D0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3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C3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37803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E50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E0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6B3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47C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E84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899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A0C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5DD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AA7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7B5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EB5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53A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E79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070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3CB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035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5B8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5B6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A8F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4E5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7CD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15E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4CA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46A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D7E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1BA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CFF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89C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455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0D7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811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191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BAB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98E42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818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4F9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210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336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C04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372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849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9B6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EB1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0C8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BCD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D2E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10A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7EE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809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1BB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116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A11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F5F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217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D11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28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405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BCB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BB8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448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494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718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0F4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9EF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9F8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D8D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C54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5BF55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BFF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BA8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CE4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41D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D21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92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F07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E20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525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21B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274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19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DA5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1A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A9D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6B3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C7F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E2F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DEF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E5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DC8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584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B0C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71A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496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552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54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32E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C04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B97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DFC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1BC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1F8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5BF67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EE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8B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BE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56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884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1B0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71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FDA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0D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E2C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96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F6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9B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108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DB2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6C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FE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84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BB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B3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47A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AC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6A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48F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006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4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73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81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D9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AE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A23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835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DD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AB305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6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29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6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DC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B2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D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AA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9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F3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E7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77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32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B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8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AD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4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BE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740B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1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F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D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8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2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E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8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547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AEA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15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AA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97B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C9F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286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925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180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B8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688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DB8950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FC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F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F5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6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246A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0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B8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D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C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BB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80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AC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5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D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0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83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879C6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47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A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1D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9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7A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10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1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0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7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F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29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BB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8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D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6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936B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90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4D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00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59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B4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2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BA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C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6A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8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20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FAA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4F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E5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2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3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27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F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E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C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A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AA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1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AB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2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6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D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E0D2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21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49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65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2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4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D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F2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589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959C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5D9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B5AB6F" w14:textId="5C71A5EC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EBA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160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DF4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B7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B2E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64E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7B9A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9DAF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F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5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28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62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21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F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FEBC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C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7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B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C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C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F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2C8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45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7F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45E9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861969C" wp14:editId="42DBA79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1FA152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6196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31FA152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E5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B8E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938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39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9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B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EC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92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2F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A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D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82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65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E7834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E9C9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6E23E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AB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FB8A87C" wp14:editId="6A24A77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5044F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8A87C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C5044F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B386069" wp14:editId="5CD7652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51B8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86069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2351B8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4F5351" wp14:editId="543C2A55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5F88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4F5351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F25F88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330EBE7" wp14:editId="26D6BB6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AA7ACB" w14:textId="0CDD3D76" w:rsidR="000B647F" w:rsidRDefault="00000000" w:rsidP="00944C3D">
                                  <w:fldSimple w:instr=" MERGEFIELD  aDMOD  \* MERGEFORMAT ">
                                    <w:r w:rsidR="00854364" w:rsidRPr="008543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0EBE7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9AA7ACB" w14:textId="0CDD3D76" w:rsidR="000B647F" w:rsidRDefault="00000000" w:rsidP="00944C3D">
                            <w:fldSimple w:instr=" MERGEFIELD  aDMOD  \* MERGEFORMAT ">
                              <w:r w:rsidR="00854364" w:rsidRPr="0085436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6E0715B" wp14:editId="3B696B1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3992DF" w14:textId="1D58BEE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54364" w:rsidRPr="00E111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0715B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B3992DF" w14:textId="1D58BEE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54364" w:rsidRPr="00E1119B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63EA361" wp14:editId="3C0E9F6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867D13" w14:textId="1BBA507F" w:rsidR="000B647F" w:rsidRDefault="00000000" w:rsidP="00944C3D">
                                  <w:fldSimple w:instr=" MERGEFIELD  aDRDO  \* MERGEFORMAT ">
                                    <w:r w:rsidR="00854364" w:rsidRPr="008543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EA361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F867D13" w14:textId="1BBA507F" w:rsidR="000B647F" w:rsidRDefault="00000000" w:rsidP="00944C3D">
                            <w:fldSimple w:instr=" MERGEFIELD  aDRDO  \* MERGEFORMAT ">
                              <w:r w:rsidR="00854364" w:rsidRPr="00854364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805D9C2" wp14:editId="337FA8D1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846641" w14:textId="674E2EC5" w:rsidR="000B647F" w:rsidRDefault="00000000" w:rsidP="00944C3D">
                                  <w:fldSimple w:instr=" MERGEFIELD  aDMDO  \* MERGEFORMAT ">
                                    <w:r w:rsidR="00854364" w:rsidRPr="008543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5D9C2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B846641" w14:textId="674E2EC5" w:rsidR="000B647F" w:rsidRDefault="00000000" w:rsidP="00944C3D">
                            <w:fldSimple w:instr=" MERGEFIELD  aDMDO  \* MERGEFORMAT ">
                              <w:r w:rsidR="00854364" w:rsidRPr="0085436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63F76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2177B5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9E2BC2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37C1C63" wp14:editId="0B59E03A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57BE5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C1C63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457BE5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1FBD7E1" wp14:editId="05959F2B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9DD2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BD7E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9C9DD2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07F296" wp14:editId="43F246A6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D00AE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7F296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BD00AE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08D2632" wp14:editId="01FF287B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2FA58D" w14:textId="0E1A859B" w:rsidR="000B647F" w:rsidRDefault="00000000" w:rsidP="00944C3D">
                                  <w:fldSimple w:instr=" MERGEFIELD  aDRDOo  \* MERGEFORMAT ">
                                    <w:r w:rsidR="00854364" w:rsidRPr="008543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D263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F2FA58D" w14:textId="0E1A859B" w:rsidR="000B647F" w:rsidRDefault="00000000" w:rsidP="00944C3D">
                            <w:fldSimple w:instr=" MERGEFIELD  aDRDOo  \* MERGEFORMAT ">
                              <w:r w:rsidR="00854364" w:rsidRPr="00854364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4C0A1C5" wp14:editId="5D0AC70D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3754CC" w14:textId="301EFE52" w:rsidR="000B647F" w:rsidRDefault="00000000" w:rsidP="00944C3D">
                                  <w:fldSimple w:instr=" MERGEFIELD  aDMDO  \* MERGEFORMAT ">
                                    <w:r w:rsidR="00854364" w:rsidRPr="008543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0A1C5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03754CC" w14:textId="301EFE52" w:rsidR="000B647F" w:rsidRDefault="00000000" w:rsidP="00944C3D">
                            <w:fldSimple w:instr=" MERGEFIELD  aDMDO  \* MERGEFORMAT ">
                              <w:r w:rsidR="00854364" w:rsidRPr="0085436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1832F51" wp14:editId="20BAF7FE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EA2184" w14:textId="3E11B1A9" w:rsidR="000B647F" w:rsidRDefault="00000000" w:rsidP="00944C3D">
                                  <w:fldSimple w:instr=" MERGEFIELD  aDRODo  \* MERGEFORMAT ">
                                    <w:r w:rsidR="00854364" w:rsidRPr="008543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32F51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7EA2184" w14:textId="3E11B1A9" w:rsidR="000B647F" w:rsidRDefault="00000000" w:rsidP="00944C3D">
                            <w:fldSimple w:instr=" MERGEFIELD  aDRODo  \* MERGEFORMAT ">
                              <w:r w:rsidR="00854364" w:rsidRPr="00854364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FC87C47" wp14:editId="09548D3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0E4411" w14:textId="2241F7F4" w:rsidR="000B647F" w:rsidRDefault="00000000" w:rsidP="00944C3D">
                                  <w:fldSimple w:instr=" MERGEFIELD  aDMOD  \* MERGEFORMAT ">
                                    <w:r w:rsidR="00854364" w:rsidRPr="008543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87C4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E0E4411" w14:textId="2241F7F4" w:rsidR="000B647F" w:rsidRDefault="00000000" w:rsidP="00944C3D">
                            <w:fldSimple w:instr=" MERGEFIELD  aDMOD  \* MERGEFORMAT ">
                              <w:r w:rsidR="00854364" w:rsidRPr="0085436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58E2F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F07B31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24A6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A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9EC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03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7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C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62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3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9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07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41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AE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43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FC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EA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9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0A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8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F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8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B8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B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CB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5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06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35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5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DECD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9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5D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D6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2F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9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8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DF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F7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BC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52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B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E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D0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53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EC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7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B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E4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68F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0A2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800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9B04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CFC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E220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B37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FD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6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3C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D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8C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D7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E6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04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B61C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27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3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1A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5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50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7F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8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0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7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1C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2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9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71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63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71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2A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2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5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28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49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B53C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80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5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56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32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5E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B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E7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5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18E8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27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B3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D7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2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8C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6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BD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05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5C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0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D2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89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2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A7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8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ED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6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57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90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96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486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0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19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B4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BC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D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7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C2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E6FC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28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7A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2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3E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CA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79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7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C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CA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98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1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8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24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5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A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4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04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DE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6C4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99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4E8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E3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C0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2D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69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2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E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F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1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84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C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D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D7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5285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B8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9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84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B7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6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A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0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F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99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C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3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7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4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C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F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02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96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D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7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72A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02D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55E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59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84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57E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CFC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13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10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0574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04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79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BB9676C" wp14:editId="62C14CC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793C6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9676C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3793C6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7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C5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21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89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BD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26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7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D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9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CAC9258" wp14:editId="7376F81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570C9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C9258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3570C9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D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2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6C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1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FA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C9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BE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1F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CE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8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6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53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12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9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8D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50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5C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74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3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5A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E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B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1BFC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FD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5EB3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0B9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F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182DB9" wp14:editId="589EE1D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9BB6D" w14:textId="3424744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54364" w:rsidRPr="00E111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37918800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182DB9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E39BB6D" w14:textId="3424744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54364" w:rsidRPr="00E1119B">
                              <w:rPr>
                                <w:rFonts w:ascii="Arial" w:hAnsi="Arial" w:cs="Arial"/>
                                <w:noProof/>
                              </w:rPr>
                              <w:t>37918800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CE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1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5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2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79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C3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2B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8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03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4B6B9E" wp14:editId="026C7D2B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7F5E1B" w14:textId="5151788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54364" w:rsidRPr="00E111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2021866671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B6B9E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267F5E1B" w14:textId="5151788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54364" w:rsidRPr="00E1119B">
                              <w:rPr>
                                <w:rFonts w:ascii="Arial" w:hAnsi="Arial" w:cs="Arial"/>
                                <w:noProof/>
                              </w:rPr>
                              <w:t>2021866671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F6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5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B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CB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7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2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01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DA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4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1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0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05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A6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A8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8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B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9506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7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66C4D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EF4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0E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3C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8A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6E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7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B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AC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BE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9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6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C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5F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9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B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36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14D7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74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4D2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B4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0A9C43" wp14:editId="0D196E5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ED4527" w14:textId="61666C7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54364" w:rsidRPr="00E111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887,886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A9C43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4ED4527" w14:textId="61666C7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54364" w:rsidRPr="00E1119B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887,886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D0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2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2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E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4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1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D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15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1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A9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E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2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5A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8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7D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7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52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5D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64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C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CE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1A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16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F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F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2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D3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14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8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9D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1F3E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D1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9FF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971A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9EB7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0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D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03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68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8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E1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0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1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20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28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3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0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0C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1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F0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4A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3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22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95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53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E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75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03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AC95DC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9E8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A9D7D8" wp14:editId="45CA38B5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1005F5" w14:textId="6D148B2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54364" w:rsidRPr="00E111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Hollého 12,10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9D7D8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B1005F5" w14:textId="6D148B2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54364" w:rsidRPr="00E1119B">
                              <w:rPr>
                                <w:rFonts w:ascii="Arial" w:hAnsi="Arial" w:cs="Arial"/>
                                <w:noProof/>
                              </w:rPr>
                              <w:t>Hollého 12,10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4F5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83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0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4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BE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5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59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55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5F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75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5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B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1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2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11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A3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7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EE5D47" wp14:editId="487D71B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9280B0" w14:textId="211121DC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EE5D4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E9280B0" w14:textId="211121DC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8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6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8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42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4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9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A32D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0C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33C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69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15D6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0E22F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F805C50" wp14:editId="4A6232F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DA8D55" w14:textId="1CF859F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54364" w:rsidRPr="00E111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05C50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0DA8D55" w14:textId="1CF859F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54364" w:rsidRPr="00E1119B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4492523" wp14:editId="75228488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39D2AA" w14:textId="6E6B588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54364" w:rsidRPr="00E111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92523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A39D2AA" w14:textId="6E6B588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54364" w:rsidRPr="00E1119B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496F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511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C2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12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7BD0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8A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9B0E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84346EC" wp14:editId="5804ACC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04D7E2" w14:textId="15C1FD5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54364" w:rsidRPr="00E111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346EC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204D7E2" w14:textId="15C1FD5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54364" w:rsidRPr="00E1119B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E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10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3FA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163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75C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97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D3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F237C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F7332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664BDA9" wp14:editId="21CCC9C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87036C" w14:textId="3F2F670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4BDA9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087036C" w14:textId="3F2F670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579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E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F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6E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F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9B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AF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70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83CB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3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AFDE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0481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3E4EE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6662F0" wp14:editId="1AEE642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EAB665" w14:textId="36C1AA6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54364" w:rsidRPr="00E111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662F0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9EAB665" w14:textId="36C1AA6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54364" w:rsidRPr="00E1119B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AA63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B239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58B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8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7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F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AD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7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E1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B8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5C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4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3A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9F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1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5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12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76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4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4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A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45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0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D9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6F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23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0E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B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A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2094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2EB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234140" w14:textId="77458EF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54364">
              <w:rPr>
                <w:rFonts w:ascii="Arial" w:hAnsi="Arial"/>
                <w:lang w:eastAsia="sk-SK"/>
              </w:rPr>
              <w:t>28.2.2024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8AE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671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D90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8D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C5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7CEA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DDD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94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CE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D0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81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F4E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8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E881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3EC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88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C2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1E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20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A1ED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A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43EA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BEC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FF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E4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2B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27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CF9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B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4B0C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78A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69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1D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C7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FA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8C8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F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40B1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3B8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2C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74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91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D1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A94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D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B3D8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F0A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B6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5C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E9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09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168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5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0604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838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A9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AE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13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22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75A1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4F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D04D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7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E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85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B1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F7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979F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DBC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5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0E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85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54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C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B6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9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9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E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0E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3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B9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26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2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4C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E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8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E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F3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E82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E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B4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537AD8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4083CAE" w14:textId="77777777" w:rsidR="00944C3D" w:rsidRDefault="00944C3D" w:rsidP="00944C3D">
      <w:pPr>
        <w:rPr>
          <w:rFonts w:ascii="Arial" w:hAnsi="Arial"/>
        </w:rPr>
      </w:pPr>
    </w:p>
    <w:p w14:paraId="6B0C9AA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D94EDE6" w14:textId="3F688CB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5778179" w14:textId="28EA7503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4AECE88" w14:textId="4597C09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1360D81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1B0B60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64242D4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343EB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FBA2B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17E7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B874EE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AEA41DA" w14:textId="27A82808" w:rsidR="00944C3D" w:rsidRPr="008D0433" w:rsidRDefault="0085436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Oľga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Cabalová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67ED3D75" w14:textId="6C0387CE" w:rsidR="00944C3D" w:rsidRPr="008D0433" w:rsidRDefault="0085436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5B95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FA63A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0EB97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932A0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634BB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F60BC7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53CDF9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FD64E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B7EA1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2E9BD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41DA36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012A2E1" w14:textId="69C44C2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5FF39E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B5D142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CDC183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2996784" w14:textId="0B6F97DD" w:rsidR="00944C3D" w:rsidRDefault="00854364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022530F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7D4FB1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0AAC7FF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0B200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7BE50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B1ADD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AB6F7C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2C756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45251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5098E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D6BC9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84D64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C111F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801B7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488B0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D0EBA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91BC7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9BAA4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3CC8B1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20B17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E93BE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50920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EC152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F5483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E17E1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CB00795" w14:textId="63206D2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81FD24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7D36821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4E8E8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4BDE6DF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44EC41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CC58058" w14:textId="5321C21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6FD98F93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865F1E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EB4FDA4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9FE6D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0AAA4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D674A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780740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07350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2ECA2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B1DF6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B678D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5EFCC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B904D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9FD0B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8006A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246AD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C76B4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0FCAC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28C1E3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7107B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F42C7F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FFEDEB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FB3205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5EBBDC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FDC93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C0C9FA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B56CF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C6F7D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C30C1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584A9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D76D8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61B7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6C05B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C77E0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DE251D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E6B4C9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56758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8BE50C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82CC2E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83EA43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79DC8BF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62F7D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6DEDF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F3AC7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CFFAD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37CC60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B2B34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37ADF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BCFB1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9E724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4345D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4C62C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1978D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E2905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6CFCE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9C360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8DC77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CCFC4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9B524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54CE2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8ED41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0D19F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4E3E6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60DBD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839EE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3644F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F6A09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1FB93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B5E06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124B4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00D28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B998F9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D2641B6" w14:textId="6E08705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FB3C33F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5649D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F5A893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F4E652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D8BA47E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13264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4147E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15623B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46F8BD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512E4A3" w14:textId="77777777" w:rsidTr="00503750">
        <w:tc>
          <w:tcPr>
            <w:tcW w:w="2302" w:type="dxa"/>
            <w:vAlign w:val="center"/>
          </w:tcPr>
          <w:p w14:paraId="365545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05190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416E8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DCFF7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E5DE4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30344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F736A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9CC7E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C1E64CE" w14:textId="77777777" w:rsidTr="00503750">
        <w:tc>
          <w:tcPr>
            <w:tcW w:w="15593" w:type="dxa"/>
            <w:gridSpan w:val="8"/>
            <w:vAlign w:val="center"/>
          </w:tcPr>
          <w:p w14:paraId="20DA27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9A4AD93" w14:textId="77777777" w:rsidTr="00503750">
        <w:tc>
          <w:tcPr>
            <w:tcW w:w="2302" w:type="dxa"/>
            <w:vAlign w:val="center"/>
          </w:tcPr>
          <w:p w14:paraId="650E23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A6773CB" w14:textId="4C0A47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D230C7" w14:textId="474256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A609B4" w14:textId="19F760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EF5D7" w14:textId="6763C4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9FC78" w14:textId="6ABD5D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174662" w14:textId="3C0C8E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F3FFAE" w14:textId="339E66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36AAE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DA3A1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97818DF" w14:textId="41BEBC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5F0DA2" w14:textId="103DE5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9AEBE6" w14:textId="1920EE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58ADB2" w14:textId="2ABBD9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0C6905" w14:textId="5BD8AC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25B91C" w14:textId="2178EE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3B4E46" w14:textId="7446B8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902F8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24605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35C4C8D" w14:textId="035011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F17F75" w14:textId="1BF5C5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B39B39" w14:textId="1240F7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56ACF3" w14:textId="5B4CFE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35DEEA" w14:textId="0C58B3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B57B6B" w14:textId="79849B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4C8B7F" w14:textId="3C4639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63552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D7BFD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C643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911AA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CCD1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84D6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1A3A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5136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A113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37BB65E" w14:textId="77777777" w:rsidTr="00503750">
        <w:tc>
          <w:tcPr>
            <w:tcW w:w="2302" w:type="dxa"/>
            <w:vAlign w:val="center"/>
          </w:tcPr>
          <w:p w14:paraId="62C569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A7A464E" w14:textId="3C70EC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E7F913" w14:textId="672362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4B2679" w14:textId="746E17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0F97E6" w14:textId="04F969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42FEE9" w14:textId="13AB43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3A1EDD" w14:textId="71F5B8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EE59E" w14:textId="33679C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9FE680" w14:textId="77777777" w:rsidTr="00503750">
        <w:tc>
          <w:tcPr>
            <w:tcW w:w="15593" w:type="dxa"/>
            <w:gridSpan w:val="8"/>
            <w:vAlign w:val="center"/>
          </w:tcPr>
          <w:p w14:paraId="3C0FF1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8DBBD74" w14:textId="77777777" w:rsidTr="00503750">
        <w:tc>
          <w:tcPr>
            <w:tcW w:w="2302" w:type="dxa"/>
            <w:vAlign w:val="center"/>
          </w:tcPr>
          <w:p w14:paraId="735AA7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7E13B45" w14:textId="22F771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ABC8F8" w14:textId="61B891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499228" w14:textId="3325C0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78EDFC" w14:textId="17C74E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4EB4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6189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E56EE2" w14:textId="58DB8B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AE4DD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0FFCD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07F6B35" w14:textId="0F84EF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409736" w14:textId="4055F3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F5CCFA" w14:textId="7530F0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C59545" w14:textId="320E3D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FC5B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3DB3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0F9AB1" w14:textId="195143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9D492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9EE28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0860B5F" w14:textId="3182F5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6F1ABF" w14:textId="5C0FA3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61E60E" w14:textId="29CF3C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C38AAA" w14:textId="424506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AB84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1885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CFA297" w14:textId="15CE84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6DC845" w14:textId="77777777" w:rsidTr="00503750">
        <w:tc>
          <w:tcPr>
            <w:tcW w:w="2302" w:type="dxa"/>
            <w:vAlign w:val="center"/>
          </w:tcPr>
          <w:p w14:paraId="130C56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B55C378" w14:textId="0D8A30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38B3DB" w14:textId="371A8D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588332" w14:textId="1928A7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ADD633" w14:textId="01366E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FF55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8D07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75DB60" w14:textId="261C86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519396" w14:textId="77777777" w:rsidTr="00503750">
        <w:tc>
          <w:tcPr>
            <w:tcW w:w="15593" w:type="dxa"/>
            <w:gridSpan w:val="8"/>
            <w:vAlign w:val="center"/>
          </w:tcPr>
          <w:p w14:paraId="38A8C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9CBE124" w14:textId="77777777" w:rsidTr="00503750">
        <w:tc>
          <w:tcPr>
            <w:tcW w:w="2302" w:type="dxa"/>
            <w:vAlign w:val="center"/>
          </w:tcPr>
          <w:p w14:paraId="7D97C4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2678D20" w14:textId="439745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9DEBCE" w14:textId="48CF24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6BF5E2" w14:textId="67342C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C4B3D8" w14:textId="090DF7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345004" w14:textId="6F9B0B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EE8EAE" w14:textId="63CECB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E49243" w14:textId="4BC948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FE7C3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D8902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C408C03" w14:textId="228F2D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484F37" w14:textId="2215EE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13E233" w14:textId="7289D7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D9839C" w14:textId="52C655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9AE3A5" w14:textId="1D0077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1C00F7" w14:textId="6BA758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5DDD45" w14:textId="19EF0A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56410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2F0A6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5415EA3" w14:textId="4AB5C3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D8936A" w14:textId="44AF39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9C419D" w14:textId="57383B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8E2AC1" w14:textId="781636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0B1EBC" w14:textId="0FE876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A6C600" w14:textId="39D0AC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06AE37" w14:textId="646E6A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0DBA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508B9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AB0F588" w14:textId="3CFF2F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C81DE6" w14:textId="6F4BBB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2FE2F0" w14:textId="7429BE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1D7A0" w14:textId="5C7E81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59BEB5" w14:textId="13F998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F61EAF" w14:textId="6CD8CA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04265F" w14:textId="7C5F4F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9C4E3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D37B1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1FD739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371A9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A8D5B5F" w14:textId="147C6B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F7232E" w14:textId="6086B0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0D631E" w14:textId="479111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A053B5" w14:textId="143BEE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B8307A" w14:textId="14257E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289D8C" w14:textId="0DF73A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30ECE9" w14:textId="071782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1CB95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3487C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EEED50B" w14:textId="2A3D31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6FBB25" w14:textId="45ECEF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B6478" w14:textId="05F312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FA03E4" w14:textId="0CFCEC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7439CB" w14:textId="664C85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D9CCE1" w14:textId="25F3E1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95AD0E" w14:textId="0CA113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FF34D8" w14:textId="77777777" w:rsidR="00944C3D" w:rsidRDefault="00944C3D" w:rsidP="00944C3D">
      <w:pPr>
        <w:rPr>
          <w:rFonts w:ascii="Arial" w:hAnsi="Arial"/>
          <w:b/>
        </w:rPr>
      </w:pPr>
    </w:p>
    <w:p w14:paraId="019B0E1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686DE3B" w14:textId="77777777" w:rsidTr="00503750">
        <w:tc>
          <w:tcPr>
            <w:tcW w:w="1944" w:type="dxa"/>
            <w:vAlign w:val="center"/>
          </w:tcPr>
          <w:p w14:paraId="3477AC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E3282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2CC06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81398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2C574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C02AA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D5AD4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0A316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B980F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3A9B5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09375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40748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07B8DE8" w14:textId="77777777" w:rsidTr="00503750">
        <w:tc>
          <w:tcPr>
            <w:tcW w:w="15685" w:type="dxa"/>
            <w:gridSpan w:val="12"/>
            <w:vAlign w:val="center"/>
          </w:tcPr>
          <w:p w14:paraId="5F0867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445584C" w14:textId="77777777" w:rsidTr="00503750">
        <w:tc>
          <w:tcPr>
            <w:tcW w:w="1944" w:type="dxa"/>
            <w:vAlign w:val="center"/>
          </w:tcPr>
          <w:p w14:paraId="7EFFEC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B33EC2C" w14:textId="29AB2C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1F81F70" w14:textId="1FF596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6DAE228" w14:textId="67A51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22E38A" w14:textId="6562C3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7FD1CB" w14:textId="364DE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A0161C" w14:textId="42637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7D274E" w14:textId="28531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59D431" w14:textId="68F765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2E5B8F" w14:textId="3F3D1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7B24E4" w14:textId="0F2A15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42EB2F" w14:textId="5CE05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F369EF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35916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BC123DC" w14:textId="088DA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B899653" w14:textId="2AD37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858BB1C" w14:textId="5567F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0EC330" w14:textId="736B16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62F41D" w14:textId="3408F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3BB0AF" w14:textId="7E5FBB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F6139A" w14:textId="758B3E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5AAF40" w14:textId="6070B7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01D57C" w14:textId="018C3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67C878" w14:textId="07F670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8275F2" w14:textId="39964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21707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9339E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C661DFE" w14:textId="66E4E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4994C95" w14:textId="410C6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81BBBBB" w14:textId="199FC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FDD957" w14:textId="73EC8C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87A15E" w14:textId="47B85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4666EB" w14:textId="47E48C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E7220F" w14:textId="796935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A126760" w14:textId="01478F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14A41F" w14:textId="348C45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E8EF5D" w14:textId="0FAAC4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337BCD" w14:textId="7393FE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1D50F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BE37A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0DB1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4DF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C3C4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F514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C9CB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2601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AE26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A10D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3FD3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424A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E323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AA6698B" w14:textId="77777777" w:rsidTr="00503750">
        <w:tc>
          <w:tcPr>
            <w:tcW w:w="1944" w:type="dxa"/>
            <w:vAlign w:val="center"/>
          </w:tcPr>
          <w:p w14:paraId="2AB89A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14C0D8" w14:textId="2E782C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236C7D4" w14:textId="06BEAE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A9CF40B" w14:textId="2B6CE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4B36A5" w14:textId="260563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7C19F5" w14:textId="181010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FC8075" w14:textId="4685ED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D8D8AD" w14:textId="0306CD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FD4C53" w14:textId="153F2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65E013" w14:textId="5729B5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51FD2A" w14:textId="4E411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69F9F0" w14:textId="52B2A8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B0A36A" w14:textId="77777777" w:rsidTr="00503750">
        <w:tc>
          <w:tcPr>
            <w:tcW w:w="15685" w:type="dxa"/>
            <w:gridSpan w:val="12"/>
            <w:vAlign w:val="center"/>
          </w:tcPr>
          <w:p w14:paraId="3D2BCE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A9E951D" w14:textId="77777777" w:rsidTr="00503750">
        <w:tc>
          <w:tcPr>
            <w:tcW w:w="1944" w:type="dxa"/>
            <w:vAlign w:val="center"/>
          </w:tcPr>
          <w:p w14:paraId="1779FB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DBB6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72A6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6A9B0C" w14:textId="5B98F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CB02B0" w14:textId="173823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32DFEB" w14:textId="0FBD6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C52D3D" w14:textId="07309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654218" w14:textId="21B0D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A570C2" w14:textId="4B485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E37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F48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CC69DC0" w14:textId="2C87D7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32BA6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0CB33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E765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610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A30C9" w14:textId="75E48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6E7B98" w14:textId="5785A9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883142" w14:textId="276FD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D6B645" w14:textId="03E55B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1B7AA9" w14:textId="31B08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3DA081" w14:textId="60943D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433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9F06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696B1E0" w14:textId="56F6E7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29A26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B2543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FAAC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0FE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A733A60" w14:textId="49FD3E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935814" w14:textId="323DB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A6E3FD" w14:textId="75576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8529F7" w14:textId="1B628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A7C664" w14:textId="78610C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72C61E" w14:textId="585257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273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C001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9DDCDB6" w14:textId="4E696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91BA29" w14:textId="77777777" w:rsidTr="00503750">
        <w:tc>
          <w:tcPr>
            <w:tcW w:w="1944" w:type="dxa"/>
            <w:vAlign w:val="center"/>
          </w:tcPr>
          <w:p w14:paraId="1147F0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FDDA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FB1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1EC235" w14:textId="15E41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0D6A08" w14:textId="0E922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A99BA3" w14:textId="67B858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C470D0" w14:textId="758E5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28C909" w14:textId="7FDB20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B52048" w14:textId="41C64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A44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EF6B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AD593BE" w14:textId="70B63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744BF5" w14:textId="77777777" w:rsidTr="00503750">
        <w:tc>
          <w:tcPr>
            <w:tcW w:w="15685" w:type="dxa"/>
            <w:gridSpan w:val="12"/>
            <w:vAlign w:val="center"/>
          </w:tcPr>
          <w:p w14:paraId="479FA4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AB402AC" w14:textId="77777777" w:rsidTr="00503750">
        <w:tc>
          <w:tcPr>
            <w:tcW w:w="1944" w:type="dxa"/>
            <w:vAlign w:val="center"/>
          </w:tcPr>
          <w:p w14:paraId="5292C5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3B85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1925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35BF72" w14:textId="10ECD5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FE533A" w14:textId="6179C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CBB79B" w14:textId="25304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4F7F7D" w14:textId="232703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DAB181" w14:textId="53747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D88C90" w14:textId="69169D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953CF7" w14:textId="27678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50A29A" w14:textId="50452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AC3BD" w14:textId="4E561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1BE9BC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6D778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3A3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A8B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10D32F" w14:textId="2AF5AB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82627A" w14:textId="0570D9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08C932" w14:textId="415EB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1B6C23" w14:textId="1BFD9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1066EA" w14:textId="6CA2A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48DD94" w14:textId="58FD7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691D95" w14:textId="57EF0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A0940E" w14:textId="29B5A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5CA467" w14:textId="1D0C4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9591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2E299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A1A4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3F7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9BBA9F" w14:textId="4C143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5332B6" w14:textId="5E8BD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CD5EDC" w14:textId="2ED0E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BD0998" w14:textId="4D85A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25E6CE" w14:textId="3F84D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145DD5" w14:textId="0D29D4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60648F" w14:textId="01E27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FE93EC" w14:textId="7AAEBC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97D93A3" w14:textId="6C6EC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0DA25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20D31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F276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6D52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6B5AF9" w14:textId="214D25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8DA752" w14:textId="414DC4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58DCB7" w14:textId="201C11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182FEB" w14:textId="20E08B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F3499A" w14:textId="1C410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5B5CE7" w14:textId="52DD0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080074" w14:textId="19172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0660B1" w14:textId="24095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B85E7D" w14:textId="4D4AC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497E6D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41B02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9B0CD4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D83E0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7499F70" w14:textId="6FE6E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E768A52" w14:textId="7BAC25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A51E37" w14:textId="57519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85072F" w14:textId="13812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7182CB" w14:textId="193F9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B3952A" w14:textId="4F533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6E49FE" w14:textId="2EDAC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197808" w14:textId="4B6FCB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1E8DD1" w14:textId="71F9AD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336CA2" w14:textId="1B30B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DB574C" w14:textId="04AD8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BC1FB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EC038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F4CC475" w14:textId="7A519F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199FA2" w14:textId="77CAE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50DEFAE" w14:textId="17D028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B0BA5B" w14:textId="27027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EA0E3A" w14:textId="58AC1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308063" w14:textId="0DF99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BA5472" w14:textId="56149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466444" w14:textId="177AD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817027" w14:textId="63555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B84DED" w14:textId="7EB0E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925B0F" w14:textId="5B0EF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1ABF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29A9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561DEE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72665B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1C711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E5CE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257B9F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719BA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0686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6CA8A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A86AF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C038E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F8352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68F60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588C4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18EEFE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F1B1C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E1538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95354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928D42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873BD5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E60D3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9290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B23A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7019AE6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B34A2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D53A2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C983A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EC9D2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3A05E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A4B5D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83E1D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4DB22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D5625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CE016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BB964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B8BA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DA273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A86D54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21E46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E81F7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B01EE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41A2E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B77BB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B536C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AD706E3" w14:textId="77777777" w:rsidTr="00503750">
        <w:trPr>
          <w:trHeight w:val="1073"/>
        </w:trPr>
        <w:tc>
          <w:tcPr>
            <w:tcW w:w="3614" w:type="dxa"/>
            <w:vMerge/>
          </w:tcPr>
          <w:p w14:paraId="71B0F7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D1133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7F9DD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7C4B7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0CA1F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39DB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79BB0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2478F28" w14:textId="77777777" w:rsidTr="00503750">
        <w:trPr>
          <w:trHeight w:val="283"/>
        </w:trPr>
        <w:tc>
          <w:tcPr>
            <w:tcW w:w="3614" w:type="dxa"/>
          </w:tcPr>
          <w:p w14:paraId="06302B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0FAE8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4B50A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06E1D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5E12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FE10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7D0D9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5AC1E19" w14:textId="77777777" w:rsidTr="00503750">
        <w:trPr>
          <w:trHeight w:val="283"/>
        </w:trPr>
        <w:tc>
          <w:tcPr>
            <w:tcW w:w="3614" w:type="dxa"/>
          </w:tcPr>
          <w:p w14:paraId="3E4BDF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DC49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106DD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F5E68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3CE4A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1B61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81A5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43D6FDB" w14:textId="77777777" w:rsidTr="00503750">
        <w:trPr>
          <w:trHeight w:val="283"/>
        </w:trPr>
        <w:tc>
          <w:tcPr>
            <w:tcW w:w="3614" w:type="dxa"/>
          </w:tcPr>
          <w:p w14:paraId="170B8D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3608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0E43D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1836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EE47F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F0A73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EFF53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3F8DC6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D2B5B7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36F140E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35FCE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D85A7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B7918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FABB9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A07FA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F11DA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AFF4A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ED47C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8BE9B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5124FF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76126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E48CB8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9279C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0572A07" w14:textId="59E5C3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F41ABF" w14:textId="13C7F2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B2E0D0" w14:textId="3CB92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6753B9" w14:textId="0147B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03909D" w14:textId="6749DA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CF978C" w14:textId="2C76D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F5BEC2" w14:textId="69479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A3FDB4" w14:textId="68B6C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339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B45A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70C27C5" w14:textId="035260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5E5401" w14:textId="3B1A92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C9A758" w14:textId="51B33A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25B3E9" w14:textId="2379F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73BC6D" w14:textId="5B3550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105FB6" w14:textId="1823B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34B935" w14:textId="5886F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B21C43" w14:textId="39AB18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A27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FBDE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D9D880D" w14:textId="6243D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7930D1" w14:textId="0C12B6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529073" w14:textId="3A43A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7C7368" w14:textId="0C9AC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41846" w14:textId="566C8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0417D0" w14:textId="55E05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124CFE" w14:textId="7B05B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20A296" w14:textId="514068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C9821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8C50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F0AF9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3037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179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F6D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C3342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5999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04E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35E68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3709B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90E3B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97C5C70" w14:textId="592EA7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F30BAE" w14:textId="60820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13E7A2" w14:textId="69D86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A9E806" w14:textId="331DB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371488" w14:textId="78A5A1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1B8F6E" w14:textId="781B1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5A49A0" w14:textId="0734E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C750B8" w14:textId="637A21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5D7A1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20F41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671375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322C6C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82FF60A" w14:textId="73703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FEB73F" w14:textId="50048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C8CF05" w14:textId="3CBE7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BAB248" w14:textId="07CFA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564839" w14:textId="74DDD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1DAB44" w14:textId="10BD4F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403394" w14:textId="41CB6E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F07B9D7" w14:textId="3E174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F6C7C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0659E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7DE19F" w14:textId="6E4F8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458427" w14:textId="5FA58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EB9B84" w14:textId="1009D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B9FE80" w14:textId="531AEC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6575E6" w14:textId="360227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68ED12" w14:textId="7139DD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5B9052" w14:textId="4D8FEC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BC9041" w14:textId="06A03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46FB0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5A35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0C3F333" w14:textId="24105E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55DB18" w14:textId="264DF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C31350" w14:textId="25482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C8DDFA" w14:textId="003997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F86150" w14:textId="36CF13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BA1B51" w14:textId="0FED2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B6E9CA" w14:textId="00AE57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33AB7E" w14:textId="492AB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4787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1A32B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A1835CD" w14:textId="4607A3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D4D078" w14:textId="6C291B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4E3AA7" w14:textId="730893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2CCED7" w14:textId="6B3E2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7F476" w14:textId="5C64A1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3A0AFD" w14:textId="4D0BA0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C4679F" w14:textId="677C7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C82530" w14:textId="696BD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97129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C37ED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FC3363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B0009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914933A" w14:textId="2DE923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60EC38" w14:textId="2E7B02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52D324" w14:textId="5B3D1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7B121F" w14:textId="105AE2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732DD2" w14:textId="67E7BA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B17CD3" w14:textId="34067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0E7297" w14:textId="6B7876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84EBD5C" w14:textId="44C93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F10A98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F045E0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59848A0" w14:textId="771F5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26F54B" w14:textId="55EA2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9D2FEA" w14:textId="14279D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43EC8B" w14:textId="547F1D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D63D61" w14:textId="19AD3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FD8483" w14:textId="76ABC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D159FF" w14:textId="2A16C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76859E" w14:textId="128FF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30170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EF342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CB10EF0" w14:textId="4B43DBF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F970B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A769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9960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2769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161F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D3A7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D1BD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59E9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62C2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C622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2575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278D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6C6F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EFC9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08D0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31C6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8AF8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59A05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15623B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469499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638850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154950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FD8059E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4E69A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C66E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7C7D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2F98F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F3A3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4ECF28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D5C3A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3FA10C" w14:textId="60815D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121111" w14:textId="1B95F26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A258C7F" w14:textId="2DB2B0B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D8BBD5F" w14:textId="3872DEA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BF6DEB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120F9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047FAE" w14:textId="522C602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CA2F680" w14:textId="76FB28E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2D76080" w14:textId="1C3DB81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9DB35E" w14:textId="66AC78F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96EC12F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8CADA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2CB63E" w14:textId="0116E76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3583148" w14:textId="7E009E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96758F1" w14:textId="78AB32B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CCC01D3" w14:textId="5A94038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33BAF1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8F617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F01A83" w14:textId="2F3612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D35CFFC" w14:textId="109A9C3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478B976" w14:textId="70D8AC3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6F9F36" w14:textId="5A31945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E3C8C6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3B7C7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6CD59B" w14:textId="38CA4D4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64B9B48" w14:textId="4386BF3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D9122A6" w14:textId="49DDA45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EB2022" w14:textId="0687F4B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AA97AC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3E3DD6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B2A8D8" w14:textId="7173A9D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C041EE3" w14:textId="2168EBD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521E20C" w14:textId="716998F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E9E2AB" w14:textId="0325008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2D8417F" w14:textId="77777777" w:rsidR="00944C3D" w:rsidRDefault="00944C3D" w:rsidP="00944C3D">
      <w:pPr>
        <w:rPr>
          <w:rFonts w:ascii="Arial" w:hAnsi="Arial"/>
          <w:b/>
        </w:rPr>
      </w:pPr>
    </w:p>
    <w:p w14:paraId="0D555BC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820C611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EAE0B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5F368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5FEC7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A2C27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AEF44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45E507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C5B44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44EAA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8F65D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E6644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49DC4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140E1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11805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19CBD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5179F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1876A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A943E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427C8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53B02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3D2C6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806DFD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D8DA81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E751F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E5168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4150C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086EB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68CE46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BF35C6E" w14:textId="77777777" w:rsidTr="00503750">
        <w:tc>
          <w:tcPr>
            <w:tcW w:w="2835" w:type="dxa"/>
            <w:vAlign w:val="center"/>
          </w:tcPr>
          <w:p w14:paraId="662265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0983C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B4330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B958C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3343C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5F6E6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BD746D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22DF0EE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780B5CC" w14:textId="60A59E48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CB3D0F" w14:textId="60F3377F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F23C4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FFECE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3023B9" w14:textId="7C7BD8DE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D3C89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CC4E5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8A8C2FF" w14:textId="755109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4D951E" w14:textId="7D66E4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5E6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071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C2BCD9" w14:textId="7507E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B8D5C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FC246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19944B" w14:textId="79A3A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5AF1DD" w14:textId="58D18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FD85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F46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245AB6" w14:textId="6E4EE7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837495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8EE0F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FC55FAA" w14:textId="673A60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F3B7BB" w14:textId="61F6E8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DC3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8B9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E1E10D" w14:textId="53369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0E837D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E1C4F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F170D8C" w14:textId="545EA9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6FB2A3" w14:textId="5898B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24F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2EE1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8E4C35" w14:textId="7FBD4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54A6D1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6D744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B6CBB19" w14:textId="2540C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526FA5" w14:textId="282EA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91E4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F07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E8C183" w14:textId="57208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AC51A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3906C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6AADC3F" w14:textId="11304E2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D04CAF" w14:textId="1A13593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1A895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1408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A568A4" w14:textId="6CC2555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6C5CAC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D016DA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AD8FB22" w14:textId="746D01A6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127222B" w14:textId="77777777" w:rsidR="00944C3D" w:rsidRDefault="00944C3D" w:rsidP="00944C3D">
      <w:pPr>
        <w:rPr>
          <w:rFonts w:ascii="Arial" w:hAnsi="Arial"/>
          <w:b/>
        </w:rPr>
      </w:pPr>
    </w:p>
    <w:p w14:paraId="555684C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05526F8" w14:textId="77777777" w:rsidTr="00503750">
        <w:tc>
          <w:tcPr>
            <w:tcW w:w="2835" w:type="dxa"/>
            <w:vAlign w:val="center"/>
          </w:tcPr>
          <w:p w14:paraId="733129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02247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E23DA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0901A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3489A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36EE5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2DED673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DC4C1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703B4C13" w14:textId="5A881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E26AB1" w14:textId="56DAE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23D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00E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E810F2" w14:textId="5C129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0D2A4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9D5DF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CD9126A" w14:textId="18D1A2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A43950" w14:textId="54044D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376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4A8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D4A00F" w14:textId="16F22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BB07E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31CB7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FB56FD8" w14:textId="0586B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90817D" w14:textId="37B63D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C498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1411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E88174" w14:textId="37012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8AC8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52AC4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4BB29E1" w14:textId="7D4BF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426246" w14:textId="61101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C0E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70D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50458B" w14:textId="632CEA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D7BDA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14F98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59572D8" w14:textId="0E78288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638562" w14:textId="29106FF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00F44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A8A61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F930F3" w14:textId="5A500A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692C42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77BA68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972EE0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DB0F9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9714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A793670" w14:textId="77777777" w:rsidTr="00503750">
        <w:trPr>
          <w:trHeight w:val="699"/>
        </w:trPr>
        <w:tc>
          <w:tcPr>
            <w:tcW w:w="3502" w:type="dxa"/>
            <w:vMerge/>
          </w:tcPr>
          <w:p w14:paraId="592312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18AD2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5C8FC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DABEB4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72A52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DB4CD70" w14:textId="7C94D38E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C3A250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2DBC61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76E5C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FF206FD" w14:textId="4E00EA2E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302F0C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3ED5DF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44BBC0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879E1B8" w14:textId="1EF82330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6D4FC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43AE1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FC7A2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B48F32E" w14:textId="77777777" w:rsidTr="00503750">
        <w:trPr>
          <w:trHeight w:val="593"/>
        </w:trPr>
        <w:tc>
          <w:tcPr>
            <w:tcW w:w="3497" w:type="dxa"/>
          </w:tcPr>
          <w:p w14:paraId="1DE722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731DD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EFC97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85A6BF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A5FE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31BD04F" w14:textId="2A3E20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134C15" w14:textId="3ABC9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8803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FECAE41" w14:textId="02CA26A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5E5F76A" w14:textId="587D49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516477" w14:textId="72D44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40F1F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FEBA4E" w14:textId="12EBD14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3E253D" w14:textId="668CF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278C60" w14:textId="16B567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F82B5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8FD9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8853616" w14:textId="09A03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78B658" w14:textId="6E205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D8A2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A31BCB" w14:textId="168000A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6E1243" w14:textId="5823D6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BF742C" w14:textId="6B2AC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B7A61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6CD1C3E" w14:textId="4C3B906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C162B9" w14:textId="1B64F5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F511C6" w14:textId="5BE230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72C1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6C37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48A7319" w14:textId="61A2B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6E8F0C" w14:textId="0F856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3930B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654679" w14:textId="446DF4A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4D6AB2" w14:textId="0CB3E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03073C" w14:textId="529E6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4D1F0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0F6F05" w14:textId="0885392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722DAAC" w14:textId="0B3724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2BD9BE" w14:textId="0DB2D3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587F9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9ABEA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345334C" w14:textId="18017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CDB2FF" w14:textId="1E7447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9215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2351A4" w14:textId="026023C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9FFF623" w14:textId="3D960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929CB2" w14:textId="139351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DB05D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94D02B7" w14:textId="06B7B9E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6DF395" w14:textId="0835E0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267173" w14:textId="66D0A5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7C0ABB" w14:textId="77777777" w:rsidR="00944C3D" w:rsidRDefault="00944C3D" w:rsidP="00944C3D">
      <w:pPr>
        <w:rPr>
          <w:rFonts w:ascii="Arial" w:hAnsi="Arial"/>
          <w:b/>
        </w:rPr>
      </w:pPr>
    </w:p>
    <w:p w14:paraId="12B48AEB" w14:textId="77777777" w:rsidR="00944C3D" w:rsidRDefault="00944C3D" w:rsidP="00944C3D">
      <w:pPr>
        <w:rPr>
          <w:rFonts w:ascii="Arial" w:hAnsi="Arial"/>
          <w:b/>
        </w:rPr>
      </w:pPr>
    </w:p>
    <w:p w14:paraId="33420AD3" w14:textId="77777777" w:rsidR="00944C3D" w:rsidRDefault="00944C3D" w:rsidP="00944C3D">
      <w:pPr>
        <w:rPr>
          <w:rFonts w:ascii="Arial" w:hAnsi="Arial"/>
          <w:b/>
        </w:rPr>
      </w:pPr>
    </w:p>
    <w:p w14:paraId="07A61600" w14:textId="77777777" w:rsidR="00944C3D" w:rsidRDefault="00944C3D" w:rsidP="00944C3D">
      <w:pPr>
        <w:rPr>
          <w:rFonts w:ascii="Arial" w:hAnsi="Arial"/>
          <w:b/>
        </w:rPr>
      </w:pPr>
    </w:p>
    <w:p w14:paraId="09A6AD3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6F1AE9E4" w14:textId="77777777" w:rsidTr="00503750">
        <w:tc>
          <w:tcPr>
            <w:tcW w:w="2622" w:type="dxa"/>
            <w:vAlign w:val="center"/>
          </w:tcPr>
          <w:p w14:paraId="5A4F8E5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91563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4A627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54355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32AF5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210B4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5E6C1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0A091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AFD36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CAFF4F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68BCF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8ABAB2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5558D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E247B18" w14:textId="5AE76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9320E2" w14:textId="0DCE0C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615DC9" w14:textId="189F30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57C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72C991" w14:textId="2279D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C7FCC7" w14:textId="77777777" w:rsidTr="00503750">
        <w:tc>
          <w:tcPr>
            <w:tcW w:w="2622" w:type="dxa"/>
            <w:vAlign w:val="center"/>
          </w:tcPr>
          <w:p w14:paraId="2CD0B0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D0B7D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CDCCE9D" w14:textId="4EE062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EF1395" w14:textId="67550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CF1DF6" w14:textId="1F9B6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BD3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F0BE79" w14:textId="204A0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0DB40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3929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3F7DB5F" w14:textId="30EB3B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A7A727" w14:textId="34F692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C43C44" w14:textId="4D60C9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48B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F74B3A" w14:textId="389C9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6CC42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AC067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23F51E4" w14:textId="1C811E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3579C3" w14:textId="2C7D6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8CF0D4" w14:textId="13FA2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FFB7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28E1D8" w14:textId="10EDC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EE5013" w14:textId="77777777" w:rsidTr="00503750">
        <w:tc>
          <w:tcPr>
            <w:tcW w:w="2622" w:type="dxa"/>
            <w:vAlign w:val="center"/>
          </w:tcPr>
          <w:p w14:paraId="30ADFE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DFE22A1" w14:textId="45106E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16171.91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833921" w14:textId="7ABA2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13162.80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337B21" w14:textId="366B1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25083.70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07A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A5C7C9" w14:textId="2FEF8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4251.01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6A9CD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82AB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DFAACC9" w14:textId="61744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4C37FF2" w14:textId="48749A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105A74" w14:textId="350C4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6AF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BCC1FB" w14:textId="60B9B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36B832" w14:textId="77777777" w:rsidTr="00503750">
        <w:tc>
          <w:tcPr>
            <w:tcW w:w="2622" w:type="dxa"/>
            <w:vAlign w:val="center"/>
          </w:tcPr>
          <w:p w14:paraId="7310AC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1BA02AE" w14:textId="4C7E90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05C7B8" w14:textId="5B8E6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CBB702" w14:textId="434D08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38A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7B3F43" w14:textId="27D4D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332BD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7451B4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47D3E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32666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3482B75" w14:textId="54BCC7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B7E8CE" w14:textId="7BF50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6AF8FE" w14:textId="38A34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DF1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3AD7FF" w14:textId="35B08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A7B7A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3E237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87DA316" w14:textId="21518E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E65D47" w14:textId="64DCAA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956845" w14:textId="1C777E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CE2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8C550E" w14:textId="3B104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F7832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B3E4D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030FA2D" w14:textId="675C9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FA6ACA" w14:textId="7EE61B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DF8412" w14:textId="06FF6A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DAA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F96729" w14:textId="2884DF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9EDAC2" w14:textId="77777777" w:rsidTr="00503750">
        <w:tc>
          <w:tcPr>
            <w:tcW w:w="2622" w:type="dxa"/>
            <w:vAlign w:val="center"/>
          </w:tcPr>
          <w:p w14:paraId="766E97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BA8966C" w14:textId="54DE5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9F6102" w14:textId="38126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597746" w14:textId="5739EE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4181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0B8FF6" w14:textId="7DB83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2DF183" w14:textId="77777777" w:rsidTr="00503750">
        <w:tc>
          <w:tcPr>
            <w:tcW w:w="2622" w:type="dxa"/>
            <w:vAlign w:val="center"/>
          </w:tcPr>
          <w:p w14:paraId="283B31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1DB3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606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E60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BEB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84D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CAD4A6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970F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44AA8B3" w14:textId="42C446E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16171.91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36BE4F" w14:textId="4923919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13162.80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2FAA07" w14:textId="3C49E18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25083.70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9A936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15AD7C" w14:textId="30120ED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4251.01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F0D5CB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ABA56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77118F9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9F4A1E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8F4EE9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2EE07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D802A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1EB17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18E5E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0A11E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58FC5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39E4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5FA11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3A36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A66B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66F55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0062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4A38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6674C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2CBE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DDAEE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C8B75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F018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8264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D4688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B430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F088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4BE2C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9DD1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BD05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B7FCB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47FD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826C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3767A8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9CA4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C33A9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BAC1B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3DE9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5A2A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623EC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E469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4105D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68A0B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A0A79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DB9C3F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46FD4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4913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E7688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DA7F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25C1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07EE9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8059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56A1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26B96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DFCB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FCC1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D943C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4DC8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9AC1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A05F9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23BAF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13AC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6C21E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8664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C88D8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9EAD1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ED4CA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6BA67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DF01D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655AB3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50F4717B" w14:textId="77777777" w:rsidTr="00503750">
        <w:tc>
          <w:tcPr>
            <w:tcW w:w="2835" w:type="dxa"/>
            <w:vAlign w:val="center"/>
          </w:tcPr>
          <w:p w14:paraId="7F96DD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9B7E8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F5E24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9B5B0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A3A25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3B63A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70B62A2" w14:textId="77777777" w:rsidTr="00503750">
        <w:tc>
          <w:tcPr>
            <w:tcW w:w="2835" w:type="dxa"/>
            <w:vAlign w:val="center"/>
          </w:tcPr>
          <w:p w14:paraId="4CB255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08AA738" w14:textId="002E9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3E0AFB" w14:textId="1E197E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37E791" w14:textId="28A343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BBA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4AA0E6" w14:textId="0A301D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5173B6" w14:textId="77777777" w:rsidTr="00503750">
        <w:tc>
          <w:tcPr>
            <w:tcW w:w="2835" w:type="dxa"/>
            <w:vAlign w:val="center"/>
          </w:tcPr>
          <w:p w14:paraId="1AD3BA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7B3A9B7" w14:textId="689D4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82A2A1" w14:textId="66E00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A5C976" w14:textId="437423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2E9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944CC2" w14:textId="68920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A6E966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9D0E0A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D47A189" w14:textId="2BBD54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0D056C" w14:textId="5EF52A1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95D56D" w14:textId="726765D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29A49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9C2793" w14:textId="58CA2BC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7F5171E" w14:textId="77777777" w:rsidTr="00503750">
        <w:tc>
          <w:tcPr>
            <w:tcW w:w="2835" w:type="dxa"/>
            <w:vAlign w:val="center"/>
          </w:tcPr>
          <w:p w14:paraId="0C54D4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D629866" w14:textId="5AB9A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7D3A86" w14:textId="5C20D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3B0CBB" w14:textId="4AB21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644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9A928D" w14:textId="744C6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D9C9D8" w14:textId="77777777" w:rsidTr="00503750">
        <w:tc>
          <w:tcPr>
            <w:tcW w:w="2835" w:type="dxa"/>
            <w:vAlign w:val="center"/>
          </w:tcPr>
          <w:p w14:paraId="4084D4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2E6B22C" w14:textId="6CF0AA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4E08F1" w14:textId="72E39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B9DFE9" w14:textId="39B32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CFF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3AABB3" w14:textId="4D11CD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5C7BF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32138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C8D5921" w14:textId="4E2E90B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A13177" w14:textId="2706D3F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F35A0E" w14:textId="6F6B310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D28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2876A6" w14:textId="7E2608B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3F621D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B0CC5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40ACC0A" w14:textId="52A57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425014" w14:textId="272B25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071529" w14:textId="3D4A3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C3B6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3D99BB" w14:textId="2D18F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A3E1C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B1A6B8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E9598A8" w14:textId="77777777" w:rsidTr="00503750">
        <w:tc>
          <w:tcPr>
            <w:tcW w:w="2552" w:type="dxa"/>
            <w:shd w:val="clear" w:color="auto" w:fill="auto"/>
            <w:vAlign w:val="center"/>
          </w:tcPr>
          <w:p w14:paraId="3F9D30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C6CD3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5FC44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9DBD3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13AFA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0231028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C0E49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B355B23" w14:textId="5B5BF56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8F6271B" w14:textId="100DEF5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6470508" w14:textId="75BD2A9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D98F605" w14:textId="3DB9FB4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AF6736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C2FAF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C6F09D8" w14:textId="0F52016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AD977D6" w14:textId="4A7CCD7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3D73AD0" w14:textId="634AE52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2F810F5" w14:textId="247463C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117652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990372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C9B740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CA181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AE0C9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0D029C2" w14:textId="77777777" w:rsidTr="00503750">
        <w:tc>
          <w:tcPr>
            <w:tcW w:w="4395" w:type="dxa"/>
            <w:vMerge/>
          </w:tcPr>
          <w:p w14:paraId="02BECA8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C6D11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F43A2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D87093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CDEE8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E8ED9E0" w14:textId="555EC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  <w:lang w:eastAsia="sk-SK"/>
              </w:rPr>
              <w:t>184.03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49567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FA6BB5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07A6C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3A760C4" w14:textId="14D407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  <w:lang w:eastAsia="sk-SK"/>
              </w:rPr>
              <w:t>-277.24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38231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4B03DA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A6DC2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FD94BFD" w14:textId="27F88BA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-93.21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44E9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56D88A5" w14:textId="77777777" w:rsidTr="00503750">
        <w:tc>
          <w:tcPr>
            <w:tcW w:w="4395" w:type="dxa"/>
            <w:vAlign w:val="center"/>
          </w:tcPr>
          <w:p w14:paraId="2839FF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3F92414" w14:textId="4147A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7E9F52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12441FE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61FE8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1227AD3" w14:textId="1E89B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CEC33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46699B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70470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0593C65" w14:textId="6E0EAFB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6EB6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EF38A1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F245F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1732634" w14:textId="6AE90EA3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50934.83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8D5B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00538E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36581C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42A6497" w14:textId="77777777" w:rsidTr="00503750">
        <w:tc>
          <w:tcPr>
            <w:tcW w:w="4395" w:type="dxa"/>
            <w:vAlign w:val="center"/>
          </w:tcPr>
          <w:p w14:paraId="4830E3D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6A2C04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CB7043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862C9B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961B2D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4160471" w14:textId="6E1EDD2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B5614F" w14:textId="580576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C989FF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0E196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95C3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1EFE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A3384D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63E48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E6F9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9165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0C4283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57C75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2C08580" w14:textId="08876B0D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CE70A4" w14:textId="5A33B28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DA2652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04750E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AF83523" w14:textId="121D680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1B83F7" w14:textId="77646D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A0EB15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B6A8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5908A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41CCB0A" w14:textId="77777777" w:rsidTr="00503750">
        <w:tc>
          <w:tcPr>
            <w:tcW w:w="1843" w:type="dxa"/>
            <w:vAlign w:val="center"/>
          </w:tcPr>
          <w:p w14:paraId="44AEE9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54F4D0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E4BF6A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341C24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CC6E95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5F1CC3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83493F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026253D" w14:textId="77777777" w:rsidTr="00503750">
        <w:tc>
          <w:tcPr>
            <w:tcW w:w="1843" w:type="dxa"/>
            <w:vAlign w:val="center"/>
          </w:tcPr>
          <w:p w14:paraId="2FA5F8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D3D22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69E3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47C7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6C095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31E2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5CFCE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DE1DEA2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26F5D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55BC3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5C15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B876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B062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C40A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C3BA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9889AF5" w14:textId="77777777" w:rsidTr="00503750">
        <w:tc>
          <w:tcPr>
            <w:tcW w:w="1843" w:type="dxa"/>
            <w:vAlign w:val="center"/>
          </w:tcPr>
          <w:p w14:paraId="2D269B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D1571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AB14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41BE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54344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9A64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060F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8C6AC1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8AD95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63ECA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EEAD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8DFB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EE4F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5C7C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1654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45A3DD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8C60F2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141437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C5C0F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8969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29F3BD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C68F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6BB70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50281C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3A472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00F883B" w14:textId="77777777" w:rsidTr="00503750">
        <w:trPr>
          <w:trHeight w:val="664"/>
        </w:trPr>
        <w:tc>
          <w:tcPr>
            <w:tcW w:w="3372" w:type="dxa"/>
          </w:tcPr>
          <w:p w14:paraId="02C867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D264D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16FFB7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FE7686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EEA24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78790B5" w14:textId="117D3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C71E6E" w14:textId="78E4B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BE8CC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B9C4C58" w14:textId="57D8062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629B685" w14:textId="5EDD6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4BCB2E" w14:textId="6DBD0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E65C2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82AE1CC" w14:textId="3431FB8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024F133" w14:textId="308CF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46242B" w14:textId="522791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EBB3C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D6A893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B1F6B56" w14:textId="53ED1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657FFC" w14:textId="1874B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86DE8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45D7D5D" w14:textId="6224BDD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19F33FA" w14:textId="20166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99B377" w14:textId="062FDD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62CCDB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313DC73" w14:textId="451C087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BFD07D6" w14:textId="45F5F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227155" w14:textId="6AA73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59B48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E6F065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E344FF7" w14:textId="77777777" w:rsidTr="00503750">
        <w:tc>
          <w:tcPr>
            <w:tcW w:w="2835" w:type="dxa"/>
            <w:vAlign w:val="center"/>
          </w:tcPr>
          <w:p w14:paraId="64522DA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FAE9D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8D2F5C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02B3A6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56CE90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ED70A55" w14:textId="77777777" w:rsidTr="00503750">
        <w:tc>
          <w:tcPr>
            <w:tcW w:w="2835" w:type="dxa"/>
          </w:tcPr>
          <w:p w14:paraId="47EC86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7FD5386" w14:textId="232CF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7A13B9" w14:textId="6A53DD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536417" w14:textId="06408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433B5ED" w14:textId="54926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5DA335" w14:textId="77777777" w:rsidTr="00503750">
        <w:tc>
          <w:tcPr>
            <w:tcW w:w="2835" w:type="dxa"/>
          </w:tcPr>
          <w:p w14:paraId="5AB4326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DFF4761" w14:textId="1E61C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622E87" w14:textId="6BAD4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9FC62A" w14:textId="01979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81F9EC" w14:textId="2D9499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6D7F4A" w14:textId="77777777" w:rsidTr="00503750">
        <w:tc>
          <w:tcPr>
            <w:tcW w:w="2835" w:type="dxa"/>
          </w:tcPr>
          <w:p w14:paraId="2A4B053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B14DEF6" w14:textId="181A5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BA4921" w14:textId="44A31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942E96" w14:textId="70806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CC01C9" w14:textId="39929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05F762" w14:textId="77777777" w:rsidTr="00503750">
        <w:tc>
          <w:tcPr>
            <w:tcW w:w="2835" w:type="dxa"/>
            <w:vAlign w:val="center"/>
          </w:tcPr>
          <w:p w14:paraId="26B943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C4F2039" w14:textId="0549EA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93E8E5" w14:textId="68F3EB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5A9041" w14:textId="296A6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5CD937" w14:textId="660C88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A0086C" w14:textId="77777777" w:rsidTr="00503750">
        <w:tc>
          <w:tcPr>
            <w:tcW w:w="2835" w:type="dxa"/>
            <w:vAlign w:val="center"/>
          </w:tcPr>
          <w:p w14:paraId="10F053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EC8DA56" w14:textId="6C997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6D184B" w14:textId="0CDF6F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49C33F" w14:textId="302B2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6D42519" w14:textId="2F0B6B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839D12" w14:textId="77777777" w:rsidTr="00503750">
        <w:tc>
          <w:tcPr>
            <w:tcW w:w="2835" w:type="dxa"/>
          </w:tcPr>
          <w:p w14:paraId="3D6FF6F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B634D5C" w14:textId="07AB67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9B8927" w14:textId="55010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E988FE" w14:textId="0AC93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2393A6F" w14:textId="56D5D2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0E90A7" w14:textId="77777777" w:rsidTr="00503750">
        <w:tc>
          <w:tcPr>
            <w:tcW w:w="2835" w:type="dxa"/>
          </w:tcPr>
          <w:p w14:paraId="6C2DB93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1267E2B" w14:textId="016EA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C30AB8" w14:textId="534024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7EF92D" w14:textId="62220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2A265E" w14:textId="0151D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4E728C" w14:textId="77777777" w:rsidTr="00503750">
        <w:tc>
          <w:tcPr>
            <w:tcW w:w="2835" w:type="dxa"/>
          </w:tcPr>
          <w:p w14:paraId="4CD052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F0641AA" w14:textId="1884A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120EDE" w14:textId="50360F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D13B14" w14:textId="210AF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6D465B3" w14:textId="7AF99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8D3BB3" w14:textId="77777777" w:rsidR="00944C3D" w:rsidRDefault="00944C3D" w:rsidP="00944C3D">
      <w:pPr>
        <w:rPr>
          <w:rFonts w:ascii="Arial" w:hAnsi="Arial"/>
          <w:b/>
        </w:rPr>
      </w:pPr>
    </w:p>
    <w:p w14:paraId="26382FE0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3EEC8A2A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49162C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887C4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B9CDD1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BDA007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550918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474F441" w14:textId="77777777" w:rsidTr="00503750">
        <w:trPr>
          <w:trHeight w:val="443"/>
        </w:trPr>
        <w:tc>
          <w:tcPr>
            <w:tcW w:w="2560" w:type="dxa"/>
          </w:tcPr>
          <w:p w14:paraId="137D531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9E94710" w14:textId="151C6D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55803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C784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D5D0425" w14:textId="7B3274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CF704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5CB424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1BA370C" w14:textId="743FD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FDE83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6548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3D829FC" w14:textId="72B7B6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D88E8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F1240E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A51EA11" w14:textId="0F3627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38D4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F07F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0D71F4C" w14:textId="5333D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9D70C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9E0F5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629119D" w14:textId="06360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0957C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1C47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9A8DFC6" w14:textId="12B02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FCE89F" w14:textId="77777777" w:rsidR="00944C3D" w:rsidRDefault="00944C3D" w:rsidP="00944C3D">
      <w:pPr>
        <w:rPr>
          <w:rFonts w:ascii="Arial" w:hAnsi="Arial"/>
          <w:b/>
        </w:rPr>
      </w:pPr>
    </w:p>
    <w:p w14:paraId="197503B1" w14:textId="77777777" w:rsidR="00944C3D" w:rsidRDefault="00944C3D" w:rsidP="00944C3D">
      <w:pPr>
        <w:rPr>
          <w:rFonts w:ascii="Arial" w:hAnsi="Arial"/>
          <w:b/>
        </w:rPr>
      </w:pPr>
    </w:p>
    <w:p w14:paraId="391B4E6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79AB81A" w14:textId="77777777" w:rsidR="00944C3D" w:rsidRDefault="00944C3D" w:rsidP="00944C3D">
      <w:pPr>
        <w:rPr>
          <w:rFonts w:ascii="Arial" w:hAnsi="Arial"/>
          <w:b/>
        </w:rPr>
      </w:pPr>
    </w:p>
    <w:p w14:paraId="3595A79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9EA96B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94C41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D6666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C7184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741314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7A599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6F2C0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9BE5E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F02808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B0BAA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9AA6E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A4F4B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E41A7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E0A0D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2B563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B940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DD8417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C53495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F88B241" w14:textId="77777777" w:rsidTr="00503750">
        <w:trPr>
          <w:trHeight w:val="677"/>
        </w:trPr>
        <w:tc>
          <w:tcPr>
            <w:tcW w:w="3358" w:type="dxa"/>
          </w:tcPr>
          <w:p w14:paraId="32317E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FD948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DC0FB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27837D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A2B25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45340AA" w14:textId="13C21E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E48969" w14:textId="117237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076A7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90323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8840A02" w14:textId="262CE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80F36C" w14:textId="219EB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1F2F3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98B8D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9B1EC40" w14:textId="3EC90A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C1351B" w14:textId="6AAAB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AF8E4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6231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1079ABF" w14:textId="593F3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C863F6" w14:textId="0FB93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5277C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6F27006" w14:textId="3899687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DC04011" w14:textId="78DC9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669441" w14:textId="4B375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A6F61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3C9D201" w14:textId="0F3C5B9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08A397E" w14:textId="4BAA68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CC7B68" w14:textId="3E624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3B716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F7A33F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0D2FE0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E276E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9D58E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A054DF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967F9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4DE94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12BD12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88C40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78194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40AC34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90415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CAA15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BF265F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D3D9EA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FFC26E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76CB17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37A68D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FE155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289F6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1C527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4ECE18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A14C9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A8D0685" w14:textId="77A719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3FFD80" w14:textId="730B9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ADD4D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E94E3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0EAFE41" w14:textId="647E4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28CF85" w14:textId="04833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5D8CD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1CC21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F25E926" w14:textId="12D32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6E4BC4" w14:textId="2D3C60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C5ED8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5F22BCA" w14:textId="6BB1E26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686C9FC" w14:textId="1030A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FFAE14" w14:textId="2DE01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819B6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6368A6B" w14:textId="07A6C66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569090E" w14:textId="473EC8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8D444A" w14:textId="71931B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34AEE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E272CD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0A409E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FEFE1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0B6BA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D2788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9760A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01C8A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20AA627" w14:textId="52CCE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94F567" w14:textId="3E296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6CA85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86411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1F201BF" w14:textId="7218B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39BF4C" w14:textId="5C5CE4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F0F57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98216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EB454FD" w14:textId="27D6A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72D17A5" w14:textId="21B92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0497D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20514D1" w14:textId="3BCF8BE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FC802D" w14:textId="067687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CE078E" w14:textId="0EE6A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E353F4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64126D5" w14:textId="0F71529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C7BA786" w14:textId="1BC79E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D69A1E" w14:textId="32789F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18969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755649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3B4BD97" w14:textId="77777777" w:rsidTr="00503750">
        <w:tc>
          <w:tcPr>
            <w:tcW w:w="3686" w:type="dxa"/>
            <w:vAlign w:val="center"/>
          </w:tcPr>
          <w:p w14:paraId="71FFB6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9F678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F84C6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D56DDA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7DA17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4CC4A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C40CF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F535F3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88175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997E7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3A5EB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CAFF9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C7817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63A7D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CFC86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07C1953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CBD384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223BFA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3E44CB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85FA78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14F496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8A9BB2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7CD4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9FD9B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558667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9BF38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7D80EE5" w14:textId="480CA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C02BAE" w14:textId="768256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B46D0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B5EA1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85F76F7" w14:textId="4A7BB5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63DA25" w14:textId="159C9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A2FF8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AC73F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8E63D9C" w14:textId="648801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D669BA" w14:textId="09E51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1BFA8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F31BAA8" w14:textId="1D7C441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1D285FE" w14:textId="2223CE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6B1547" w14:textId="3BF08B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EA708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B6693DB" w14:textId="02615CA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42F117" w14:textId="564030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27EE37" w14:textId="3FA19F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EB958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D4358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215916B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D5E056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78A3D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F3348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0F7468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0360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B9C946F" w14:textId="11D522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16F92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59B1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10C188E" w14:textId="613EC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7ECF4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6155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51E3908" w14:textId="68A7D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65F10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E3D6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9AE8D0D" w14:textId="02147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85FFD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DC9A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F1CE4E4" w14:textId="3A00DA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75BCC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B5464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A56FEB1" w14:textId="0BC6B1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DD79DC5" w14:textId="77777777" w:rsidR="00944C3D" w:rsidRDefault="00944C3D" w:rsidP="00944C3D">
      <w:pPr>
        <w:rPr>
          <w:sz w:val="22"/>
          <w:szCs w:val="22"/>
        </w:rPr>
      </w:pPr>
    </w:p>
    <w:p w14:paraId="73CC5E10" w14:textId="77777777" w:rsidR="00944C3D" w:rsidRDefault="00944C3D" w:rsidP="00944C3D">
      <w:pPr>
        <w:rPr>
          <w:sz w:val="22"/>
          <w:szCs w:val="22"/>
        </w:rPr>
      </w:pPr>
    </w:p>
    <w:p w14:paraId="0241814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60A399F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15149A6" w14:textId="08F480CC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68361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47647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2E721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FDCCC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DEE0BDD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EA6940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789122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0894A2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34F54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049ED6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F24A91C" w14:textId="099C6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786F36" w14:textId="3F36E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E7236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577920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7290388" w14:textId="1B503D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796A12" w14:textId="3FD5F9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EC799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D472C9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E85AF50" w14:textId="74F45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A35479" w14:textId="60029B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745C4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000F18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F3E2B32" w14:textId="1CC14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F0BF9A0" w14:textId="3A958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184E8E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0059C0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23FE99A" w14:textId="4AEB0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8F174BD" w14:textId="043A0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3BA79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98A5389" w14:textId="1880B31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AB38037" w14:textId="3341A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34AA8D5" w14:textId="2AB36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C30A9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599AFF1" w14:textId="6536807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3FF77BC" w14:textId="056C08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A13034" w14:textId="03E86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7B0D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B10B7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4EDA9A8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3116FE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EFDE58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D5C31C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D485CB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92652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73E6753" w14:textId="0B66F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0EA7CE" w14:textId="179F2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80768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C19618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4C010F3" w14:textId="389614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5712FF" w14:textId="0D81F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98297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4F4A1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DD95D26" w14:textId="1E950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D745A9" w14:textId="12666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66A25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77C194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EE32259" w14:textId="28090C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A96A7A" w14:textId="0613E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B8A25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6F8DAB" w14:textId="44A54D8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E9AC8B0" w14:textId="710D1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311F389" w14:textId="7E323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A60F1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037C536" w14:textId="727FCB5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6955C8C" w14:textId="34D1F6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B0C159D" w14:textId="4E81A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7D57B9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29CA95D" w14:textId="4800102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F1A1261" w14:textId="64C810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63FD28D" w14:textId="236606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54364" w:rsidRPr="00E111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9B08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99953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4FE178E" w14:textId="10BE66D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2DA5B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F36C2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E89B7B7" w14:textId="737D304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459B8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FE681C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7AECD37C" w14:textId="24B3227D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A7A29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9D55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D5661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EBB209B" w14:textId="77777777" w:rsidR="00944C3D" w:rsidRPr="003607F0" w:rsidRDefault="00944C3D" w:rsidP="00944C3D"/>
    <w:p w14:paraId="7BDEAB61" w14:textId="77777777" w:rsidR="00F47675" w:rsidRPr="00944C3D" w:rsidRDefault="00F47675" w:rsidP="00944C3D"/>
    <w:sectPr w:rsidR="00F47675" w:rsidRPr="00944C3D" w:rsidSect="0015623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2C75F" w14:textId="77777777" w:rsidR="0015623B" w:rsidRDefault="0015623B">
      <w:r>
        <w:separator/>
      </w:r>
    </w:p>
  </w:endnote>
  <w:endnote w:type="continuationSeparator" w:id="0">
    <w:p w14:paraId="07E24AF1" w14:textId="77777777" w:rsidR="0015623B" w:rsidRDefault="0015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585F0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2D0379C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E8FE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472AF21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CF9C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418773EE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EEE12" w14:textId="77777777" w:rsidR="0015623B" w:rsidRDefault="0015623B">
      <w:r>
        <w:separator/>
      </w:r>
    </w:p>
  </w:footnote>
  <w:footnote w:type="continuationSeparator" w:id="0">
    <w:p w14:paraId="4D72044D" w14:textId="77777777" w:rsidR="0015623B" w:rsidRDefault="00156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301953">
    <w:abstractNumId w:val="13"/>
  </w:num>
  <w:num w:numId="2" w16cid:durableId="897278445">
    <w:abstractNumId w:val="17"/>
  </w:num>
  <w:num w:numId="3" w16cid:durableId="886381708">
    <w:abstractNumId w:val="8"/>
  </w:num>
  <w:num w:numId="4" w16cid:durableId="258951620">
    <w:abstractNumId w:val="7"/>
  </w:num>
  <w:num w:numId="5" w16cid:durableId="26222599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005810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6620286">
    <w:abstractNumId w:val="20"/>
  </w:num>
  <w:num w:numId="8" w16cid:durableId="1374309350">
    <w:abstractNumId w:val="10"/>
  </w:num>
  <w:num w:numId="9" w16cid:durableId="2069958142">
    <w:abstractNumId w:val="0"/>
  </w:num>
  <w:num w:numId="10" w16cid:durableId="167865734">
    <w:abstractNumId w:val="19"/>
  </w:num>
  <w:num w:numId="11" w16cid:durableId="268390893">
    <w:abstractNumId w:val="6"/>
  </w:num>
  <w:num w:numId="12" w16cid:durableId="1744377745">
    <w:abstractNumId w:val="9"/>
  </w:num>
  <w:num w:numId="13" w16cid:durableId="123545252">
    <w:abstractNumId w:val="12"/>
  </w:num>
  <w:num w:numId="14" w16cid:durableId="1926184876">
    <w:abstractNumId w:val="15"/>
  </w:num>
  <w:num w:numId="15" w16cid:durableId="377626327">
    <w:abstractNumId w:val="14"/>
  </w:num>
  <w:num w:numId="16" w16cid:durableId="2007398454">
    <w:abstractNumId w:val="2"/>
  </w:num>
  <w:num w:numId="17" w16cid:durableId="352150986">
    <w:abstractNumId w:val="4"/>
  </w:num>
  <w:num w:numId="18" w16cid:durableId="344523987">
    <w:abstractNumId w:val="11"/>
  </w:num>
  <w:num w:numId="19" w16cid:durableId="1706786096">
    <w:abstractNumId w:val="5"/>
  </w:num>
  <w:num w:numId="20" w16cid:durableId="954751031">
    <w:abstractNumId w:val="18"/>
  </w:num>
  <w:num w:numId="21" w16cid:durableId="840050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886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7892453.doc"/>
    <w:docVar w:name="arg5" w:val="3"/>
  </w:docVars>
  <w:rsids>
    <w:rsidRoot w:val="00854364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5623B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4364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7C9E5"/>
  <w15:docId w15:val="{E45DFD29-AC19-4245-BA84-049CEFA4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</Pages>
  <Words>5338</Words>
  <Characters>30432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2024-03-19T09:21:00Z</dcterms:created>
  <dcterms:modified xsi:type="dcterms:W3CDTF">2024-03-19T09:22:00Z</dcterms:modified>
</cp:coreProperties>
</file>