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CD88F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6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F6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56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5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FC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1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1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3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F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97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CD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E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BE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4F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D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D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D0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53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C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37803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E5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E0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6B3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47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E8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89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A0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5D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AA7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7B5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EB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53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E7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070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3CB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035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5B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5B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A8F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4E5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7C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15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4C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46A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D7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1B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CF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89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45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0D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811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19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A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8E42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81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4F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21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336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C0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372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849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9B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EB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0C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BCD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D2E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10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7EE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80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1B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11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A1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F5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217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D11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2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40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BC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BB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44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494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71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0F4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9E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9F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D8D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C54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BF55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BF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BA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CE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41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D2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9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F0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E2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52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21B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27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19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DA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1A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A9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6B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C7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E2F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DE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E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DC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58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B0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71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496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55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54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32E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C0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B97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DF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1B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1F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BF67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DE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8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4B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5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88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1B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71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FD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C0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E2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9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F6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9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10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DB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6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F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8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6B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B3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7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3A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B6A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48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00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4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7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8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8D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EAE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2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83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DD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AB305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29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16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DC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B2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8D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AA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89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3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E7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77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32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4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08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AD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4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DBE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740B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51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F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D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88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2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3E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8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547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AEA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15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AA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97B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C9F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86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925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18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1B8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688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DB895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FC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F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F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6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246A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0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B8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2D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C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B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80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AC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45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D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0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83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E879C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47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EA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1D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9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A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10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1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20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5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5F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29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BB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8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D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56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936B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0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4D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0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5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4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2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BA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C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6A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E8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0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CFAAB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4F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E5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2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E3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7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F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9E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C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6A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AA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1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B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2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6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CD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E0D2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1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9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65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2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C4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D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F2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958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959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5D9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5AB6F" w14:textId="5C71A5E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EBA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16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DF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BB7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B2E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64E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7B9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9DA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2F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5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28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2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21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F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FEBC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C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7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B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FC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C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F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2C8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045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7F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C45E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861969C" wp14:editId="42DBA79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1FA15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861969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31FA15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E5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B8E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938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3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29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B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C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92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2F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1A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D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82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5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E7834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E9C9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6E23E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AB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FB8A87C" wp14:editId="6A24A77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044F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B8A87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C5044F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B386069" wp14:editId="5CD7652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351B8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386069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2351B8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E4F5351" wp14:editId="543C2A5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5F88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4F535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F25F88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330EBE7" wp14:editId="26D6BB6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AA7ACB" w14:textId="0CDD3D76" w:rsidR="000B647F" w:rsidRDefault="00000000" w:rsidP="00944C3D">
                                  <w:fldSimple w:instr=" MERGEFIELD  aDMOD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30EBE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9AA7ACB" w14:textId="0CDD3D76" w:rsidR="000B647F" w:rsidRDefault="00000000" w:rsidP="00944C3D">
                            <w:fldSimple w:instr=" MERGEFIELD  aDMOD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6E0715B" wp14:editId="3B696B1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3992DF" w14:textId="1D58BE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E0715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B3992DF" w14:textId="1D58BE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63EA361" wp14:editId="3C0E9F6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67D13" w14:textId="1BBA507F" w:rsidR="000B647F" w:rsidRDefault="00000000" w:rsidP="00944C3D">
                                  <w:fldSimple w:instr=" MERGEFIELD  aDRDO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3EA36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F867D13" w14:textId="1BBA507F" w:rsidR="000B647F" w:rsidRDefault="00000000" w:rsidP="00944C3D">
                            <w:fldSimple w:instr=" MERGEFIELD  aDRDO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805D9C2" wp14:editId="337FA8D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846641" w14:textId="674E2EC5" w:rsidR="000B647F" w:rsidRDefault="00000000" w:rsidP="00944C3D">
                                  <w:fldSimple w:instr=" MERGEFIELD  aDMDO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05D9C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B846641" w14:textId="674E2EC5" w:rsidR="000B647F" w:rsidRDefault="00000000" w:rsidP="00944C3D">
                            <w:fldSimple w:instr=" MERGEFIELD  aDMDO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63F76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177B5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9E2BC2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37C1C63" wp14:editId="0B59E03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57BE5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7C1C63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457BE5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1FBD7E1" wp14:editId="05959F2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9DD2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BD7E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9C9DD2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807F296" wp14:editId="43F246A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D00AE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07F29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BD00AE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08D2632" wp14:editId="01FF287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2FA58D" w14:textId="0E1A859B" w:rsidR="000B647F" w:rsidRDefault="00000000" w:rsidP="00944C3D">
                                  <w:fldSimple w:instr=" MERGEFIELD  aDRDOo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8D263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F2FA58D" w14:textId="0E1A859B" w:rsidR="000B647F" w:rsidRDefault="00000000" w:rsidP="00944C3D">
                            <w:fldSimple w:instr=" MERGEFIELD  aDRDOo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4C0A1C5" wp14:editId="5D0AC70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3754CC" w14:textId="301EFE52" w:rsidR="000B647F" w:rsidRDefault="00000000" w:rsidP="00944C3D">
                                  <w:fldSimple w:instr=" MERGEFIELD  aDMDO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0A1C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03754CC" w14:textId="301EFE52" w:rsidR="000B647F" w:rsidRDefault="00000000" w:rsidP="00944C3D">
                            <w:fldSimple w:instr=" MERGEFIELD  aDMDO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1832F51" wp14:editId="20BAF7F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EA2184" w14:textId="3E11B1A9" w:rsidR="000B647F" w:rsidRDefault="00000000" w:rsidP="00944C3D">
                                  <w:fldSimple w:instr=" MERGEFIELD  aDRODo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832F5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7EA2184" w14:textId="3E11B1A9" w:rsidR="000B647F" w:rsidRDefault="00000000" w:rsidP="00944C3D">
                            <w:fldSimple w:instr=" MERGEFIELD  aDRODo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FC87C47" wp14:editId="09548D3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E4411" w14:textId="2241F7F4" w:rsidR="000B647F" w:rsidRDefault="00000000" w:rsidP="00944C3D">
                                  <w:fldSimple w:instr=" MERGEFIELD  aDMOD  \* MERGEFORMAT ">
                                    <w:r w:rsidR="00854364" w:rsidRPr="0085436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C87C4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E0E4411" w14:textId="2241F7F4" w:rsidR="000B647F" w:rsidRDefault="00000000" w:rsidP="00944C3D">
                            <w:fldSimple w:instr=" MERGEFIELD  aDMOD  \* MERGEFORMAT ">
                              <w:r w:rsidR="00854364" w:rsidRPr="0085436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58E2F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07B31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24A6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A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99EC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03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7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4C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62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63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9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07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41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AE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3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FC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EA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E9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0A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8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F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8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B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CB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05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06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3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5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ECD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9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55D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5D6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F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59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8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DF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F7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BC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2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B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E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D0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53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EC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7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B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E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D68F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0A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80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B04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CF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E22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B3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FD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96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C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8C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D7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E6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4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B61C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7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3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A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E5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0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7F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8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0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7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1C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2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9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7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63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71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2A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B2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55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28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9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53C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65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56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32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5E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B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E7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5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8E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27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B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D7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2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36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BD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05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5C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D0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D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9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2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A7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8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ED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57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890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96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486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0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19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B4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C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FD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A7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C2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E6FC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28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7A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F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3E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C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9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87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C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CA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98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1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B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24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5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CA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4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04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DE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6C4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E99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4E8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CE3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4C0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82D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69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72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BE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F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1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C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ED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7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5285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B8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D9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84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B7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6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A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0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F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9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C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93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7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4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C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F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02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96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4D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7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72A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02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55E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59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84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57E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CF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13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0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0574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04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7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BB9676C" wp14:editId="62C14CC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93C6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B9676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3793C6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7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C5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1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9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BD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26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77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D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79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CAC9258" wp14:editId="7376F81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570C9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C925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3570C9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D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2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6C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31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FA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C9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BE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1F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E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B8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56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53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2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D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0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5C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74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3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A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2E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B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BFC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FD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5EB3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0B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F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6182DB9" wp14:editId="589EE1D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9BB6D" w14:textId="3424744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37918800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182DB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E39BB6D" w14:textId="3424744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37918800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CE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71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2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9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C3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8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03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24B6B9E" wp14:editId="026C7D2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7F5E1B" w14:textId="5151788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2021866671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4B6B9E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67F5E1B" w14:textId="5151788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2021866671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F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45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B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B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A7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2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01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DA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1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30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05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A6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A8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8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B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506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D7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66C4D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EF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E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3C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8A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6E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0B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AC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BE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9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6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C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5F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9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B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3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14D7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74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4D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B4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0A9C43" wp14:editId="0D196E5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D4527" w14:textId="61666C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887,886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0A9C4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4ED4527" w14:textId="61666C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887,886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D0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2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2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E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1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0D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5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1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9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E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12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5A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8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7D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47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52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5D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64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C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E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A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6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F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7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2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3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14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88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D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1F3E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1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B9FF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971A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9EB7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0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3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6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E1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90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1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20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8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3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0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C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1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0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4A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2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95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53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E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5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AC95D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9E8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3A9D7D8" wp14:editId="45CA38B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005F5" w14:textId="6D148B2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Hollého 12,10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A9D7D8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B1005F5" w14:textId="6D148B2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Hollého 12,10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4F5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83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0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74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25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59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55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5F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75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5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B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1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2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11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A3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7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9EE5D47" wp14:editId="487D71B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9280B0" w14:textId="211121DC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EE5D4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E9280B0" w14:textId="211121DC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F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46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08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42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4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9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A32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0C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33C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69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15D6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0E22F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F805C50" wp14:editId="4A6232F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DA8D55" w14:textId="1CF859F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805C5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0DA8D55" w14:textId="1CF859F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91105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4492523" wp14:editId="7522848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39D2AA" w14:textId="6E6B588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492523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A39D2AA" w14:textId="6E6B588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496F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511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2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12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7BD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8A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9B0E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84346EC" wp14:editId="5804ACC4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04D7E2" w14:textId="15C1FD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4346E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204D7E2" w14:textId="15C1FD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0E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010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3FA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163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75C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597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BD3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F237C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F7332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664BDA9" wp14:editId="21CCC9C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87036C" w14:textId="3F2F67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64BDA9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087036C" w14:textId="3F2F67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79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E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F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6E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F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9B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AF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83CB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3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AFDE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0481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3E4EE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6662F0" wp14:editId="1AEE64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AB665" w14:textId="36C1AA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54364" w:rsidRPr="00E1119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6662F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9EAB665" w14:textId="36C1AA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54364" w:rsidRPr="00E1119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0AA63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B239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58B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E8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B7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7F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AD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7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E1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B8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5C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4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3A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9F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1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5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12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76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C4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4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A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45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60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9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F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23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0E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B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2094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2EB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234140" w14:textId="77458EF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54364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68AE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671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D90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D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C5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7CEA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DDD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94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8CE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CD0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81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F4E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8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E881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3EC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A88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C2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1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20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A1ED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A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43EA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BEC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FF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E4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22B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27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2CF9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B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4B0C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78A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69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E1D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BC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5FA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8C8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EF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40B1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3B8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62C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874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991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5D1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A94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B3D8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F0A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B6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C5C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8E9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09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168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55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604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838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A9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AE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C13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22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5A1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F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D04D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7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E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8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1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F7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979F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DBC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5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0E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85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54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C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6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9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C9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E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E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3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B9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26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A2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4C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0E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8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E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F3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BE82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E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4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537AD8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4083CAE" w14:textId="77777777" w:rsidR="00944C3D" w:rsidRDefault="00944C3D" w:rsidP="00944C3D">
      <w:pPr>
        <w:rPr>
          <w:rFonts w:ascii="Arial" w:hAnsi="Arial"/>
        </w:rPr>
      </w:pPr>
    </w:p>
    <w:p w14:paraId="6B0C9AA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D94EDE6" w14:textId="3F688CB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5778179" w14:textId="28EA750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4AECE88" w14:textId="4597C09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1360D8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1B0B60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64242D4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343EB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BA2B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417E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B874EE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AEA41DA" w14:textId="27A82808" w:rsidR="00944C3D" w:rsidRPr="008D0433" w:rsidRDefault="0085436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Oľga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Cabalová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67ED3D75" w14:textId="6C0387CE" w:rsidR="00944C3D" w:rsidRPr="008D0433" w:rsidRDefault="0085436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5B95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FA63A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0EB97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932A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634BB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F60BC7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3CDF9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FD64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7EA1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2E9BD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41DA36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012A2E1" w14:textId="69C44C2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5FF39E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5D14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CDC18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996784" w14:textId="0B6F97DD" w:rsidR="00944C3D" w:rsidRDefault="0085436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22530FD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D4FB1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0AAC7F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0B200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7BE50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B1AD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AB6F7C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C75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45251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098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D6BC9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84D64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C111F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01B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488B0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D0EBA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1BC7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9BAA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CC8B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20B1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93BE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50920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EC15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F548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E17E1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CB00795" w14:textId="63206D2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81FD2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D3682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4E8E8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BDE6D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44EC41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CC58058" w14:textId="5321C21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6FD98F9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865F1E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EB4FDA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9FE6D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0AAA4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D674A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780740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07350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ECA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1DF6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B678D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EFC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904D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9FD0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8006A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246AD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76B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FCAC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8C1E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7107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42C7F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FFEDE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FB320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5EBBD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FDC93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C0C9F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B56CF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C6F7D8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C30C1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584A9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D76D8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61B7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6C05B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C77E0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DE251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E6B4C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56758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8BE50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82CC2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3EA43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79DC8B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62F7D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6DEDF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F3AC7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CFFAD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37CC60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2B3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7ADF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CFB1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9E72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4345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4C62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1978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E2905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CFC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9C360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DC77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CCFC4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B524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4CE2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ED41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D19F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E3E6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0DB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839E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3644F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F6A09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FB93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B5E06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124B4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00D2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998F9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D2641B6" w14:textId="6E08705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FB3C33F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5649D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F5A893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F4E652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D8BA47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13264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4147E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15623B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46F8BD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512E4A3" w14:textId="77777777" w:rsidTr="00503750">
        <w:tc>
          <w:tcPr>
            <w:tcW w:w="2302" w:type="dxa"/>
            <w:vAlign w:val="center"/>
          </w:tcPr>
          <w:p w14:paraId="365545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05190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416E8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DCFF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E5DE4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30344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F736A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9CC7E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1E64CE" w14:textId="77777777" w:rsidTr="00503750">
        <w:tc>
          <w:tcPr>
            <w:tcW w:w="15593" w:type="dxa"/>
            <w:gridSpan w:val="8"/>
            <w:vAlign w:val="center"/>
          </w:tcPr>
          <w:p w14:paraId="20DA27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9A4AD93" w14:textId="77777777" w:rsidTr="00503750">
        <w:tc>
          <w:tcPr>
            <w:tcW w:w="2302" w:type="dxa"/>
            <w:vAlign w:val="center"/>
          </w:tcPr>
          <w:p w14:paraId="650E2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6773CB" w14:textId="4C0A47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D230C7" w14:textId="474256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609B4" w14:textId="19F760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EF5D7" w14:textId="6763C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9FC78" w14:textId="6ABD5D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74662" w14:textId="3C0C8E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F3FFAE" w14:textId="339E6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6AA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A3A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97818DF" w14:textId="41BEBC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5F0DA2" w14:textId="103DE5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AEBE6" w14:textId="1920EE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8ADB2" w14:textId="2ABBD9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C6905" w14:textId="5BD8A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5B91C" w14:textId="2178E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B4E46" w14:textId="7446B8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902F8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460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5C4C8D" w14:textId="035011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F17F75" w14:textId="1BF5C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39B39" w14:textId="1240F7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56ACF3" w14:textId="5B4CFE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5DEEA" w14:textId="0C58B3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57B6B" w14:textId="79849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4C8B7F" w14:textId="3C463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3552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7BF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C643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911AA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CCD1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84D6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1A3A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5136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A11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7BB65E" w14:textId="77777777" w:rsidTr="00503750">
        <w:tc>
          <w:tcPr>
            <w:tcW w:w="2302" w:type="dxa"/>
            <w:vAlign w:val="center"/>
          </w:tcPr>
          <w:p w14:paraId="62C56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7A464E" w14:textId="3C70EC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E7F913" w14:textId="67236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4B2679" w14:textId="746E17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F97E6" w14:textId="04F96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2FEE9" w14:textId="13AB43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3A1EDD" w14:textId="71F5B8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BEE59E" w14:textId="33679C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FE680" w14:textId="77777777" w:rsidTr="00503750">
        <w:tc>
          <w:tcPr>
            <w:tcW w:w="15593" w:type="dxa"/>
            <w:gridSpan w:val="8"/>
            <w:vAlign w:val="center"/>
          </w:tcPr>
          <w:p w14:paraId="3C0FF1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8DBBD74" w14:textId="77777777" w:rsidTr="00503750">
        <w:tc>
          <w:tcPr>
            <w:tcW w:w="2302" w:type="dxa"/>
            <w:vAlign w:val="center"/>
          </w:tcPr>
          <w:p w14:paraId="735AA7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E13B45" w14:textId="22F77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ABC8F8" w14:textId="61B891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99228" w14:textId="3325C0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8EDFC" w14:textId="17C74E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EB4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6189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E56EE2" w14:textId="58DB8B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AE4D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FFC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7F6B35" w14:textId="0F84EF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409736" w14:textId="4055F3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5CCFA" w14:textId="7530F0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59545" w14:textId="320E3D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C5B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3DB3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0F9AB1" w14:textId="195143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9D492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EE28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0860B5F" w14:textId="3182F5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6F1ABF" w14:textId="5C0FA3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1E60E" w14:textId="29CF3C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C38AAA" w14:textId="424506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B84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1885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CFA297" w14:textId="15CE84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6DC845" w14:textId="77777777" w:rsidTr="00503750">
        <w:tc>
          <w:tcPr>
            <w:tcW w:w="2302" w:type="dxa"/>
            <w:vAlign w:val="center"/>
          </w:tcPr>
          <w:p w14:paraId="130C56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55C378" w14:textId="0D8A30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38B3DB" w14:textId="371A8D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588332" w14:textId="1928A7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ADD633" w14:textId="01366E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F55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8D07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75DB60" w14:textId="261C86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19396" w14:textId="77777777" w:rsidTr="00503750">
        <w:tc>
          <w:tcPr>
            <w:tcW w:w="15593" w:type="dxa"/>
            <w:gridSpan w:val="8"/>
            <w:vAlign w:val="center"/>
          </w:tcPr>
          <w:p w14:paraId="38A8C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CBE124" w14:textId="77777777" w:rsidTr="00503750">
        <w:tc>
          <w:tcPr>
            <w:tcW w:w="2302" w:type="dxa"/>
            <w:vAlign w:val="center"/>
          </w:tcPr>
          <w:p w14:paraId="7D97C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678D20" w14:textId="439745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9DEBCE" w14:textId="48CF24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BF5E2" w14:textId="67342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4B3D8" w14:textId="090DF7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345004" w14:textId="6F9B0B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E8EAE" w14:textId="63CECB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E49243" w14:textId="4BC948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E7C3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D890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408C03" w14:textId="228F2D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484F37" w14:textId="2215EE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3E233" w14:textId="7289D7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9839C" w14:textId="52C655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AE3A5" w14:textId="1D0077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C00F7" w14:textId="6BA758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DDD45" w14:textId="19EF0A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6410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2F0A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415EA3" w14:textId="4AB5C3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D8936A" w14:textId="44AF39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C419D" w14:textId="57383B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E2AC1" w14:textId="781636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B1EBC" w14:textId="0FE87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A6C600" w14:textId="39D0AC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06AE37" w14:textId="646E6A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0DBA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508B9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B0F588" w14:textId="3CFF2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C81DE6" w14:textId="6F4BBB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2FE2F0" w14:textId="7429B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1D7A0" w14:textId="5C7E81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9BEB5" w14:textId="13F998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F61EAF" w14:textId="6CD8CA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4265F" w14:textId="7C5F4F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9C4E3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D37B1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1FD739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371A9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8D5B5F" w14:textId="147C6B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F7232E" w14:textId="6086B0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D631E" w14:textId="479111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053B5" w14:textId="143BE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8307A" w14:textId="14257E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89D8C" w14:textId="0DF73A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30ECE9" w14:textId="071782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1CB95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3487C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EED50B" w14:textId="2A3D31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6FBB25" w14:textId="45ECEF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B6478" w14:textId="05F312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A03E4" w14:textId="0CFCEC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439CB" w14:textId="664C85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9CCE1" w14:textId="25F3E1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5AD0E" w14:textId="0CA113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FF34D8" w14:textId="77777777" w:rsidR="00944C3D" w:rsidRDefault="00944C3D" w:rsidP="00944C3D">
      <w:pPr>
        <w:rPr>
          <w:rFonts w:ascii="Arial" w:hAnsi="Arial"/>
          <w:b/>
        </w:rPr>
      </w:pPr>
    </w:p>
    <w:p w14:paraId="019B0E1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686DE3B" w14:textId="77777777" w:rsidTr="00503750">
        <w:tc>
          <w:tcPr>
            <w:tcW w:w="1944" w:type="dxa"/>
            <w:vAlign w:val="center"/>
          </w:tcPr>
          <w:p w14:paraId="3477AC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E3282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CC0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139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2C57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C02A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D5AD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0A31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B980F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3A9B5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937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40748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07B8DE8" w14:textId="77777777" w:rsidTr="00503750">
        <w:tc>
          <w:tcPr>
            <w:tcW w:w="15685" w:type="dxa"/>
            <w:gridSpan w:val="12"/>
            <w:vAlign w:val="center"/>
          </w:tcPr>
          <w:p w14:paraId="5F086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45584C" w14:textId="77777777" w:rsidTr="00503750">
        <w:tc>
          <w:tcPr>
            <w:tcW w:w="1944" w:type="dxa"/>
            <w:vAlign w:val="center"/>
          </w:tcPr>
          <w:p w14:paraId="7EFFE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33EC2C" w14:textId="29AB2C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F81F70" w14:textId="1FF59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DAE228" w14:textId="67A51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22E38A" w14:textId="6562C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7FD1CB" w14:textId="364DE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A0161C" w14:textId="42637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7D274E" w14:textId="28531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59D431" w14:textId="68F76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E5B8F" w14:textId="3F3D1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7B24E4" w14:textId="0F2A1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42EB2F" w14:textId="5CE05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F369E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3591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BC123DC" w14:textId="088DA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899653" w14:textId="2AD37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58BB1C" w14:textId="5567F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0EC330" w14:textId="736B1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62F41D" w14:textId="3408F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3BB0AF" w14:textId="7E5FB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F6139A" w14:textId="758B3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5AAF40" w14:textId="6070B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01D57C" w14:textId="018C3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67C878" w14:textId="07F67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8275F2" w14:textId="39964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1707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9339E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C661DFE" w14:textId="66E4E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994C95" w14:textId="410C6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1BBBBB" w14:textId="199FC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FDD957" w14:textId="73EC8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87A15E" w14:textId="47B85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4666EB" w14:textId="47E48C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E7220F" w14:textId="79693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126760" w14:textId="01478F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14A41F" w14:textId="348C4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E8EF5D" w14:textId="0FAAC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337BCD" w14:textId="7393FE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D50F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BE37A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0DB1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4DF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3C4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F514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C9CB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2601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AE26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A10D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3FD3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24A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323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A6698B" w14:textId="77777777" w:rsidTr="00503750">
        <w:tc>
          <w:tcPr>
            <w:tcW w:w="1944" w:type="dxa"/>
            <w:vAlign w:val="center"/>
          </w:tcPr>
          <w:p w14:paraId="2AB89A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14C0D8" w14:textId="2E782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36C7D4" w14:textId="06BEA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9CF40B" w14:textId="2B6CE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4B36A5" w14:textId="26056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7C19F5" w14:textId="18101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FC8075" w14:textId="4685E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D8D8AD" w14:textId="0306C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FD4C53" w14:textId="153F2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65E013" w14:textId="5729B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51FD2A" w14:textId="4E411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69F9F0" w14:textId="52B2A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0A36A" w14:textId="77777777" w:rsidTr="00503750">
        <w:tc>
          <w:tcPr>
            <w:tcW w:w="15685" w:type="dxa"/>
            <w:gridSpan w:val="12"/>
            <w:vAlign w:val="center"/>
          </w:tcPr>
          <w:p w14:paraId="3D2BC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A9E951D" w14:textId="77777777" w:rsidTr="00503750">
        <w:tc>
          <w:tcPr>
            <w:tcW w:w="1944" w:type="dxa"/>
            <w:vAlign w:val="center"/>
          </w:tcPr>
          <w:p w14:paraId="1779FB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BB6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72A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6A9B0C" w14:textId="5B98F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CB02B0" w14:textId="17382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2DFEB" w14:textId="0FBD6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C52D3D" w14:textId="07309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654218" w14:textId="21B0D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A570C2" w14:textId="4B485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E37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F48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C69DC0" w14:textId="2C87D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2BA6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0CB3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E765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610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A30C9" w14:textId="75E48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6E7B98" w14:textId="5785A9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883142" w14:textId="276FD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D6B645" w14:textId="03E55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1B7AA9" w14:textId="31B08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3DA081" w14:textId="60943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433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F06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96B1E0" w14:textId="56F6E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9A26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B2543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AAC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0FE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733A60" w14:textId="49FD3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935814" w14:textId="323DB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A6E3FD" w14:textId="75576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8529F7" w14:textId="1B628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A7C664" w14:textId="78610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72C61E" w14:textId="58525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273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001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9DDCDB6" w14:textId="4E696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1BA29" w14:textId="77777777" w:rsidTr="00503750">
        <w:tc>
          <w:tcPr>
            <w:tcW w:w="1944" w:type="dxa"/>
            <w:vAlign w:val="center"/>
          </w:tcPr>
          <w:p w14:paraId="1147F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DDA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FB1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1EC235" w14:textId="15E41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0D6A08" w14:textId="0E922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A99BA3" w14:textId="67B85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C470D0" w14:textId="758E5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28C909" w14:textId="7FDB2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B52048" w14:textId="41C64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A44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F6B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D593BE" w14:textId="70B63F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44BF5" w14:textId="77777777" w:rsidTr="00503750">
        <w:tc>
          <w:tcPr>
            <w:tcW w:w="15685" w:type="dxa"/>
            <w:gridSpan w:val="12"/>
            <w:vAlign w:val="center"/>
          </w:tcPr>
          <w:p w14:paraId="479FA4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AB402AC" w14:textId="77777777" w:rsidTr="00503750">
        <w:tc>
          <w:tcPr>
            <w:tcW w:w="1944" w:type="dxa"/>
            <w:vAlign w:val="center"/>
          </w:tcPr>
          <w:p w14:paraId="5292C5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3B85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925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35BF72" w14:textId="10ECD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FE533A" w14:textId="6179C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CBB79B" w14:textId="25304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4F7F7D" w14:textId="23270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DAB181" w14:textId="53747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D88C90" w14:textId="69169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953CF7" w14:textId="27678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50A29A" w14:textId="50452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AC3BD" w14:textId="4E561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BE9B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D778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3A3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A8B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10D32F" w14:textId="2AF5A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82627A" w14:textId="0570D9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08C932" w14:textId="415EB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1B6C23" w14:textId="1BFD9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1066EA" w14:textId="6CA2A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48DD94" w14:textId="58FD7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691D95" w14:textId="57EF0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A0940E" w14:textId="29B5A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5CA467" w14:textId="1D0C4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9591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2E299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1A4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3F7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49BBA9F" w14:textId="4C143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5332B6" w14:textId="5E8BD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CD5EDC" w14:textId="2ED0EA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BD0998" w14:textId="4D85A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25E6CE" w14:textId="3F84D6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145DD5" w14:textId="0D29D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60648F" w14:textId="01E27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FE93EC" w14:textId="7AAEB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7D93A3" w14:textId="6C6EC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DA25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20D3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276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D52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6B5AF9" w14:textId="214D2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8DA752" w14:textId="414DC4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8DCB7" w14:textId="201C1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182FEB" w14:textId="20E08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F3499A" w14:textId="1C410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5B5CE7" w14:textId="52DD0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080074" w14:textId="19172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0660B1" w14:textId="24095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B85E7D" w14:textId="4D4AC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97E6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41B02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9B0CD4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D83E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499F70" w14:textId="6FE6E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E768A52" w14:textId="7BAC2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A51E37" w14:textId="57519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85072F" w14:textId="13812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7182CB" w14:textId="193F9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B3952A" w14:textId="4F533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6E49FE" w14:textId="2EDAC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197808" w14:textId="4B6FC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1E8DD1" w14:textId="71F9A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336CA2" w14:textId="1B30B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DB574C" w14:textId="04AD8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BC1FB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EC038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4CC475" w14:textId="7A519F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199FA2" w14:textId="77CAE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0DEFAE" w14:textId="17D02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B0BA5B" w14:textId="27027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EA0E3A" w14:textId="58AC1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308063" w14:textId="0DF99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BA5472" w14:textId="56149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466444" w14:textId="177AD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817027" w14:textId="63555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B84DED" w14:textId="7EB0E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925B0F" w14:textId="5B0EF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1ABF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29A9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561DE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72665B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1C711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CE5CE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257B9FB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719B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0686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6CA8A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86AF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C038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F8352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68F6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588C4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18EEF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1B1C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1538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95354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928D42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873BD5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E60D3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3929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8B23A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7019AE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B34A2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D53A2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C983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EC9D2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A05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A4B5D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3E1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4DB22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D5625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CE01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B964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8BA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DA273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86D54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21E46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E81F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B01E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41A2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B77BB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B536C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AD706E3" w14:textId="77777777" w:rsidTr="00503750">
        <w:trPr>
          <w:trHeight w:val="1073"/>
        </w:trPr>
        <w:tc>
          <w:tcPr>
            <w:tcW w:w="3614" w:type="dxa"/>
            <w:vMerge/>
          </w:tcPr>
          <w:p w14:paraId="71B0F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D113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7F9D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7C4B7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0CA1F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39DB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79BB0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2478F28" w14:textId="77777777" w:rsidTr="00503750">
        <w:trPr>
          <w:trHeight w:val="283"/>
        </w:trPr>
        <w:tc>
          <w:tcPr>
            <w:tcW w:w="3614" w:type="dxa"/>
          </w:tcPr>
          <w:p w14:paraId="06302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FAE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B50A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06E1D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5E12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FE10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D0D9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AC1E19" w14:textId="77777777" w:rsidTr="00503750">
        <w:trPr>
          <w:trHeight w:val="283"/>
        </w:trPr>
        <w:tc>
          <w:tcPr>
            <w:tcW w:w="3614" w:type="dxa"/>
          </w:tcPr>
          <w:p w14:paraId="3E4BDF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DC4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106DD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F5E68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CE4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1B6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81A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43D6FDB" w14:textId="77777777" w:rsidTr="00503750">
        <w:trPr>
          <w:trHeight w:val="283"/>
        </w:trPr>
        <w:tc>
          <w:tcPr>
            <w:tcW w:w="3614" w:type="dxa"/>
          </w:tcPr>
          <w:p w14:paraId="170B8D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3608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E43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1836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E47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F0A7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FF5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F8DC6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D2B5B7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36F140E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35FCE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D85A7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7918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FABB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A07F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F11D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AFF4A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ED47C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8BE9B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5124FF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76126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48CB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9279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0572A07" w14:textId="59E5C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41ABF" w14:textId="13C7F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B2E0D0" w14:textId="3CB92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753B9" w14:textId="0147B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3909D" w14:textId="6749D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CF978C" w14:textId="2C76D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5BEC2" w14:textId="69479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A3FDB4" w14:textId="68B6C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339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B45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70C27C5" w14:textId="03526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E5401" w14:textId="3B1A9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9A758" w14:textId="51B33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5B3E9" w14:textId="2379F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73BC6D" w14:textId="5B355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05FB6" w14:textId="1823B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4B935" w14:textId="5886F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B21C43" w14:textId="39AB1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A27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FBD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9D880D" w14:textId="6243D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930D1" w14:textId="0C12B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29073" w14:textId="3A43A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7C7368" w14:textId="0C9AC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41846" w14:textId="566C8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0417D0" w14:textId="55E05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24CFE" w14:textId="7B05B1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20A296" w14:textId="514068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982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8C5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F0AF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3037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179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F6D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334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999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04E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5E6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709B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90E3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97C5C70" w14:textId="592EA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30BAE" w14:textId="60820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3E7A2" w14:textId="69D86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9E806" w14:textId="331DB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371488" w14:textId="78A5A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B8F6E" w14:textId="781B1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5A49A0" w14:textId="0734E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C750B8" w14:textId="637A2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D7A1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0F41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67137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22C6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82FF60A" w14:textId="73703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EB73F" w14:textId="50048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8CF05" w14:textId="3CBE7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AB248" w14:textId="07CFA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64839" w14:textId="74DDD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1DAB44" w14:textId="10BD4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03394" w14:textId="41CB6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07B9D7" w14:textId="3E174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6C7C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659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7DE19F" w14:textId="6E4F8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58427" w14:textId="5FA58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9B84" w14:textId="1009D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9FE80" w14:textId="531AE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575E6" w14:textId="36022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8ED12" w14:textId="7139D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B9052" w14:textId="4D8FE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BC9041" w14:textId="06A03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46FB0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5A35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0C3F333" w14:textId="24105E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5DB18" w14:textId="264DF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C31350" w14:textId="25482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8DDFA" w14:textId="00399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86150" w14:textId="36CF1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BA1B51" w14:textId="0FED2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6E9CA" w14:textId="00AE5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33AB7E" w14:textId="492AB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787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1A32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1835CD" w14:textId="4607A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D4D078" w14:textId="6C291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E3AA7" w14:textId="73089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CCED7" w14:textId="6B3E2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7F476" w14:textId="5C64A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3A0AFD" w14:textId="4D0BA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4679F" w14:textId="677C7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C82530" w14:textId="696BD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97129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37ED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C336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B000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914933A" w14:textId="2DE92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0EC38" w14:textId="2E7B0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2D324" w14:textId="5B3D1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7B121F" w14:textId="105AE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32DD2" w14:textId="67E7B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17CD3" w14:textId="34067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E7297" w14:textId="6B787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4EBD5C" w14:textId="44C93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10A9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F045E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9848A0" w14:textId="771F5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6F54B" w14:textId="55EA2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9D2FEA" w14:textId="14279D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3EC8B" w14:textId="547F1D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63D61" w14:textId="19AD3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FD8483" w14:textId="76ABC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159FF" w14:textId="2A16C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76859E" w14:textId="128FF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30170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EF342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CB10EF0" w14:textId="4B43DBF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F970B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A769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9960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2769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161F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D3A7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1BD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59E9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62C2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C622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2575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278D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6C6F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EFC9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08D0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31C6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8AF8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59A05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15623B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469499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638850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154950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FD8059E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4E69A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C66E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7C7D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F98F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F3A3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4ECF28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D5C3A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3FA10C" w14:textId="60815D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121111" w14:textId="1B95F2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258C7F" w14:textId="2DB2B0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8BBD5F" w14:textId="3872DE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F6DEB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20F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047FAE" w14:textId="522C60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A2F680" w14:textId="76FB28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2D76080" w14:textId="1C3DB8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9DB35E" w14:textId="66AC78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6EC12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8CAD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2CB63E" w14:textId="0116E7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583148" w14:textId="7E009E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6758F1" w14:textId="78AB32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CC01D3" w14:textId="5A9403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3BAF1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8F617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F01A83" w14:textId="2F3612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35CFFC" w14:textId="109A9C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78B976" w14:textId="70D8AC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6F9F36" w14:textId="5A3194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3C8C6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3B7C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6CD59B" w14:textId="38CA4D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64B9B48" w14:textId="4386BF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D9122A6" w14:textId="49DDA4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EB2022" w14:textId="0687F4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A97AC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3E3DD6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B2A8D8" w14:textId="7173A9D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C041EE3" w14:textId="2168EBD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21E20C" w14:textId="716998F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FE9E2AB" w14:textId="032500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2D8417F" w14:textId="77777777" w:rsidR="00944C3D" w:rsidRDefault="00944C3D" w:rsidP="00944C3D">
      <w:pPr>
        <w:rPr>
          <w:rFonts w:ascii="Arial" w:hAnsi="Arial"/>
          <w:b/>
        </w:rPr>
      </w:pPr>
    </w:p>
    <w:p w14:paraId="0D555BC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820C61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EAE0B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15F368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5FEC7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A2C27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AEF44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45E507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C5B44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44EAA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F65D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6644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49DC4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140E1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1180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19CBD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5179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1876A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A943E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427C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3B0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3D2C6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806DF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D8DA81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E751F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516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150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086EB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8CE46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BF35C6E" w14:textId="77777777" w:rsidTr="00503750">
        <w:tc>
          <w:tcPr>
            <w:tcW w:w="2835" w:type="dxa"/>
            <w:vAlign w:val="center"/>
          </w:tcPr>
          <w:p w14:paraId="662265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0983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4330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B958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343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5F6E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BD746D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22DF0E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780B5CC" w14:textId="60A59E4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B3D0F" w14:textId="60F3377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F23C4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FFECE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3023B9" w14:textId="7C7BD8D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3C89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CC4E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8A8C2FF" w14:textId="75510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4D951E" w14:textId="7D66E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E6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071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C2BCD9" w14:textId="7507E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8D5C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FC246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19944B" w14:textId="79A3A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5AF1DD" w14:textId="58D18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D8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F46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245AB6" w14:textId="6E4EE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3749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8EE0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FC55FAA" w14:textId="673A6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3B7BB" w14:textId="61F6E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C3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8B9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E1E10D" w14:textId="53369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E837D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E1C4F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170D8C" w14:textId="545EA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6FB2A3" w14:textId="5898B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24F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2EE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8E4C35" w14:textId="7FBD4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4A6D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6D74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B6CBB19" w14:textId="2540C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26FA5" w14:textId="282EA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91E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F07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E8C183" w14:textId="57208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C51A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906C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6AADC3F" w14:textId="11304E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04CAF" w14:textId="1A1359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A89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1408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A568A4" w14:textId="6CC255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6C5CA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016DA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AD8FB22" w14:textId="746D01A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127222B" w14:textId="77777777" w:rsidR="00944C3D" w:rsidRDefault="00944C3D" w:rsidP="00944C3D">
      <w:pPr>
        <w:rPr>
          <w:rFonts w:ascii="Arial" w:hAnsi="Arial"/>
          <w:b/>
        </w:rPr>
      </w:pPr>
    </w:p>
    <w:p w14:paraId="555684C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5526F8" w14:textId="77777777" w:rsidTr="00503750">
        <w:tc>
          <w:tcPr>
            <w:tcW w:w="2835" w:type="dxa"/>
            <w:vAlign w:val="center"/>
          </w:tcPr>
          <w:p w14:paraId="733129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02247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E23DA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0901A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3489A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36EE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2DED673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DC4C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03B4C13" w14:textId="5A881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26AB1" w14:textId="56DAE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3D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00E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E810F2" w14:textId="5C129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D2A4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D5DF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CD9126A" w14:textId="18D1A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43950" w14:textId="54044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76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4A8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D4A00F" w14:textId="16F22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B07E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31CB7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FB56FD8" w14:textId="0586B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0817D" w14:textId="37B63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49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141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E88174" w14:textId="37012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88AC8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2AC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4BB29E1" w14:textId="7D4BF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26246" w14:textId="61101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0E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70D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50458B" w14:textId="632CE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7BDA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4F98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59572D8" w14:textId="0E7828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38562" w14:textId="29106F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0F4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A8A6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F930F3" w14:textId="5A500A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92C4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77BA68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972EE0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DB0F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9714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A793670" w14:textId="77777777" w:rsidTr="00503750">
        <w:trPr>
          <w:trHeight w:val="699"/>
        </w:trPr>
        <w:tc>
          <w:tcPr>
            <w:tcW w:w="3502" w:type="dxa"/>
            <w:vMerge/>
          </w:tcPr>
          <w:p w14:paraId="59231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18AD2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5C8F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ABEB4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72A5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DB4CD70" w14:textId="7C94D38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3A25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DBC61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6E5C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F206FD" w14:textId="4E00EA2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02F0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ED5DF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44BBC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79E1B8" w14:textId="1EF8233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6D4F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43AE1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C7A2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B48F32E" w14:textId="77777777" w:rsidTr="00503750">
        <w:trPr>
          <w:trHeight w:val="593"/>
        </w:trPr>
        <w:tc>
          <w:tcPr>
            <w:tcW w:w="3497" w:type="dxa"/>
          </w:tcPr>
          <w:p w14:paraId="1DE72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731DD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FC97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85A6B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A5F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31BD04F" w14:textId="2A3E2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134C15" w14:textId="3ABC9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803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ECAE41" w14:textId="02CA26A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5E5F76A" w14:textId="587D4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516477" w14:textId="72D44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0F1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FEBA4E" w14:textId="12EBD14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3E253D" w14:textId="668CF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278C60" w14:textId="16B56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82B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8FD9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8853616" w14:textId="09A03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78B658" w14:textId="6E205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8A2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A31BCB" w14:textId="168000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6E1243" w14:textId="5823D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BF742C" w14:textId="6B2AC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B7A6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CD1C3E" w14:textId="4C3B90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C162B9" w14:textId="1B64F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F511C6" w14:textId="5BE23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72C1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6C3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48A7319" w14:textId="61A2B8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E8F0C" w14:textId="0F856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930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654679" w14:textId="446DF4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4D6AB2" w14:textId="0CB3E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03073C" w14:textId="529E6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D1F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0F6F05" w14:textId="088539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22DAAC" w14:textId="0B372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2BD9BE" w14:textId="0DB2D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87F9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9ABEA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345334C" w14:textId="18017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CDB2FF" w14:textId="1E744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215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2351A4" w14:textId="026023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FFF623" w14:textId="3D960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929CB2" w14:textId="13935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B05D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94D02B7" w14:textId="06B7B9E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6DF395" w14:textId="0835E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267173" w14:textId="66D0A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7C0ABB" w14:textId="77777777" w:rsidR="00944C3D" w:rsidRDefault="00944C3D" w:rsidP="00944C3D">
      <w:pPr>
        <w:rPr>
          <w:rFonts w:ascii="Arial" w:hAnsi="Arial"/>
          <w:b/>
        </w:rPr>
      </w:pPr>
    </w:p>
    <w:p w14:paraId="12B48AEB" w14:textId="77777777" w:rsidR="00944C3D" w:rsidRDefault="00944C3D" w:rsidP="00944C3D">
      <w:pPr>
        <w:rPr>
          <w:rFonts w:ascii="Arial" w:hAnsi="Arial"/>
          <w:b/>
        </w:rPr>
      </w:pPr>
    </w:p>
    <w:p w14:paraId="33420AD3" w14:textId="77777777" w:rsidR="00944C3D" w:rsidRDefault="00944C3D" w:rsidP="00944C3D">
      <w:pPr>
        <w:rPr>
          <w:rFonts w:ascii="Arial" w:hAnsi="Arial"/>
          <w:b/>
        </w:rPr>
      </w:pPr>
    </w:p>
    <w:p w14:paraId="07A61600" w14:textId="77777777" w:rsidR="00944C3D" w:rsidRDefault="00944C3D" w:rsidP="00944C3D">
      <w:pPr>
        <w:rPr>
          <w:rFonts w:ascii="Arial" w:hAnsi="Arial"/>
          <w:b/>
        </w:rPr>
      </w:pPr>
    </w:p>
    <w:p w14:paraId="09A6AD3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6F1AE9E4" w14:textId="77777777" w:rsidTr="00503750">
        <w:tc>
          <w:tcPr>
            <w:tcW w:w="2622" w:type="dxa"/>
            <w:vAlign w:val="center"/>
          </w:tcPr>
          <w:p w14:paraId="5A4F8E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9156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4A627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5435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32AF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210B4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5E6C1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A091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AFD36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AFF4F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68BC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8ABAB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558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E247B18" w14:textId="5AE76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9320E2" w14:textId="0DCE0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615DC9" w14:textId="189F30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7C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72C991" w14:textId="2279D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7FCC7" w14:textId="77777777" w:rsidTr="00503750">
        <w:tc>
          <w:tcPr>
            <w:tcW w:w="2622" w:type="dxa"/>
            <w:vAlign w:val="center"/>
          </w:tcPr>
          <w:p w14:paraId="2CD0B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D0B7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CDCCE9D" w14:textId="4EE06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EF1395" w14:textId="67550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F1DF6" w14:textId="1F9B6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BD3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0BE79" w14:textId="204A0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DB4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392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3F7DB5F" w14:textId="30EB3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A7A727" w14:textId="34F69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C43C44" w14:textId="4D60C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48B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F74B3A" w14:textId="389C9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6CC4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C06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23F51E4" w14:textId="1C811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3579C3" w14:textId="2C7D6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8CF0D4" w14:textId="13FA2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FFB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28E1D8" w14:textId="10EDC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EE5013" w14:textId="77777777" w:rsidTr="00503750">
        <w:tc>
          <w:tcPr>
            <w:tcW w:w="2622" w:type="dxa"/>
            <w:vAlign w:val="center"/>
          </w:tcPr>
          <w:p w14:paraId="30ADFE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DFE22A1" w14:textId="45106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16171.91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833921" w14:textId="7ABA2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13162.80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37B21" w14:textId="366B1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25083.70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07A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A5C7C9" w14:textId="2FEF8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4251.01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A9C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82A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DFAACC9" w14:textId="61744E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C37FF2" w14:textId="48749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105A74" w14:textId="350C4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6AF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BCC1FB" w14:textId="60B9B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6B832" w14:textId="77777777" w:rsidTr="00503750">
        <w:tc>
          <w:tcPr>
            <w:tcW w:w="2622" w:type="dxa"/>
            <w:vAlign w:val="center"/>
          </w:tcPr>
          <w:p w14:paraId="7310AC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1BA02AE" w14:textId="4C7E9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05C7B8" w14:textId="5B8E6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CBB702" w14:textId="434D0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38A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7B3F43" w14:textId="27D4D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332BD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451B4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47D3E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266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3482B75" w14:textId="54BCC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B7E8CE" w14:textId="7BF508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6AF8FE" w14:textId="38A34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DF1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3AD7FF" w14:textId="35B08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7B7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E23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87DA316" w14:textId="21518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E65D47" w14:textId="64DCA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956845" w14:textId="1C777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CE2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8C550E" w14:textId="3B104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783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3E4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030FA2D" w14:textId="675C9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FA6ACA" w14:textId="7EE61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DF8412" w14:textId="06FF6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DAA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F96729" w14:textId="2884D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9EDAC2" w14:textId="77777777" w:rsidTr="00503750">
        <w:tc>
          <w:tcPr>
            <w:tcW w:w="2622" w:type="dxa"/>
            <w:vAlign w:val="center"/>
          </w:tcPr>
          <w:p w14:paraId="766E97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BA8966C" w14:textId="54DE5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9F6102" w14:textId="38126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597746" w14:textId="5739E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418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0B8FF6" w14:textId="7DB83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DF183" w14:textId="77777777" w:rsidTr="00503750">
        <w:tc>
          <w:tcPr>
            <w:tcW w:w="2622" w:type="dxa"/>
            <w:vAlign w:val="center"/>
          </w:tcPr>
          <w:p w14:paraId="283B3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1DB3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606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E60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BEB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84D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CAD4A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970F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44AA8B3" w14:textId="42C446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16171.91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36BE4F" w14:textId="492391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13162.80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FAA07" w14:textId="3C49E1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25083.70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9A93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15AD7C" w14:textId="30120E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4251.01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0D5C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ABA56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77118F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9F4A1E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8F4EE9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2EE07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D802A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1EB17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18E5E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0A11E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58FC5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39E4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5FA11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3A36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A66B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66F55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0062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4A38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6674C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2CBE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DDAE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C8B75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F018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8264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D4688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B430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F088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4BE2C3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9DD1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BD05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B7FCB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47FD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826C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3767A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9CA4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C33A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BAC1B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3DE9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5A2A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623EC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E469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4105D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68A0B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A0A79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DB9C3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46FD4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913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E7688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DA7F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25C1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07EE9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8059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56A1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26B96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DFCB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FCC1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D943C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4DC8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9AC1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A05F9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3BA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13AC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6C21E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8664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C88D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9EAD1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D4CA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6BA6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DF01D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655AB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0F4717B" w14:textId="77777777" w:rsidTr="00503750">
        <w:tc>
          <w:tcPr>
            <w:tcW w:w="2835" w:type="dxa"/>
            <w:vAlign w:val="center"/>
          </w:tcPr>
          <w:p w14:paraId="7F96D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9B7E8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5E2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9B5B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A3A2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3B63A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70B62A2" w14:textId="77777777" w:rsidTr="00503750">
        <w:tc>
          <w:tcPr>
            <w:tcW w:w="2835" w:type="dxa"/>
            <w:vAlign w:val="center"/>
          </w:tcPr>
          <w:p w14:paraId="4CB255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08AA738" w14:textId="002E9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E0AFB" w14:textId="1E197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7E791" w14:textId="28A34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BA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4AA0E6" w14:textId="0A301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173B6" w14:textId="77777777" w:rsidTr="00503750">
        <w:tc>
          <w:tcPr>
            <w:tcW w:w="2835" w:type="dxa"/>
            <w:vAlign w:val="center"/>
          </w:tcPr>
          <w:p w14:paraId="1AD3B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7B3A9B7" w14:textId="689D4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82A2A1" w14:textId="66E00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5C976" w14:textId="43742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2E9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944CC2" w14:textId="68920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A6E96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9D0E0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47A189" w14:textId="2BBD54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0D056C" w14:textId="5EF52A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5D56D" w14:textId="726765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9A4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9C2793" w14:textId="58CA2BC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7F5171E" w14:textId="77777777" w:rsidTr="00503750">
        <w:tc>
          <w:tcPr>
            <w:tcW w:w="2835" w:type="dxa"/>
            <w:vAlign w:val="center"/>
          </w:tcPr>
          <w:p w14:paraId="0C54D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D629866" w14:textId="5AB9A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7D3A86" w14:textId="5C20D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B0CBB" w14:textId="4AB21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44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9A928D" w14:textId="744C6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9C9D8" w14:textId="77777777" w:rsidTr="00503750">
        <w:tc>
          <w:tcPr>
            <w:tcW w:w="2835" w:type="dxa"/>
            <w:vAlign w:val="center"/>
          </w:tcPr>
          <w:p w14:paraId="4084D4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2E6B22C" w14:textId="6CF0A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E08F1" w14:textId="72E39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B9DFE9" w14:textId="39B32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FF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3AABB3" w14:textId="4D11C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5C7BF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32138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C8D5921" w14:textId="4E2E90B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A13177" w14:textId="2706D3F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35A0E" w14:textId="6F6B310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D28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876A6" w14:textId="7E2608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F621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B0CC5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40ACC0A" w14:textId="52A57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425014" w14:textId="272B2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071529" w14:textId="3D4A3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C3B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3D99BB" w14:textId="2D18F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A3E1C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B1A6B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E9598A8" w14:textId="77777777" w:rsidTr="00503750">
        <w:tc>
          <w:tcPr>
            <w:tcW w:w="2552" w:type="dxa"/>
            <w:shd w:val="clear" w:color="auto" w:fill="auto"/>
            <w:vAlign w:val="center"/>
          </w:tcPr>
          <w:p w14:paraId="3F9D30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C6CD3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FC44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9DBD3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13AFA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023102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C0E4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B355B23" w14:textId="5B5BF56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F6271B" w14:textId="100DEF5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6470508" w14:textId="75BD2A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98F605" w14:textId="3DB9FB4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1AF673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C2FA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C6F09D8" w14:textId="0F5201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D977D6" w14:textId="4A7CCD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3D73AD0" w14:textId="634AE5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2F810F5" w14:textId="247463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117652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99037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C9B740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CA18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AE0C9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0D029C2" w14:textId="77777777" w:rsidTr="00503750">
        <w:tc>
          <w:tcPr>
            <w:tcW w:w="4395" w:type="dxa"/>
            <w:vMerge/>
          </w:tcPr>
          <w:p w14:paraId="02BECA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C6D11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F43A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D87093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DEE8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E8ED9E0" w14:textId="555EC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  <w:lang w:eastAsia="sk-SK"/>
              </w:rPr>
              <w:t>184.03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4956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FA6BB5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07A6C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3A760C4" w14:textId="14D40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  <w:lang w:eastAsia="sk-SK"/>
              </w:rPr>
              <w:t>-277.24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38231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B03DA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A6DC2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FD94BFD" w14:textId="27F88BA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-93.21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44E9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56D88A5" w14:textId="77777777" w:rsidTr="00503750">
        <w:tc>
          <w:tcPr>
            <w:tcW w:w="4395" w:type="dxa"/>
            <w:vAlign w:val="center"/>
          </w:tcPr>
          <w:p w14:paraId="2839FF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3F92414" w14:textId="4147A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E9F5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12441F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61FE8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1227AD3" w14:textId="1E89B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CEC33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6699B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70470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0593C65" w14:textId="6E0EAF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6EB6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EF38A1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F245F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1732634" w14:textId="6AE90EA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50934.83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8D5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0538E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36581C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42A6497" w14:textId="77777777" w:rsidTr="00503750">
        <w:tc>
          <w:tcPr>
            <w:tcW w:w="4395" w:type="dxa"/>
            <w:vAlign w:val="center"/>
          </w:tcPr>
          <w:p w14:paraId="4830E3D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6A2C0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CB704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862C9B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961B2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4160471" w14:textId="6E1EDD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B5614F" w14:textId="580576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C989FF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0E196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95C3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EFE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A3384D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63E48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E6F9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165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0C4283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57C75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2C08580" w14:textId="08876B0D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CE70A4" w14:textId="5A33B28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DA2652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04750E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AF83523" w14:textId="121D68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1B83F7" w14:textId="77646D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0EB1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B6A8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5908A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41CCB0A" w14:textId="77777777" w:rsidTr="00503750">
        <w:tc>
          <w:tcPr>
            <w:tcW w:w="1843" w:type="dxa"/>
            <w:vAlign w:val="center"/>
          </w:tcPr>
          <w:p w14:paraId="44AEE9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54F4D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E4BF6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341C2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C6E95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5F1CC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83493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026253D" w14:textId="77777777" w:rsidTr="00503750">
        <w:tc>
          <w:tcPr>
            <w:tcW w:w="1843" w:type="dxa"/>
            <w:vAlign w:val="center"/>
          </w:tcPr>
          <w:p w14:paraId="2FA5F8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D3D22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69E3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47C7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C095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31E2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CFCE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E1DEA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26F5D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55BC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5C15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B876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6B062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C40A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C3BA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889AF5" w14:textId="77777777" w:rsidTr="00503750">
        <w:tc>
          <w:tcPr>
            <w:tcW w:w="1843" w:type="dxa"/>
            <w:vAlign w:val="center"/>
          </w:tcPr>
          <w:p w14:paraId="2D269B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D1571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AB14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41BE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4344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9A64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060F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C6AC1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8AD95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63ECA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EEAD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8DFB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EE4F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5C7C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1654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45A3DD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8C60F2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14143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C5C0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8969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9F3BD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C68F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6BB7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0281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3A47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00F883B" w14:textId="77777777" w:rsidTr="00503750">
        <w:trPr>
          <w:trHeight w:val="664"/>
        </w:trPr>
        <w:tc>
          <w:tcPr>
            <w:tcW w:w="3372" w:type="dxa"/>
          </w:tcPr>
          <w:p w14:paraId="02C867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D264D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16FFB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FE7686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EA24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78790B5" w14:textId="117D3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C71E6E" w14:textId="78E4B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BE8CC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9C4C58" w14:textId="57D8062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29B685" w14:textId="5EDD6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4BCB2E" w14:textId="6DBD0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E65C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2AE1CC" w14:textId="3431FB8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024F133" w14:textId="308CF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46242B" w14:textId="52279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EBB3C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D6A89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B1F6B56" w14:textId="53ED1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657FFC" w14:textId="1874B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86DE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45D7D5D" w14:textId="6224BDD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9F33FA" w14:textId="20166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9B377" w14:textId="062FD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62CCD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313DC73" w14:textId="451C087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BFD07D6" w14:textId="45F5F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227155" w14:textId="6AA73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59B48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E6F065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E344FF7" w14:textId="77777777" w:rsidTr="00503750">
        <w:tc>
          <w:tcPr>
            <w:tcW w:w="2835" w:type="dxa"/>
            <w:vAlign w:val="center"/>
          </w:tcPr>
          <w:p w14:paraId="64522D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FAE9D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8D2F5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02B3A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56CE9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ED70A55" w14:textId="77777777" w:rsidTr="00503750">
        <w:tc>
          <w:tcPr>
            <w:tcW w:w="2835" w:type="dxa"/>
          </w:tcPr>
          <w:p w14:paraId="47EC86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7FD5386" w14:textId="232CF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A13B9" w14:textId="6A53D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536417" w14:textId="06408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33B5ED" w14:textId="54926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5DA335" w14:textId="77777777" w:rsidTr="00503750">
        <w:tc>
          <w:tcPr>
            <w:tcW w:w="2835" w:type="dxa"/>
          </w:tcPr>
          <w:p w14:paraId="5AB432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DFF4761" w14:textId="1E61C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622E87" w14:textId="6BAD4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9FC62A" w14:textId="01979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81F9EC" w14:textId="2D949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6D7F4A" w14:textId="77777777" w:rsidTr="00503750">
        <w:tc>
          <w:tcPr>
            <w:tcW w:w="2835" w:type="dxa"/>
          </w:tcPr>
          <w:p w14:paraId="2A4B05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B14DEF6" w14:textId="181A5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BA4921" w14:textId="44A31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942E96" w14:textId="70806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CC01C9" w14:textId="39929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05F762" w14:textId="77777777" w:rsidTr="00503750">
        <w:tc>
          <w:tcPr>
            <w:tcW w:w="2835" w:type="dxa"/>
            <w:vAlign w:val="center"/>
          </w:tcPr>
          <w:p w14:paraId="26B943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C4F2039" w14:textId="0549E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93E8E5" w14:textId="68F3E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5A9041" w14:textId="296A6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5CD937" w14:textId="660C8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A0086C" w14:textId="77777777" w:rsidTr="00503750">
        <w:tc>
          <w:tcPr>
            <w:tcW w:w="2835" w:type="dxa"/>
            <w:vAlign w:val="center"/>
          </w:tcPr>
          <w:p w14:paraId="10F053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EC8DA56" w14:textId="6C997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6D184B" w14:textId="0CDF6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49C33F" w14:textId="302B2F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D42519" w14:textId="2F0B6B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839D12" w14:textId="77777777" w:rsidTr="00503750">
        <w:tc>
          <w:tcPr>
            <w:tcW w:w="2835" w:type="dxa"/>
          </w:tcPr>
          <w:p w14:paraId="3D6FF6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B634D5C" w14:textId="07AB6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9B8927" w14:textId="55010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E988FE" w14:textId="0AC93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393A6F" w14:textId="56D5D2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0E90A7" w14:textId="77777777" w:rsidTr="00503750">
        <w:tc>
          <w:tcPr>
            <w:tcW w:w="2835" w:type="dxa"/>
          </w:tcPr>
          <w:p w14:paraId="6C2DB9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1267E2B" w14:textId="016EA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C30AB8" w14:textId="53402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7EF92D" w14:textId="62220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2A265E" w14:textId="0151D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4E728C" w14:textId="77777777" w:rsidTr="00503750">
        <w:tc>
          <w:tcPr>
            <w:tcW w:w="2835" w:type="dxa"/>
          </w:tcPr>
          <w:p w14:paraId="4CD052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F0641AA" w14:textId="1884A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120EDE" w14:textId="50360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D13B14" w14:textId="210AF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6D465B3" w14:textId="7AF99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D3BB3" w14:textId="77777777" w:rsidR="00944C3D" w:rsidRDefault="00944C3D" w:rsidP="00944C3D">
      <w:pPr>
        <w:rPr>
          <w:rFonts w:ascii="Arial" w:hAnsi="Arial"/>
          <w:b/>
        </w:rPr>
      </w:pPr>
    </w:p>
    <w:p w14:paraId="26382FE0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EEC8A2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49162C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887C4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B9CDD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BDA00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55091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474F441" w14:textId="77777777" w:rsidTr="00503750">
        <w:trPr>
          <w:trHeight w:val="443"/>
        </w:trPr>
        <w:tc>
          <w:tcPr>
            <w:tcW w:w="2560" w:type="dxa"/>
          </w:tcPr>
          <w:p w14:paraId="137D53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9E94710" w14:textId="151C6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580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C784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D5D0425" w14:textId="7B327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CF704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5CB42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1BA370C" w14:textId="743FD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FDE8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6548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D829FC" w14:textId="72B7B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D88E8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F1240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A51EA11" w14:textId="0F362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8D4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07F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D71F4C" w14:textId="5333D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9D70C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9E0F5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629119D" w14:textId="06360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957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C47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A8DFC6" w14:textId="12B02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FCE89F" w14:textId="77777777" w:rsidR="00944C3D" w:rsidRDefault="00944C3D" w:rsidP="00944C3D">
      <w:pPr>
        <w:rPr>
          <w:rFonts w:ascii="Arial" w:hAnsi="Arial"/>
          <w:b/>
        </w:rPr>
      </w:pPr>
    </w:p>
    <w:p w14:paraId="197503B1" w14:textId="77777777" w:rsidR="00944C3D" w:rsidRDefault="00944C3D" w:rsidP="00944C3D">
      <w:pPr>
        <w:rPr>
          <w:rFonts w:ascii="Arial" w:hAnsi="Arial"/>
          <w:b/>
        </w:rPr>
      </w:pPr>
    </w:p>
    <w:p w14:paraId="391B4E6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79AB81A" w14:textId="77777777" w:rsidR="00944C3D" w:rsidRDefault="00944C3D" w:rsidP="00944C3D">
      <w:pPr>
        <w:rPr>
          <w:rFonts w:ascii="Arial" w:hAnsi="Arial"/>
          <w:b/>
        </w:rPr>
      </w:pPr>
    </w:p>
    <w:p w14:paraId="3595A7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9EA96B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94C41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D6666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C7184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41314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7A599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F2C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9BE5E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F02808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B0BAA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AA6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4F4B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E41A7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0A0D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B563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B940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D8417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C5349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F88B241" w14:textId="77777777" w:rsidTr="00503750">
        <w:trPr>
          <w:trHeight w:val="677"/>
        </w:trPr>
        <w:tc>
          <w:tcPr>
            <w:tcW w:w="3358" w:type="dxa"/>
          </w:tcPr>
          <w:p w14:paraId="32317E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FD948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C0FB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7837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2B25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45340AA" w14:textId="13C21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E48969" w14:textId="11723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076A7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0323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8840A02" w14:textId="262CE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80F36C" w14:textId="219EB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1F2F3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8B8D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9B1EC40" w14:textId="3EC90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C1351B" w14:textId="6AAAB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AF8E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623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1079ABF" w14:textId="593F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C863F6" w14:textId="0FB93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5277C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F27006" w14:textId="3899687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C04011" w14:textId="78DC9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669441" w14:textId="4B375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A6F61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3C9D201" w14:textId="0F3C5B9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08A397E" w14:textId="4BAA6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CC7B68" w14:textId="3E624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3B716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F7A33F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0D2FE0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E276E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9D58E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A054DF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967F9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DE94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12BD12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8C40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819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0AC34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90415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AA15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BF265F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3D9E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FC26E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76CB17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37A68D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FE155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289F6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1C527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ECE18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14C9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A8D0685" w14:textId="77A71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F3FFD80" w14:textId="730B9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ADD4D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E94E3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0EAFE41" w14:textId="647E4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28CF85" w14:textId="04833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5D8CD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1CC21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F25E926" w14:textId="12D32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6E4BC4" w14:textId="2D3C6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C5ED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F22BCA" w14:textId="6BB1E2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86C9FC" w14:textId="1030A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FFAE14" w14:textId="2DE01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819B6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368A6B" w14:textId="07A6C66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69090E" w14:textId="473EC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8D444A" w14:textId="71931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34AEE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E272C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0A409E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FEFE1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0B6BA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D2788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9760A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1C8A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20AA627" w14:textId="52CCE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94F567" w14:textId="3E296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6CA85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6411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1F201BF" w14:textId="7218BE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39BF4C" w14:textId="5C5CE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F0F5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8216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EB454FD" w14:textId="27D6A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2D17A5" w14:textId="21B92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0497D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20514D1" w14:textId="3BCF8BE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FC802D" w14:textId="06768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CE078E" w14:textId="0EE6A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E353F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64126D5" w14:textId="0F71529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7BA786" w14:textId="1BC79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D69A1E" w14:textId="32789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18969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755649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3B4BD97" w14:textId="77777777" w:rsidTr="00503750">
        <w:tc>
          <w:tcPr>
            <w:tcW w:w="3686" w:type="dxa"/>
            <w:vAlign w:val="center"/>
          </w:tcPr>
          <w:p w14:paraId="71FFB6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9F678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F84C6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D56DDA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7DA17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CC4A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C40C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535F3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88175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97E7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A5EB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CAFF9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C781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3A7D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FC86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7C195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CBD38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223BFA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E44C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5FA78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14F496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8A9BB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7CD4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FD9B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58667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BF38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7D80EE5" w14:textId="480CA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C02BAE" w14:textId="76825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B46D0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B5EA1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85F76F7" w14:textId="4A7BB5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63DA25" w14:textId="159C9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A2FF8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AC73F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E63D9C" w14:textId="64880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D669BA" w14:textId="09E51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BFA8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F31BAA8" w14:textId="1D7C441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D285FE" w14:textId="2223C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6B1547" w14:textId="3BF08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EA708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B6693DB" w14:textId="02615CA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42F117" w14:textId="56403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27EE37" w14:textId="3FA19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EB95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D4358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15916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D5E05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78A3D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F3348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0F7468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0360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B9C946F" w14:textId="11D52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16F9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959B1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10C188E" w14:textId="613EC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7ECF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615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51E3908" w14:textId="68A7D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65F1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E3D6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9AE8D0D" w14:textId="02147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85FF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DC9A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1CE4E4" w14:textId="3A00D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75BC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B546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A56FEB1" w14:textId="0BC6B1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DD79DC5" w14:textId="77777777" w:rsidR="00944C3D" w:rsidRDefault="00944C3D" w:rsidP="00944C3D">
      <w:pPr>
        <w:rPr>
          <w:sz w:val="22"/>
          <w:szCs w:val="22"/>
        </w:rPr>
      </w:pPr>
    </w:p>
    <w:p w14:paraId="73CC5E10" w14:textId="77777777" w:rsidR="00944C3D" w:rsidRDefault="00944C3D" w:rsidP="00944C3D">
      <w:pPr>
        <w:rPr>
          <w:sz w:val="22"/>
          <w:szCs w:val="22"/>
        </w:rPr>
      </w:pPr>
    </w:p>
    <w:p w14:paraId="0241814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0A399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15149A6" w14:textId="08F480C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8361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4764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E721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FDCC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DEE0BD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EA694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78912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894A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34F54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049ED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F24A91C" w14:textId="099C6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786F36" w14:textId="3F36E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E723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7792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7290388" w14:textId="1B503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796A12" w14:textId="3FD5F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EC799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472C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E85AF50" w14:textId="74F45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A35479" w14:textId="60029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745C4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00F18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F3E2B32" w14:textId="1CC14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0BF9A0" w14:textId="3A958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184E8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0059C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23FE99A" w14:textId="4AEB0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F174BD" w14:textId="043A0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3BA79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98A5389" w14:textId="1880B3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AB38037" w14:textId="3341A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4AA8D5" w14:textId="2AB36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C30A9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599AFF1" w14:textId="6536807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3FF77BC" w14:textId="056C08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A13034" w14:textId="03E86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7B0D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10B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4EDA9A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3116FE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EFDE5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5C31C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D485CB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9265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73E6753" w14:textId="0B66F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0EA7CE" w14:textId="179F2E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8076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1961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4C010F3" w14:textId="38961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5712FF" w14:textId="0D81F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9829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4F4A1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DD95D26" w14:textId="1E950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D745A9" w14:textId="12666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66A25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7C19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EE32259" w14:textId="28090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A96A7A" w14:textId="0613E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B8A25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6F8DAB" w14:textId="44A54D8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9AC8B0" w14:textId="710D1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11F389" w14:textId="7E323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A60F1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37C536" w14:textId="727FCB5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6955C8C" w14:textId="34D1F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0C159D" w14:textId="4E81A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7D57B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29CA95D" w14:textId="4800102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F1A1261" w14:textId="64C81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3FD28D" w14:textId="23660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54364" w:rsidRPr="00E1119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9B08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9995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4FE178E" w14:textId="10BE66DF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72DA5B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36C2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E89B7B7" w14:textId="737D304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459B8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FE681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AECD37C" w14:textId="24B3227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A7A29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9D55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D5661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EBB209B" w14:textId="77777777" w:rsidR="00944C3D" w:rsidRPr="003607F0" w:rsidRDefault="00944C3D" w:rsidP="00944C3D"/>
    <w:p w14:paraId="7BDEAB61" w14:textId="77777777" w:rsidR="00F47675" w:rsidRPr="00944C3D" w:rsidRDefault="00F47675" w:rsidP="00944C3D"/>
    <w:sectPr w:rsidR="00F47675" w:rsidRPr="00944C3D" w:rsidSect="0015623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E2C75F" w14:textId="77777777" w:rsidR="0015623B" w:rsidRDefault="0015623B">
      <w:r>
        <w:separator/>
      </w:r>
    </w:p>
  </w:endnote>
  <w:endnote w:type="continuationSeparator" w:id="0">
    <w:p w14:paraId="07E24AF1" w14:textId="77777777" w:rsidR="0015623B" w:rsidRDefault="001562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6585F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2D0379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CE8FE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72AF2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7CF9C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18773E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5EEE12" w14:textId="77777777" w:rsidR="0015623B" w:rsidRDefault="0015623B">
      <w:r>
        <w:separator/>
      </w:r>
    </w:p>
  </w:footnote>
  <w:footnote w:type="continuationSeparator" w:id="0">
    <w:p w14:paraId="4D72044D" w14:textId="77777777" w:rsidR="0015623B" w:rsidRDefault="001562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8301953">
    <w:abstractNumId w:val="13"/>
  </w:num>
  <w:num w:numId="2" w16cid:durableId="897278445">
    <w:abstractNumId w:val="17"/>
  </w:num>
  <w:num w:numId="3" w16cid:durableId="886381708">
    <w:abstractNumId w:val="8"/>
  </w:num>
  <w:num w:numId="4" w16cid:durableId="258951620">
    <w:abstractNumId w:val="7"/>
  </w:num>
  <w:num w:numId="5" w16cid:durableId="26222599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9005810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6620286">
    <w:abstractNumId w:val="20"/>
  </w:num>
  <w:num w:numId="8" w16cid:durableId="1374309350">
    <w:abstractNumId w:val="10"/>
  </w:num>
  <w:num w:numId="9" w16cid:durableId="2069958142">
    <w:abstractNumId w:val="0"/>
  </w:num>
  <w:num w:numId="10" w16cid:durableId="167865734">
    <w:abstractNumId w:val="19"/>
  </w:num>
  <w:num w:numId="11" w16cid:durableId="268390893">
    <w:abstractNumId w:val="6"/>
  </w:num>
  <w:num w:numId="12" w16cid:durableId="1744377745">
    <w:abstractNumId w:val="9"/>
  </w:num>
  <w:num w:numId="13" w16cid:durableId="123545252">
    <w:abstractNumId w:val="12"/>
  </w:num>
  <w:num w:numId="14" w16cid:durableId="1926184876">
    <w:abstractNumId w:val="15"/>
  </w:num>
  <w:num w:numId="15" w16cid:durableId="377626327">
    <w:abstractNumId w:val="14"/>
  </w:num>
  <w:num w:numId="16" w16cid:durableId="2007398454">
    <w:abstractNumId w:val="2"/>
  </w:num>
  <w:num w:numId="17" w16cid:durableId="352150986">
    <w:abstractNumId w:val="4"/>
  </w:num>
  <w:num w:numId="18" w16cid:durableId="344523987">
    <w:abstractNumId w:val="11"/>
  </w:num>
  <w:num w:numId="19" w16cid:durableId="1706786096">
    <w:abstractNumId w:val="5"/>
  </w:num>
  <w:num w:numId="20" w16cid:durableId="954751031">
    <w:abstractNumId w:val="18"/>
  </w:num>
  <w:num w:numId="21" w16cid:durableId="8400501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886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7892453.doc"/>
    <w:docVar w:name="arg5" w:val="3"/>
  </w:docVars>
  <w:rsids>
    <w:rsidRoot w:val="0085436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5623B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4364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07C9E5"/>
  <w15:docId w15:val="{E45DFD29-AC19-4245-BA84-049CEFA4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5338</Words>
  <Characters>30432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2024-03-19T09:21:00Z</dcterms:created>
  <dcterms:modified xsi:type="dcterms:W3CDTF">2024-03-19T09:22:00Z</dcterms:modified>
</cp:coreProperties>
</file>