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5F31B50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277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437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F42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7B5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C20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F8D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CC3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587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45A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FB7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E8A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5FD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5D7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D36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7C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F9B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40F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F5D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1C5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E9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9F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113FED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A7B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E17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8500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B0A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869A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B0A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EE7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93B2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2530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32F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AF7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F45D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79C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29F9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17B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B71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0E6B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8E9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040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1844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096D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C4F5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925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7C1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6553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4470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8FF0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1681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825E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5ED8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59D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D30C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8AB4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EB3182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83B1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D47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2091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814C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551C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3D55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0FC3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A9F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91E3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F9A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343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8B6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2A0F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B479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942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5B1F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E62C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6FE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D99C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5C2D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132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1393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186E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4C04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6EE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819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70D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065C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26FC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C22F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AC95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E82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11FA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DD8631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31A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FCB0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0B4D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A91A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5CAD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7BE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E6ED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2EDE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2B78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8B6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4808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2FA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0448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5B41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FA5A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2C3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B36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556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D4C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EDB5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837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1CBE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D0F1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C40D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C2F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695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AF73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DBF1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F9F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8FB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431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1DA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E55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8B2018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E8C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E47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1D3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192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D5B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243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90C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D4C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FE0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137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284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D7D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1AB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754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2D4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07F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CD4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E2B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9D0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30D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2D4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FED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0D4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67A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E3F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CAA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98F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738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EB8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CDF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815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00B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F05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2FDE84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10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85D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7BD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D27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138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499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70B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222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21D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4AB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746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A85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62B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D61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B95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5D7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93D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5F2C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CB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DDB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974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D4C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4A1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604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979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3A99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0D67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4F32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48FD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34C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FD35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006A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FC4C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03E3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47B7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6986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9511BD2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532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B22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98A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599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DC793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38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438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87D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54A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699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E41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FF7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648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983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AE4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5FC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DE46A4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8C2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793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426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F5A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38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5F1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B12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10D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7ED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7BB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67D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9AB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624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5AE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2F6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15314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347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780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61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38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C26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56C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6E1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742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1DA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F4C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521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21D4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A5C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6F1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70A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435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661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F9F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55F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FEE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03C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B24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1A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CED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D70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43D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456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CCC9A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F63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0C9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FED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5AF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79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A87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696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675B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DD78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3044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B8F449" w14:textId="4281E4D1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D15B3A">
              <w:rPr>
                <w:rFonts w:ascii="Arial" w:hAnsi="Arial"/>
                <w:lang w:eastAsia="sk-SK"/>
              </w:rPr>
              <w:t>21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0671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FBDA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AFFB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0DFB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3D10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66D4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A388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815D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AE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8A3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F65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C3A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7F4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030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84896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048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FED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181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FAD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120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151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298D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2F49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22A1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C0B4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CBEF8B7" wp14:editId="75588248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8FB0EB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90B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E4E8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A797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6788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037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C2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1CA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E7A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BE8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788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5C0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635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423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C1BD77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09860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E08277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E584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5F8B0375" wp14:editId="731090B8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9976E9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D8CCE4A" wp14:editId="7DD2D900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20653C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CDBD953" wp14:editId="392D169A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E88179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11C8D66F" wp14:editId="60D7148C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7652EE" w14:textId="77777777" w:rsidR="000B647F" w:rsidRDefault="005B460F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63C2FDA" wp14:editId="3E0494BD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FFC34A" w14:textId="797D06FA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D15B3A">
                                    <w:rPr>
                                      <w:rFonts w:ascii="Arial" w:hAnsi="Arial" w:cs="Arial"/>
                                    </w:rPr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3C2FD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3FFFC34A" w14:textId="797D06FA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D15B3A">
                              <w:rPr>
                                <w:rFonts w:ascii="Arial" w:hAnsi="Arial" w:cs="Arial"/>
                              </w:rPr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50CAE8A2" wp14:editId="134B5DC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A0B19D" w14:textId="0CA3FC93" w:rsidR="000B647F" w:rsidRDefault="0099716A" w:rsidP="00944C3D">
                                  <w:r>
                                    <w:t>20</w:t>
                                  </w:r>
                                  <w:r w:rsidR="00D15B3A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CAE8A2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10A0B19D" w14:textId="0CA3FC93" w:rsidR="000B647F" w:rsidRDefault="0099716A" w:rsidP="00944C3D">
                            <w:r>
                              <w:t>20</w:t>
                            </w:r>
                            <w:r w:rsidR="00D15B3A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4D5872DB" wp14:editId="553B08CF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4A00E8" w14:textId="77777777" w:rsidR="000B647F" w:rsidRDefault="005B460F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6DE1BD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1DE3AA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57DF49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4CDD174" wp14:editId="76E92A53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A7370F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6A09B486" wp14:editId="115F7AF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63413E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6FDC428" wp14:editId="205AE543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2B50AD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5A19EDB1" wp14:editId="2FC07B8A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95AE5F" w14:textId="0336A668" w:rsidR="000B647F" w:rsidRDefault="0099716A" w:rsidP="00944C3D">
                                  <w:r>
                                    <w:t>20</w:t>
                                  </w:r>
                                  <w:r w:rsidR="00D15B3A">
                                    <w:t>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19EDB1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7995AE5F" w14:textId="0336A668" w:rsidR="000B647F" w:rsidRDefault="0099716A" w:rsidP="00944C3D">
                            <w:r>
                              <w:t>20</w:t>
                            </w:r>
                            <w:r w:rsidR="00D15B3A">
                              <w:t>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0650279E" wp14:editId="4C0C7AA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61714C" w14:textId="77777777" w:rsidR="000B647F" w:rsidRDefault="005B460F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15C9BFCB" wp14:editId="77CF9CE5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3ED48D" w14:textId="37F16ED0" w:rsidR="000B647F" w:rsidRDefault="0099716A" w:rsidP="00944C3D">
                                  <w:r>
                                    <w:t>20</w:t>
                                  </w:r>
                                  <w:r w:rsidR="00D15B3A">
                                    <w:t>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C9BFCB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473ED48D" w14:textId="37F16ED0" w:rsidR="000B647F" w:rsidRDefault="0099716A" w:rsidP="00944C3D">
                            <w:r>
                              <w:t>20</w:t>
                            </w:r>
                            <w:r w:rsidR="00D15B3A">
                              <w:t>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72C2E856" wp14:editId="3A5821DB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76B205" w14:textId="77777777" w:rsidR="000B647F" w:rsidRDefault="005B460F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C1BF98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83F7E63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A09D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9FB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A3809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36A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88B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277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EC3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D91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C5E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E26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BF3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757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385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771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972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DF8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86E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CB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31B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583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E78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06A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E54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F41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0AA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882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B35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57FEB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F8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9241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EC69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B92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D95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693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53E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55F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95F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FF0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95D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56D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DB8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C9C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9B5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349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FF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F30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616B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1682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68B6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F787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E2D7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3618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191C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30E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E86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9AD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F80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4F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8B9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2FF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52E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6DD39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43C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288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AA6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C04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483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E37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14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EAB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1F5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9A5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A10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9E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C81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236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DC5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CBC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C29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F01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824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E18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A87F4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62D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BD3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DA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BF1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BDE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9DA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4E7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DDB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9E024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A3E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A23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3D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BBD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1D0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62F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B5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B03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5DE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EA4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3B6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837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B8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59C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CE5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CEB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B96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04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180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A41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A035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BB0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54B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A08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099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2AA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8B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913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963C0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92F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1BA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13F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D48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3D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30A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38E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DFA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45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99E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B4B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B04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2F3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7D7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7B3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172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673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8DC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A46F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44C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22E6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0098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E4D1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52CD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AAD0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FA0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571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116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5FD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B6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0FA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189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2BC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10C35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AAD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339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065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AC7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C18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8F8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DD2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04B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A0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7FB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857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7E0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84D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0BC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DC7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2DC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A1D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88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3AD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54B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50B5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5F69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5DA8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0634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0A8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8A8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3D9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717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F4D362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29F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B68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21796B6" wp14:editId="3DFDC13F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81B21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1B6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F45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E86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E6D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86E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567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C2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1FE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85F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2EB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C4A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859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E5C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D42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7CA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DB8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1C5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58D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6D9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9CA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FA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648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8C8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A04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111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461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5F3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23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82A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2EB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363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D6C43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2E20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5456C3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356A0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972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AEB74C3" wp14:editId="45EB45BD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06AFBC" w14:textId="77777777" w:rsidR="000B647F" w:rsidRPr="00391121" w:rsidRDefault="00C05BB5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36126357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A332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C05BB5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36126357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94C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93E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FE5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397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449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FCB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E49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901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297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DDF48E3" wp14:editId="29FC1584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12F115" w14:textId="77777777" w:rsidR="000B647F" w:rsidRPr="00391121" w:rsidRDefault="00C05BB5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2021464379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C05BB5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2021464379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760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0A4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708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73F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557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AF3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96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710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A4A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8E5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AE5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54D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EBA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EC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611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B91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92BA4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1ED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067EEB2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E0F6B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9E8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6BA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AA1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BCE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D26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9FD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C6E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6BC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16A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CE1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AF7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73F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A8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3AA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05B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8469C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116E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6D85E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08C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6D235E8" wp14:editId="096ACDAA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49C11D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SVB </w:t>
                                  </w:r>
                                  <w:r w:rsidR="00C05BB5">
                                    <w:rPr>
                                      <w:rFonts w:ascii="Arial" w:hAnsi="Arial" w:cs="Arial"/>
                                    </w:rPr>
                                    <w:t xml:space="preserve">Hollého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SVB </w:t>
                            </w:r>
                            <w:r w:rsidR="00C05BB5">
                              <w:rPr>
                                <w:rFonts w:ascii="Arial" w:hAnsi="Arial" w:cs="Arial"/>
                              </w:rPr>
                              <w:t xml:space="preserve">Hollého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97D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DDA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DBF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7FE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9F9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B5B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C80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49D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55B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D65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467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093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236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7D2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3E0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0AD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D79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E13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013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733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9AB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408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D18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369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5DB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E31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230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475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CCD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70B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6F4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FE8F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BCC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4784E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2C16D8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719399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5EB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BE6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2DB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B6A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062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0FA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C81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D09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BF5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8A6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79C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05C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BF6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1A9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FF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706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2A3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941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BA4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F42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932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08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53B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17A909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E2EA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160B811" wp14:editId="56823EB0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3076B8" w14:textId="77777777" w:rsidR="000B647F" w:rsidRPr="00391121" w:rsidRDefault="00C05BB5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Hollého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C05BB5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Hollého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B10F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EBA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CA6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C22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7F4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B8A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5D3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42A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652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EF7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F0F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26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605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32B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441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05D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0E2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DABCFF6" wp14:editId="2355EB0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2B9735" w14:textId="77777777" w:rsidR="000B647F" w:rsidRDefault="00C05BB5" w:rsidP="00944C3D">
                                  <w:r>
                                    <w:t>884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C05BB5" w:rsidP="00944C3D">
                            <w:r>
                              <w:t>884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DF1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7C7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1B7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C0A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AF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F5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F69206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C9E1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B0A31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9BE1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39F245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4B430F1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2266381" wp14:editId="05C41E4A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334967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FCAA8DD" wp14:editId="2CBD1807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675D2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OcELAIAAFkEAAAOAAAAZHJzL2Uyb0RvYy54bWysVNtu2zAMfR+wfxD0vjhxkyw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6A63F7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2DCAF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F55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1DD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D2DE9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C12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D3A8C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D4F940A" wp14:editId="20EF391F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3105C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D1MwmG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798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E6B5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D08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3860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EC15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01DD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A665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E9A48A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3FE1D03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46F2CE9" wp14:editId="081AA789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F54DCB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FrQC9Y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4FE76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291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3AD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1C0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B06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9C8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EB4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BAC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BE73A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1D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BB902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395A2D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7E953CA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199F1CA" wp14:editId="09DD7CA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D6634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E44494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CBCF43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7F131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7C7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FE6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9F0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F7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0DC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622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400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234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BCB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E59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13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29C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EE5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483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5DA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739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8C8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FA5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937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AEF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344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6E1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8A6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A9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C3B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65D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86F8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68AD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EDEB355" w14:textId="2BF82F0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D15B3A">
              <w:rPr>
                <w:rFonts w:ascii="Arial" w:hAnsi="Arial"/>
                <w:lang w:eastAsia="sk-SK"/>
              </w:rPr>
              <w:t>21.3.2022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092A5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4D600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0E62D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D14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F6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1F0F3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E83E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2C4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813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2AA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70E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023F9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1E3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FEDA3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9673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DC2D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BF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95D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7A9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38DA1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AB7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E51ED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06B9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9ED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3C3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29C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BE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C6FD3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A30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F4E0F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DC97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5F6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3C8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6DE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4E3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D97A4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218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07238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684F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383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547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9A3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3B0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735A3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DDF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F1A86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EBE2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6D0D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EDC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63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967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43E95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F7F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E7AE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D604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89E6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51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39EB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6C2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82BC6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EC0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C1B6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49A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6C58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AB4BFF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334F3C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1789744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A500F94" w14:textId="6B30D890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BF0EEEB" w14:textId="77777777" w:rsidR="00D15B3A" w:rsidRDefault="00D15B3A" w:rsidP="00503750">
            <w:pPr>
              <w:rPr>
                <w:rFonts w:ascii="Arial" w:hAnsi="Arial"/>
                <w:lang w:eastAsia="sk-SK"/>
              </w:rPr>
            </w:pPr>
          </w:p>
          <w:p w14:paraId="2C726E9E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D0A72AC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4DE1111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641982F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829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179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DD8D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9E3BD2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0DCD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20E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AC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E1B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A56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2C9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6F7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56B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3E2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E49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0A9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A1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C83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955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728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750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78A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78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3F2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F2E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6D610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EF2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DF5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568BB8D6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493EDD95" w14:textId="77777777" w:rsidR="00944C3D" w:rsidRDefault="00944C3D" w:rsidP="00944C3D">
      <w:pPr>
        <w:rPr>
          <w:rFonts w:ascii="Arial" w:hAnsi="Arial"/>
        </w:rPr>
      </w:pPr>
    </w:p>
    <w:p w14:paraId="0BC76FEE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D1DA5EB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75732BDE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5E66DB7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2AFE026E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6DAFF127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72DB0408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1C3520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D2F20A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4036F8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33951CFA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7368D42" w14:textId="77777777" w:rsidR="00944C3D" w:rsidRPr="008D0433" w:rsidRDefault="00C05BB5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Anna Macháčková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2D5FB9C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62279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709DC6A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7A8562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A26BD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B51AA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E9B0D44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105990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70FD8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5FFBA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D58B5C1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7F4194F6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11FC984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226ABFD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44DC7E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66FC043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D39F36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633C1002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23F0927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79609596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174ECA4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44B2C69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197A06B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45A29F69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95786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DBE12DC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7FE66AF8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4C31297B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ACA47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D29AB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29A80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1CA87EC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5112A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EA4C4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20055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FA36A77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51CD19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46419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F306B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B38216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3668C3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01EEADC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0D24C694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6E2C84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529FB39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69792B9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3FE494F4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F333500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2A850B1B" w14:textId="750A88B5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áno</w:t>
      </w:r>
      <w:r w:rsidR="00D15B3A">
        <w:rPr>
          <w:rFonts w:ascii="Arial" w:hAnsi="Arial"/>
          <w:sz w:val="22"/>
          <w:szCs w:val="22"/>
        </w:rPr>
        <w:t>x</w:t>
      </w:r>
      <w:proofErr w:type="spellEnd"/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4D07D6EF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40CD7DA5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474EB6CE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2659EF3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633B0DB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6B8ACFB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218AAEEF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1C7E0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BF36B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2481C5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DEAA2C2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065DC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EBC33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504A2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9F389F7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D72A5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23E1C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3C50F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F00A37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68C0B2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594F258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E21FAA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0898B21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64F5717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70E391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37B1324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23E2782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4227558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A08866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3418713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28BBF82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4E2C2B0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0F7BF8E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22094AD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989743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093C7F2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0E7E4B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0B3D6A7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4E2A1CF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0A6F3DF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1271499D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5FE6834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9484A9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5563258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57A28FB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5CBCBFAA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F21BA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BFC3E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706EB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F7453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4144AD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011C6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4F841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30290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47ABF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987AA2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987C4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8964D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93892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A5EFF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630BAC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4981F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B0C59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3DAFD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340C0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C23743E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367B5E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5DADE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8A0DD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E519D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72F59B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E92CB74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7093FD86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7871FC75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7EEFB3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628E17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95EAD08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020F016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2AA7503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BD07BF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41DF2C50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7001F595" w14:textId="77777777" w:rsidTr="00503750">
        <w:tc>
          <w:tcPr>
            <w:tcW w:w="2302" w:type="dxa"/>
            <w:vAlign w:val="center"/>
          </w:tcPr>
          <w:p w14:paraId="29B3D1B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7280BB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4FAC10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1714CE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1453D8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F9C14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51C19E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0BEBCC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130CDE3" w14:textId="77777777" w:rsidTr="00503750">
        <w:tc>
          <w:tcPr>
            <w:tcW w:w="15593" w:type="dxa"/>
            <w:gridSpan w:val="8"/>
            <w:vAlign w:val="center"/>
          </w:tcPr>
          <w:p w14:paraId="163743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BB96ABD" w14:textId="77777777" w:rsidTr="00503750">
        <w:tc>
          <w:tcPr>
            <w:tcW w:w="2302" w:type="dxa"/>
            <w:vAlign w:val="center"/>
          </w:tcPr>
          <w:p w14:paraId="285763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B8068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83D9FF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2E0F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270C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1018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89C7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A875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F80D6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340AC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322B9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63E7A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EBDE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C396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7A9A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735E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04CB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54645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E263C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BE125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66CF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39CE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630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38C2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8608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FF6F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AB603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69A72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E213C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2C185D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DC5A0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19FB0C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4E6E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9DF0B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CD3D5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1A3579C" w14:textId="77777777" w:rsidTr="00503750">
        <w:tc>
          <w:tcPr>
            <w:tcW w:w="2302" w:type="dxa"/>
            <w:vAlign w:val="center"/>
          </w:tcPr>
          <w:p w14:paraId="0A96E5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9DC85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F758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FF7F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D6F5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8E0C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F3DE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BA14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37C195" w14:textId="77777777" w:rsidTr="00503750">
        <w:tc>
          <w:tcPr>
            <w:tcW w:w="15593" w:type="dxa"/>
            <w:gridSpan w:val="8"/>
            <w:vAlign w:val="center"/>
          </w:tcPr>
          <w:p w14:paraId="6264CD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582A316" w14:textId="77777777" w:rsidTr="00503750">
        <w:tc>
          <w:tcPr>
            <w:tcW w:w="2302" w:type="dxa"/>
            <w:vAlign w:val="center"/>
          </w:tcPr>
          <w:p w14:paraId="060A4CF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4387A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5B7AC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6E7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DC02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4A8B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DC61E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49224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DCFC4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FB73E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3F1ECD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31807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F28A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BCA75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6D7E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58A1F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E75C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DDBD4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4C6E5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D6B5B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A9EDF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E5A4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ED87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7EC2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EDD1E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D99A8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9A5FE4" w14:textId="77777777" w:rsidTr="00503750">
        <w:tc>
          <w:tcPr>
            <w:tcW w:w="2302" w:type="dxa"/>
            <w:vAlign w:val="center"/>
          </w:tcPr>
          <w:p w14:paraId="57B302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96325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BAA81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2F13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13CB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62FE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EB765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C174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F40AC4" w14:textId="77777777" w:rsidTr="00503750">
        <w:tc>
          <w:tcPr>
            <w:tcW w:w="15593" w:type="dxa"/>
            <w:gridSpan w:val="8"/>
            <w:vAlign w:val="center"/>
          </w:tcPr>
          <w:p w14:paraId="515D7F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1EB0184" w14:textId="77777777" w:rsidTr="00503750">
        <w:tc>
          <w:tcPr>
            <w:tcW w:w="2302" w:type="dxa"/>
            <w:vAlign w:val="center"/>
          </w:tcPr>
          <w:p w14:paraId="4F4DA4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0BDA4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64B02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A9E8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4907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A389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E97C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6662D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CE5C77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FA5E0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9B197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CFB85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4C44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FE4F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41D1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0FA2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E27C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51D481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7BE1C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35DB0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C48C7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2267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DE51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DBB9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70104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2C23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64F010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05202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534C85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4F6DE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C724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E03D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9830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BDF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CCD0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56FEED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E5A896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4BA01EC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E7EAC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CA311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6E35E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A0B5C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6B17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74FC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135B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B6AA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78DB3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EE889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9F4EF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A657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6E3C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4CB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A7B6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16B45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10D2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47D9B67" w14:textId="77777777" w:rsidR="00944C3D" w:rsidRDefault="00944C3D" w:rsidP="00944C3D">
      <w:pPr>
        <w:rPr>
          <w:rFonts w:ascii="Arial" w:hAnsi="Arial"/>
          <w:b/>
        </w:rPr>
      </w:pPr>
    </w:p>
    <w:p w14:paraId="31BF8587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7B633F8E" w14:textId="77777777" w:rsidTr="00503750">
        <w:tc>
          <w:tcPr>
            <w:tcW w:w="1944" w:type="dxa"/>
            <w:vAlign w:val="center"/>
          </w:tcPr>
          <w:p w14:paraId="1B72597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0CDFA6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7AF6F0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6E71EF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23FC2E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1C9A4E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66B2E0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7759DE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4DB48B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224FCF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AC7F3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3C804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27351C2" w14:textId="77777777" w:rsidTr="00503750">
        <w:tc>
          <w:tcPr>
            <w:tcW w:w="15685" w:type="dxa"/>
            <w:gridSpan w:val="12"/>
            <w:vAlign w:val="center"/>
          </w:tcPr>
          <w:p w14:paraId="298A1C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4A449C0" w14:textId="77777777" w:rsidTr="00503750">
        <w:tc>
          <w:tcPr>
            <w:tcW w:w="1944" w:type="dxa"/>
            <w:vAlign w:val="center"/>
          </w:tcPr>
          <w:p w14:paraId="0D1446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DDC0A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D97D4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4B1FE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B8BF8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3C801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AF4AA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72D9A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B8D2D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217F4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C1CD9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9D111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48A678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4DAE1C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B8DD4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13EA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605B5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3FFC2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5C2C4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F78E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1ECD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FB8B7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66B5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B5A47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7310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53E736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C2710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21BB76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FC41F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1F7EB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1459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B8EA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309C4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8C2BC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1B73E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DE408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34D1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55956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35BBB5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0D9D4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6FC8F3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B283E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2002D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7BD8AE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42B34D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73BEF7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00321E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DD8E5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4EA42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A11F4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DDC36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0B5B6A8" w14:textId="77777777" w:rsidTr="00503750">
        <w:tc>
          <w:tcPr>
            <w:tcW w:w="1944" w:type="dxa"/>
            <w:vAlign w:val="center"/>
          </w:tcPr>
          <w:p w14:paraId="4C6EF3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76D6F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C4AA2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652E6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562EB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EF0EC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BAC1A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47C8E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9736B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BF9F8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FC1E5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CA0D2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40867C" w14:textId="77777777" w:rsidTr="00503750">
        <w:tc>
          <w:tcPr>
            <w:tcW w:w="15685" w:type="dxa"/>
            <w:gridSpan w:val="12"/>
            <w:vAlign w:val="center"/>
          </w:tcPr>
          <w:p w14:paraId="762D05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7EB5F53" w14:textId="77777777" w:rsidTr="00503750">
        <w:tc>
          <w:tcPr>
            <w:tcW w:w="1944" w:type="dxa"/>
            <w:vAlign w:val="center"/>
          </w:tcPr>
          <w:p w14:paraId="1E74109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5AD97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F93FC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B38C2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B9540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7D88A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4910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31C3B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D2490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ECA10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F7DA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79631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F4A0C8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4BB4EA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6958A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201FF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1A91C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FB833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895A7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3B85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68027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D7938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E809F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767D9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61BF7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70A0EC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48C8FA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133D6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CB850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5EE74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80A08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3F0A3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1CE36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F0FD5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8DE3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75C69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4E1D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D0D4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DB69E0" w14:textId="77777777" w:rsidTr="00503750">
        <w:tc>
          <w:tcPr>
            <w:tcW w:w="1944" w:type="dxa"/>
            <w:vAlign w:val="center"/>
          </w:tcPr>
          <w:p w14:paraId="0BDA58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7573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ECB25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2674B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FB8AD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AEB13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75206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0DD20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E420E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729C3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83487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232BF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68C72C" w14:textId="77777777" w:rsidTr="00503750">
        <w:tc>
          <w:tcPr>
            <w:tcW w:w="15685" w:type="dxa"/>
            <w:gridSpan w:val="12"/>
            <w:vAlign w:val="center"/>
          </w:tcPr>
          <w:p w14:paraId="6F7966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2D7A7C5" w14:textId="77777777" w:rsidTr="00503750">
        <w:tc>
          <w:tcPr>
            <w:tcW w:w="1944" w:type="dxa"/>
            <w:vAlign w:val="center"/>
          </w:tcPr>
          <w:p w14:paraId="11ADA5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DB6A4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2CE5B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196A4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3F8F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07973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E43EC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ED96B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60B46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9A591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FCC01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069B8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FAEB57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664BFC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C32A0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4D0C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FDA4B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8137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C2EEC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F2570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A5D89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7E5C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79FCD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8A602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3BE42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27C0F9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92320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3AE3B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E2029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2E3EC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FFAF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7ECD7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41637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349FC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6E8F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4786D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B00FC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FD5AB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F72D0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722E1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04425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164B4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F7468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FDCC8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40FAA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81658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C4EDF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8D49A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3E33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037F0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D0B92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A48F41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5887DFE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7FD626C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718AC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8A31A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44C63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1A3D6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55DF3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06157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15756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AE1A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828B8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D2BED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95287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E2C63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89334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EB5B6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C34BF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A3B0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8C262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4457F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94898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1013A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34CF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FF9BA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6A8C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4AD46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688A7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181609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B628DD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EE851EA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3B72E52F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19B4B8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DAE86B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6BAAC83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1CF19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1155D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8CCC4ED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1D0D3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33F91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087D00D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2AB7D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7FC99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81DA387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65455E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13C0F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4176EDF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2055261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ACF3A8A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136264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56695B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B8A118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7AB8940B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5B0599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0DC98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9C161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D613770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61459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5C9C4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87F0E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29B960A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598B4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E584D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CABB7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5D7EFA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128501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5A46F3D4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59856A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E4BFE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746544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6BF165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26D15A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4896BF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0EE4F738" w14:textId="77777777" w:rsidTr="00503750">
        <w:trPr>
          <w:trHeight w:val="1073"/>
        </w:trPr>
        <w:tc>
          <w:tcPr>
            <w:tcW w:w="3614" w:type="dxa"/>
            <w:vMerge/>
          </w:tcPr>
          <w:p w14:paraId="6F04E6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9F893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05188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12F271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79F0C2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4581A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62FFEA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43810638" w14:textId="77777777" w:rsidTr="00503750">
        <w:trPr>
          <w:trHeight w:val="283"/>
        </w:trPr>
        <w:tc>
          <w:tcPr>
            <w:tcW w:w="3614" w:type="dxa"/>
          </w:tcPr>
          <w:p w14:paraId="00ECE6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B5D31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14324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7E2CB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297EE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9A1EC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406CA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7115AA5" w14:textId="77777777" w:rsidTr="00503750">
        <w:trPr>
          <w:trHeight w:val="283"/>
        </w:trPr>
        <w:tc>
          <w:tcPr>
            <w:tcW w:w="3614" w:type="dxa"/>
          </w:tcPr>
          <w:p w14:paraId="47D87B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7057E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8CD92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178F9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91729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899F1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4CFE8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2250EA8" w14:textId="77777777" w:rsidTr="00503750">
        <w:trPr>
          <w:trHeight w:val="283"/>
        </w:trPr>
        <w:tc>
          <w:tcPr>
            <w:tcW w:w="3614" w:type="dxa"/>
          </w:tcPr>
          <w:p w14:paraId="6FCF74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4B96A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83784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4E887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793F6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26417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4F550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2B02F0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C08097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69609758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B5FD4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16633E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787181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35788A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6C59F2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51B474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2D766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6C8656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78B596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0BF7297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99B0AB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36B8CC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FD531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4868F2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2215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9C0B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6A5E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BC9E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1888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21E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3C18D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CD1A3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005A5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3BAA4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5024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9759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55C9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2BC1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B0C0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DC1E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D9AB2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9B13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17447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4FA86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127B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0A89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ECF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B8EC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5528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FC3C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6A629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259D5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B41E3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19CEBD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B44A3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33048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E5446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21860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C3D7E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E2CEC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6C71E9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987C0E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312460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F1688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7C11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BC9C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C663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D426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DB78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9BA0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F743E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3E3D4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8014EF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9E7348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FC1C2C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75B35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2F82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BFD9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F4D9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5075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C428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44D1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030C4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D8625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5D723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97D3E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C295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013B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5AD5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B9B8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F31E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EB13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5250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C0428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E4297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BB429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AE2D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24C3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6DD1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FFBC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FB5A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C1DE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88E50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3F20F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8C585D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CAC08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D20B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120E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CC65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69DD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5FD5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92EB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C62B8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7977B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AE035B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D7C862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CF3585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E91C5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4AC2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12F8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C65D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03FB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D084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79B8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4A588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4A11BB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D33031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90A9E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7980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36EF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A020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0DDB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A1F7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A698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73E40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697116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C84119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31A3678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64C8980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7D8F3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1EC648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D8B12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1134E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26846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B2A6D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B7086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CB2FA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EF6B9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FF3E8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0D624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A803D5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4BD527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11C41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A9BD7C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B0F28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5643ED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2A7884C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C89E003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0063D59F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47811286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1106D21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DB5641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2CE8C8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8F0DFF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BCDF6C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46996BD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3DB07D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6CCEF5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F0614F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75F7BC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51C941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EEC82D4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1C891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681AD5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7E4C3E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E3BEC6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BE803F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A7C200B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3263DB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BD6777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DB27EA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3B1A5C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130DC3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2D33235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6E5EA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D53232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977F64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A30696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E4832D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22666CF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7B39D5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4BC821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ED7D3F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8EBB7A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5F20E9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FF30AA7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642F6A1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1FC59D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90EDD9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A5830A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44ED94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59ECA4E6" w14:textId="77777777" w:rsidR="00944C3D" w:rsidRDefault="00944C3D" w:rsidP="00944C3D">
      <w:pPr>
        <w:rPr>
          <w:rFonts w:ascii="Arial" w:hAnsi="Arial"/>
          <w:b/>
        </w:rPr>
      </w:pPr>
    </w:p>
    <w:p w14:paraId="667EEBB0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54E18C15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2E249A8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4D47F8F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5D27EF9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601FE42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428073A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71B9225C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BC7E7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6EFEA7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A7E67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E4254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068E232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66805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3FA7F6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9B63D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F5B66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203F3A4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52BA37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4CE107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FF0BC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18EE5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2F3EF91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4CA6B624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32A667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4CB83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E83D7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33A4A72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E46B6CD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BD7312A" w14:textId="77777777" w:rsidTr="00503750">
        <w:tc>
          <w:tcPr>
            <w:tcW w:w="2835" w:type="dxa"/>
            <w:vAlign w:val="center"/>
          </w:tcPr>
          <w:p w14:paraId="29DFC9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0952E9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CD4FA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219E4E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14756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8CC97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49122407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2985C717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0C3384FE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81AA43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6DA9B4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141E4E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CDB6DDA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1774FE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57FD06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20F2DE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42EA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17C0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4347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42853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BEFCF0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50F00F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249F3D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F7F8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F2AF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331B0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44297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AACF5F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4EFA3E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1437B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E93C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C8A2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1359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F6F5F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0161B8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79E266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7D74A1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6F4C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D692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AE0E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87EC2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3E3E7F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2A0E84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0A0D0F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21E1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E670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752D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95B3C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11619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AF070A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351F247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C7BD7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BCEB0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905E9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E8A209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9D9361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CFC1912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7E5A9AC8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74F0E34A" w14:textId="77777777" w:rsidR="00944C3D" w:rsidRDefault="00944C3D" w:rsidP="00944C3D">
      <w:pPr>
        <w:rPr>
          <w:rFonts w:ascii="Arial" w:hAnsi="Arial"/>
          <w:b/>
        </w:rPr>
      </w:pPr>
    </w:p>
    <w:p w14:paraId="584C78CE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EC18933" w14:textId="77777777" w:rsidTr="00503750">
        <w:tc>
          <w:tcPr>
            <w:tcW w:w="2835" w:type="dxa"/>
            <w:vAlign w:val="center"/>
          </w:tcPr>
          <w:p w14:paraId="08C358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4925C1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86CA2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A9C8C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2B645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58DDF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D887F6F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61B96E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21D4D4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DD82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E7C1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F48C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9BC07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8FF2C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88DC6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2163B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F1EA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C236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BDC9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CD857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48091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7607A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0B4C51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DB55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643A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3822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283F4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4E685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591F7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4BC42C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F86C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6085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EFF3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65CB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0643F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405D8D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4F5CF7B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97FD2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D67FB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EDF66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C11C6D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86AC33B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2D0A07A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5E3E9A3E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08A92D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5D4294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6309A39E" w14:textId="77777777" w:rsidTr="00503750">
        <w:trPr>
          <w:trHeight w:val="699"/>
        </w:trPr>
        <w:tc>
          <w:tcPr>
            <w:tcW w:w="3502" w:type="dxa"/>
            <w:vMerge/>
          </w:tcPr>
          <w:p w14:paraId="22B016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58599F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01422E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FEDAC3B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3D6D2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63694379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84E53B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A1F8EB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BF521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361BFC05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AA013A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F9777F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7B3E00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5AA60737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E6FBC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0E3109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FFFEA4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58290090" w14:textId="77777777" w:rsidTr="00503750">
        <w:trPr>
          <w:trHeight w:val="593"/>
        </w:trPr>
        <w:tc>
          <w:tcPr>
            <w:tcW w:w="3497" w:type="dxa"/>
          </w:tcPr>
          <w:p w14:paraId="34D8C3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AD4C5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FADC3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36FA8F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8076D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00580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E28EF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9C854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DB109F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BD7BE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EBE38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9B61C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B26A1C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C9D82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197C6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FAFA6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203D6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837B6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519C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BCAA0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657638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37527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7ED4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FAD0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CD46F8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CC7F1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D898D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9D497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11C57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475B3C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23808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CD76A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F17FB6C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61549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9C403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B3570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84E0C6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53FCC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B9149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CF2BD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E1E14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3089A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C0AE3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41C1F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ED1A5B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BCED8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96719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EE50AF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0CBBD0D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C4892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73629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89A3C67" w14:textId="77777777" w:rsidR="00944C3D" w:rsidRDefault="00944C3D" w:rsidP="00944C3D">
      <w:pPr>
        <w:rPr>
          <w:rFonts w:ascii="Arial" w:hAnsi="Arial"/>
          <w:b/>
        </w:rPr>
      </w:pPr>
    </w:p>
    <w:p w14:paraId="600C1016" w14:textId="77777777" w:rsidR="00944C3D" w:rsidRDefault="00944C3D" w:rsidP="00944C3D">
      <w:pPr>
        <w:rPr>
          <w:rFonts w:ascii="Arial" w:hAnsi="Arial"/>
          <w:b/>
        </w:rPr>
      </w:pPr>
    </w:p>
    <w:p w14:paraId="49D1FF92" w14:textId="77777777" w:rsidR="00944C3D" w:rsidRDefault="00944C3D" w:rsidP="00944C3D">
      <w:pPr>
        <w:rPr>
          <w:rFonts w:ascii="Arial" w:hAnsi="Arial"/>
          <w:b/>
        </w:rPr>
      </w:pPr>
    </w:p>
    <w:p w14:paraId="18466D3E" w14:textId="77777777" w:rsidR="00944C3D" w:rsidRDefault="00944C3D" w:rsidP="00944C3D">
      <w:pPr>
        <w:rPr>
          <w:rFonts w:ascii="Arial" w:hAnsi="Arial"/>
          <w:b/>
        </w:rPr>
      </w:pPr>
    </w:p>
    <w:p w14:paraId="60D997E6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2BE3F498" w14:textId="77777777" w:rsidTr="00503750">
        <w:tc>
          <w:tcPr>
            <w:tcW w:w="2622" w:type="dxa"/>
            <w:vAlign w:val="center"/>
          </w:tcPr>
          <w:p w14:paraId="16A52B1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597412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54F8F1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D43AE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587BE2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3BBC9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76246B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6E3254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1BEB45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E1F00F6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32B45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7D00EF0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67491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51051E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C784B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DEC42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BAEB8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D98C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0AC1204" w14:textId="77777777" w:rsidTr="00503750">
        <w:tc>
          <w:tcPr>
            <w:tcW w:w="2622" w:type="dxa"/>
            <w:vAlign w:val="center"/>
          </w:tcPr>
          <w:p w14:paraId="27DF25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36A5FC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18C5F7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DAAF8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07D9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F26BD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3BE4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4BB144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43C14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5FEEEF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C742F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4F08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158A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625D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93B1B3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806FD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1F2AB4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46C00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E61D9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E638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D1DBF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059952F" w14:textId="77777777" w:rsidTr="00503750">
        <w:tc>
          <w:tcPr>
            <w:tcW w:w="2622" w:type="dxa"/>
            <w:vAlign w:val="center"/>
          </w:tcPr>
          <w:p w14:paraId="2B9054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5B0CDA5E" w14:textId="589E6A4A" w:rsidR="00944C3D" w:rsidRPr="008C56AB" w:rsidRDefault="00426011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18213,71</w:t>
            </w:r>
          </w:p>
        </w:tc>
        <w:tc>
          <w:tcPr>
            <w:tcW w:w="1275" w:type="dxa"/>
            <w:vAlign w:val="center"/>
          </w:tcPr>
          <w:p w14:paraId="17223579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166A16F6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7EFF91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6E0243" w14:textId="3A2BADC1" w:rsidR="00944C3D" w:rsidRPr="008C56AB" w:rsidRDefault="00426011" w:rsidP="00C05BB5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22610,75</w:t>
            </w:r>
          </w:p>
        </w:tc>
      </w:tr>
      <w:tr w:rsidR="0099716A" w:rsidRPr="00050529" w14:paraId="162670B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7BD2B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6F4A12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7AB69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0AD3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7030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134A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C4B8A21" w14:textId="77777777" w:rsidTr="00503750">
        <w:tc>
          <w:tcPr>
            <w:tcW w:w="2622" w:type="dxa"/>
            <w:vAlign w:val="center"/>
          </w:tcPr>
          <w:p w14:paraId="5BBE66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327068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D6B31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451E2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46C26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418F3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E8A75B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8FEE01E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1F54F1C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C691A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47242B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1AAD0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103FE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14325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8097E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7C2EDE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8CB2A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451E72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C21CD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7E60C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F698B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0CC3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98D7E3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C2E3B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349FCE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1B10A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EF0C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0BEA0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C1981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7142458" w14:textId="77777777" w:rsidTr="00503750">
        <w:tc>
          <w:tcPr>
            <w:tcW w:w="2622" w:type="dxa"/>
            <w:vAlign w:val="center"/>
          </w:tcPr>
          <w:p w14:paraId="742FA2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6274A9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09918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C5692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04301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59E5A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09AB5A0" w14:textId="77777777" w:rsidTr="00503750">
        <w:tc>
          <w:tcPr>
            <w:tcW w:w="2622" w:type="dxa"/>
            <w:vAlign w:val="center"/>
          </w:tcPr>
          <w:p w14:paraId="0AC33E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7F4C26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77FC7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C0D61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872F7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9DFA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0AE4B5D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A368DE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69EF658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017FC1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="004C24C1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32EA95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02438A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9EB078" w14:textId="77777777" w:rsidR="00944C3D" w:rsidRPr="008C56AB" w:rsidRDefault="00944C3D" w:rsidP="00C05BB5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03211FE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8D17AC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04F25C87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075FA499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B3A4191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78C5917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0D45C77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4DEC2EA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5939806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E6A0D7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08FAD5B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A3BF97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09DD470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90134D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9E5EF8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2523C9C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AA805C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E5593A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40EE65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745D44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AF3740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8B6C8E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F11EE3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CEE896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56192E4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CA3E6A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EC1D8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3634A4D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173B3A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6D470C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2EF67F0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B85928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EC05A3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045211E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AF6E21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E53F79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64D9FC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DD559B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4D706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1DE725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9B2301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CE04AE0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53A55B7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7B33C33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3EB5F4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70ADDF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1951B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0607D2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27232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975D34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183849C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431807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20C0E5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138F1BF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54679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A1A40F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4C3B987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720E60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217EB3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5AA6ABF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055724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262BB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76888D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B9633C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90DB1A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D6660A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5C4DBFC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DC2DE4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7D63158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5F2FD7D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173B5E76" w14:textId="77777777" w:rsidTr="00503750">
        <w:tc>
          <w:tcPr>
            <w:tcW w:w="2835" w:type="dxa"/>
            <w:vAlign w:val="center"/>
          </w:tcPr>
          <w:p w14:paraId="4978D3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3B45D2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0B788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1BFBBD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23AF7F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1EB4C0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15B8F11" w14:textId="77777777" w:rsidTr="00503750">
        <w:tc>
          <w:tcPr>
            <w:tcW w:w="2835" w:type="dxa"/>
            <w:vAlign w:val="center"/>
          </w:tcPr>
          <w:p w14:paraId="5BA393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D7165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50E3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44EC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41A3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82C2A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6C4AE8" w14:textId="77777777" w:rsidTr="00503750">
        <w:tc>
          <w:tcPr>
            <w:tcW w:w="2835" w:type="dxa"/>
            <w:vAlign w:val="center"/>
          </w:tcPr>
          <w:p w14:paraId="508C53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327BEC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3DD3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DD7E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3905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A502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24CC2C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51825F9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119A6F1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A383A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FEFC3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1E430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FDA80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70B825A5" w14:textId="77777777" w:rsidTr="00503750">
        <w:tc>
          <w:tcPr>
            <w:tcW w:w="2835" w:type="dxa"/>
            <w:vAlign w:val="center"/>
          </w:tcPr>
          <w:p w14:paraId="1BB978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54F6E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42CB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8D8E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B138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DCB9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9361FD" w14:textId="77777777" w:rsidTr="00503750">
        <w:tc>
          <w:tcPr>
            <w:tcW w:w="2835" w:type="dxa"/>
            <w:vAlign w:val="center"/>
          </w:tcPr>
          <w:p w14:paraId="63891D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1E3534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1FF7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75D9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2968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8C47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A85194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322FC2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40313F50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56A84B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8322FB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1D9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72B576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ACAFEB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764E48D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344D7B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87F9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7E63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CD62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49BB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9E59DEB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8E8082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174E924C" w14:textId="77777777" w:rsidTr="00503750">
        <w:tc>
          <w:tcPr>
            <w:tcW w:w="2552" w:type="dxa"/>
            <w:shd w:val="clear" w:color="auto" w:fill="auto"/>
            <w:vAlign w:val="center"/>
          </w:tcPr>
          <w:p w14:paraId="388D9A7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2B6B4FA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EDA6DC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CB2AED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DEAE48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355838B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3C4F33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5727B1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3E9B278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770828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24B71B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CC875F2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62A449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3947F7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2EA29E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C57706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180945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6161ADBD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B5309F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6980E301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3BB349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68142F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7EEB2E1A" w14:textId="77777777" w:rsidTr="00503750">
        <w:tc>
          <w:tcPr>
            <w:tcW w:w="4395" w:type="dxa"/>
            <w:vMerge/>
          </w:tcPr>
          <w:p w14:paraId="10919A1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CD25B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6D0549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1F0FD123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F5496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0B150A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413B67F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F9549B7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CD6E8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1BAFFB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95B533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AD6BE81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2D39C34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1C06484D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381077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0DEE282" w14:textId="77777777" w:rsidTr="00503750">
        <w:tc>
          <w:tcPr>
            <w:tcW w:w="4395" w:type="dxa"/>
            <w:vAlign w:val="center"/>
          </w:tcPr>
          <w:p w14:paraId="4B5746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6E2B70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39832B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7DE11DFD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11A486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FC3A8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028F23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8CB6FAA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048765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6F08BC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52FE0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0B31DCA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F87C1A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61CBE91" w14:textId="77777777" w:rsidR="00944C3D" w:rsidRPr="008C56AB" w:rsidRDefault="00C05BB5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19090</w:t>
            </w:r>
          </w:p>
        </w:tc>
        <w:tc>
          <w:tcPr>
            <w:tcW w:w="2835" w:type="dxa"/>
            <w:vAlign w:val="center"/>
          </w:tcPr>
          <w:p w14:paraId="77C7A2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28A94E4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097EC5C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53F21FE9" w14:textId="77777777" w:rsidTr="00503750">
        <w:tc>
          <w:tcPr>
            <w:tcW w:w="4395" w:type="dxa"/>
            <w:vAlign w:val="center"/>
          </w:tcPr>
          <w:p w14:paraId="5F74FED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661386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7ABD870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22633DDB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ABF1DF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60ED4AE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A60107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3F49B382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448B1A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03D35A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E4CB1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A0BA774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097864C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6ABE3A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EE45E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9D914A0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C23E66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3849FDE4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99DE7FA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35F8B36D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7F8F77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5539A88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003344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108223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0151B4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4C44C5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3F060F1E" w14:textId="77777777" w:rsidTr="00503750">
        <w:tc>
          <w:tcPr>
            <w:tcW w:w="1843" w:type="dxa"/>
            <w:vAlign w:val="center"/>
          </w:tcPr>
          <w:p w14:paraId="09B1350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6E4CAA8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0E3609F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4A28AF7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15E0D35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D19237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7871C10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1371ED10" w14:textId="77777777" w:rsidTr="00503750">
        <w:tc>
          <w:tcPr>
            <w:tcW w:w="1843" w:type="dxa"/>
            <w:vAlign w:val="center"/>
          </w:tcPr>
          <w:p w14:paraId="667EBDF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749FB2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33F16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FC038F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C56E31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C53483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205614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A93F23F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4A0337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60E4107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859493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45B0A4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A6990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9490A0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21213F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43CB91C" w14:textId="77777777" w:rsidTr="00503750">
        <w:tc>
          <w:tcPr>
            <w:tcW w:w="1843" w:type="dxa"/>
            <w:vAlign w:val="center"/>
          </w:tcPr>
          <w:p w14:paraId="08C131B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769D9A6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739B94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C860B3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D6869A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9AA52D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638986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0C8C17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4896386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45FE50A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8683DC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217D15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6C6D7B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54E4A8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78E7FC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3AEDC20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0B3F48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2BA007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4B0D25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E82FA7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1CEDE4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8311A6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ECE195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63F6FF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AB76DB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605C30FE" w14:textId="77777777" w:rsidTr="00503750">
        <w:trPr>
          <w:trHeight w:val="664"/>
        </w:trPr>
        <w:tc>
          <w:tcPr>
            <w:tcW w:w="3372" w:type="dxa"/>
          </w:tcPr>
          <w:p w14:paraId="59F8B92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35E5004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D48E3E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1519FB4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BD067D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152BE4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FEB68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98B21B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0C97FE7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D3C81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49C1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E33119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9992DAB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479B7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C8E67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F298474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0837211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45FCD7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F398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972E4B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6CB06FE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5D828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09A45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FC20D12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07BE0885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0599D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9077F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7C2AB3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07F19F4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000ADA8E" w14:textId="77777777" w:rsidTr="00503750">
        <w:tc>
          <w:tcPr>
            <w:tcW w:w="2835" w:type="dxa"/>
            <w:vAlign w:val="center"/>
          </w:tcPr>
          <w:p w14:paraId="4713621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4DA7960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31344E4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3EAD018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0E20167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A4B31A9" w14:textId="77777777" w:rsidTr="00503750">
        <w:tc>
          <w:tcPr>
            <w:tcW w:w="2835" w:type="dxa"/>
          </w:tcPr>
          <w:p w14:paraId="3B6F2EB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35FCD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D60E5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57A9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1B52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563A874" w14:textId="77777777" w:rsidTr="00503750">
        <w:tc>
          <w:tcPr>
            <w:tcW w:w="2835" w:type="dxa"/>
          </w:tcPr>
          <w:p w14:paraId="41BD0F5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D0354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3BA6F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25254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B7C29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B178286" w14:textId="77777777" w:rsidTr="00503750">
        <w:tc>
          <w:tcPr>
            <w:tcW w:w="2835" w:type="dxa"/>
          </w:tcPr>
          <w:p w14:paraId="5B421FF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12D024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60446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D12F5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B7323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7CA0D45" w14:textId="77777777" w:rsidTr="00503750">
        <w:tc>
          <w:tcPr>
            <w:tcW w:w="2835" w:type="dxa"/>
            <w:vAlign w:val="center"/>
          </w:tcPr>
          <w:p w14:paraId="7FF7513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4DF321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368E8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AB5BF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991C1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A60F756" w14:textId="77777777" w:rsidTr="00503750">
        <w:tc>
          <w:tcPr>
            <w:tcW w:w="2835" w:type="dxa"/>
            <w:vAlign w:val="center"/>
          </w:tcPr>
          <w:p w14:paraId="2D6BFE4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230717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227FE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35344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C6F71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C78E7C1" w14:textId="77777777" w:rsidTr="00503750">
        <w:tc>
          <w:tcPr>
            <w:tcW w:w="2835" w:type="dxa"/>
          </w:tcPr>
          <w:p w14:paraId="74FD89E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3DA0B0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8A3A8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97BD6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ECEBE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E2BAC73" w14:textId="77777777" w:rsidTr="00503750">
        <w:tc>
          <w:tcPr>
            <w:tcW w:w="2835" w:type="dxa"/>
          </w:tcPr>
          <w:p w14:paraId="655F915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1E5748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59412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C9A1A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F02EC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38E23AF" w14:textId="77777777" w:rsidTr="00503750">
        <w:tc>
          <w:tcPr>
            <w:tcW w:w="2835" w:type="dxa"/>
          </w:tcPr>
          <w:p w14:paraId="4C83AED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72D739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5CAD9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FEB2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31FBC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FBAD32" w14:textId="77777777" w:rsidR="00944C3D" w:rsidRDefault="00944C3D" w:rsidP="00944C3D">
      <w:pPr>
        <w:rPr>
          <w:rFonts w:ascii="Arial" w:hAnsi="Arial"/>
          <w:b/>
        </w:rPr>
      </w:pPr>
    </w:p>
    <w:p w14:paraId="3830089E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5B7377FB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25C76AB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6E56D09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138D1B5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275E43B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658103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9C0C522" w14:textId="77777777" w:rsidTr="00503750">
        <w:trPr>
          <w:trHeight w:val="443"/>
        </w:trPr>
        <w:tc>
          <w:tcPr>
            <w:tcW w:w="2560" w:type="dxa"/>
          </w:tcPr>
          <w:p w14:paraId="77CEBC2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511470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82898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87E90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A8C0C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5500E8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0357770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D7F15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F65B9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C7952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566D6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224C730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6B4A0F0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132EA1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F0533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587D6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7361D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D3BA30A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57FA216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31DF4E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EDDC5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CFAAC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7AA59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EA7E6B" w14:textId="77777777" w:rsidR="00944C3D" w:rsidRDefault="00944C3D" w:rsidP="00944C3D">
      <w:pPr>
        <w:rPr>
          <w:rFonts w:ascii="Arial" w:hAnsi="Arial"/>
          <w:b/>
        </w:rPr>
      </w:pPr>
    </w:p>
    <w:p w14:paraId="260082CC" w14:textId="77777777" w:rsidR="00944C3D" w:rsidRDefault="00944C3D" w:rsidP="00944C3D">
      <w:pPr>
        <w:rPr>
          <w:rFonts w:ascii="Arial" w:hAnsi="Arial"/>
          <w:b/>
        </w:rPr>
      </w:pPr>
    </w:p>
    <w:p w14:paraId="7CA6A13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1F841519" w14:textId="77777777" w:rsidR="00944C3D" w:rsidRDefault="00944C3D" w:rsidP="00944C3D">
      <w:pPr>
        <w:rPr>
          <w:rFonts w:ascii="Arial" w:hAnsi="Arial"/>
          <w:b/>
        </w:rPr>
      </w:pPr>
    </w:p>
    <w:p w14:paraId="292A30A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56B33A9D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5298747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DB7F8B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55CDE41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C8502EA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4DC7C1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9915D2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8AEFF4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803AF4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5CDB1F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F30F3D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408933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5EBFA0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067B63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5C564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0B1F40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8E3A295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FE0EA6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3214496A" w14:textId="77777777" w:rsidTr="00503750">
        <w:trPr>
          <w:trHeight w:val="677"/>
        </w:trPr>
        <w:tc>
          <w:tcPr>
            <w:tcW w:w="3358" w:type="dxa"/>
          </w:tcPr>
          <w:p w14:paraId="128C19D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23C883C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E74635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F2B755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F51398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7A19D2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BAB8C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487983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140D8D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FCC0C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1F5FA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7ADBC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E79D1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108197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6A2B8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5AFD34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34D549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78B286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3F053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847B4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549EAE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FC516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6F664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437F4E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67A6F52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20D61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65F54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2778B3C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F25439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4438B148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39F5DB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3DBD9A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34F546EF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4DF5EF0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EE07BA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73CF367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0AF03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521A82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1AC68F5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08528D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204EAB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E4364F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A85D34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B06A8B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982C28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4F34B74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86CA2D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3AB09D2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489A2B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222E02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468D6D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3507F0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CB335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6CF0A9F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1EFEB96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2D1B47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A923A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6214BC9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FD73EA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F8BF5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76343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53926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665200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08AAD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3374B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F9A794F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24E61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29CDF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72A5F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42CC0D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3EDC1C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5A168713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2330D84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23E6BAF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5A084E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D86BBE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D48CDD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5D0DF7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BEBBB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EBEAA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4E389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381436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A81BA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7831F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E963E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24F4C7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D98F8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92115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E20FF6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2F41C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9E685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812CC3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7DAFCF1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CA927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06AEF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39ED3C9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F2FA08A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6D4AD6A6" w14:textId="77777777" w:rsidTr="00503750">
        <w:tc>
          <w:tcPr>
            <w:tcW w:w="3686" w:type="dxa"/>
            <w:vAlign w:val="center"/>
          </w:tcPr>
          <w:p w14:paraId="312E76E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5E9401D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6F1755F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0A93F52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B19955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F8402C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66A643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BF6E68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9311B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C08705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ACAAA6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2E626E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9F60DE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F810AE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48AFB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3865D41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26FBDA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73CB263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4B46CE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8C23E57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29C3CC1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EDE95C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C25BF9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F34408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F108442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ED39D6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474ADB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DD492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C60787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7AEC44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46AB90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EE117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CC0DA8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BF9D64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3A9F31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8481E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DA5398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C34D9F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99F2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6FFC7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148CCF1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369C712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AAE4D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BEF2A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0EAF95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16B620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F9BA871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6844AE6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199C17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29F672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491E5B3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DE3E65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1B0926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F0DC5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9F5EE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79085D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94F7A8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342EA6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792631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BE022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91C56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1F3119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BC32A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96581D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631D4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32C78A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EEF12A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14AB1AB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1CA163" w14:textId="77777777" w:rsidR="00944C3D" w:rsidRDefault="00944C3D" w:rsidP="00944C3D">
      <w:pPr>
        <w:rPr>
          <w:sz w:val="22"/>
          <w:szCs w:val="22"/>
        </w:rPr>
      </w:pPr>
    </w:p>
    <w:p w14:paraId="51683832" w14:textId="77777777" w:rsidR="00944C3D" w:rsidRDefault="00944C3D" w:rsidP="00944C3D">
      <w:pPr>
        <w:rPr>
          <w:sz w:val="22"/>
          <w:szCs w:val="22"/>
        </w:rPr>
      </w:pPr>
    </w:p>
    <w:p w14:paraId="2640AFD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1AA7284C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19C1A6E1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352BD33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52B7C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19611C1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80880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5D6DBC3C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6EF92A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2FD9817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648443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48A3664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55DB23D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52FB95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8A31C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2986D8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55581E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3C646F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41B33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CCCE710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CAF676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01EC8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80116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A8F6C4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BC937D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217003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14621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3AD9E63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4B3A36C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1353B5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D68AC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137735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6A1FC2E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F543D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DD14B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EA65CF8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0751258E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F1A74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4F824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F498F0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00DFF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61063E2D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409D4AE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6D4EFB3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A079C5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AFF294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78C2C7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6793F0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17AB1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E717BA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9DEF35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392B12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47458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1C52BE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2A1B40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308320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192A4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A4C069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4317A8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59368F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D3737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366943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1A6DCBB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96E92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1FDDF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41167B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14FD80B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F1FF9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8AD1B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71D1F3B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3AC486D6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07591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966C8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440E6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EA25F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15BF61AE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6A1307B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71C819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1BA5B82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3F96B91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4466F2F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6D2425C7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1ECA3CF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921C0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4B521A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6B998370" w14:textId="77777777" w:rsidR="00944C3D" w:rsidRPr="003607F0" w:rsidRDefault="00944C3D" w:rsidP="00944C3D"/>
    <w:p w14:paraId="7B545147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3C8F9" w14:textId="77777777" w:rsidR="004C24C1" w:rsidRDefault="004C24C1">
      <w:r>
        <w:separator/>
      </w:r>
    </w:p>
  </w:endnote>
  <w:endnote w:type="continuationSeparator" w:id="0">
    <w:p w14:paraId="7F6FACDB" w14:textId="77777777" w:rsidR="004C24C1" w:rsidRDefault="004C2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563C5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70C16C5B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B5E92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387D6E9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43727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6E549CE5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11216" w14:textId="77777777" w:rsidR="004C24C1" w:rsidRDefault="004C24C1">
      <w:r>
        <w:separator/>
      </w:r>
    </w:p>
  </w:footnote>
  <w:footnote w:type="continuationSeparator" w:id="0">
    <w:p w14:paraId="1A2614E9" w14:textId="77777777" w:rsidR="004C24C1" w:rsidRDefault="004C24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8"/>
  </w:num>
  <w:num w:numId="4">
    <w:abstractNumId w:val="7"/>
  </w:num>
  <w:num w:numId="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10"/>
  </w:num>
  <w:num w:numId="9">
    <w:abstractNumId w:val="0"/>
  </w:num>
  <w:num w:numId="10">
    <w:abstractNumId w:val="19"/>
  </w:num>
  <w:num w:numId="11">
    <w:abstractNumId w:val="6"/>
  </w:num>
  <w:num w:numId="12">
    <w:abstractNumId w:val="9"/>
  </w:num>
  <w:num w:numId="13">
    <w:abstractNumId w:val="12"/>
  </w:num>
  <w:num w:numId="14">
    <w:abstractNumId w:val="15"/>
  </w:num>
  <w:num w:numId="15">
    <w:abstractNumId w:val="14"/>
  </w:num>
  <w:num w:numId="16">
    <w:abstractNumId w:val="2"/>
  </w:num>
  <w:num w:numId="17">
    <w:abstractNumId w:val="4"/>
  </w:num>
  <w:num w:numId="18">
    <w:abstractNumId w:val="11"/>
  </w:num>
  <w:num w:numId="19">
    <w:abstractNumId w:val="5"/>
  </w:num>
  <w:num w:numId="20">
    <w:abstractNumId w:val="18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26011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4C1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B460F"/>
    <w:rsid w:val="005C6EF7"/>
    <w:rsid w:val="005D44A5"/>
    <w:rsid w:val="005E5613"/>
    <w:rsid w:val="0060758C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05BB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0790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15B3A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EE1C1E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29EA7-98AD-467E-85E0-5314CABD6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5281</Words>
  <Characters>30102</Characters>
  <Application>Microsoft Office Word</Application>
  <DocSecurity>0</DocSecurity>
  <Lines>250</Lines>
  <Paragraphs>70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«najomca_nazov»</vt:lpstr>
    </vt:vector>
  </TitlesOfParts>
  <Company>None</Company>
  <LinksUpToDate>false</LinksUpToDate>
  <CharactersWithSpaces>35313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KOSTELNA Marcela</cp:lastModifiedBy>
  <cp:revision>2</cp:revision>
  <cp:lastPrinted>2009-07-30T10:15:00Z</cp:lastPrinted>
  <dcterms:created xsi:type="dcterms:W3CDTF">2022-03-21T10:36:00Z</dcterms:created>
  <dcterms:modified xsi:type="dcterms:W3CDTF">2022-03-21T10:36:00Z</dcterms:modified>
</cp:coreProperties>
</file>