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F31B5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27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43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F4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7B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C2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F8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CC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58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5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FB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E8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F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D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D3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C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9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40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F5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C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E9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9F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13FE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A7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E1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8500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0A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69A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B0A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EE7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3B2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53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32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AF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45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79C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9F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17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B7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E6B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8E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04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844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96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4F5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92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7C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553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470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FF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681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25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ED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59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30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AB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EB318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3B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D4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091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14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51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D5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FC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A9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1E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F9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343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8B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A0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47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4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B1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62C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6F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99C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C2D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13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39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86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C04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6E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81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70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65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6F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22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C9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E8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1F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DD863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31A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CB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B4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91A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CAD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7B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6ED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ED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B7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8B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80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2FA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44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B4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A5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2C3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B36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55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D4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DB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837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CB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0F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40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C2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69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F73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BF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F9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8F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43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1D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E5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8B201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E8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E4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1D3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19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D5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243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90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4C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FE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13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84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7D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1A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754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2D4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07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CD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E2B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D0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30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D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FED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0D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67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E3F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CAA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98F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73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B8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DF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81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0B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0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FDE84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0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85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B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2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3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9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0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2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1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4A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4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8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62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D6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B9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D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993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5F2C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B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D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7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D4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4A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0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7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3A9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0D6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4F3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8F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34C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FD3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06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FC4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03E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7B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698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511BD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53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B2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8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59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DC79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38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43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7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4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69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4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F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4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98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E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F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DE46A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8C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79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2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5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38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5F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B1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0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7E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B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67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A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2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A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2F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531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34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8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61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38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C2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6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6E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7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D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F4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52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E21D4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5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F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70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43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6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9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5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E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03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B2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1A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CE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D7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3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45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CCC9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6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C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E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5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9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A8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69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675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DD7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04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8F449" w14:textId="4281E4D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15B3A">
              <w:rPr>
                <w:rFonts w:ascii="Arial" w:hAnsi="Arial"/>
                <w:lang w:eastAsia="sk-SK"/>
              </w:rPr>
              <w:t>21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067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FBD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FF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0DF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D1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6D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A38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815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A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A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F6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C3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7F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3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8489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04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E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18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FA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2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15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98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F4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22A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9C0B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CBEF8B7" wp14:editId="7558824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FB0E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0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E4E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A79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678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3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C2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1C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E7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BE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78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5C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63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42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C1BD7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0986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0827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E58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F8B0375" wp14:editId="731090B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9976E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D8CCE4A" wp14:editId="7DD2D90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0653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CDBD953" wp14:editId="392D169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E8817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1C8D66F" wp14:editId="60D7148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652EE" w14:textId="77777777" w:rsidR="000B647F" w:rsidRDefault="005B460F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63C2FDA" wp14:editId="3E0494B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FFC34A" w14:textId="797D06F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D15B3A">
                                    <w:rPr>
                                      <w:rFonts w:ascii="Arial" w:hAnsi="Arial" w:cs="Arial"/>
                                    </w:rPr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63C2FD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FFFC34A" w14:textId="797D06F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D15B3A">
                              <w:rPr>
                                <w:rFonts w:ascii="Arial" w:hAnsi="Arial" w:cs="Arial"/>
                              </w:rPr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0CAE8A2" wp14:editId="134B5DC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A0B19D" w14:textId="0CA3FC93" w:rsidR="000B647F" w:rsidRDefault="0099716A" w:rsidP="00944C3D">
                                  <w:r>
                                    <w:t>20</w:t>
                                  </w:r>
                                  <w:r w:rsidR="00D15B3A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CAE8A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0A0B19D" w14:textId="0CA3FC93" w:rsidR="000B647F" w:rsidRDefault="0099716A" w:rsidP="00944C3D">
                            <w:r>
                              <w:t>20</w:t>
                            </w:r>
                            <w:r w:rsidR="00D15B3A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D5872DB" wp14:editId="553B08C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4A00E8" w14:textId="77777777" w:rsidR="000B647F" w:rsidRDefault="005B460F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DE1BD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1DE3AA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7DF49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4CDD174" wp14:editId="76E92A5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A7370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A09B486" wp14:editId="115F7AF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3413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6FDC428" wp14:editId="205AE54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2B50A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A19EDB1" wp14:editId="2FC07B8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95AE5F" w14:textId="0336A668" w:rsidR="000B647F" w:rsidRDefault="0099716A" w:rsidP="00944C3D">
                                  <w:r>
                                    <w:t>20</w:t>
                                  </w:r>
                                  <w:r w:rsidR="00D15B3A">
                                    <w:t>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19EDB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995AE5F" w14:textId="0336A668" w:rsidR="000B647F" w:rsidRDefault="0099716A" w:rsidP="00944C3D">
                            <w:r>
                              <w:t>20</w:t>
                            </w:r>
                            <w:r w:rsidR="00D15B3A">
                              <w:t>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650279E" wp14:editId="4C0C7AA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61714C" w14:textId="77777777" w:rsidR="000B647F" w:rsidRDefault="005B460F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5C9BFCB" wp14:editId="77CF9CE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3ED48D" w14:textId="37F16ED0" w:rsidR="000B647F" w:rsidRDefault="0099716A" w:rsidP="00944C3D">
                                  <w:r>
                                    <w:t>20</w:t>
                                  </w:r>
                                  <w:r w:rsidR="00D15B3A">
                                    <w:t>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C9BFC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73ED48D" w14:textId="37F16ED0" w:rsidR="000B647F" w:rsidRDefault="0099716A" w:rsidP="00944C3D">
                            <w:r>
                              <w:t>20</w:t>
                            </w:r>
                            <w:r w:rsidR="00D15B3A">
                              <w:t>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2C2E856" wp14:editId="3A5821D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76B205" w14:textId="77777777" w:rsidR="000B647F" w:rsidRDefault="005B460F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1BF9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3F7E6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A09D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F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A380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36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88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7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EC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D9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C5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2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BF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75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38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77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97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F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6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CB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31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58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E7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6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E5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4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A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88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3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57FE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F8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924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EC6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B9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D9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9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53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55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95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FF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95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56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DB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C9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B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34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FF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F3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616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1682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8B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F78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2D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618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91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30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8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9A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8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4F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B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2F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DD3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3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28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AA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C0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48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E3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14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EA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F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9A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1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9E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8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23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DC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B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C2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F0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82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E1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A87F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62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D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DA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BF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D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D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4E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DD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9E02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A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2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3D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BB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1D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62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B5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0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5D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A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B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3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B8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59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E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E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B9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04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18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A4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A03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BB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54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A0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9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A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A8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91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963C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2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B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13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4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D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0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38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DF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5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9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B4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B0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2F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7D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B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7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67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8D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A46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44C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22E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009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E4D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2C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AAD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FA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57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1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5F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B6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F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18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2B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10C3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AA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33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6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C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1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F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DD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4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0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F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5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7E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4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0B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DC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2D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1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88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3A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54B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50B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5F6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5DA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063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0A8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8A8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3D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1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4D36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29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6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1796B6" wp14:editId="3DFDC13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81B21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B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F4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E8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6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6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56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2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1F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85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E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C4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5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5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D4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C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B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1C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58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6D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9C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FA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64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8C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0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1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46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F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3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82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2E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6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D6C4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E2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456C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56A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7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EB74C3" wp14:editId="45EB45B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06AFBC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36126357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36126357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4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93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F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9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44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FC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E4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90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29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DDF48E3" wp14:editId="29FC158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2F115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2021464379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2021464379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6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0A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0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7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5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F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96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71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4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8E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AE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54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EB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EC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61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B9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92BA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E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67EEB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0F6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E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6B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AA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BC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D2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9F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6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6B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16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E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F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73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A8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3A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5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8469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16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D85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8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6D235E8" wp14:editId="096ACDA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49C11D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C05BB5">
                                    <w:rPr>
                                      <w:rFonts w:ascii="Arial" w:hAnsi="Arial" w:cs="Arial"/>
                                    </w:rPr>
                                    <w:t xml:space="preserve">Hollého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C05BB5">
                              <w:rPr>
                                <w:rFonts w:ascii="Arial" w:hAnsi="Arial" w:cs="Arial"/>
                              </w:rPr>
                              <w:t xml:space="preserve">Hollého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7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D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DB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7F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9F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5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C8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9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5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D6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46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09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23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7D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3E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0A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D7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1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1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73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9A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0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D1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6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5D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E3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23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47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CC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70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F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FE8F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BC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4784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C16D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1939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E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BE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2D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B6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06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0F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8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D0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BF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8A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79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5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BF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1A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70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2A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BA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F4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93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08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53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17A90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E2E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160B811" wp14:editId="56823EB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3076B8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Hollého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Hollého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B10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EB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CA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C2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7F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8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D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42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65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F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F0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26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60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32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44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5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E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DABCFF6" wp14:editId="2355EB0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2B9735" w14:textId="77777777" w:rsidR="000B647F" w:rsidRDefault="00C05BB5" w:rsidP="00944C3D">
                                  <w:r>
                                    <w:t>884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C05BB5" w:rsidP="00944C3D">
                            <w:r>
                              <w:t>884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F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7C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B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C0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F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F5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6920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9E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0A3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BE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9F24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B430F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2266381" wp14:editId="05C41E4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3496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FCAA8DD" wp14:editId="2CBD18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675D2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A63F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DCA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F5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1D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D2DE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C1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D3A8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D4F940A" wp14:editId="20EF391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3105C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79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E6B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D08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386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EC1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1D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A66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E9A48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FE1D0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46F2CE9" wp14:editId="081AA78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4DC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FE7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29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3A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C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0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9C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EB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BA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BE73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D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BB90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95A2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E953C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199F1CA" wp14:editId="09DD7CA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D6634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4449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BCF4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F13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7C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FE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9F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FF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D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62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40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3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C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E5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13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9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EE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8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D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7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C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A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93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E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34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6E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8A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A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C3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5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86F8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68A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EDEB355" w14:textId="2BF82F0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15B3A">
              <w:rPr>
                <w:rFonts w:ascii="Arial" w:hAnsi="Arial"/>
                <w:lang w:eastAsia="sk-SK"/>
              </w:rPr>
              <w:t>21.3.2022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92A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D60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E62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D1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F6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1F0F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E83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B2C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381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2A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70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23F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1E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FEDA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967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DC2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BF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A95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87A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8DA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B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E51E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06B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9E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3C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29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3BE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6FD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A3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F4E0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DC9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B5F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3C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E6D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04E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97A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1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0723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684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38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54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49A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23B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35A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DD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F1A8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EBE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D0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9ED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763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967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3E9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F7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E7AE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D60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89E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551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39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16C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2BC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EC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1B6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9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C5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B4BFF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334F3C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78974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A500F94" w14:textId="6B30D890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F0EEEB" w14:textId="77777777" w:rsidR="00D15B3A" w:rsidRDefault="00D15B3A" w:rsidP="00503750">
            <w:pPr>
              <w:rPr>
                <w:rFonts w:ascii="Arial" w:hAnsi="Arial"/>
                <w:lang w:eastAsia="sk-SK"/>
              </w:rPr>
            </w:pPr>
          </w:p>
          <w:p w14:paraId="2C726E9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D0A72A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DE111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641982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82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17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DD8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E3BD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DCD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20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A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1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5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C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F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56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3E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E4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0A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A1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C8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5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72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5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78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78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F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F2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6D61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EF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DF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68BB8D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93EDD95" w14:textId="77777777" w:rsidR="00944C3D" w:rsidRDefault="00944C3D" w:rsidP="00944C3D">
      <w:pPr>
        <w:rPr>
          <w:rFonts w:ascii="Arial" w:hAnsi="Arial"/>
        </w:rPr>
      </w:pPr>
    </w:p>
    <w:p w14:paraId="0BC76FE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D1DA5E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5732BD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E66DB7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AFE026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AFF12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2DB040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1C352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2F20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4036F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3951CF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368D42" w14:textId="77777777" w:rsidR="00944C3D" w:rsidRPr="008D0433" w:rsidRDefault="00C05B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Anna Macháčková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2D5FB9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2279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09DC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A856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A26BD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B51AA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9B0D4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05990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70FD8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5FFB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58B5C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F4194F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1FC984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26ABF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44DC7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6FC04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39F3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33C100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3F092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960959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74ECA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4B2C6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97A06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5A29F6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5786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BE12D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FE66AF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4C31297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CA47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D29AB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29A80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CA87E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5112A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EA4C4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20055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A36A7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1CD1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46419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F306B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38216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668C3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1EEAD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24C69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6E2C84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29FB3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9792B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FE494F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F33350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A850B1B" w14:textId="750A88B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D15B3A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D07D6E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0CD7DA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74EB6C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659EF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33B0D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B8ACF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18AAEE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1C7E0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BF36B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481C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EAA2C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065DC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EBC33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04A2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F389F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D72A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23E1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3C50F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00A37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8C0B2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94F25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E21FA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898B2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4F571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70E39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7B132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3E278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22755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A0886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41871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8BBF8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E2C2B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F7BF8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2094A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98974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93C7F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0E7E4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B3D6A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E2A1C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A6F3D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271499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FE683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9484A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56325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7A28F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CBCBFA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21BA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FC3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06EB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7453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144AD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011C6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F841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0290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47AB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87AA2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987C4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8964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389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5EFF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30BAC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4981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B0C5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3DAF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40C0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23743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67B5E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DAD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8A0DD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519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2F59B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92CB7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093FD8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871FC7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EEFB3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628E17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95EAD0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20F01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AA750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BD07B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1DF2C5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001F595" w14:textId="77777777" w:rsidTr="00503750">
        <w:tc>
          <w:tcPr>
            <w:tcW w:w="2302" w:type="dxa"/>
            <w:vAlign w:val="center"/>
          </w:tcPr>
          <w:p w14:paraId="29B3D1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280B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FAC1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714CE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453D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F9C14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1C19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BEBCC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130CDE3" w14:textId="77777777" w:rsidTr="00503750">
        <w:tc>
          <w:tcPr>
            <w:tcW w:w="15593" w:type="dxa"/>
            <w:gridSpan w:val="8"/>
            <w:vAlign w:val="center"/>
          </w:tcPr>
          <w:p w14:paraId="16374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BB96ABD" w14:textId="77777777" w:rsidTr="00503750">
        <w:tc>
          <w:tcPr>
            <w:tcW w:w="2302" w:type="dxa"/>
            <w:vAlign w:val="center"/>
          </w:tcPr>
          <w:p w14:paraId="28576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8068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3D9F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E0F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270C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018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9C7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875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80D6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40A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322B9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3E7A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BDE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C396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7A9A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35E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4CB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4645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263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E125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66CF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39CE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630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8C2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608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FF6F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B603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9A7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E213C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C185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C5A0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9FB0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E6E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DF0B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D3D5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1A3579C" w14:textId="77777777" w:rsidTr="00503750">
        <w:tc>
          <w:tcPr>
            <w:tcW w:w="2302" w:type="dxa"/>
            <w:vAlign w:val="center"/>
          </w:tcPr>
          <w:p w14:paraId="0A96E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9DC85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F758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F7F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6F5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8E0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F3DE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A14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37C195" w14:textId="77777777" w:rsidTr="00503750">
        <w:tc>
          <w:tcPr>
            <w:tcW w:w="15593" w:type="dxa"/>
            <w:gridSpan w:val="8"/>
            <w:vAlign w:val="center"/>
          </w:tcPr>
          <w:p w14:paraId="6264C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582A316" w14:textId="77777777" w:rsidTr="00503750">
        <w:tc>
          <w:tcPr>
            <w:tcW w:w="2302" w:type="dxa"/>
            <w:vAlign w:val="center"/>
          </w:tcPr>
          <w:p w14:paraId="060A4C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387A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B7AC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6E7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DC02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4A8B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C61E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9224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CFC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FB73E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3F1EC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180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28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CA7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6D7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8A1F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E75C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DBD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C6E5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D6B5B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9EDF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5A4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D87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EC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EDD1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99A8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9A5FE4" w14:textId="77777777" w:rsidTr="00503750">
        <w:tc>
          <w:tcPr>
            <w:tcW w:w="2302" w:type="dxa"/>
            <w:vAlign w:val="center"/>
          </w:tcPr>
          <w:p w14:paraId="57B30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6325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AA81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2F13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3CB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62F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B765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C17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F40AC4" w14:textId="77777777" w:rsidTr="00503750">
        <w:tc>
          <w:tcPr>
            <w:tcW w:w="15593" w:type="dxa"/>
            <w:gridSpan w:val="8"/>
            <w:vAlign w:val="center"/>
          </w:tcPr>
          <w:p w14:paraId="515D7F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1EB0184" w14:textId="77777777" w:rsidTr="00503750">
        <w:tc>
          <w:tcPr>
            <w:tcW w:w="2302" w:type="dxa"/>
            <w:vAlign w:val="center"/>
          </w:tcPr>
          <w:p w14:paraId="4F4DA4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0BDA4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4B02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A9E8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907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A389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97C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662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E5C7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FA5E0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B197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FB85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C44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E4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1D1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FA2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E27C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1D48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7BE1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35DB0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48C7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267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DE51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DBB9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010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2C2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64F01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0520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34C8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F6DE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72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03D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9830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BDF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CD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56FEE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E5A89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4BA01E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E7EAC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A311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E35E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0B5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B17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74FC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35B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6A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8DB3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E88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F4EF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A657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6E3C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4CB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7B6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16B4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0D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7D9B67" w14:textId="77777777" w:rsidR="00944C3D" w:rsidRDefault="00944C3D" w:rsidP="00944C3D">
      <w:pPr>
        <w:rPr>
          <w:rFonts w:ascii="Arial" w:hAnsi="Arial"/>
          <w:b/>
        </w:rPr>
      </w:pPr>
    </w:p>
    <w:p w14:paraId="31BF858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B633F8E" w14:textId="77777777" w:rsidTr="00503750">
        <w:tc>
          <w:tcPr>
            <w:tcW w:w="1944" w:type="dxa"/>
            <w:vAlign w:val="center"/>
          </w:tcPr>
          <w:p w14:paraId="1B7259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CDFA6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AF6F0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E71EF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FC2E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C9A4E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6B2E0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759D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DB48B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24FC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AC7F3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3C80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27351C2" w14:textId="77777777" w:rsidTr="00503750">
        <w:tc>
          <w:tcPr>
            <w:tcW w:w="15685" w:type="dxa"/>
            <w:gridSpan w:val="12"/>
            <w:vAlign w:val="center"/>
          </w:tcPr>
          <w:p w14:paraId="298A1C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A449C0" w14:textId="77777777" w:rsidTr="00503750">
        <w:tc>
          <w:tcPr>
            <w:tcW w:w="1944" w:type="dxa"/>
            <w:vAlign w:val="center"/>
          </w:tcPr>
          <w:p w14:paraId="0D1446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DC0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97D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B1F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8BF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C80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F4A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2D9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8D2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17F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1CD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D11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48A67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DAE1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B8DD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13E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05B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FFC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C2C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F78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1EC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B8B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66B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5A4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31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3E73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C2710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1BB7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C41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F7E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145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B8E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09C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C2B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B73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E40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34D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595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5BBB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0D9D4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FC8F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283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002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BD8A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2B34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3BEF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0321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DD8E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4EA4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11F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DC3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B5B6A8" w14:textId="77777777" w:rsidTr="00503750">
        <w:tc>
          <w:tcPr>
            <w:tcW w:w="1944" w:type="dxa"/>
            <w:vAlign w:val="center"/>
          </w:tcPr>
          <w:p w14:paraId="4C6EF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6D6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4AA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52E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62E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F0E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AC1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7C8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736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F9F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C1E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A0D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0867C" w14:textId="77777777" w:rsidTr="00503750">
        <w:tc>
          <w:tcPr>
            <w:tcW w:w="15685" w:type="dxa"/>
            <w:gridSpan w:val="12"/>
            <w:vAlign w:val="center"/>
          </w:tcPr>
          <w:p w14:paraId="762D0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7EB5F53" w14:textId="77777777" w:rsidTr="00503750">
        <w:tc>
          <w:tcPr>
            <w:tcW w:w="1944" w:type="dxa"/>
            <w:vAlign w:val="center"/>
          </w:tcPr>
          <w:p w14:paraId="1E7410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AD9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93F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38C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954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D88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491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1C3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249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CA1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F7D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963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F4A0C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BB4EA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6958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01F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A91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B83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95A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3B8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802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793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809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767D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1BF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0A0E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8C8FA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133D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B85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EE7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0A0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F0A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CE3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0FD5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8DE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5C6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4E1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D0D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B69E0" w14:textId="77777777" w:rsidTr="00503750">
        <w:tc>
          <w:tcPr>
            <w:tcW w:w="1944" w:type="dxa"/>
            <w:vAlign w:val="center"/>
          </w:tcPr>
          <w:p w14:paraId="0BDA58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757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CB2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674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B8A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EB1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520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DD2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420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29C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348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32B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8C72C" w14:textId="77777777" w:rsidTr="00503750">
        <w:tc>
          <w:tcPr>
            <w:tcW w:w="15685" w:type="dxa"/>
            <w:gridSpan w:val="12"/>
            <w:vAlign w:val="center"/>
          </w:tcPr>
          <w:p w14:paraId="6F796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D7A7C5" w14:textId="77777777" w:rsidTr="00503750">
        <w:tc>
          <w:tcPr>
            <w:tcW w:w="1944" w:type="dxa"/>
            <w:vAlign w:val="center"/>
          </w:tcPr>
          <w:p w14:paraId="11ADA5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B6A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CE5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96A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3F8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797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43E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D96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0B4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A59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CC0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69B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AEB5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64BFC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32A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4D0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DA4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813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EE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257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5D8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7E5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9FC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A60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BE4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7C0F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9232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3AE3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202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E3E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FFA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ECD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163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49F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6E8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786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00F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D5A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F72D0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722E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442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64B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746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DCC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0FA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165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4ED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49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3E3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37F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0B9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48F4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887DF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7FD626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18A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A31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4C6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A3D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5DF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615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575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E1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28B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2BE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528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2C6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9334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EB5B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34B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A3B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C26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457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489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013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34C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F9B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6A8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AD4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88A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160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628D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E851E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B72E52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19B4B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AE86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BAAC83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1CF1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1155D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CCC4E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D0D3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3F91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87D00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AB7D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7FC9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1DA38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5455E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3C0F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176ED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05526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ACF3A8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13626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56695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8A11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AB8940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B0599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0DC98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C161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61377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1459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5C9C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7F0E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9B960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98B4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E584D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CABB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D7EF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12850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A46F3D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9856A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E4BFE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46544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BF165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6D15A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896BF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EE4F738" w14:textId="77777777" w:rsidTr="00503750">
        <w:trPr>
          <w:trHeight w:val="1073"/>
        </w:trPr>
        <w:tc>
          <w:tcPr>
            <w:tcW w:w="3614" w:type="dxa"/>
            <w:vMerge/>
          </w:tcPr>
          <w:p w14:paraId="6F04E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9F89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0518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2F271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9F0C2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4581A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2FFEA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3810638" w14:textId="77777777" w:rsidTr="00503750">
        <w:trPr>
          <w:trHeight w:val="283"/>
        </w:trPr>
        <w:tc>
          <w:tcPr>
            <w:tcW w:w="3614" w:type="dxa"/>
          </w:tcPr>
          <w:p w14:paraId="00ECE6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B5D31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14324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7E2CB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97E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A1EC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06C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115AA5" w14:textId="77777777" w:rsidTr="00503750">
        <w:trPr>
          <w:trHeight w:val="283"/>
        </w:trPr>
        <w:tc>
          <w:tcPr>
            <w:tcW w:w="3614" w:type="dxa"/>
          </w:tcPr>
          <w:p w14:paraId="47D87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057E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CD92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78F9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172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99F1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CFE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250EA8" w14:textId="77777777" w:rsidTr="00503750">
        <w:trPr>
          <w:trHeight w:val="283"/>
        </w:trPr>
        <w:tc>
          <w:tcPr>
            <w:tcW w:w="3614" w:type="dxa"/>
          </w:tcPr>
          <w:p w14:paraId="6FCF74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4B96A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378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E88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93F6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6417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F55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B02F0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C08097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960975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B5FD4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6633E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87181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5788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C59F2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1B474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2D766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C8656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8B596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BF7297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99B0A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6B8C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FD531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868F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21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C0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6A5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C9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88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21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C18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CD1A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05A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3BAA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502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75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55C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BC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0C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C1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9AB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B1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744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4FA8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27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A8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EC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8E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52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C3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A62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59D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41E3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9CEB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44A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30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544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186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3D7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2CE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C71E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87C0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1246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F168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7C1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C9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C66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42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B7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BA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743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E3D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014E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9E734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C1C2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5B3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F8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BFD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4D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507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42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4D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30C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862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D72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97D3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29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1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AD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B9B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F31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B1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525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0428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4297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BB42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AE2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4C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DD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FB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B5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1D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8E5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3F20F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C585D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CAC0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20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120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C6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69D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5FD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2E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62B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977B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AE035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7C86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F3585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E91C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4AC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2F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65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3F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08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9B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A58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A11B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D33031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0A9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798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36E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A02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0DD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1F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69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3E4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9711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84119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1A3678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4C898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7D8F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EC64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D8B1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1134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2684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B2A6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B708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CB2F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EF6B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FF3E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0D62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803D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BD52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11C4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9BD7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B0F2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5643E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A7884C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C89E00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063D59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781128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106D2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B564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CE8C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F0DF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CDF6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46996B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DB07D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CCEF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0614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5F7B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1C94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EC82D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1C891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81AD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E4C3E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3BEC6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E803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7C200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263DB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D677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B27E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B1A5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30DC3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D3323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6E5EA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5323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77F6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3069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4832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2666C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B39D5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BC821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D7D3F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EBB7A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F20E9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F30AA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642F6A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FC59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0EDD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5830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4ED9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9ECA4E6" w14:textId="77777777" w:rsidR="00944C3D" w:rsidRDefault="00944C3D" w:rsidP="00944C3D">
      <w:pPr>
        <w:rPr>
          <w:rFonts w:ascii="Arial" w:hAnsi="Arial"/>
          <w:b/>
        </w:rPr>
      </w:pPr>
    </w:p>
    <w:p w14:paraId="667EEBB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4E18C1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E249A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D47F8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D27EF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01FE4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28073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1B9225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BC7E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FEA7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A7E67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E4254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68E23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66805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FA7F6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9B63D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5B66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03F3A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2BA37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CE107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FF0B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18EE5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F3EF9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CA6B62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2A667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4CB8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E83D7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3A4A7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E46B6C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D7312A" w14:textId="77777777" w:rsidTr="00503750">
        <w:tc>
          <w:tcPr>
            <w:tcW w:w="2835" w:type="dxa"/>
            <w:vAlign w:val="center"/>
          </w:tcPr>
          <w:p w14:paraId="29DFC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952E9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CD4FA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19E4E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4756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8CC9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912240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985C71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C3384FE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81AA4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6DA9B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141E4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DB6DD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1774F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7FD06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0F2D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2E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17C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434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285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EFCF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0F00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49F3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F7F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F2A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31B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429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ACF5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EFA3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1437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E93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C8A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135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6F5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161B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9E266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D74A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F4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D69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AE0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7EC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E3E7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A0E8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A0D0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1E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E67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752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5B3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1619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F070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51F24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C7BD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CEB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905E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8A20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D9361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CFC191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E5A9AC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4F0E34A" w14:textId="77777777" w:rsidR="00944C3D" w:rsidRDefault="00944C3D" w:rsidP="00944C3D">
      <w:pPr>
        <w:rPr>
          <w:rFonts w:ascii="Arial" w:hAnsi="Arial"/>
          <w:b/>
        </w:rPr>
      </w:pPr>
    </w:p>
    <w:p w14:paraId="584C78C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EC18933" w14:textId="77777777" w:rsidTr="00503750">
        <w:tc>
          <w:tcPr>
            <w:tcW w:w="2835" w:type="dxa"/>
            <w:vAlign w:val="center"/>
          </w:tcPr>
          <w:p w14:paraId="08C358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925C1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86CA2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A9C8C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2B64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58DDF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D887F6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1B96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1D4D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DD8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E7C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48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BC0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FF2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88DC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2163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F1E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C23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BDC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D85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8091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607A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B4C5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DB5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43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82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83F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E685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91F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BC42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F86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08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EFF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65C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643F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05D8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F5CF7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7FD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67F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EDF6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11C6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6AC33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2D0A07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E3E9A3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8A92D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D429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309A39E" w14:textId="77777777" w:rsidTr="00503750">
        <w:trPr>
          <w:trHeight w:val="699"/>
        </w:trPr>
        <w:tc>
          <w:tcPr>
            <w:tcW w:w="3502" w:type="dxa"/>
            <w:vMerge/>
          </w:tcPr>
          <w:p w14:paraId="22B016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8599F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1422E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EDAC3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3D6D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369437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84E53B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A1F8EB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F521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61BFC0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A013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F9777F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7B3E0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AA60737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E6FBC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0E310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FFFEA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8290090" w14:textId="77777777" w:rsidTr="00503750">
        <w:trPr>
          <w:trHeight w:val="593"/>
        </w:trPr>
        <w:tc>
          <w:tcPr>
            <w:tcW w:w="3497" w:type="dxa"/>
          </w:tcPr>
          <w:p w14:paraId="34D8C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AD4C5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ADC3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36FA8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076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0058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28E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9C85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B109F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D7B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BE3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B61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B26A1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9D8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97C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FAFA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03D6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837B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519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CAA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65763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752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ED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AD0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D46F8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C7F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898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D49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1C5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75B3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380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D76A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17FB6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154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C40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357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4E0C6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3FC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914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F2BD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E1E14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3089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0AE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1C1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D1A5B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CED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671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E50A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CBBD0D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489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362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9A3C67" w14:textId="77777777" w:rsidR="00944C3D" w:rsidRDefault="00944C3D" w:rsidP="00944C3D">
      <w:pPr>
        <w:rPr>
          <w:rFonts w:ascii="Arial" w:hAnsi="Arial"/>
          <w:b/>
        </w:rPr>
      </w:pPr>
    </w:p>
    <w:p w14:paraId="600C1016" w14:textId="77777777" w:rsidR="00944C3D" w:rsidRDefault="00944C3D" w:rsidP="00944C3D">
      <w:pPr>
        <w:rPr>
          <w:rFonts w:ascii="Arial" w:hAnsi="Arial"/>
          <w:b/>
        </w:rPr>
      </w:pPr>
    </w:p>
    <w:p w14:paraId="49D1FF92" w14:textId="77777777" w:rsidR="00944C3D" w:rsidRDefault="00944C3D" w:rsidP="00944C3D">
      <w:pPr>
        <w:rPr>
          <w:rFonts w:ascii="Arial" w:hAnsi="Arial"/>
          <w:b/>
        </w:rPr>
      </w:pPr>
    </w:p>
    <w:p w14:paraId="18466D3E" w14:textId="77777777" w:rsidR="00944C3D" w:rsidRDefault="00944C3D" w:rsidP="00944C3D">
      <w:pPr>
        <w:rPr>
          <w:rFonts w:ascii="Arial" w:hAnsi="Arial"/>
          <w:b/>
        </w:rPr>
      </w:pPr>
    </w:p>
    <w:p w14:paraId="60D997E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BE3F498" w14:textId="77777777" w:rsidTr="00503750">
        <w:tc>
          <w:tcPr>
            <w:tcW w:w="2622" w:type="dxa"/>
            <w:vAlign w:val="center"/>
          </w:tcPr>
          <w:p w14:paraId="16A52B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97412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4F8F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D43A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87BE2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BBC9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6246B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E325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BEB4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E1F00F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32B45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7D00EF0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7491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51051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784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EC4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AEB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D98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AC1204" w14:textId="77777777" w:rsidTr="00503750">
        <w:tc>
          <w:tcPr>
            <w:tcW w:w="2622" w:type="dxa"/>
            <w:vAlign w:val="center"/>
          </w:tcPr>
          <w:p w14:paraId="27DF2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6A5FC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8C5F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AAF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07D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26B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3BE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4BB14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3C1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FEEE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742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4F0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158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625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93B1B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06FD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F2AB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6C0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61D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E63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1DB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59952F" w14:textId="77777777" w:rsidTr="00503750">
        <w:tc>
          <w:tcPr>
            <w:tcW w:w="2622" w:type="dxa"/>
            <w:vAlign w:val="center"/>
          </w:tcPr>
          <w:p w14:paraId="2B905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B0CDA5E" w14:textId="589E6A4A" w:rsidR="00944C3D" w:rsidRPr="008C56AB" w:rsidRDefault="00426011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18213,71</w:t>
            </w:r>
          </w:p>
        </w:tc>
        <w:tc>
          <w:tcPr>
            <w:tcW w:w="1275" w:type="dxa"/>
            <w:vAlign w:val="center"/>
          </w:tcPr>
          <w:p w14:paraId="1722357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66A16F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EFF9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6E0243" w14:textId="3A2BADC1" w:rsidR="00944C3D" w:rsidRPr="008C56AB" w:rsidRDefault="00426011" w:rsidP="00C05BB5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22610,75</w:t>
            </w:r>
          </w:p>
        </w:tc>
      </w:tr>
      <w:tr w:rsidR="0099716A" w:rsidRPr="00050529" w14:paraId="162670B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BD2B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F4A1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AB6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0AD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703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134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C4B8A21" w14:textId="77777777" w:rsidTr="00503750">
        <w:tc>
          <w:tcPr>
            <w:tcW w:w="2622" w:type="dxa"/>
            <w:vAlign w:val="center"/>
          </w:tcPr>
          <w:p w14:paraId="5BBE66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2706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6B3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51E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C2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18F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8A75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8FEE01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F54F1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691A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7242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AAD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03F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432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097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C2ED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CB2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51E7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21C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E60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698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0CC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8D7E3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2E3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49FC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B10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F0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BEA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198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7142458" w14:textId="77777777" w:rsidTr="00503750">
        <w:tc>
          <w:tcPr>
            <w:tcW w:w="2622" w:type="dxa"/>
            <w:vAlign w:val="center"/>
          </w:tcPr>
          <w:p w14:paraId="742FA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274A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991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569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430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9E5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9AB5A0" w14:textId="77777777" w:rsidTr="00503750">
        <w:tc>
          <w:tcPr>
            <w:tcW w:w="2622" w:type="dxa"/>
            <w:vAlign w:val="center"/>
          </w:tcPr>
          <w:p w14:paraId="0AC33E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F4C2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7FC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0D6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72F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DF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AE4B5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368D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9EF65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17FC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="004C24C1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2EA9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2438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EB078" w14:textId="77777777" w:rsidR="00944C3D" w:rsidRPr="008C56AB" w:rsidRDefault="00944C3D" w:rsidP="00C05BB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03211F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D17AC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4F25C8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75FA49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B3A419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8C591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D45C7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DEC2E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93980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E6A0D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8FAD5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3BF9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9DD47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0134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E5EF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523C9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A805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5593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40EE6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45D4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F374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8B6C8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11EE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EE89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6192E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A3E6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EC1D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634A4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73B3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470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EF67F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8592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C05A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45211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F6E2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53F7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64D9F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D559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4D70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1DE72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230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E04AE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3A55B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B33C3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3EB5F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0ADDF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1951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0607D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7232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75D3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83849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3180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0C0E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38F1B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5467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1A40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C3B98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20E6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17EB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AA6AB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5572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262B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76888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9633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0DB1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D6660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C4DBF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C2DE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D6315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F2FD7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73B5E76" w14:textId="77777777" w:rsidTr="00503750">
        <w:tc>
          <w:tcPr>
            <w:tcW w:w="2835" w:type="dxa"/>
            <w:vAlign w:val="center"/>
          </w:tcPr>
          <w:p w14:paraId="4978D3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B45D2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0B788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BFBBD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3AF7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EB4C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15B8F11" w14:textId="77777777" w:rsidTr="00503750">
        <w:tc>
          <w:tcPr>
            <w:tcW w:w="2835" w:type="dxa"/>
            <w:vAlign w:val="center"/>
          </w:tcPr>
          <w:p w14:paraId="5BA393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D716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50E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4E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41A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2C2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C4AE8" w14:textId="77777777" w:rsidTr="00503750">
        <w:tc>
          <w:tcPr>
            <w:tcW w:w="2835" w:type="dxa"/>
            <w:vAlign w:val="center"/>
          </w:tcPr>
          <w:p w14:paraId="508C5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27BE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3DD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DD7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90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A50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24CC2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1825F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19A6F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A383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EFC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E43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FDA8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0B825A5" w14:textId="77777777" w:rsidTr="00503750">
        <w:tc>
          <w:tcPr>
            <w:tcW w:w="2835" w:type="dxa"/>
            <w:vAlign w:val="center"/>
          </w:tcPr>
          <w:p w14:paraId="1BB97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54F6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42C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8D8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13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DCB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361FD" w14:textId="77777777" w:rsidTr="00503750">
        <w:tc>
          <w:tcPr>
            <w:tcW w:w="2835" w:type="dxa"/>
            <w:vAlign w:val="center"/>
          </w:tcPr>
          <w:p w14:paraId="63891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E353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FF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5D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296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8C4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8519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322FC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0313F5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6A84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8322F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1D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72B57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CAFE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64E48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44D7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87F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E6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D6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49B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E59DE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8E808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74E924C" w14:textId="77777777" w:rsidTr="00503750">
        <w:tc>
          <w:tcPr>
            <w:tcW w:w="2552" w:type="dxa"/>
            <w:shd w:val="clear" w:color="auto" w:fill="auto"/>
            <w:vAlign w:val="center"/>
          </w:tcPr>
          <w:p w14:paraId="388D9A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B6B4F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EDA6D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CB2AE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DEAE4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355838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C4F3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5727B1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3E9B27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70828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24B71B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C875F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2A44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3947F7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EA29E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C57706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180945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161ADB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B5309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980E30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BB349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8142F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EEB2E1A" w14:textId="77777777" w:rsidTr="00503750">
        <w:tc>
          <w:tcPr>
            <w:tcW w:w="4395" w:type="dxa"/>
            <w:vMerge/>
          </w:tcPr>
          <w:p w14:paraId="10919A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CD25B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D0549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F0FD12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F5496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B150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13B67F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F9549B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CD6E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BAFF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5B53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AD6BE8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D39C3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C06484D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8107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0DEE282" w14:textId="77777777" w:rsidTr="00503750">
        <w:tc>
          <w:tcPr>
            <w:tcW w:w="4395" w:type="dxa"/>
            <w:vAlign w:val="center"/>
          </w:tcPr>
          <w:p w14:paraId="4B574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E2B7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9832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DE11DF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1A486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FC3A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28F2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CB6FA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04876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6F08B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2FE0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0B31DC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F87C1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61CBE91" w14:textId="77777777" w:rsidR="00944C3D" w:rsidRPr="008C56AB" w:rsidRDefault="00C05BB5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19090</w:t>
            </w:r>
          </w:p>
        </w:tc>
        <w:tc>
          <w:tcPr>
            <w:tcW w:w="2835" w:type="dxa"/>
            <w:vAlign w:val="center"/>
          </w:tcPr>
          <w:p w14:paraId="77C7A2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28A94E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97EC5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3F21FE9" w14:textId="77777777" w:rsidTr="00503750">
        <w:tc>
          <w:tcPr>
            <w:tcW w:w="4395" w:type="dxa"/>
            <w:vAlign w:val="center"/>
          </w:tcPr>
          <w:p w14:paraId="5F74FE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66138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ABD87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2633DD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ABF1D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0ED4A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6010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F49B38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448B1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3D35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4CB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0BA77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97864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ABE3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EE45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9D914A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C23E6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849FDE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9DE7F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5F8B36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7F8F7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539A8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0334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0822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151B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C44C5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F060F1E" w14:textId="77777777" w:rsidTr="00503750">
        <w:tc>
          <w:tcPr>
            <w:tcW w:w="1843" w:type="dxa"/>
            <w:vAlign w:val="center"/>
          </w:tcPr>
          <w:p w14:paraId="09B135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E4CAA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E3609F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A28AF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E0D3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D1923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871C1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371ED10" w14:textId="77777777" w:rsidTr="00503750">
        <w:tc>
          <w:tcPr>
            <w:tcW w:w="1843" w:type="dxa"/>
            <w:vAlign w:val="center"/>
          </w:tcPr>
          <w:p w14:paraId="667EBD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749FB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33F1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C038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56E3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5348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0561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93F23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4A033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0E410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5949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5B0A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A699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490A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1213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43CB91C" w14:textId="77777777" w:rsidTr="00503750">
        <w:tc>
          <w:tcPr>
            <w:tcW w:w="1843" w:type="dxa"/>
            <w:vAlign w:val="center"/>
          </w:tcPr>
          <w:p w14:paraId="08C131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69D9A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39B9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860B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6869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AA52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3898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0C8C17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89638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5FE50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683D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17D1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C6D7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4E4A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8E7F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AEDC2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B3F4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2BA007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B0D2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82FA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CEDE4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311A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CE19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3F6F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B76DB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05C30FE" w14:textId="77777777" w:rsidTr="00503750">
        <w:trPr>
          <w:trHeight w:val="664"/>
        </w:trPr>
        <w:tc>
          <w:tcPr>
            <w:tcW w:w="3372" w:type="dxa"/>
          </w:tcPr>
          <w:p w14:paraId="59F8B9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5E500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D48E3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519FB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BD067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52BE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EB6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8B21B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0C97FE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3C8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49C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33119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9992DA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479B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8E6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29847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83721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5FCD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F39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2E4B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CB06F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D82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9A4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C20D1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7BE088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599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077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7C2AB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7F19F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00ADA8E" w14:textId="77777777" w:rsidTr="00503750">
        <w:tc>
          <w:tcPr>
            <w:tcW w:w="2835" w:type="dxa"/>
            <w:vAlign w:val="center"/>
          </w:tcPr>
          <w:p w14:paraId="471362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DA796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1344E4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EAD01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E2016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A4B31A9" w14:textId="77777777" w:rsidTr="00503750">
        <w:tc>
          <w:tcPr>
            <w:tcW w:w="2835" w:type="dxa"/>
          </w:tcPr>
          <w:p w14:paraId="3B6F2E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35FC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60E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57A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1B5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63A874" w14:textId="77777777" w:rsidTr="00503750">
        <w:tc>
          <w:tcPr>
            <w:tcW w:w="2835" w:type="dxa"/>
          </w:tcPr>
          <w:p w14:paraId="41BD0F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D035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BA6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25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7C2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178286" w14:textId="77777777" w:rsidTr="00503750">
        <w:tc>
          <w:tcPr>
            <w:tcW w:w="2835" w:type="dxa"/>
          </w:tcPr>
          <w:p w14:paraId="5B421F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2D02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044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12F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732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CA0D45" w14:textId="77777777" w:rsidTr="00503750">
        <w:tc>
          <w:tcPr>
            <w:tcW w:w="2835" w:type="dxa"/>
            <w:vAlign w:val="center"/>
          </w:tcPr>
          <w:p w14:paraId="7FF751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DF32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68E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B5B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91C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60F756" w14:textId="77777777" w:rsidTr="00503750">
        <w:tc>
          <w:tcPr>
            <w:tcW w:w="2835" w:type="dxa"/>
            <w:vAlign w:val="center"/>
          </w:tcPr>
          <w:p w14:paraId="2D6BFE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3071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27F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534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6F7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78E7C1" w14:textId="77777777" w:rsidTr="00503750">
        <w:tc>
          <w:tcPr>
            <w:tcW w:w="2835" w:type="dxa"/>
          </w:tcPr>
          <w:p w14:paraId="74FD89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DA0B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A3A8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7BD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CEB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2BAC73" w14:textId="77777777" w:rsidTr="00503750">
        <w:tc>
          <w:tcPr>
            <w:tcW w:w="2835" w:type="dxa"/>
          </w:tcPr>
          <w:p w14:paraId="655F91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E574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941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9A1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02E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8E23AF" w14:textId="77777777" w:rsidTr="00503750">
        <w:tc>
          <w:tcPr>
            <w:tcW w:w="2835" w:type="dxa"/>
          </w:tcPr>
          <w:p w14:paraId="4C83AE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2D73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CAD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FEB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1FB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FBAD32" w14:textId="77777777" w:rsidR="00944C3D" w:rsidRDefault="00944C3D" w:rsidP="00944C3D">
      <w:pPr>
        <w:rPr>
          <w:rFonts w:ascii="Arial" w:hAnsi="Arial"/>
          <w:b/>
        </w:rPr>
      </w:pPr>
    </w:p>
    <w:p w14:paraId="3830089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B7377F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5C76A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E56D09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38D1B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75E43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65810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9C0C522" w14:textId="77777777" w:rsidTr="00503750">
        <w:trPr>
          <w:trHeight w:val="443"/>
        </w:trPr>
        <w:tc>
          <w:tcPr>
            <w:tcW w:w="2560" w:type="dxa"/>
          </w:tcPr>
          <w:p w14:paraId="77CEBC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1147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8289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7E9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A8C0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500E8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35777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7F1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F65B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C795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566D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24C73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B4A0F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32EA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053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87D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361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3BA30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7FA21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1DF4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DDC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FAA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7AA5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EA7E6B" w14:textId="77777777" w:rsidR="00944C3D" w:rsidRDefault="00944C3D" w:rsidP="00944C3D">
      <w:pPr>
        <w:rPr>
          <w:rFonts w:ascii="Arial" w:hAnsi="Arial"/>
          <w:b/>
        </w:rPr>
      </w:pPr>
    </w:p>
    <w:p w14:paraId="260082CC" w14:textId="77777777" w:rsidR="00944C3D" w:rsidRDefault="00944C3D" w:rsidP="00944C3D">
      <w:pPr>
        <w:rPr>
          <w:rFonts w:ascii="Arial" w:hAnsi="Arial"/>
          <w:b/>
        </w:rPr>
      </w:pPr>
    </w:p>
    <w:p w14:paraId="7CA6A13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F841519" w14:textId="77777777" w:rsidR="00944C3D" w:rsidRDefault="00944C3D" w:rsidP="00944C3D">
      <w:pPr>
        <w:rPr>
          <w:rFonts w:ascii="Arial" w:hAnsi="Arial"/>
          <w:b/>
        </w:rPr>
      </w:pPr>
    </w:p>
    <w:p w14:paraId="292A30A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6B33A9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29874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DB7F8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5CDE4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8502E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DC7C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9915D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8AEFF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03AF4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5CDB1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30F3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40893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EBFA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067B6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5C564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0B1F4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E3A29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FE0EA6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214496A" w14:textId="77777777" w:rsidTr="00503750">
        <w:trPr>
          <w:trHeight w:val="677"/>
        </w:trPr>
        <w:tc>
          <w:tcPr>
            <w:tcW w:w="3358" w:type="dxa"/>
          </w:tcPr>
          <w:p w14:paraId="128C19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3C883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E7463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2B755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5139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A19D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AB8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87983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40D8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FCC0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F5F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7ADBC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E79D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0819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A2B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FD34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4D54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8B28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F05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847B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49EAE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C51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F66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437F4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7A6F5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0D6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5F5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778B3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2543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438B14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9F5D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DBD9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4F546EF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DF5EF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EE07B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3CF36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0AF03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21A8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AC68F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8528D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204EA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4364F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A85D34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06A8B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82C2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F34B74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86CA2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AB09D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489A2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22E02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468D6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507F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B33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CF0A9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EFEB9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D1B4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923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214BC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FD73E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8BF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634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53926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65200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8AA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374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9A794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24E61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9CD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2A5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2CC0D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EDC1C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A16871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330D8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3E6BA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5A084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86BB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D48CD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D0DF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EBB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EBEAA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E389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8143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81B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7831F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963E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4F4C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98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211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20FF6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2F41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E68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812CC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DAFCF1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A92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6AE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9ED3C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F2FA08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D4AD6A6" w14:textId="77777777" w:rsidTr="00503750">
        <w:tc>
          <w:tcPr>
            <w:tcW w:w="3686" w:type="dxa"/>
            <w:vAlign w:val="center"/>
          </w:tcPr>
          <w:p w14:paraId="312E76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E9401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F1755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A93F52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B1995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8402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66A6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F6E68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311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C0870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ACAAA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E626E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F60D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F810A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48AFB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865D4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26FBDA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3CB263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B46C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C23E5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29C3CC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EDE95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C25BF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F3440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10844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D39D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74AD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D49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60787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7AEC4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6AB9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E11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CC0DA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F9D6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A9F3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481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A5398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C34D9F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99F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FFC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48CCF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69C712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AAE4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EF2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EAF9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6B620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9BA87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844AE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99C17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29F67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91E5B3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E3E6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B092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F0DC5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9F5E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9085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4F7A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42EA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926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BE02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91C56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F311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BC32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6581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631D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2C78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EF12A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4AB1A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1CA163" w14:textId="77777777" w:rsidR="00944C3D" w:rsidRDefault="00944C3D" w:rsidP="00944C3D">
      <w:pPr>
        <w:rPr>
          <w:sz w:val="22"/>
          <w:szCs w:val="22"/>
        </w:rPr>
      </w:pPr>
    </w:p>
    <w:p w14:paraId="51683832" w14:textId="77777777" w:rsidR="00944C3D" w:rsidRDefault="00944C3D" w:rsidP="00944C3D">
      <w:pPr>
        <w:rPr>
          <w:sz w:val="22"/>
          <w:szCs w:val="22"/>
        </w:rPr>
      </w:pPr>
    </w:p>
    <w:p w14:paraId="2640AFD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AA7284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9C1A6E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52BD3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52B7C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9611C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80880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D6DBC3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6EF92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FD981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648443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48A366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5DB23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2FB9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A31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986D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55581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C646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1B3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CCE71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AF67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01EC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011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8F6C4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C937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1700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462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AD9E6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B3A36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353B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68A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3773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A1FC2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F543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D14B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A65CF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751258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F1A7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F82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498F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00DF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1063E2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09D4AE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D4EFB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A079C5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FF294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8C2C7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793F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7AB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717BA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DEF35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92B1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745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C52B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A1B4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0832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92A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4C069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317A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9368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373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66943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A6DC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6E9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FDD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1167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4FD80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F1FF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AD1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1D1F3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AC486D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0759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66C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440E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EA25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5BF61A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A1307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1C819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BA5B82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F96B9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466F2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D2425C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ECA3C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921C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4B521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B998370" w14:textId="77777777" w:rsidR="00944C3D" w:rsidRPr="003607F0" w:rsidRDefault="00944C3D" w:rsidP="00944C3D"/>
    <w:p w14:paraId="7B54514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F3C8F9" w14:textId="77777777" w:rsidR="004C24C1" w:rsidRDefault="004C24C1">
      <w:r>
        <w:separator/>
      </w:r>
    </w:p>
  </w:endnote>
  <w:endnote w:type="continuationSeparator" w:id="0">
    <w:p w14:paraId="7F6FACDB" w14:textId="77777777" w:rsidR="004C24C1" w:rsidRDefault="004C24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563C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0C16C5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B5E9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387D6E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4372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E549CE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11216" w14:textId="77777777" w:rsidR="004C24C1" w:rsidRDefault="004C24C1">
      <w:r>
        <w:separator/>
      </w:r>
    </w:p>
  </w:footnote>
  <w:footnote w:type="continuationSeparator" w:id="0">
    <w:p w14:paraId="1A2614E9" w14:textId="77777777" w:rsidR="004C24C1" w:rsidRDefault="004C24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8"/>
  </w:num>
  <w:num w:numId="4">
    <w:abstractNumId w:val="7"/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10"/>
  </w:num>
  <w:num w:numId="9">
    <w:abstractNumId w:val="0"/>
  </w:num>
  <w:num w:numId="10">
    <w:abstractNumId w:val="19"/>
  </w:num>
  <w:num w:numId="11">
    <w:abstractNumId w:val="6"/>
  </w:num>
  <w:num w:numId="12">
    <w:abstractNumId w:val="9"/>
  </w:num>
  <w:num w:numId="13">
    <w:abstractNumId w:val="12"/>
  </w:num>
  <w:num w:numId="14">
    <w:abstractNumId w:val="15"/>
  </w:num>
  <w:num w:numId="15">
    <w:abstractNumId w:val="14"/>
  </w:num>
  <w:num w:numId="16">
    <w:abstractNumId w:val="2"/>
  </w:num>
  <w:num w:numId="17">
    <w:abstractNumId w:val="4"/>
  </w:num>
  <w:num w:numId="18">
    <w:abstractNumId w:val="11"/>
  </w:num>
  <w:num w:numId="19">
    <w:abstractNumId w:val="5"/>
  </w:num>
  <w:num w:numId="20">
    <w:abstractNumId w:val="18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26011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4C1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B460F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05BB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0790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15B3A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EE1C1E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929EA7-98AD-467E-85E0-5314CABD6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5281</Words>
  <Characters>30102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2022-03-21T10:36:00Z</dcterms:created>
  <dcterms:modified xsi:type="dcterms:W3CDTF">2022-03-21T10:36:00Z</dcterms:modified>
</cp:coreProperties>
</file>