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7A89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9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B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0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F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E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3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4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9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5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BB2C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28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A6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96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D1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5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E8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D1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F5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B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E5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31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9A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1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87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3D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E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FB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29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1F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35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3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D2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F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13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5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E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CE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EA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9D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80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D5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EE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A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8A6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3B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B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D9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7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85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4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19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C1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FD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AC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2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8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F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6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8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CF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D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1F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2C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2B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4F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FE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ED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3B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9A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5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C4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06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68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F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F3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FC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9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CB74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A0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B6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2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AC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F4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A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2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5E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DE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8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A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BA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3D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E6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A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A56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17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9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C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54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94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3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7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6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C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AD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5A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6B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18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DD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5C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29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E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EFBF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6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6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B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E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0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0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3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B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0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C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9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B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F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1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E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B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9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D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5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B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F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9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9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0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A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7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8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5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1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223D3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0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9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8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0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3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D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D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C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734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E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D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B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1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A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AC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5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99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5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2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D4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E4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7C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D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30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73EA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4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2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7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719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4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C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C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E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E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C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E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140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C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D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5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8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0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F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82BA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E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9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7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F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3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1A0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5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D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D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A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3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8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6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E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D678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E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3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7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A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8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1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1D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8A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39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DA7B7" w14:textId="6F1E6C4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100FD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EE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6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D8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1A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58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A7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B3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9C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7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4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D21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9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8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7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9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9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2D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5A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3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F9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3B3793" wp14:editId="5ACFFC2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DAD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F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B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11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21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0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4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0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20A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723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6B95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7D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8099119" wp14:editId="221074F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D00C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646F43" wp14:editId="640D526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968C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1E2296" wp14:editId="1521BC0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BBE1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A37CD09" wp14:editId="59C1A05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82A8F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4313425" wp14:editId="1EAA6A0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009E0" w14:textId="0F20884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05E4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4100FD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134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D009E0" w14:textId="0F20884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05E4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4100FD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AB24851" wp14:editId="748D009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F760" w14:textId="5723CB4D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4100FD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2485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87F760" w14:textId="5723CB4D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4100FD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05DD29D" wp14:editId="0A65BE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B1A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360F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BC1E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E634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55C2A5" wp14:editId="01191DA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535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B93E7FD" wp14:editId="3437979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DD5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BFA0D9" wp14:editId="798A7D9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025F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1021FF7" wp14:editId="5991337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A449C" w14:textId="559F3912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4100F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21FF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9A449C" w14:textId="559F3912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4100F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26FB21F" wp14:editId="021125F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3B234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6E9E18C" wp14:editId="357EA4E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E89CC" w14:textId="5F8DCD67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4100F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E18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FBE89CC" w14:textId="5F8DCD67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4100F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884798" wp14:editId="452F75B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D910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7D99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72852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0DD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A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0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E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2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0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8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C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3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3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6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C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8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C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0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9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C11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4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C6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9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2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7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8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A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7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9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E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85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1C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2A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F4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CE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65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C3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6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5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8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E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7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5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F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4863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2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D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4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C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0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8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C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2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0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A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B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B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51A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4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3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4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B7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4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D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D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1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2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F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2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8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0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8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0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E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4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5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2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8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8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9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D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7D0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D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0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8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6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3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4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A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F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C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4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1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0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1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2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7A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8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5A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1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F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2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3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4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7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F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23D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D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3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5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6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3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3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1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2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C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9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8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F9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A1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7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6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27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A0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43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7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0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A22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C41C70" wp14:editId="2683D38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332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5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4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1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7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F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1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7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9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5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7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6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2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035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0A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976A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0E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3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577A0D" wp14:editId="78F216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78067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31203256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31203256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C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3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7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E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57B9D2" wp14:editId="128099B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985B6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2021377908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2021377908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A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E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8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6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3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E04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BE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AD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B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9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9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1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1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6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D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A50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E3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B9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E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95AEA9" wp14:editId="0B5A778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A465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 xml:space="preserve">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2496A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F2496A">
                              <w:rPr>
                                <w:rFonts w:ascii="Arial" w:hAnsi="Arial" w:cs="Arial"/>
                              </w:rPr>
                              <w:t xml:space="preserve">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5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5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9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2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1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E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6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9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5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9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C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4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A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0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E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9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8C2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A4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B23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9804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3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E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A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9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B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1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5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1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1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E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F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73C0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4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A8C36C" wp14:editId="6D5DDB5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D715B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,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C95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F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A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6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6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8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D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2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B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A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5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B4F2B9" wp14:editId="6CD073C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B1892" w14:textId="77777777" w:rsidR="000B647F" w:rsidRDefault="00F2496A" w:rsidP="00944C3D">
                                  <w:r>
                                    <w:t>2754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2496A" w:rsidP="00944C3D">
                            <w:r>
                              <w:t>2754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B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C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5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C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C3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F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89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C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573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000AF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F59712" wp14:editId="4FB14D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E8CE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E3F36E" wp14:editId="46FEBB8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99E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4D8F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8A7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6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A2E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6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01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6CC11F" wp14:editId="28399A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3D6D6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6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3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BD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2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4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B4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1128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54F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D5E6BD" wp14:editId="5D01BA5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E53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39F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D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E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2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389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451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A7B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17C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56D26F" wp14:editId="6BD3A79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AC9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2D6A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C91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69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A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8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2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9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C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A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F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D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E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C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F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0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B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9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3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553D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2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152B8F" w14:textId="1067CC7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05E4D">
              <w:rPr>
                <w:rFonts w:ascii="Arial" w:hAnsi="Arial"/>
                <w:lang w:eastAsia="sk-SK"/>
              </w:rPr>
              <w:t>16.3.202</w:t>
            </w:r>
            <w:r w:rsidR="004100FD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4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E70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39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E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35C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61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1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0F9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6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D1D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07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1D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1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0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F55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2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730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9A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97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1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49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75B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87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A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6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DC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135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05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4A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E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26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7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261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D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C21B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51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5D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12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46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B5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0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6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4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30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7B1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F9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C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52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6F1C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3ABA27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A83861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BD08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EEEF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753C3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9310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DF4E7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C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972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48F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B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4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9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C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C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A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D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9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4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ACE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9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1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5068D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D21C3A" w14:textId="77777777" w:rsidR="00944C3D" w:rsidRDefault="00944C3D" w:rsidP="00944C3D">
      <w:pPr>
        <w:rPr>
          <w:rFonts w:ascii="Arial" w:hAnsi="Arial"/>
        </w:rPr>
      </w:pPr>
    </w:p>
    <w:p w14:paraId="6291B20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A6802B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33D4BE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19678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ABB2F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9FC69F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214C04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792A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680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6AC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7C55E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2167D1" w14:textId="77777777" w:rsidR="00944C3D" w:rsidRPr="008D0433" w:rsidRDefault="00F2496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Božik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98AFB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9E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AF4D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9C1A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4486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948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FF44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35EF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D31E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794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CAF05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872AA9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0863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6CB4E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8961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16117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D10B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2B0764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B6F45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58901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3C86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918F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A95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A5B46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19B8C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7B4FFF" w14:textId="4FB930D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0B8BDEE" w14:textId="0E93455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3E5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9A4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147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2FA9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073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31B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49B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1A9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AC6F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9F37F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7E8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F5F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5E9A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FE0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6C9C2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AE7B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B383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BA67E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31A7F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A05A9C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64E816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C7CF13" w14:textId="42D789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05E4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85FC04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C603C5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84480A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2F863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E1682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0A9AC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023E8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098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15EA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D29D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8493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24C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519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111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FFF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9E6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7C9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FEE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6928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31BA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D2B3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D41A6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A9DE2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5F428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2B79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810D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04F4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25F1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9A146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2034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D7FB0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69AFB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2A85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092A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9F32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737D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19452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239470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66DF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97AA3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B5F23A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06AC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C17D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943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4102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20D5B4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E6B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F9A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8EFA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267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8399D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572E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9D6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4EE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09E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6267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B0D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35D5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5EA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C74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876B2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232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B18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49D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E41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EA0E3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A264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C85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89C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A01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2F82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AF8A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64FE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D8C01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16079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2F24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A93209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56E12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50979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0A50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E600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16BA3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90B61D" w14:textId="77777777" w:rsidTr="00503750">
        <w:tc>
          <w:tcPr>
            <w:tcW w:w="2302" w:type="dxa"/>
            <w:vAlign w:val="center"/>
          </w:tcPr>
          <w:p w14:paraId="39F248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ED3B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1E9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71A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2DF9C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8FE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64F3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7B576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80A512" w14:textId="77777777" w:rsidTr="00503750">
        <w:tc>
          <w:tcPr>
            <w:tcW w:w="15593" w:type="dxa"/>
            <w:gridSpan w:val="8"/>
            <w:vAlign w:val="center"/>
          </w:tcPr>
          <w:p w14:paraId="05A76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71687D" w14:textId="77777777" w:rsidTr="00503750">
        <w:tc>
          <w:tcPr>
            <w:tcW w:w="2302" w:type="dxa"/>
            <w:vAlign w:val="center"/>
          </w:tcPr>
          <w:p w14:paraId="3F495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5FA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DD2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84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D7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F4F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D0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71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E0E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C23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026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28F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5B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6AC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EB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E5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02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DBA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936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323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645B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57C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BF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25F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78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0E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C7E0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6E3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83A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88B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39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7E9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6A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7A52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ACC6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03FE31" w14:textId="77777777" w:rsidTr="00503750">
        <w:tc>
          <w:tcPr>
            <w:tcW w:w="2302" w:type="dxa"/>
            <w:vAlign w:val="center"/>
          </w:tcPr>
          <w:p w14:paraId="42BC8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52A6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D8D0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B9C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BFA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15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BC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E50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121BF" w14:textId="77777777" w:rsidTr="00503750">
        <w:tc>
          <w:tcPr>
            <w:tcW w:w="15593" w:type="dxa"/>
            <w:gridSpan w:val="8"/>
            <w:vAlign w:val="center"/>
          </w:tcPr>
          <w:p w14:paraId="3C3B6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1F0FC02" w14:textId="77777777" w:rsidTr="00503750">
        <w:tc>
          <w:tcPr>
            <w:tcW w:w="2302" w:type="dxa"/>
            <w:vAlign w:val="center"/>
          </w:tcPr>
          <w:p w14:paraId="6DF86E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C58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CA1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4B5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5D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3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82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6D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7548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00A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0EF6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17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C3E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050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69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B9C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E5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E69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822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74BC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1E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DDB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B6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14E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A5F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0DFC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6AD20" w14:textId="77777777" w:rsidTr="00503750">
        <w:tc>
          <w:tcPr>
            <w:tcW w:w="2302" w:type="dxa"/>
            <w:vAlign w:val="center"/>
          </w:tcPr>
          <w:p w14:paraId="55497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214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1F8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E3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84B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4F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9E6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0354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8C41C" w14:textId="77777777" w:rsidTr="00503750">
        <w:tc>
          <w:tcPr>
            <w:tcW w:w="15593" w:type="dxa"/>
            <w:gridSpan w:val="8"/>
            <w:vAlign w:val="center"/>
          </w:tcPr>
          <w:p w14:paraId="3BBC9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3C90F" w14:textId="77777777" w:rsidTr="00503750">
        <w:tc>
          <w:tcPr>
            <w:tcW w:w="2302" w:type="dxa"/>
            <w:vAlign w:val="center"/>
          </w:tcPr>
          <w:p w14:paraId="32E84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371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4F97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9D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285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B7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0A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90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C8CB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8A53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5816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D4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ED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13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24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CA8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9C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BEBD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406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6B2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05BC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FB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40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A2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FD3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6F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E64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12F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B8B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460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AE8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48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F81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F3F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29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6845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FCF8C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38EFB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4510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F5B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99A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CD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2E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8D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87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27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CE3A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4AA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100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595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29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E0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63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B2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8A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760218" w14:textId="77777777" w:rsidR="00944C3D" w:rsidRDefault="00944C3D" w:rsidP="00944C3D">
      <w:pPr>
        <w:rPr>
          <w:rFonts w:ascii="Arial" w:hAnsi="Arial"/>
          <w:b/>
        </w:rPr>
      </w:pPr>
    </w:p>
    <w:p w14:paraId="263AFB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DC8FE6" w14:textId="77777777" w:rsidTr="00503750">
        <w:tc>
          <w:tcPr>
            <w:tcW w:w="1944" w:type="dxa"/>
            <w:vAlign w:val="center"/>
          </w:tcPr>
          <w:p w14:paraId="3FCB90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71C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44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C95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03C6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ED2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E59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116A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B39A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DC9E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6041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E7D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1A737D" w14:textId="77777777" w:rsidTr="00503750">
        <w:tc>
          <w:tcPr>
            <w:tcW w:w="15685" w:type="dxa"/>
            <w:gridSpan w:val="12"/>
            <w:vAlign w:val="center"/>
          </w:tcPr>
          <w:p w14:paraId="2D893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E97825" w14:textId="77777777" w:rsidTr="00503750">
        <w:tc>
          <w:tcPr>
            <w:tcW w:w="1944" w:type="dxa"/>
            <w:vAlign w:val="center"/>
          </w:tcPr>
          <w:p w14:paraId="62CD3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6E68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016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F5F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0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D04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481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A1D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A9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FED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10D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5E0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79B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1B2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13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8A0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080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3AB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AF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C6E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A32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857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93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E33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73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DAA5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322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4A8C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A21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490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C5B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15D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635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C43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82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2CC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FD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716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324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EC5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3EED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15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6A8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BAB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BD1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C1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CA1F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D68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894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47A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BB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04E820" w14:textId="77777777" w:rsidTr="00503750">
        <w:tc>
          <w:tcPr>
            <w:tcW w:w="1944" w:type="dxa"/>
            <w:vAlign w:val="center"/>
          </w:tcPr>
          <w:p w14:paraId="22218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C4F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C49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12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7D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A7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D7D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33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C7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80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EAC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A06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D4395" w14:textId="77777777" w:rsidTr="00503750">
        <w:tc>
          <w:tcPr>
            <w:tcW w:w="15685" w:type="dxa"/>
            <w:gridSpan w:val="12"/>
            <w:vAlign w:val="center"/>
          </w:tcPr>
          <w:p w14:paraId="5149F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09A3FD" w14:textId="77777777" w:rsidTr="00503750">
        <w:tc>
          <w:tcPr>
            <w:tcW w:w="1944" w:type="dxa"/>
            <w:vAlign w:val="center"/>
          </w:tcPr>
          <w:p w14:paraId="123670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817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324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8D6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F4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42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66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2D9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DFF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42F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C9A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7C5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7929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7E52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39B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DE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9D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9C3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214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A1F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C28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3C4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D2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FE1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C00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26CB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36FF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7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4A2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C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3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DC5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E74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1A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70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B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D29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65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39EF8" w14:textId="77777777" w:rsidTr="00503750">
        <w:tc>
          <w:tcPr>
            <w:tcW w:w="1944" w:type="dxa"/>
            <w:vAlign w:val="center"/>
          </w:tcPr>
          <w:p w14:paraId="4CF25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EDE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CBD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2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7D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A5F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31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602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130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F7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1E3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053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1A55C" w14:textId="77777777" w:rsidTr="00503750">
        <w:tc>
          <w:tcPr>
            <w:tcW w:w="15685" w:type="dxa"/>
            <w:gridSpan w:val="12"/>
            <w:vAlign w:val="center"/>
          </w:tcPr>
          <w:p w14:paraId="04067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BAD55B" w14:textId="77777777" w:rsidTr="00503750">
        <w:tc>
          <w:tcPr>
            <w:tcW w:w="1944" w:type="dxa"/>
            <w:vAlign w:val="center"/>
          </w:tcPr>
          <w:p w14:paraId="28015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BFB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E0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FE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16B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D7B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E5D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EE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F01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1E5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282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92E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24A4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B97C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995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D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92F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D5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9C7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BEA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763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B4D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3C0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89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998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74E7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9D86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E20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E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10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81F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C38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49E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1B9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D0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1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38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88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03B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16A6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F88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09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04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E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DF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967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4F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303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D43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E80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F3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5FEE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3F6C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54868B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FFC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7D1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F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1A3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43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DD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0E5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18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1C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C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BAB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958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F70F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E56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EF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D30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2D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90A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59F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1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F1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60E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7E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A8A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A03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E66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2A14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6C9F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0C2E6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314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2183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FE4452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227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E01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547A1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3DA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DCD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4B12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DC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F71A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66B20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7FC0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579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C925C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BB8F6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432BB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3790D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1351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722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83B09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9437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0B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A82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E35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19A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612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06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5D03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F7F0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DC1C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47F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11C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163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FE98C3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9841F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CB24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FA2A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E1677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EFFF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BAE1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926579" w14:textId="77777777" w:rsidTr="00503750">
        <w:trPr>
          <w:trHeight w:val="1073"/>
        </w:trPr>
        <w:tc>
          <w:tcPr>
            <w:tcW w:w="3614" w:type="dxa"/>
            <w:vMerge/>
          </w:tcPr>
          <w:p w14:paraId="7DB5F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7F6F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195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C2C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82D5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E565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28B9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1B8C8DE" w14:textId="77777777" w:rsidTr="00503750">
        <w:trPr>
          <w:trHeight w:val="283"/>
        </w:trPr>
        <w:tc>
          <w:tcPr>
            <w:tcW w:w="3614" w:type="dxa"/>
          </w:tcPr>
          <w:p w14:paraId="4B4BA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55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A48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6A7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27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DC7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BE9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ED531E" w14:textId="77777777" w:rsidTr="00503750">
        <w:trPr>
          <w:trHeight w:val="283"/>
        </w:trPr>
        <w:tc>
          <w:tcPr>
            <w:tcW w:w="3614" w:type="dxa"/>
          </w:tcPr>
          <w:p w14:paraId="58FEC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EEC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968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1A8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7E8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EAA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85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F3E9A8" w14:textId="77777777" w:rsidTr="00503750">
        <w:trPr>
          <w:trHeight w:val="283"/>
        </w:trPr>
        <w:tc>
          <w:tcPr>
            <w:tcW w:w="3614" w:type="dxa"/>
          </w:tcPr>
          <w:p w14:paraId="709A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EB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AFE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164F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A8E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1D2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70A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79B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0517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D78336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95907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781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49B2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3A2B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59F2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4A31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B71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E832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7A2D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858EA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57A4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BA3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2B7D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D858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78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15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F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5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04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2E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3F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A03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3AE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12A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F4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7D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B5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0A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96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1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3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A12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71C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E5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EE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E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90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79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936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84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96C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4A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2356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5C82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057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5FA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854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1DE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BE7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CB6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D14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EDAB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9DF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304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AA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12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F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8F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D4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FC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EC0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7A7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E551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6BD2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5298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8BD5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26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79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3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5D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21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17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B5A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E73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79D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51C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9A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4E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F8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64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04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8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5C8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1B0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6B2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79E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41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0D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FB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76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55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5D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7E6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83D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947F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E35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03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BF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96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EF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C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9B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B42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8E11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1406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E2D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F106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688C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E8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07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7F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9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15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F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981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7875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0DAA4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D5A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0C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B5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DC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0C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A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9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A46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0F56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78C33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8E67E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D7CE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FC8E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FA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A78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B5B7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5278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5E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18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FE3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625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739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915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9FC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AC7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F575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AED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623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4D35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E6006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B0EA5D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BFD393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C87F1F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CEF259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659FF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B42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342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729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5661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500B7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81B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ECBD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1FC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4159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2165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BCF69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D5A4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2070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29C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CC5D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3203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DC73B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14C6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BD5E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E561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ED3C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49AF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8842D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502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4390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FCC7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8277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1DF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4904D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78B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38A5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2F52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76A4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872F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D225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4B260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F0C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80ED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30E5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C2E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000F72C" w14:textId="77777777" w:rsidR="00944C3D" w:rsidRDefault="00944C3D" w:rsidP="00944C3D">
      <w:pPr>
        <w:rPr>
          <w:rFonts w:ascii="Arial" w:hAnsi="Arial"/>
          <w:b/>
        </w:rPr>
      </w:pPr>
    </w:p>
    <w:p w14:paraId="20173AC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D34759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63614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3B475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D0139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0546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7204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4A50AA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8F9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49F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15C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D47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6855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966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850A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226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4BA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1FF9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D56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8022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A5E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50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33D0A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C18419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99A0F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50C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EE7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D766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7BE8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BF7DE80" w14:textId="77777777" w:rsidTr="00503750">
        <w:tc>
          <w:tcPr>
            <w:tcW w:w="2835" w:type="dxa"/>
            <w:vAlign w:val="center"/>
          </w:tcPr>
          <w:p w14:paraId="4B8F3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4DD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3F6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870F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EAC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DA8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4F8FF0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1FA60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C30FFA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C06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0B4B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28C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18D6E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66A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5DC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B26E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A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0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2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1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1F7A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5C7F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8CD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6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778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E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52B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716B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1A59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89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8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E5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EF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AF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16B7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9AFB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4B1A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38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61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8DC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94C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5247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4A57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21B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57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3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18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ACB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2AB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0413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7B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0EB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CA0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04E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52B9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A3DF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C43F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CC8C3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2B2FA8" w14:textId="77777777" w:rsidR="00944C3D" w:rsidRDefault="00944C3D" w:rsidP="00944C3D">
      <w:pPr>
        <w:rPr>
          <w:rFonts w:ascii="Arial" w:hAnsi="Arial"/>
          <w:b/>
        </w:rPr>
      </w:pPr>
    </w:p>
    <w:p w14:paraId="17D0238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6440ED" w14:textId="77777777" w:rsidTr="00503750">
        <w:tc>
          <w:tcPr>
            <w:tcW w:w="2835" w:type="dxa"/>
            <w:vAlign w:val="center"/>
          </w:tcPr>
          <w:p w14:paraId="26F02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52ED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B55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0EA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C1D6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E7A9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E9DB7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41BBD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73B3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72C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EE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AA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377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EAE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941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4F29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1E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0D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7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A73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B78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82B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590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5B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CE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5A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03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C5D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F13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24E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B5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14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66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D3F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197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9B8E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A995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B60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3AD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B75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07A1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CB904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BEA1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305117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4FF2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B78C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10D81F7" w14:textId="77777777" w:rsidTr="00503750">
        <w:trPr>
          <w:trHeight w:val="699"/>
        </w:trPr>
        <w:tc>
          <w:tcPr>
            <w:tcW w:w="3502" w:type="dxa"/>
            <w:vMerge/>
          </w:tcPr>
          <w:p w14:paraId="747BE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B36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0301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46EB9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3FA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D767E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B951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5C38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C78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3CFB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7396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0EDA4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E471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AE0B40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671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D9E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75670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E27EC33" w14:textId="77777777" w:rsidTr="00503750">
        <w:trPr>
          <w:trHeight w:val="593"/>
        </w:trPr>
        <w:tc>
          <w:tcPr>
            <w:tcW w:w="3497" w:type="dxa"/>
          </w:tcPr>
          <w:p w14:paraId="3CFF4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861E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EB5C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F0B2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D1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2994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ED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30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0F9D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13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E12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AD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51C9A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B1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5A3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A21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C37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243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1E4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CDE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4EBC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A98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9D6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286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DA64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E8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57B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79E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8CA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32A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B0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02D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EDAC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8C5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8A7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EA3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1B14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E0C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E4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ADCF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70E4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A62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3D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D91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FAC79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7D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427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BF6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F0D11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62F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F60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98936" w14:textId="77777777" w:rsidR="00944C3D" w:rsidRDefault="00944C3D" w:rsidP="00944C3D">
      <w:pPr>
        <w:rPr>
          <w:rFonts w:ascii="Arial" w:hAnsi="Arial"/>
          <w:b/>
        </w:rPr>
      </w:pPr>
    </w:p>
    <w:p w14:paraId="68B1B854" w14:textId="77777777" w:rsidR="00944C3D" w:rsidRDefault="00944C3D" w:rsidP="00944C3D">
      <w:pPr>
        <w:rPr>
          <w:rFonts w:ascii="Arial" w:hAnsi="Arial"/>
          <w:b/>
        </w:rPr>
      </w:pPr>
    </w:p>
    <w:p w14:paraId="04F954F2" w14:textId="77777777" w:rsidR="00944C3D" w:rsidRDefault="00944C3D" w:rsidP="00944C3D">
      <w:pPr>
        <w:rPr>
          <w:rFonts w:ascii="Arial" w:hAnsi="Arial"/>
          <w:b/>
        </w:rPr>
      </w:pPr>
    </w:p>
    <w:p w14:paraId="6C3C8700" w14:textId="77777777" w:rsidR="00944C3D" w:rsidRDefault="00944C3D" w:rsidP="00944C3D">
      <w:pPr>
        <w:rPr>
          <w:rFonts w:ascii="Arial" w:hAnsi="Arial"/>
          <w:b/>
        </w:rPr>
      </w:pPr>
    </w:p>
    <w:p w14:paraId="691408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B359D74" w14:textId="77777777" w:rsidTr="00503750">
        <w:tc>
          <w:tcPr>
            <w:tcW w:w="2622" w:type="dxa"/>
            <w:vAlign w:val="center"/>
          </w:tcPr>
          <w:p w14:paraId="40A85F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6653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831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7267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218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5DE1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548A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5A6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E659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AE4F5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E65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B0EE7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A49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25FF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1BB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68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A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B0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D95635" w14:textId="77777777" w:rsidTr="00503750">
        <w:tc>
          <w:tcPr>
            <w:tcW w:w="2622" w:type="dxa"/>
            <w:vAlign w:val="center"/>
          </w:tcPr>
          <w:p w14:paraId="25C53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3518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05F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C2C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1D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1C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8F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41A4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CCE6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B2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5C4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86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CB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E4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2538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464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65B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B83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2BA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E4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564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97E232" w14:textId="77777777" w:rsidTr="00503750">
        <w:tc>
          <w:tcPr>
            <w:tcW w:w="2622" w:type="dxa"/>
            <w:vAlign w:val="center"/>
          </w:tcPr>
          <w:p w14:paraId="18EA7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4E79C00" w14:textId="567759DA" w:rsidR="00944C3D" w:rsidRPr="008C56AB" w:rsidRDefault="004100FD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45192</w:t>
            </w:r>
          </w:p>
        </w:tc>
        <w:tc>
          <w:tcPr>
            <w:tcW w:w="1275" w:type="dxa"/>
            <w:vAlign w:val="center"/>
          </w:tcPr>
          <w:p w14:paraId="745891C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4DC665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64F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A254B2" w14:textId="14163DB1" w:rsidR="00944C3D" w:rsidRPr="008C56AB" w:rsidRDefault="004100FD" w:rsidP="00605E4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48453</w:t>
            </w:r>
          </w:p>
        </w:tc>
      </w:tr>
      <w:tr w:rsidR="0099716A" w:rsidRPr="00050529" w14:paraId="217BDA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D4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3A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4CA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4A2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9C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0E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EF8FDE" w14:textId="77777777" w:rsidTr="00503750">
        <w:tc>
          <w:tcPr>
            <w:tcW w:w="2622" w:type="dxa"/>
            <w:vAlign w:val="center"/>
          </w:tcPr>
          <w:p w14:paraId="27709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59B0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53A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038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51E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1D3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E12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66F161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70A83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FCC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B385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83F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7B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5CB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01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CBAC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645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5EA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2C3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3B0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52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A8B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F03F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9BD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E933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CB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F4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F7D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B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8215D5" w14:textId="77777777" w:rsidTr="00503750">
        <w:tc>
          <w:tcPr>
            <w:tcW w:w="2622" w:type="dxa"/>
            <w:vAlign w:val="center"/>
          </w:tcPr>
          <w:p w14:paraId="40C79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3645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53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AB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E6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78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BC45B8" w14:textId="77777777" w:rsidTr="00503750">
        <w:tc>
          <w:tcPr>
            <w:tcW w:w="2622" w:type="dxa"/>
            <w:vAlign w:val="center"/>
          </w:tcPr>
          <w:p w14:paraId="118C6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25F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E38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F0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3F3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91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05B50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CBA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BC5F91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F1C01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6265D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EA4B0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4CA4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A2074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1FEA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38D45C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5769C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25F0D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5B25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BA5C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17799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C95D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C5E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4993D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D5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FAD40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6CDB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28C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F432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520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06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0D051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D2BD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127D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702F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19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B9A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5EF8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47D4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687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7D4E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AEC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A08C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2A18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1BD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A2E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5BA15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DA9C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138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C2E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FF4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AF3C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BCDB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4D41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BB3FD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8C81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15FB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C3B5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7582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46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6416F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5F9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B5B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7EED4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F3C7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B58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463C1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2437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2C12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5D4C2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02F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F47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3DCCC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BFFE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74A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051C3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9EC7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CC3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44D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8599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C11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2E9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ADA3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A9D73CF" w14:textId="77777777" w:rsidTr="00503750">
        <w:tc>
          <w:tcPr>
            <w:tcW w:w="2835" w:type="dxa"/>
            <w:vAlign w:val="center"/>
          </w:tcPr>
          <w:p w14:paraId="4F567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3B7B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ACD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70EC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E2E4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17B1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757BB6" w14:textId="77777777" w:rsidTr="00503750">
        <w:tc>
          <w:tcPr>
            <w:tcW w:w="2835" w:type="dxa"/>
            <w:vAlign w:val="center"/>
          </w:tcPr>
          <w:p w14:paraId="55708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9998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DA3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E2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CB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653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CEB1" w14:textId="77777777" w:rsidTr="00503750">
        <w:tc>
          <w:tcPr>
            <w:tcW w:w="2835" w:type="dxa"/>
            <w:vAlign w:val="center"/>
          </w:tcPr>
          <w:p w14:paraId="4D17B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CDF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FE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DE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F1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B0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A75A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B1723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AAB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592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1D6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A65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F3E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1914C8D" w14:textId="77777777" w:rsidTr="00503750">
        <w:tc>
          <w:tcPr>
            <w:tcW w:w="2835" w:type="dxa"/>
            <w:vAlign w:val="center"/>
          </w:tcPr>
          <w:p w14:paraId="6AE12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AFEB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3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C4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09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D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45BA7" w14:textId="77777777" w:rsidTr="00503750">
        <w:tc>
          <w:tcPr>
            <w:tcW w:w="2835" w:type="dxa"/>
            <w:vAlign w:val="center"/>
          </w:tcPr>
          <w:p w14:paraId="4E32A0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738C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26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CE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FB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BD7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2414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2CEA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26C8D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309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FDB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71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51FD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6BB2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94F55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38B2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C5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2E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3C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6F7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A6EE6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14F5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58BC624" w14:textId="77777777" w:rsidTr="00503750">
        <w:tc>
          <w:tcPr>
            <w:tcW w:w="2552" w:type="dxa"/>
            <w:shd w:val="clear" w:color="auto" w:fill="auto"/>
            <w:vAlign w:val="center"/>
          </w:tcPr>
          <w:p w14:paraId="5326B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FCD9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6A9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DC76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AFC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07351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E3D0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4F75E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6AE0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C2A067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45D4F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03123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48C5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4F59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1DF8F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E58D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818CC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DF03D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2A29D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63E66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38CA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F23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221F6A" w14:textId="77777777" w:rsidTr="00503750">
        <w:tc>
          <w:tcPr>
            <w:tcW w:w="4395" w:type="dxa"/>
            <w:vMerge/>
          </w:tcPr>
          <w:p w14:paraId="22FA4E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79C3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FBEF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9BE1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1BE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CC19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ABCD7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B9B37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255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EE70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BC4B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24F87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927AD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48766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0F31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B2BDC93" w14:textId="77777777" w:rsidTr="00503750">
        <w:tc>
          <w:tcPr>
            <w:tcW w:w="4395" w:type="dxa"/>
            <w:vAlign w:val="center"/>
          </w:tcPr>
          <w:p w14:paraId="1A5C1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97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B91A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51F7C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CB9A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95DB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2569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BE7B7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9AEF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E1C3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180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1B962F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92A7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2405E5" w14:textId="07CBF938" w:rsidR="00944C3D" w:rsidRPr="008C56AB" w:rsidRDefault="004100FD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50323</w:t>
            </w:r>
          </w:p>
        </w:tc>
        <w:tc>
          <w:tcPr>
            <w:tcW w:w="2835" w:type="dxa"/>
            <w:vAlign w:val="center"/>
          </w:tcPr>
          <w:p w14:paraId="6F030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17C5C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B0A2C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C981E5" w14:textId="77777777" w:rsidTr="00503750">
        <w:tc>
          <w:tcPr>
            <w:tcW w:w="4395" w:type="dxa"/>
            <w:vAlign w:val="center"/>
          </w:tcPr>
          <w:p w14:paraId="606A08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EE2E9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22FCC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C29BF4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38906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C6AF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4A9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64F71C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9C93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C48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1AC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E6978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0CBD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6406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CD8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2CBC6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44FE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939C8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C53F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94CE1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9440E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2FCDE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F791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B402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CC2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FCE8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A71B6A5" w14:textId="77777777" w:rsidTr="00503750">
        <w:tc>
          <w:tcPr>
            <w:tcW w:w="1843" w:type="dxa"/>
            <w:vAlign w:val="center"/>
          </w:tcPr>
          <w:p w14:paraId="1B8355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86D57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BFB7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6E61D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054A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137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18445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C80D44" w14:textId="77777777" w:rsidTr="00503750">
        <w:tc>
          <w:tcPr>
            <w:tcW w:w="1843" w:type="dxa"/>
            <w:vAlign w:val="center"/>
          </w:tcPr>
          <w:p w14:paraId="1778A5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776C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1C8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FA33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9CA1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E114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D54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4259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2B1E7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E1C7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99A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25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A70D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5E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21E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BEEDEE" w14:textId="77777777" w:rsidTr="00503750">
        <w:tc>
          <w:tcPr>
            <w:tcW w:w="1843" w:type="dxa"/>
            <w:vAlign w:val="center"/>
          </w:tcPr>
          <w:p w14:paraId="1892F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E16C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0835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F1F0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A98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71D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C50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6F3C5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BAC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6CB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9C38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2C2A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643F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EED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510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C6721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16B35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EFF2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F75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9913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8BE1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61F9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A876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13EF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B4A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6608BA1" w14:textId="77777777" w:rsidTr="00503750">
        <w:trPr>
          <w:trHeight w:val="664"/>
        </w:trPr>
        <w:tc>
          <w:tcPr>
            <w:tcW w:w="3372" w:type="dxa"/>
          </w:tcPr>
          <w:p w14:paraId="59D05C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974D5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23E98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4B0CB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D969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FAF0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F69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F490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82FC4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15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BB3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7BD95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4104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56C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36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0E9D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94E8E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5C6C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B8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FC345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26B4F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F9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9FB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A2B18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713C8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2D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9C9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18EE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2547F0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18EE9BB" w14:textId="77777777" w:rsidTr="00503750">
        <w:tc>
          <w:tcPr>
            <w:tcW w:w="2835" w:type="dxa"/>
            <w:vAlign w:val="center"/>
          </w:tcPr>
          <w:p w14:paraId="0E9AD9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9AFE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30C2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7B49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71E54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36D135" w14:textId="77777777" w:rsidTr="00503750">
        <w:tc>
          <w:tcPr>
            <w:tcW w:w="2835" w:type="dxa"/>
          </w:tcPr>
          <w:p w14:paraId="52A980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BA25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59E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1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505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FAE32F" w14:textId="77777777" w:rsidTr="00503750">
        <w:tc>
          <w:tcPr>
            <w:tcW w:w="2835" w:type="dxa"/>
          </w:tcPr>
          <w:p w14:paraId="730495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F59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7C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A7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663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B8333" w14:textId="77777777" w:rsidTr="00503750">
        <w:tc>
          <w:tcPr>
            <w:tcW w:w="2835" w:type="dxa"/>
          </w:tcPr>
          <w:p w14:paraId="4FEA53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8D4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ED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22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477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D409CD" w14:textId="77777777" w:rsidTr="00503750">
        <w:tc>
          <w:tcPr>
            <w:tcW w:w="2835" w:type="dxa"/>
            <w:vAlign w:val="center"/>
          </w:tcPr>
          <w:p w14:paraId="5104E0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2CC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5DF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E1D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242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0F5E6" w14:textId="77777777" w:rsidTr="00503750">
        <w:tc>
          <w:tcPr>
            <w:tcW w:w="2835" w:type="dxa"/>
            <w:vAlign w:val="center"/>
          </w:tcPr>
          <w:p w14:paraId="3A88D1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E71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D77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3D1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CFD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C6458A" w14:textId="77777777" w:rsidTr="00503750">
        <w:tc>
          <w:tcPr>
            <w:tcW w:w="2835" w:type="dxa"/>
          </w:tcPr>
          <w:p w14:paraId="15C643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2233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182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89A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05E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655E0" w14:textId="77777777" w:rsidTr="00503750">
        <w:tc>
          <w:tcPr>
            <w:tcW w:w="2835" w:type="dxa"/>
          </w:tcPr>
          <w:p w14:paraId="7F6666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673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04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B7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1E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25506" w14:textId="77777777" w:rsidTr="00503750">
        <w:tc>
          <w:tcPr>
            <w:tcW w:w="2835" w:type="dxa"/>
          </w:tcPr>
          <w:p w14:paraId="5D6977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220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9C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47D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09E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04C61B" w14:textId="77777777" w:rsidR="00944C3D" w:rsidRDefault="00944C3D" w:rsidP="00944C3D">
      <w:pPr>
        <w:rPr>
          <w:rFonts w:ascii="Arial" w:hAnsi="Arial"/>
          <w:b/>
        </w:rPr>
      </w:pPr>
    </w:p>
    <w:p w14:paraId="7730EE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3C79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B3F2A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14B31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CA39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D493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83884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43207D" w14:textId="77777777" w:rsidTr="00503750">
        <w:trPr>
          <w:trHeight w:val="443"/>
        </w:trPr>
        <w:tc>
          <w:tcPr>
            <w:tcW w:w="2560" w:type="dxa"/>
          </w:tcPr>
          <w:p w14:paraId="3A197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DD69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792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0FA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BC4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56E8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9425B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1C72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441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51B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B4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A3A69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0DE4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5E1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B7B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A1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EC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885A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3AC2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40B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DA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C9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8B1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4C34A7" w14:textId="77777777" w:rsidR="00944C3D" w:rsidRDefault="00944C3D" w:rsidP="00944C3D">
      <w:pPr>
        <w:rPr>
          <w:rFonts w:ascii="Arial" w:hAnsi="Arial"/>
          <w:b/>
        </w:rPr>
      </w:pPr>
    </w:p>
    <w:p w14:paraId="588CD477" w14:textId="77777777" w:rsidR="00944C3D" w:rsidRDefault="00944C3D" w:rsidP="00944C3D">
      <w:pPr>
        <w:rPr>
          <w:rFonts w:ascii="Arial" w:hAnsi="Arial"/>
          <w:b/>
        </w:rPr>
      </w:pPr>
    </w:p>
    <w:p w14:paraId="2DBFC5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102EBA8" w14:textId="77777777" w:rsidR="00944C3D" w:rsidRDefault="00944C3D" w:rsidP="00944C3D">
      <w:pPr>
        <w:rPr>
          <w:rFonts w:ascii="Arial" w:hAnsi="Arial"/>
          <w:b/>
        </w:rPr>
      </w:pPr>
    </w:p>
    <w:p w14:paraId="58175D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52B4AB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3643C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76F04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909B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DEA8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DD3D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7E99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D05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5748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FB6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791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717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46C6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3398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727C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1B4C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322AF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A86D3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7B111B" w14:textId="77777777" w:rsidTr="00503750">
        <w:trPr>
          <w:trHeight w:val="677"/>
        </w:trPr>
        <w:tc>
          <w:tcPr>
            <w:tcW w:w="3358" w:type="dxa"/>
          </w:tcPr>
          <w:p w14:paraId="2F731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190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4E000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61308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4C15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E17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A17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903F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904A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7D0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D2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219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6AFB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3C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666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7E1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82F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976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15A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9E99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C7B7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C56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91B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77FF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6CB9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050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45D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C4DD5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6CAF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591C7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D9560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6B30F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7ECD8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A5DE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7E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2879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29F6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E8A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200E5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4973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EA1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D31C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EE20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0518A1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2C55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C03AC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CA77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04DC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1103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1DCE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9B2E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464C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397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ABBC6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9284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ED6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8E3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9473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16857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EDA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42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5F5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167C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B8C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850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09ED5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4B21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420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217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E3FA2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007D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F053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CCF7E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F2808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D6DD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7189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C9DA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CB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52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CEA4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8C11E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AF5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FC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241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F58C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4152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3F8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B50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5251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19E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B40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88C1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9D1C0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499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9A8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9313A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663B4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AB06AC" w14:textId="77777777" w:rsidTr="00503750">
        <w:tc>
          <w:tcPr>
            <w:tcW w:w="3686" w:type="dxa"/>
            <w:vAlign w:val="center"/>
          </w:tcPr>
          <w:p w14:paraId="7CFCB0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FC3D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BDBA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0850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2BBE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3B7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B6F6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707DC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40A7A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FBC9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63D1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EAB29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95C7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0AF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DB7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18D81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D225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3E4F1B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2694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C16D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1E245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D5F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D0AFE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CE7E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F338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84A1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B39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F3C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2256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D86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FF51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CB4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F344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625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6B9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AB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5B5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8493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1B9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D4E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F5312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F9D3BB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09A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FB1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6B2D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C28DD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3C88A2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0B22D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6A0A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1F2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6A7C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86E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873A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F6BE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2D1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CA5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43F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72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70D9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C64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34E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BB5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6D7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B337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5F7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13D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B82F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F1336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45307C" w14:textId="77777777" w:rsidR="00944C3D" w:rsidRDefault="00944C3D" w:rsidP="00944C3D">
      <w:pPr>
        <w:rPr>
          <w:sz w:val="22"/>
          <w:szCs w:val="22"/>
        </w:rPr>
      </w:pPr>
    </w:p>
    <w:p w14:paraId="2E61E27C" w14:textId="77777777" w:rsidR="00944C3D" w:rsidRDefault="00944C3D" w:rsidP="00944C3D">
      <w:pPr>
        <w:rPr>
          <w:sz w:val="22"/>
          <w:szCs w:val="22"/>
        </w:rPr>
      </w:pPr>
    </w:p>
    <w:p w14:paraId="7C3A75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9CAFED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B9FF7D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2F3DC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2F6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9994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D0C6B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A4734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63D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D8DE8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17F6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044EF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8A2D7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A3C4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57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8ED0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55E1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C80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B4F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CF07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E20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227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F0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96DB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6236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D25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167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12A1D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85F76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1404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E72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6067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D7A48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CF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619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40656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C7822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DD4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9AF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7E9C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49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A1AE1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EFD23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03E61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43468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5ECC7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A157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A73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5B4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9C61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BDB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CF4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075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9E0A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5870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4DB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124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B0DE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64D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6B8C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734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7769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4F98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A4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FD6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530E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0B6DA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7A1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856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0C48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56CED4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D7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36B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18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7E4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793FD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928B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50F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E2E20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A97BB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6453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7CAEC3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ED58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666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B288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9E327C" w14:textId="77777777" w:rsidR="00944C3D" w:rsidRPr="003607F0" w:rsidRDefault="00944C3D" w:rsidP="00944C3D"/>
    <w:p w14:paraId="6C03936A" w14:textId="77777777" w:rsidR="00F47675" w:rsidRPr="00944C3D" w:rsidRDefault="00F47675" w:rsidP="00944C3D"/>
    <w:sectPr w:rsidR="00F47675" w:rsidRPr="00944C3D" w:rsidSect="007E6006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6008" w14:textId="77777777" w:rsidR="007E6006" w:rsidRDefault="007E6006">
      <w:r>
        <w:separator/>
      </w:r>
    </w:p>
  </w:endnote>
  <w:endnote w:type="continuationSeparator" w:id="0">
    <w:p w14:paraId="0AB2E699" w14:textId="77777777" w:rsidR="007E6006" w:rsidRDefault="007E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A6A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0747B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480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168FE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5EC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107C21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211D" w14:textId="77777777" w:rsidR="007E6006" w:rsidRDefault="007E6006">
      <w:r>
        <w:separator/>
      </w:r>
    </w:p>
  </w:footnote>
  <w:footnote w:type="continuationSeparator" w:id="0">
    <w:p w14:paraId="4D53F596" w14:textId="77777777" w:rsidR="007E6006" w:rsidRDefault="007E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58822">
    <w:abstractNumId w:val="13"/>
  </w:num>
  <w:num w:numId="2" w16cid:durableId="1807812607">
    <w:abstractNumId w:val="17"/>
  </w:num>
  <w:num w:numId="3" w16cid:durableId="1156722507">
    <w:abstractNumId w:val="8"/>
  </w:num>
  <w:num w:numId="4" w16cid:durableId="1727025651">
    <w:abstractNumId w:val="7"/>
  </w:num>
  <w:num w:numId="5" w16cid:durableId="14600337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7104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602802">
    <w:abstractNumId w:val="20"/>
  </w:num>
  <w:num w:numId="8" w16cid:durableId="1153523825">
    <w:abstractNumId w:val="10"/>
  </w:num>
  <w:num w:numId="9" w16cid:durableId="545600785">
    <w:abstractNumId w:val="0"/>
  </w:num>
  <w:num w:numId="10" w16cid:durableId="669915358">
    <w:abstractNumId w:val="19"/>
  </w:num>
  <w:num w:numId="11" w16cid:durableId="1794593367">
    <w:abstractNumId w:val="6"/>
  </w:num>
  <w:num w:numId="12" w16cid:durableId="1923489822">
    <w:abstractNumId w:val="9"/>
  </w:num>
  <w:num w:numId="13" w16cid:durableId="159005935">
    <w:abstractNumId w:val="12"/>
  </w:num>
  <w:num w:numId="14" w16cid:durableId="646977415">
    <w:abstractNumId w:val="15"/>
  </w:num>
  <w:num w:numId="15" w16cid:durableId="1654680637">
    <w:abstractNumId w:val="14"/>
  </w:num>
  <w:num w:numId="16" w16cid:durableId="1652248113">
    <w:abstractNumId w:val="2"/>
  </w:num>
  <w:num w:numId="17" w16cid:durableId="1065224938">
    <w:abstractNumId w:val="4"/>
  </w:num>
  <w:num w:numId="18" w16cid:durableId="1892573174">
    <w:abstractNumId w:val="11"/>
  </w:num>
  <w:num w:numId="19" w16cid:durableId="2130857871">
    <w:abstractNumId w:val="5"/>
  </w:num>
  <w:num w:numId="20" w16cid:durableId="1524973086">
    <w:abstractNumId w:val="18"/>
  </w:num>
  <w:num w:numId="21" w16cid:durableId="346642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787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100FD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5E4D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E6006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4967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140C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8C8A-05FA-435F-9D78-5BC2E28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5276</Words>
  <Characters>30076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2024-03-20T07:20:00Z</dcterms:created>
  <dcterms:modified xsi:type="dcterms:W3CDTF">2024-03-20T07:20:00Z</dcterms:modified>
</cp:coreProperties>
</file>