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017A895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FD3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99F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0B8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F09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C5E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994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FAC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5F8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AEF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EF1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DEE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13E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141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C91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CF8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ACD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3A6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DAF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121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699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1D56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1BB2C2B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F287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A62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961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8D13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325E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E8E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8D1F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EF5C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CABF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2E53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3314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9A8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188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876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3DC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03E5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7FB8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C29E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41F8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E35E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9E38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D24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0F3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413E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FF54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55E4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CE7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DEAF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F9D4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803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BD57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EE9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A0A3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A8A624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E3BA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6EBF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D9B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778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856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3245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9194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C1A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AFD4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8AC2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92B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986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21F3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161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88A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CFE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6ED3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C1F7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32C2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2BE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4F0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9FEE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ED1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3B8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B9AD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F50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C45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D06F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689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1BF0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F3C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FC4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7592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ACB74D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EA0C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EB6D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C20D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9AC8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F42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A5A5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C42F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65E7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DEE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6F83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25A1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BA3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3D3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FE66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CA2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BA56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A517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39D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0CC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854F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5294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431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AB70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1467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0CE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9AD1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75A0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96BD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183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3DDE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85C9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8291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1E7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AEFBFE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E65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865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0BF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068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3E2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002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10E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43F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3F8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ABF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A00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6C8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A0E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898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1BB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5F5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768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F17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7E6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DBC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198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1D0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652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5BF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7F9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E90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A93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20D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CAC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47C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786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150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A12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1223D3F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197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E09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F92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C9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D87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4DD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347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FBF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643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394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005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438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BA5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CD4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386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8D1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09C95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87344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78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AE5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0DA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B55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645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9BC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310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0AFF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EAC1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15BD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1990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C586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B28B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AD4D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8E45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17C5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0D04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6301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8473EAC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C4C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E2E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775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F4A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4719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D6B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744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DC1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4CD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4E1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FCF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852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4E9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D32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BC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7E2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51C140A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9C0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680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746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8E0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AD3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552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DCD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280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49D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809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BA1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ADE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3F3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F06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6C1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82BAB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B2E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4E9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69E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A7E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EF1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E55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E4E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D73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F05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ACB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339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9A1A0B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E53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2A3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8CC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6D3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328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3DF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119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9D9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8AD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6B1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E35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78F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865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EAA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BE2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D678A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2EC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936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BF3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A7B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3A8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383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81C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51D4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18AA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139A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DDA7B7" w14:textId="6F1E6C49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4100FD">
              <w:rPr>
                <w:rFonts w:ascii="Arial" w:hAnsi="Arial"/>
                <w:lang w:eastAsia="sk-SK"/>
              </w:rPr>
              <w:t>23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7EE7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46D6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4D86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F1A8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8589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CA77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1B36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B9C0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E9C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D7F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6E5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51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C2C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54B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D214B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E97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58A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D83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B74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E91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193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32DC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35A8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8C38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260F9A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603B3793" wp14:editId="5ACFFC29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B9DADF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5F2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4BB8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F114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A21B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82E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A2D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EA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106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B4C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742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A6B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500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47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820A2F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3B723C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6B956B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D7D7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8099119" wp14:editId="221074FA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FD00CC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6C646F43" wp14:editId="640D5260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D968C5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E1E2296" wp14:editId="1521BC0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DBBE18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A37CD09" wp14:editId="59C1A058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F82A8F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74313425" wp14:editId="1EAA6A07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D009E0" w14:textId="0F20884A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605E4D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4100FD">
                                    <w:rPr>
                                      <w:rFonts w:ascii="Arial" w:hAnsi="Arial" w:cs="Arial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431342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62D009E0" w14:textId="0F20884A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605E4D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4100FD">
                              <w:rPr>
                                <w:rFonts w:ascii="Arial" w:hAnsi="Arial" w:cs="Arial"/>
                              </w:rP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0AB24851" wp14:editId="748D009F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87F760" w14:textId="5723CB4D" w:rsidR="000B647F" w:rsidRDefault="0099716A" w:rsidP="00944C3D">
                                  <w:r>
                                    <w:t>20</w:t>
                                  </w:r>
                                  <w:r w:rsidR="00605E4D">
                                    <w:t>2</w:t>
                                  </w:r>
                                  <w:r w:rsidR="004100FD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B24851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4287F760" w14:textId="5723CB4D" w:rsidR="000B647F" w:rsidRDefault="0099716A" w:rsidP="00944C3D">
                            <w:r>
                              <w:t>20</w:t>
                            </w:r>
                            <w:r w:rsidR="00605E4D">
                              <w:t>2</w:t>
                            </w:r>
                            <w:r w:rsidR="004100FD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605DD29D" wp14:editId="0A65BECF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B7B1A6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95360FA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EBC1E6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1E634A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7C55C2A5" wp14:editId="01191DAB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A535EF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3B93E7FD" wp14:editId="34379799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ADD5FF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3BFA0D9" wp14:editId="798A7D9E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E025F6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51021FF7" wp14:editId="59913373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9A449C" w14:textId="559F3912" w:rsidR="000B647F" w:rsidRDefault="0099716A" w:rsidP="00944C3D">
                                  <w:r>
                                    <w:t>20</w:t>
                                  </w:r>
                                  <w:r w:rsidR="00605E4D">
                                    <w:t>2</w:t>
                                  </w:r>
                                  <w:r w:rsidR="004100FD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1021FF7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1B9A449C" w14:textId="559F3912" w:rsidR="000B647F" w:rsidRDefault="0099716A" w:rsidP="00944C3D">
                            <w:r>
                              <w:t>20</w:t>
                            </w:r>
                            <w:r w:rsidR="00605E4D">
                              <w:t>2</w:t>
                            </w:r>
                            <w:r w:rsidR="004100FD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26FB21F" wp14:editId="021125F5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E3B234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66E9E18C" wp14:editId="357EA4E2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BE89CC" w14:textId="5F8DCD67" w:rsidR="000B647F" w:rsidRDefault="0099716A" w:rsidP="00944C3D">
                                  <w:r>
                                    <w:t>20</w:t>
                                  </w:r>
                                  <w:r w:rsidR="00605E4D">
                                    <w:t>2</w:t>
                                  </w:r>
                                  <w:r w:rsidR="004100FD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E9E18C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5FBE89CC" w14:textId="5F8DCD67" w:rsidR="000B647F" w:rsidRDefault="0099716A" w:rsidP="00944C3D">
                            <w:r>
                              <w:t>20</w:t>
                            </w:r>
                            <w:r w:rsidR="00605E4D">
                              <w:t>2</w:t>
                            </w:r>
                            <w:r w:rsidR="004100FD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56884798" wp14:editId="452F75B9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ED910C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77D996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872852B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B0DD4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FF8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504A1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006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370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9E5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4A1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AEE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839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32B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6C6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B01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68F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E87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1C1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C18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235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33B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F6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B38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9C4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971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188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CC3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30C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306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891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5C119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64B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81C21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4C6A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893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60B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DE3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02A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F83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573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B84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80C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CAF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79C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3F4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77E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308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791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3E2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3852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81C1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B2A1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9F4D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1CE9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E65F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9C38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E67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953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10E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78F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8E5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171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C5F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2FE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4863C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C24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0D2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E44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8A2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55D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2C5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F09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A29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183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8CB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E2F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F70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508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AA0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1BD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080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F22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2B8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0AEA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43E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351AA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48B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4BF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8AF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440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B38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E40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E35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249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8B7FF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84F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7D0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85C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849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BD1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B10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92A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63D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CF7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C2F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981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B03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481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13F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100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CE6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71B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E46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AA5F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F29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82A9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E8A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A87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8CC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396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4AF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ED5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B09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87D0B3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8D1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603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DAD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48F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861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E3E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204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14D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AAE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2FC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CC8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BA1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C4D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31D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B73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B63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40B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C05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8715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6228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C8EC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26EE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97AC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C8CB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25A0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C14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96A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9F5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12E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C3C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945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772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2F9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4123D3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3D9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732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653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AD7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793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4FE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664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AF5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03C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533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0E3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51D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E0F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227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8C8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2C2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49A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BBD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98C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AF95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1A18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3731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7461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D270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2A00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743E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274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205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2A22C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2D2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BE7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48C41C70" wp14:editId="2683D38C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9533299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DDA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F55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CDF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741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659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204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713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354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A78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EC8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3F5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217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17E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1FF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9AE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BB9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99F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881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5B7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A73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01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55B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CB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B50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742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F6D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37E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72C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465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78B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D25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3035A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40A9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7976A2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6D0E4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F31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2A577A0D" wp14:editId="78F2168B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478067" w14:textId="77777777" w:rsidR="000B647F" w:rsidRPr="00391121" w:rsidRDefault="00F249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31203256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4A332D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F249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31203256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DCC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43D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A7B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F95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0E8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42B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EEB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366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F6B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7A57B9D2" wp14:editId="128099B7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1985B6" w14:textId="77777777" w:rsidR="000B647F" w:rsidRPr="00391121" w:rsidRDefault="00F249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2021377908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F249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2021377908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99E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7F5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407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AAD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5EF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28A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8DE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E63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081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7F3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E85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207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613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A3E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737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CE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AE04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784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7103BE6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7AD7A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504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CBA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0C5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E21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997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594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118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580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CC6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9A7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72D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B13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E68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442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2D5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5A509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6E3B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0B9FD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1EF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A95AEA9" wp14:editId="0B5A778B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FA4651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5E41ED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proofErr w:type="spellStart"/>
                                  <w:r w:rsidR="00F2496A">
                                    <w:rPr>
                                      <w:rFonts w:ascii="Arial" w:hAnsi="Arial" w:cs="Arial"/>
                                    </w:rPr>
                                    <w:t>Gen</w:t>
                                  </w:r>
                                  <w:proofErr w:type="spellEnd"/>
                                  <w:r w:rsidR="00F2496A">
                                    <w:rPr>
                                      <w:rFonts w:ascii="Arial" w:hAnsi="Arial" w:cs="Arial"/>
                                    </w:rPr>
                                    <w:t xml:space="preserve"> Svobodu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5E41ED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proofErr w:type="spellStart"/>
                            <w:r w:rsidR="00F2496A">
                              <w:rPr>
                                <w:rFonts w:ascii="Arial" w:hAnsi="Arial" w:cs="Arial"/>
                              </w:rPr>
                              <w:t>Gen</w:t>
                            </w:r>
                            <w:proofErr w:type="spellEnd"/>
                            <w:r w:rsidR="00F2496A">
                              <w:rPr>
                                <w:rFonts w:ascii="Arial" w:hAnsi="Arial" w:cs="Arial"/>
                              </w:rPr>
                              <w:t xml:space="preserve"> Svobodu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A3E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B52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6AF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657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799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E03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22F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619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CD6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39B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2F7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5EA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83D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26A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448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F9D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154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A9F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4C1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2E1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303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349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60D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4A8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8BC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80B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C13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EE5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41A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A93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70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18C2EF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32E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0B9A4F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CFB232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69804D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1B3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66D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2ED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570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33A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DEA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5A2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B8E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090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5B8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D11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29B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559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618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05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732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5D7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911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713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418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CE9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E53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7FF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E73C09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3748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28A8C36C" wp14:editId="6D5DDB5A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5BD715B" w14:textId="77777777" w:rsidR="000B647F" w:rsidRPr="00391121" w:rsidRDefault="00F249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hAnsi="Arial" w:cs="Arial"/>
                                    </w:rPr>
                                    <w:t>Gen</w:t>
                                  </w:r>
                                  <w:proofErr w:type="spellEnd"/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, Svobodu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F249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Gen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</w:rPr>
                              <w:t xml:space="preserve">, Svobodu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BC955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0F0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EAE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C10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660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961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221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D80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0DE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724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2EF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9E4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0B7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8AA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255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18F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0BC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44B4F2B9" wp14:editId="6CD073C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7B1892" w14:textId="77777777" w:rsidR="000B647F" w:rsidRDefault="00F2496A" w:rsidP="00944C3D">
                                  <w:r>
                                    <w:t>2754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F2496A" w:rsidP="00944C3D">
                            <w:r>
                              <w:t>2754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6BB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1C7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81E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654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35A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5CA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9C335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6F10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6893F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8C26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457310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5000AF2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3F59712" wp14:editId="4FB14D0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1E8CE0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9D0BDD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9D0BDD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5FE3F36E" wp14:editId="46FEBB85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499E6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5OcELAIAAFkEAAAOAAAAZHJzL2Uyb0RvYy54bWysVNtu2zAMfR+wfxD0vjhxkyw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54D8F9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B8A74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02B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063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1A2E2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A67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14010F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356CC11F" wp14:editId="28399A01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03D6D6D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D1MwmG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B6D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831A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9BD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D024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14CC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EF11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7B44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291128B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1254F4A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44D5E6BD" wp14:editId="5D01BA59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4DE53F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FrQC9Y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039F5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AD7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4EF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B4F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4C7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32C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0B2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CAB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38989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870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9B4518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5A7BD5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0F17C00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2656D26F" wp14:editId="6BD3A797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9AC9F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D2D6A1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24C912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E6995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2A3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C82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DA9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D05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22D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DF6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192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6C0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AAA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4FF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556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21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7D6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2E9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AD1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7DB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41F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9EA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6C6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5FA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FFC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AC1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B07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8B0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89B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53A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553DF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E42D5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5152B8F" w14:textId="1067CC76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605E4D">
              <w:rPr>
                <w:rFonts w:ascii="Arial" w:hAnsi="Arial"/>
                <w:lang w:eastAsia="sk-SK"/>
              </w:rPr>
              <w:t>16.3.202</w:t>
            </w:r>
            <w:r w:rsidR="004100FD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834AD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7E708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5393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0F1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9E4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35C2D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5361B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C1F6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25AE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B0AF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53C7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D0F9B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E67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3D1DB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68079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B135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51DB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5C14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80EC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4F55F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22B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77306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4A9A2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C97B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A419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7CAE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48A0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7496E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DB4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75B52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A887D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4211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B3A6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1868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5DC3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4135F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DC4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20518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EB4A4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0E96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B17A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A264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FE7D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E261E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FD5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FC21BC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8E513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25D1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EA88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9128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D25D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0468E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546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8B5B4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4B00B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C6D8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7D7E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7746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D30B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17B12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AC9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CF933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AC8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752C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A6F1CAC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3ABA271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A83861E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2BD082A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8EEEFE0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1753C31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9931026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9DF4E75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1B1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E85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ACA2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E19727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148F9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DF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3BA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5AE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A44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D98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816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E54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0A0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4CA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BC5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BEE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EA8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E54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8D9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E99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145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E2F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368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D4F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CACE5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193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511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05068D3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47D21C3A" w14:textId="77777777" w:rsidR="00944C3D" w:rsidRDefault="00944C3D" w:rsidP="00944C3D">
      <w:pPr>
        <w:rPr>
          <w:rFonts w:ascii="Arial" w:hAnsi="Arial"/>
        </w:rPr>
      </w:pPr>
    </w:p>
    <w:p w14:paraId="6291B20A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lastRenderedPageBreak/>
        <w:t>Meno a priezvisko fyzickej osoby alebo názov právnickej osoby, ktorá je zakladateľom alebo zriaďovateľom účtovnej jednotky:</w:t>
      </w:r>
    </w:p>
    <w:p w14:paraId="0A6802BA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533D4BEC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719678F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34ABB2F0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39FC69F2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3214C048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3792AB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A68014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306AC8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17C55E5C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12167D1" w14:textId="77777777" w:rsidR="00944C3D" w:rsidRPr="008D0433" w:rsidRDefault="00F2496A" w:rsidP="00503750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Božik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Miroslav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5998AFB7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199E3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40AF4D3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9C1A0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44866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89480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17FF447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335EF6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D31E0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D794C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4CAF054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2872AA9F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5208630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26CB4E5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089612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1161178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4D10B6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72B0764A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6B6F455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15589011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63C8600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1918F63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6DA95CC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2A5B4607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19B8C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77B4FFF" w14:textId="4FB930D5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0B8BDEE" w14:textId="0E934555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773E554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A9A49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C1477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82FA9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A207348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431B0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149B7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41A90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C6AC6F0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49F37F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D7E86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9F5F9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75E9A3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34FE0B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A6C9C22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23AE7B0E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77B3832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CBA67EC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631A7F8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4A05A9C3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564E816B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CC7CF13" w14:textId="42D78999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605E4D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385FC047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4C603C5C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784480AE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22F863B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2E1682E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30A9AC5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06023E82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7098A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415EA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7D29D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B78493C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F24C2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05196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51115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77FFF11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09E6B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87C92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DFEEA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469280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131BAA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BD2B39E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5D41A68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3A9DE20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55F4283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12B7966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2810DD4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e) dlhodobý hmotný majetok obstaraný vlastnou činnosťou</w:t>
      </w:r>
    </w:p>
    <w:p w14:paraId="2A04F48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1B25F12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19A146A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5B20343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7D7FB04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69AFB5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22A85D1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30092A0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6A9F32F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8737D2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019452C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3239470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5A66DF7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797AA3E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4B5F23A1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506ACBC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2C17DD5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2A943DB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14102B7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120D5B44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BE6BD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DF9A0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C8EFA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42672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58399D1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572EA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49D6C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64EE0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B09E4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F626756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4B0D0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E35D5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25EA4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3C749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4876B25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D2320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7B18B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149D1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7E418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4EA0E33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1A264F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AC85C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389C6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7A01F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22F828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3AF8A9A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4064FEB3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7D8C012D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F16079E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B2F246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2A93209D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956E12D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50979C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90A500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7E6006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2316BA35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7790B61D" w14:textId="77777777" w:rsidTr="00503750">
        <w:tc>
          <w:tcPr>
            <w:tcW w:w="2302" w:type="dxa"/>
            <w:vAlign w:val="center"/>
          </w:tcPr>
          <w:p w14:paraId="39F2487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1ED3B6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3B1E9C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2071A5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42DF9C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178FE4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064F35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27B576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180A512" w14:textId="77777777" w:rsidTr="00503750">
        <w:tc>
          <w:tcPr>
            <w:tcW w:w="15593" w:type="dxa"/>
            <w:gridSpan w:val="8"/>
            <w:vAlign w:val="center"/>
          </w:tcPr>
          <w:p w14:paraId="05A762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F71687D" w14:textId="77777777" w:rsidTr="00503750">
        <w:tc>
          <w:tcPr>
            <w:tcW w:w="2302" w:type="dxa"/>
            <w:vAlign w:val="center"/>
          </w:tcPr>
          <w:p w14:paraId="3F4955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B5FA8D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FDD2E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5846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9D735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5F4F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7D0C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47115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9E0E3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CC23F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30265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028F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55BC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36AC5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7EBE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65E5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3022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7DBAA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F9369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53236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645BE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257C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1BFE2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F25F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3784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E0E9F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3C7E0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A6E32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6083A6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3588B4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9399C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17E97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86ABD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97A52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4ACC63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803FE31" w14:textId="77777777" w:rsidTr="00503750">
        <w:tc>
          <w:tcPr>
            <w:tcW w:w="2302" w:type="dxa"/>
            <w:vAlign w:val="center"/>
          </w:tcPr>
          <w:p w14:paraId="42BC85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552A6E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ED8D04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BB9CD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7BFA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4150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ABC3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6E501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8121BF" w14:textId="77777777" w:rsidTr="00503750">
        <w:tc>
          <w:tcPr>
            <w:tcW w:w="15593" w:type="dxa"/>
            <w:gridSpan w:val="8"/>
            <w:vAlign w:val="center"/>
          </w:tcPr>
          <w:p w14:paraId="3C3B64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1F0FC02" w14:textId="77777777" w:rsidTr="00503750">
        <w:tc>
          <w:tcPr>
            <w:tcW w:w="2302" w:type="dxa"/>
            <w:vAlign w:val="center"/>
          </w:tcPr>
          <w:p w14:paraId="6DF86EF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EC58D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BCA13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4B57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55D9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7360D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45823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456D3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47548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500A0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40EF60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D0176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2C3EC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7050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D6990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EB9CC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8E564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9E69B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2822F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774BCF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481EF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CDDB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7B69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814E4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7A5FDF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0DFC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D6AD20" w14:textId="77777777" w:rsidTr="00503750">
        <w:tc>
          <w:tcPr>
            <w:tcW w:w="2302" w:type="dxa"/>
            <w:vAlign w:val="center"/>
          </w:tcPr>
          <w:p w14:paraId="554975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E21434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D1F8F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CE3A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984B7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94FC4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F9E67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B0354B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D8C41C" w14:textId="77777777" w:rsidTr="00503750">
        <w:tc>
          <w:tcPr>
            <w:tcW w:w="15593" w:type="dxa"/>
            <w:gridSpan w:val="8"/>
            <w:vAlign w:val="center"/>
          </w:tcPr>
          <w:p w14:paraId="3BBC96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7E3C90F" w14:textId="77777777" w:rsidTr="00503750">
        <w:tc>
          <w:tcPr>
            <w:tcW w:w="2302" w:type="dxa"/>
            <w:vAlign w:val="center"/>
          </w:tcPr>
          <w:p w14:paraId="32E848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43715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04F97A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79DA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D285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5B7A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650A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4908C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CC8CBF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78A538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58160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F6D44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DED4A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9139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624D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4CA8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E9C8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7BEBD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C4064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D6B28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05BC9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1FB0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B40D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6A2A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DFD3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C6FA4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DE64D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B12F7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1B8B6B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6460B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3AE8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F486A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DF81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6F3FE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F298D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46845F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5FCF8C4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38EFB48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45109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3F5B12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99A4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3CDE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22EC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C8D0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F87D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0276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BCE3A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F4AA1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D10089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B2595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D29B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9E06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763C7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FB2C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D8A19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C760218" w14:textId="77777777" w:rsidR="00944C3D" w:rsidRDefault="00944C3D" w:rsidP="00944C3D">
      <w:pPr>
        <w:rPr>
          <w:rFonts w:ascii="Arial" w:hAnsi="Arial"/>
          <w:b/>
        </w:rPr>
      </w:pPr>
    </w:p>
    <w:p w14:paraId="263AFB68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49DC8FE6" w14:textId="77777777" w:rsidTr="00503750">
        <w:tc>
          <w:tcPr>
            <w:tcW w:w="1944" w:type="dxa"/>
            <w:vAlign w:val="center"/>
          </w:tcPr>
          <w:p w14:paraId="3FCB907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7F71C3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4A744D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6AC956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903C6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0ED2D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15E598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24116A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4B39A7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7DC9E9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460416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5E7D4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51A737D" w14:textId="77777777" w:rsidTr="00503750">
        <w:tc>
          <w:tcPr>
            <w:tcW w:w="15685" w:type="dxa"/>
            <w:gridSpan w:val="12"/>
            <w:vAlign w:val="center"/>
          </w:tcPr>
          <w:p w14:paraId="2D893D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2E97825" w14:textId="77777777" w:rsidTr="00503750">
        <w:tc>
          <w:tcPr>
            <w:tcW w:w="1944" w:type="dxa"/>
            <w:vAlign w:val="center"/>
          </w:tcPr>
          <w:p w14:paraId="62CD3E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6E688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5016E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2F5F8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15018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8D047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9481D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EA1D8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1FA93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4FED3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F10DF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55E04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979B6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11B2EB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81382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F8A05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D080F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93AB8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CBAF1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AC6E0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AA323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F8573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DA93F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0E334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77326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2DAA56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E3224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44A8CB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AA21D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84908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4C5BD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15D3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D635B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C437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82FC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52CC1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FD6D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5716B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8324A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1EC5E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23EED2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C157D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F6A86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34BAB4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9BD14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65C11D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CA1FC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2D6818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0D8945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647A6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5BB60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204E820" w14:textId="77777777" w:rsidTr="00503750">
        <w:tc>
          <w:tcPr>
            <w:tcW w:w="1944" w:type="dxa"/>
            <w:vAlign w:val="center"/>
          </w:tcPr>
          <w:p w14:paraId="222183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AC4F3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0C491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012C0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A7D21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D6A7A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8D7DA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E33B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76C78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76807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CEACB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6A063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9D4395" w14:textId="77777777" w:rsidTr="00503750">
        <w:tc>
          <w:tcPr>
            <w:tcW w:w="15685" w:type="dxa"/>
            <w:gridSpan w:val="12"/>
            <w:vAlign w:val="center"/>
          </w:tcPr>
          <w:p w14:paraId="5149FD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709A3FD" w14:textId="77777777" w:rsidTr="00503750">
        <w:tc>
          <w:tcPr>
            <w:tcW w:w="1944" w:type="dxa"/>
            <w:vAlign w:val="center"/>
          </w:tcPr>
          <w:p w14:paraId="1236705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D8173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A324B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8D6C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A8F4A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6342F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0663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F2D95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DFF1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442F5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7C9A2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D7C5D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679299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47E527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D39BB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DE59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F19DF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E9C31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2140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BA1F1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EC28A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83C40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8D2C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4FE10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1C00A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626CBD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436FF7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9734C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74A2C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AC5D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683E4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CDC56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BE74F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3F1A7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8B70E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1BB77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FD293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C65D9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539EF8" w14:textId="77777777" w:rsidTr="00503750">
        <w:tc>
          <w:tcPr>
            <w:tcW w:w="1944" w:type="dxa"/>
            <w:vAlign w:val="center"/>
          </w:tcPr>
          <w:p w14:paraId="4CF256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7EDE7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CCBD3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28215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7D36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5A5F9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B7317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96022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8130D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DF7A9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11E35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F0531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11A55C" w14:textId="77777777" w:rsidTr="00503750">
        <w:tc>
          <w:tcPr>
            <w:tcW w:w="15685" w:type="dxa"/>
            <w:gridSpan w:val="12"/>
            <w:vAlign w:val="center"/>
          </w:tcPr>
          <w:p w14:paraId="04067D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5BAD55B" w14:textId="77777777" w:rsidTr="00503750">
        <w:tc>
          <w:tcPr>
            <w:tcW w:w="1944" w:type="dxa"/>
            <w:vAlign w:val="center"/>
          </w:tcPr>
          <w:p w14:paraId="28015F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7BFBA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6E0D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5FE8A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116B9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FD7B2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0E5DA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CEE74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2F013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F1E51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92821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392E7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B24A47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5B97C6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8995B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E4D75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C92F0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C2D51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19C71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9BEA2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763A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FB4D4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3C0B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58969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39985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574E7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9D866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DE20F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47E4B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C107C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F81F5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C381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249ED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91B92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1D07E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A189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E3389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3885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503B11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16A66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9F88C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F309D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71049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6CE5D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5DDF8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F9673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9D4FE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B303E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4D434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BE807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7F3C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B5FEE1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03F6CA2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54868B3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9FFC6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47D17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DF2D6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81A34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0543F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0DD0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C0E5D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E1836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01C2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89C06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4BABA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A9586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CF70FD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5E56F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DEF63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3D303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2D15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990A0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C59FA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2E17C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F5F12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60ED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77EC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5A8AA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2A039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C2E66C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B2A14C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86C9F89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60C2E6F0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A314B4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021839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6FE44526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0227B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5E010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7547A16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33DAB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FDCDE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DB4B120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EDC64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7F71A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C66B20B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17FC04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A5791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AC925CB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1BB8F66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6432BB2C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3790DC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561351D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E37227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7583B091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094375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C0B2C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3A82A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B9E35B4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819AF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C6124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5B068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D05D038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F7F0B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7DC1C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247F1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311C43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A163F1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3FE98C3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79841F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5CB24F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3FA2A8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E1677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1EFFF0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BAE11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40926579" w14:textId="77777777" w:rsidTr="00503750">
        <w:trPr>
          <w:trHeight w:val="1073"/>
        </w:trPr>
        <w:tc>
          <w:tcPr>
            <w:tcW w:w="3614" w:type="dxa"/>
            <w:vMerge/>
          </w:tcPr>
          <w:p w14:paraId="7DB5F1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7F6FB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69195A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0CC2CC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282D56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6E565F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028B99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71B8C8DE" w14:textId="77777777" w:rsidTr="00503750">
        <w:trPr>
          <w:trHeight w:val="283"/>
        </w:trPr>
        <w:tc>
          <w:tcPr>
            <w:tcW w:w="3614" w:type="dxa"/>
          </w:tcPr>
          <w:p w14:paraId="4B4BA9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0B55C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8A484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A6A7F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2A276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DADC7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EBE9D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9ED531E" w14:textId="77777777" w:rsidTr="00503750">
        <w:trPr>
          <w:trHeight w:val="283"/>
        </w:trPr>
        <w:tc>
          <w:tcPr>
            <w:tcW w:w="3614" w:type="dxa"/>
          </w:tcPr>
          <w:p w14:paraId="58FECF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25EEC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E9689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01A85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47E8C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5EAAB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6B85D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BF3E9A8" w14:textId="77777777" w:rsidTr="00503750">
        <w:trPr>
          <w:trHeight w:val="283"/>
        </w:trPr>
        <w:tc>
          <w:tcPr>
            <w:tcW w:w="3614" w:type="dxa"/>
          </w:tcPr>
          <w:p w14:paraId="709A67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E6EB2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7AFE1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164FF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AA8E3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C1D2D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670AE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7579BE9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705173C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2D78336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695907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177813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749B27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7F3A2B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759F20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74A317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2FB71A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1E8321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27A2D9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7858EA9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757A4C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DBA32C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62B7DC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4D8582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E78E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5153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EFFC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C5D5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A04A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62ED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03FE1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4A036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B3AE9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E12A7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9F41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A7DD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FB55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10AF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2962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C1CB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DB3DD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CA120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A71CD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AE599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2EEF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9E74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E90A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4797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936F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384A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E96C3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644AE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B2356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55C823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A057B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F5FAD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48547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81DE3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DBE7C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FCB6A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9D14C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8EDABD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B99DFE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9304B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CAAD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8122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1F95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C8F9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1D41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5FCA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0EC00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77A71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0E5519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F6BD29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15298D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8BD5F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026F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7798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1322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25D2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0218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817D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B5AA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0E735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679D7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7B51CB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F9A8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C4E1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0F8E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D643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F045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98DC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35C82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71B0B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6B2B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279E3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2415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50D8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9FB6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3765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4551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65D3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D7E61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B83D4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947F4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3E355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503A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DBFB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5963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3EFA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1C3C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59BC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BB429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48E11F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C14067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8E2D38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1F1063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688C0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3E87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F076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F7F3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49C7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7157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3F75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F9818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F78754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60DAA41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ED5AD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80C6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4B5B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FDC4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70CC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5A1F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89A5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9A46D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A0F569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978C33A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58E67E0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1D7CE8D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BFC8ED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FFA93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0A784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DB5B7A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F5278E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F5E2F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118A9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FE300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8625D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67392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09151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579FCF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EAC78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0F5758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AAED6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6239B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64D359E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7E6006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5B0EA5D8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BFD3931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1C87F1F5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7CEF2595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2659FFB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5B42D2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C342B6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8729F4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05661B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D500B7E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7D81B4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3ECBD1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C1FCE7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B4159D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52165E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9BCF693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2D5A4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920705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C829CF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9CC5DA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032038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8DC73B8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114C64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ABD5EA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DE561F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3ED3CF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F49AF7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88842D6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C5022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943901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FFCC79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F82770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B1DFD3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94904D4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3E78B8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838A56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02F525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276A43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C872FF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3D225CC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14B260A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AFF0C2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580EDD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E30E5C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4EC2EF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6000F72C" w14:textId="77777777" w:rsidR="00944C3D" w:rsidRDefault="00944C3D" w:rsidP="00944C3D">
      <w:pPr>
        <w:rPr>
          <w:rFonts w:ascii="Arial" w:hAnsi="Arial"/>
          <w:b/>
        </w:rPr>
      </w:pPr>
    </w:p>
    <w:p w14:paraId="20173AC3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7D347594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3636144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53B4753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D01396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4305469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3C7204F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24A50AA7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608F9B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0049F3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015CF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FD475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9268553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6A966F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2850A6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9226A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84BA5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FE1FF9E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25D56E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080220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4A5E5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B503A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B33D0A1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2C18419E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399A0F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650CD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4EE76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D76649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B7BE865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BF7DE80" w14:textId="77777777" w:rsidTr="00503750">
        <w:tc>
          <w:tcPr>
            <w:tcW w:w="2835" w:type="dxa"/>
            <w:vAlign w:val="center"/>
          </w:tcPr>
          <w:p w14:paraId="4B8F37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04DDD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63F60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5870FE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01EAC0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5DA8A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54F8FF0F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7F1FA605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7C30FFA1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CBC064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A0B4BC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428C9A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518D6E5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A66AD0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6F5DC3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7B26E7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9A8E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506C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A721F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721A4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A1F7A1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2B5C7F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168CDA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963B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7782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DDE6E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952B9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7716B9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1A596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4889DE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2884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7E5E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FEF54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B8AFF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A16B7C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69AFB4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14B1AD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6385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F614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8DCA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894C0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752472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64A572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A21B0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757B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137F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6118F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AACBA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A2ABC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C0413E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337BC99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F0EBA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8CA0E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D04E1A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F52B97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2A3DF8F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3C43FB3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3ACC8C32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542B2FA8" w14:textId="77777777" w:rsidR="00944C3D" w:rsidRDefault="00944C3D" w:rsidP="00944C3D">
      <w:pPr>
        <w:rPr>
          <w:rFonts w:ascii="Arial" w:hAnsi="Arial"/>
          <w:b/>
        </w:rPr>
      </w:pPr>
    </w:p>
    <w:p w14:paraId="17D0238A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F6440ED" w14:textId="77777777" w:rsidTr="00503750">
        <w:tc>
          <w:tcPr>
            <w:tcW w:w="2835" w:type="dxa"/>
            <w:vAlign w:val="center"/>
          </w:tcPr>
          <w:p w14:paraId="26F021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652EDB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1B55F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60EAD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C1D63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3E7A92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AE9DB70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41BBD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773B3B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72CE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5EEA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D4AAF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53770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35EAE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8941B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04F29F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E1E8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B0DF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7878F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A73F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6B784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482B6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2590F7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65BE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4CE4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E5AB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90394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AC5DE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AF133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124E9F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5B5F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6143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F66B8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2D3FD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C1970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49B8E2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5EA9958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DB608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13AD4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EB758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207A13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2CB904F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66BEA10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03051178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14FF26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1B78C4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410D81F7" w14:textId="77777777" w:rsidTr="00503750">
        <w:trPr>
          <w:trHeight w:val="699"/>
        </w:trPr>
        <w:tc>
          <w:tcPr>
            <w:tcW w:w="3502" w:type="dxa"/>
            <w:vMerge/>
          </w:tcPr>
          <w:p w14:paraId="747BE2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4FB364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30301E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46EB94C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E3FA6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2AD767E4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4B9514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85C383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6C789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3FF3CFB1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773965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30EDA4F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4E4717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4AE0B406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96717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BD9ED6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75670E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2E27EC33" w14:textId="77777777" w:rsidTr="00503750">
        <w:trPr>
          <w:trHeight w:val="593"/>
        </w:trPr>
        <w:tc>
          <w:tcPr>
            <w:tcW w:w="3497" w:type="dxa"/>
          </w:tcPr>
          <w:p w14:paraId="3CFF47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861E5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EB5C3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52F0B2F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C9D1E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42994A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DCED5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C630F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70F9D5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137E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FE121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5AAD9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051C9A8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CB1D5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5A39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DA21C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6C373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332435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1E42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ACDE5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4EBCB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A98D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9D68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D286D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DA648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4E8B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757B5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179EA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8CA1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632A12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01B08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402D6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D2EDAC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98C5A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8A78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3EA35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01B142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9E0CB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FDE46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FADCF0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70E4C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2AA628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363D5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8D915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DFAC798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C7D4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4274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FBF603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6F0D117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362F2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F603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2198936" w14:textId="77777777" w:rsidR="00944C3D" w:rsidRDefault="00944C3D" w:rsidP="00944C3D">
      <w:pPr>
        <w:rPr>
          <w:rFonts w:ascii="Arial" w:hAnsi="Arial"/>
          <w:b/>
        </w:rPr>
      </w:pPr>
    </w:p>
    <w:p w14:paraId="68B1B854" w14:textId="77777777" w:rsidR="00944C3D" w:rsidRDefault="00944C3D" w:rsidP="00944C3D">
      <w:pPr>
        <w:rPr>
          <w:rFonts w:ascii="Arial" w:hAnsi="Arial"/>
          <w:b/>
        </w:rPr>
      </w:pPr>
    </w:p>
    <w:p w14:paraId="04F954F2" w14:textId="77777777" w:rsidR="00944C3D" w:rsidRDefault="00944C3D" w:rsidP="00944C3D">
      <w:pPr>
        <w:rPr>
          <w:rFonts w:ascii="Arial" w:hAnsi="Arial"/>
          <w:b/>
        </w:rPr>
      </w:pPr>
    </w:p>
    <w:p w14:paraId="6C3C8700" w14:textId="77777777" w:rsidR="00944C3D" w:rsidRDefault="00944C3D" w:rsidP="00944C3D">
      <w:pPr>
        <w:rPr>
          <w:rFonts w:ascii="Arial" w:hAnsi="Arial"/>
          <w:b/>
        </w:rPr>
      </w:pPr>
    </w:p>
    <w:p w14:paraId="691408F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5B359D74" w14:textId="77777777" w:rsidTr="00503750">
        <w:tc>
          <w:tcPr>
            <w:tcW w:w="2622" w:type="dxa"/>
            <w:vAlign w:val="center"/>
          </w:tcPr>
          <w:p w14:paraId="40A85F8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166533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438317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72673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392184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5DE1E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4548A1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0E5A6F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3E659C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AE4F555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2E65F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1B0EE71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CA49E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625FF3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61BBE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16824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34AEB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C2B0F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AD95635" w14:textId="77777777" w:rsidTr="00503750">
        <w:tc>
          <w:tcPr>
            <w:tcW w:w="2622" w:type="dxa"/>
            <w:vAlign w:val="center"/>
          </w:tcPr>
          <w:p w14:paraId="25C532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193518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2505F6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0C2C8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81D6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1CE0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1D8F2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F41A43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ECCE6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25B2AB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25C4F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A586B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D1CB6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19E41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225383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44641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165B11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EB83D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D2BAB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F4E42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8564F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B97E232" w14:textId="77777777" w:rsidTr="00503750">
        <w:tc>
          <w:tcPr>
            <w:tcW w:w="2622" w:type="dxa"/>
            <w:vAlign w:val="center"/>
          </w:tcPr>
          <w:p w14:paraId="18EA70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74E79C00" w14:textId="567759DA" w:rsidR="00944C3D" w:rsidRPr="008C56AB" w:rsidRDefault="004100FD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45192</w:t>
            </w:r>
          </w:p>
        </w:tc>
        <w:tc>
          <w:tcPr>
            <w:tcW w:w="1275" w:type="dxa"/>
            <w:vAlign w:val="center"/>
          </w:tcPr>
          <w:p w14:paraId="745891C0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04DC665E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164FE2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1A254B2" w14:textId="14163DB1" w:rsidR="00944C3D" w:rsidRPr="008C56AB" w:rsidRDefault="004100FD" w:rsidP="00605E4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48453</w:t>
            </w:r>
          </w:p>
        </w:tc>
      </w:tr>
      <w:tr w:rsidR="0099716A" w:rsidRPr="00050529" w14:paraId="217BDA4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CCD4E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5B3A7F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E4CAB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E4A2C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99CE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DA0EB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9EF8FDE" w14:textId="77777777" w:rsidTr="00503750">
        <w:tc>
          <w:tcPr>
            <w:tcW w:w="2622" w:type="dxa"/>
            <w:vAlign w:val="center"/>
          </w:tcPr>
          <w:p w14:paraId="277098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259B0D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853AC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D0386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B51ED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11D3E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AE1231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66F1610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470A838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6FCCC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4B3857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B83F2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FE7B6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75CB7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AF012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8CBAC4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96450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185EAD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32C3D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33B0E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BA525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9A8B8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9F03FA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89BDD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1E9337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0CB79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8FF4B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4F7D1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22B80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88215D5" w14:textId="77777777" w:rsidTr="00503750">
        <w:tc>
          <w:tcPr>
            <w:tcW w:w="2622" w:type="dxa"/>
            <w:vAlign w:val="center"/>
          </w:tcPr>
          <w:p w14:paraId="40C793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43645D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C6536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1FABF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B7E6D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3781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0BC45B8" w14:textId="77777777" w:rsidTr="00503750">
        <w:tc>
          <w:tcPr>
            <w:tcW w:w="2622" w:type="dxa"/>
            <w:vAlign w:val="center"/>
          </w:tcPr>
          <w:p w14:paraId="118C67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525FA2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9E387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8CF0D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A3F3A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6A91C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505B503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1CBA00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7BC5F916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4F1C012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96265DA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4EEA4B04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D4CA4CF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5A20747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A1FEA92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238D45C5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25769C83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525F0D47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145B25C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DBA5C65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717799F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E4C95D8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7C5E77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14993DB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1D575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5FAD40B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D6CDB9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5E28CD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6F43219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2E5203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306CF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0D051F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DD2BDE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127DC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2F702F4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1E198F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8CB9A6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55EF8C2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947D41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B6879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437D4EE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6FAEC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3A08C1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12A188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ED1BD8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35A2E9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25BA155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2DA9C6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F61388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FC2E51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02FF44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7AF3CD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8BCDB2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54D410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ABB3FD5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4C8C816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215FBA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FC3B57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675825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064634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16416F5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055F9C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BAB5BD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37EED45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1F3C72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5B589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1463C11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E2437D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02C12A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05D4C20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8B02FD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7F473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53DCCCF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BBFFE5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274A1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051C35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A9EC78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F8CC3E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644DB5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859981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02C11C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5B2E951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7BADA31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0A9D73CF" w14:textId="77777777" w:rsidTr="00503750">
        <w:tc>
          <w:tcPr>
            <w:tcW w:w="2835" w:type="dxa"/>
            <w:vAlign w:val="center"/>
          </w:tcPr>
          <w:p w14:paraId="4F567A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43B7B5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9ACD9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770ECF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E2E4E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217B19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3757BB6" w14:textId="77777777" w:rsidTr="00503750">
        <w:tc>
          <w:tcPr>
            <w:tcW w:w="2835" w:type="dxa"/>
            <w:vAlign w:val="center"/>
          </w:tcPr>
          <w:p w14:paraId="55708B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59998D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DA37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9E21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6CB4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66533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45CEB1" w14:textId="77777777" w:rsidTr="00503750">
        <w:tc>
          <w:tcPr>
            <w:tcW w:w="2835" w:type="dxa"/>
            <w:vAlign w:val="center"/>
          </w:tcPr>
          <w:p w14:paraId="4D17B0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20CDF3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0FEB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BDEB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EF13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BB0F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DA75AD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3B17231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1AAB59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0592E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E1D6C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FA655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C0F3E6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51914C8D" w14:textId="77777777" w:rsidTr="00503750">
        <w:tc>
          <w:tcPr>
            <w:tcW w:w="2835" w:type="dxa"/>
            <w:vAlign w:val="center"/>
          </w:tcPr>
          <w:p w14:paraId="6AE129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5AFEB0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D3AA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3C4F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D098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F6D5C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B45BA7" w14:textId="77777777" w:rsidTr="00503750">
        <w:tc>
          <w:tcPr>
            <w:tcW w:w="2835" w:type="dxa"/>
            <w:vAlign w:val="center"/>
          </w:tcPr>
          <w:p w14:paraId="4E32A0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0738C2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926F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BCE7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0FB5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BD71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C2414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3E2CEA5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5C26C8D2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F3097D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BFDB26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4719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A51FD0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E6BB29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294F556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638B25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1C5A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C2EF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73CC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86F7B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A6EE68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2414F5C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058BC624" w14:textId="77777777" w:rsidTr="00503750">
        <w:tc>
          <w:tcPr>
            <w:tcW w:w="2552" w:type="dxa"/>
            <w:shd w:val="clear" w:color="auto" w:fill="auto"/>
            <w:vAlign w:val="center"/>
          </w:tcPr>
          <w:p w14:paraId="5326BA8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0FCD921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C6A9B8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0DC763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4AFC0F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9073516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5E3D07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664F75E6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16AE042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C2A0670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345D4F4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C031239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148C59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674F5933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A1DF8FA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AE58DE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3818CCA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2CDF03D4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2A29DC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063E66CC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338CAD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36F23D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1C221F6A" w14:textId="77777777" w:rsidTr="00503750">
        <w:tc>
          <w:tcPr>
            <w:tcW w:w="4395" w:type="dxa"/>
            <w:vMerge/>
          </w:tcPr>
          <w:p w14:paraId="22FA4E5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79C3C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FBEF7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499BE17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41BE2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1CC19D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4ABCD74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2B9B37E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C2552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EE70B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0BC4BE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924F872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7927ADE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02487668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30F319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B2BDC93" w14:textId="77777777" w:rsidTr="00503750">
        <w:tc>
          <w:tcPr>
            <w:tcW w:w="4395" w:type="dxa"/>
            <w:vAlign w:val="center"/>
          </w:tcPr>
          <w:p w14:paraId="1A5C14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99762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FB91A1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551F7C5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7CB9A7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795DB6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B2569A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BBE7B72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49AEF7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6E1C38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E180D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61B962FF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592A72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462405E5" w14:textId="07CBF938" w:rsidR="00944C3D" w:rsidRPr="008C56AB" w:rsidRDefault="004100FD" w:rsidP="001E00DA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50323</w:t>
            </w:r>
          </w:p>
        </w:tc>
        <w:tc>
          <w:tcPr>
            <w:tcW w:w="2835" w:type="dxa"/>
            <w:vAlign w:val="center"/>
          </w:tcPr>
          <w:p w14:paraId="6F0303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017C5C0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4B0A2CE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3EC981E5" w14:textId="77777777" w:rsidTr="00503750">
        <w:tc>
          <w:tcPr>
            <w:tcW w:w="4395" w:type="dxa"/>
            <w:vAlign w:val="center"/>
          </w:tcPr>
          <w:p w14:paraId="606A08D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5EE2E9C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22FCC9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3C29BF4C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389066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AC6AF6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344A99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564F71C1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89C931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19C484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31ACD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7E69786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0CBD1E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66406E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0CD87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22CBC63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44FECB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6939C847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8C53FC8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6994CE1C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9440EE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02FCDEA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9F7917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CB4026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0CC26E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2FCE8F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1A71B6A5" w14:textId="77777777" w:rsidTr="00503750">
        <w:tc>
          <w:tcPr>
            <w:tcW w:w="1843" w:type="dxa"/>
            <w:vAlign w:val="center"/>
          </w:tcPr>
          <w:p w14:paraId="1B83555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186D576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5BFB74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16E61D7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15054AC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7137BE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118445A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71C80D44" w14:textId="77777777" w:rsidTr="00503750">
        <w:tc>
          <w:tcPr>
            <w:tcW w:w="1843" w:type="dxa"/>
            <w:vAlign w:val="center"/>
          </w:tcPr>
          <w:p w14:paraId="1778A5A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0A776C4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281C89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7FA33A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49CA13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7E1145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0D54BC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1342598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22B1E7F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1E1C7E6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6299AB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52251C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0A70DB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3C5EC9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B121EC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8BEEDEE" w14:textId="77777777" w:rsidTr="00503750">
        <w:tc>
          <w:tcPr>
            <w:tcW w:w="1843" w:type="dxa"/>
            <w:vAlign w:val="center"/>
          </w:tcPr>
          <w:p w14:paraId="1892F58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58E16C6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B08354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4F1F0A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0A98E5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3C71D8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8C500D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76F3C5B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4FBAC6E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4B6CBD0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59C386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52C2A6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A643FC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2EEDD1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0A5104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3C67218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716B357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38EFF2B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3F75D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99137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C8BE1C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D61F95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A8761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F13EF9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ADB4AC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36608BA1" w14:textId="77777777" w:rsidTr="00503750">
        <w:trPr>
          <w:trHeight w:val="664"/>
        </w:trPr>
        <w:tc>
          <w:tcPr>
            <w:tcW w:w="3372" w:type="dxa"/>
          </w:tcPr>
          <w:p w14:paraId="59D05C6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974D5E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23E982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24B0CBB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0D9697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1FAF0F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9F69B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71F490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D82FC4D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515D5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1BB3C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B7BD95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6410482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756C8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76367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350E9D0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194E8EB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75C6CD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BB87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DFC345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226B4F8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1F950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49FB5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9A2B188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F713C8F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62D08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9C92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1818EEA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2547F0C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318EE9BB" w14:textId="77777777" w:rsidTr="00503750">
        <w:tc>
          <w:tcPr>
            <w:tcW w:w="2835" w:type="dxa"/>
            <w:vAlign w:val="center"/>
          </w:tcPr>
          <w:p w14:paraId="0E9AD99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659AFEE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630C2F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17B49E0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071E542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536D135" w14:textId="77777777" w:rsidTr="00503750">
        <w:tc>
          <w:tcPr>
            <w:tcW w:w="2835" w:type="dxa"/>
          </w:tcPr>
          <w:p w14:paraId="52A9800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4BA259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59EB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AA1C6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B505E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CFAE32F" w14:textId="77777777" w:rsidTr="00503750">
        <w:tc>
          <w:tcPr>
            <w:tcW w:w="2835" w:type="dxa"/>
          </w:tcPr>
          <w:p w14:paraId="730495D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1F59D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6A7C7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A747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56634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89B8333" w14:textId="77777777" w:rsidTr="00503750">
        <w:tc>
          <w:tcPr>
            <w:tcW w:w="2835" w:type="dxa"/>
          </w:tcPr>
          <w:p w14:paraId="4FEA535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6B8D40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ED52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F7220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84776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DD409CD" w14:textId="77777777" w:rsidTr="00503750">
        <w:tc>
          <w:tcPr>
            <w:tcW w:w="2835" w:type="dxa"/>
            <w:vAlign w:val="center"/>
          </w:tcPr>
          <w:p w14:paraId="5104E0B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432CC3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5DF0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9E1D7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2426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F60F5E6" w14:textId="77777777" w:rsidTr="00503750">
        <w:tc>
          <w:tcPr>
            <w:tcW w:w="2835" w:type="dxa"/>
            <w:vAlign w:val="center"/>
          </w:tcPr>
          <w:p w14:paraId="3A88D1D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2DE713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D778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93D11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6CFDD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6C6458A" w14:textId="77777777" w:rsidTr="00503750">
        <w:tc>
          <w:tcPr>
            <w:tcW w:w="2835" w:type="dxa"/>
          </w:tcPr>
          <w:p w14:paraId="15C643C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722337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C1826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589A8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D05E8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79655E0" w14:textId="77777777" w:rsidTr="00503750">
        <w:tc>
          <w:tcPr>
            <w:tcW w:w="2835" w:type="dxa"/>
          </w:tcPr>
          <w:p w14:paraId="7F66666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167311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7049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B727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271EC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E825506" w14:textId="77777777" w:rsidTr="00503750">
        <w:tc>
          <w:tcPr>
            <w:tcW w:w="2835" w:type="dxa"/>
          </w:tcPr>
          <w:p w14:paraId="5D6977A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3220E0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259C7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47D0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309EA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904C61B" w14:textId="77777777" w:rsidR="00944C3D" w:rsidRDefault="00944C3D" w:rsidP="00944C3D">
      <w:pPr>
        <w:rPr>
          <w:rFonts w:ascii="Arial" w:hAnsi="Arial"/>
          <w:b/>
        </w:rPr>
      </w:pPr>
    </w:p>
    <w:p w14:paraId="7730EE9E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5B3C79CC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2B3F2A6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314B310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2CA3969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1AD493D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838846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B43207D" w14:textId="77777777" w:rsidTr="00503750">
        <w:trPr>
          <w:trHeight w:val="443"/>
        </w:trPr>
        <w:tc>
          <w:tcPr>
            <w:tcW w:w="2560" w:type="dxa"/>
          </w:tcPr>
          <w:p w14:paraId="3A19762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DD697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C7921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E0FA1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8BC4F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4356E88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09425BC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51C727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04417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F51B7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D0B43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7A3A698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70DE4DD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1B5E1E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4B7BC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7CA17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EEC3B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49885A7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2C3AC26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540B1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DDACB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DC9E6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58B1B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A4C34A7" w14:textId="77777777" w:rsidR="00944C3D" w:rsidRDefault="00944C3D" w:rsidP="00944C3D">
      <w:pPr>
        <w:rPr>
          <w:rFonts w:ascii="Arial" w:hAnsi="Arial"/>
          <w:b/>
        </w:rPr>
      </w:pPr>
    </w:p>
    <w:p w14:paraId="588CD477" w14:textId="77777777" w:rsidR="00944C3D" w:rsidRDefault="00944C3D" w:rsidP="00944C3D">
      <w:pPr>
        <w:rPr>
          <w:rFonts w:ascii="Arial" w:hAnsi="Arial"/>
          <w:b/>
        </w:rPr>
      </w:pPr>
    </w:p>
    <w:p w14:paraId="2DBFC55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3102EBA8" w14:textId="77777777" w:rsidR="00944C3D" w:rsidRDefault="00944C3D" w:rsidP="00944C3D">
      <w:pPr>
        <w:rPr>
          <w:rFonts w:ascii="Arial" w:hAnsi="Arial"/>
          <w:b/>
        </w:rPr>
      </w:pPr>
    </w:p>
    <w:p w14:paraId="58175D5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152B4AB2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3643C6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076F046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4909B9D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4DEA8B8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8DD3D1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A7E99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5D0587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C65748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CFB6C5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4791D9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571736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646C64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B33989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5727C6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41B4C3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4322AFF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3A86D3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507B111B" w14:textId="77777777" w:rsidTr="00503750">
        <w:trPr>
          <w:trHeight w:val="677"/>
        </w:trPr>
        <w:tc>
          <w:tcPr>
            <w:tcW w:w="3358" w:type="dxa"/>
          </w:tcPr>
          <w:p w14:paraId="2F7315D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6D190BA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74E0005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661308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4C157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2DE177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DA177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18903F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9904A3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F7D0F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BBD20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D6219C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06AFB6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433C11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6665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2E7E1A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782F25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15976B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D15A8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09E995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4C7B70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CC563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B91BA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0077FF7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7F6CB91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90509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145DB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AC4DD5B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D6CAF7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0E591C78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0D9560E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36B30F2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637ECD86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0BA5DE2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547EDE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FF2879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29F6B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8E8A44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1200E59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764973B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AEA147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5D31C3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EEE2014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0518A1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32C551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BC03AC2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6CA774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204DCF2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411038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D1DCEC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89B2EF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464C7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9397A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2ABBC6D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6B92846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6EED60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8E3C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8947342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168576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AEDA7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A4232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525F595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2167CA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3B8C5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2850B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309ED5E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C4B211B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94200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2178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EE3FA2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B007D3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26F053C1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2CCF7E2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2F28086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DD6DD3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27189D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CC9DA5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16CB3E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E2527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E3CEA4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8C11E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43AF52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7FCF4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F7241C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1F58C5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44152B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B3F88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8B508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D5251D2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A19E0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DB40E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D288C16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3E9D1C0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C4993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D9A8D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79313AA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0663B45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18AB06AC" w14:textId="77777777" w:rsidTr="00503750">
        <w:tc>
          <w:tcPr>
            <w:tcW w:w="3686" w:type="dxa"/>
            <w:vAlign w:val="center"/>
          </w:tcPr>
          <w:p w14:paraId="7CFCB01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04FC3D0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5BBDBA9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120850A5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42BBE9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D3B72F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CB6F60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E707DC5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40A7A1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0FBC93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663D1B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5EAB297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C95C7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90AF16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3DB7A2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118D816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07D2251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23E4F1B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126941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00C16DD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1E2452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AD5F45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7D0AFE6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9CE7EC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EF338D8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084A19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4B3915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7F3CC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602256B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3D867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3FF51F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9CB44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EFF3441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B625BE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76B90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49ABA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785B5D4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F84938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C1B99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D4E5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6F53124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4F9D3BB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E09A4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FB1F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76B2DA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5C28DD9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3C88A2F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40B22D7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F6A0A7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421F2A9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376A7C3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E86E7B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6873A4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BF6BE1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B2D1C5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5CA5B3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F443F1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3E72F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770D96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EFC64C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834E82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00BB5D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246D72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3B3375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D5F76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F213D9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2B82FE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5F13369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945307C" w14:textId="77777777" w:rsidR="00944C3D" w:rsidRDefault="00944C3D" w:rsidP="00944C3D">
      <w:pPr>
        <w:rPr>
          <w:sz w:val="22"/>
          <w:szCs w:val="22"/>
        </w:rPr>
      </w:pPr>
    </w:p>
    <w:p w14:paraId="2E61E27C" w14:textId="77777777" w:rsidR="00944C3D" w:rsidRDefault="00944C3D" w:rsidP="00944C3D">
      <w:pPr>
        <w:rPr>
          <w:sz w:val="22"/>
          <w:szCs w:val="22"/>
        </w:rPr>
      </w:pPr>
    </w:p>
    <w:p w14:paraId="7C3A75E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69CAFEDB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2B9FF7D8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32F3DC9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62F68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7F99940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1D0C6B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4A473401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163D27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6D8DE85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7817F60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7044EF5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28A2D7C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0A3C46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55773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58ED08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B55E1E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78C806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CB4F7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ACF079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2E2068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742275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F0D9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A96DB1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362368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19D255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5167B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112A1D8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485F760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11404D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AE728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B6067B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2D7A487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25CF86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56193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A406565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2C7822D6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7DD44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E9AF8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37E9CA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4D492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09A1AE1D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1EFD234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703E61A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243468B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5ECC7D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AA1578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3AA739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C5B4E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F9C619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7BBDB0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3CCF47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70756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29E0AE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D58705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24DB74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21249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6B0DE5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4164DE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46B8C5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97348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C77693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A4F98C3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AA437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8FD67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8530ED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C0B6DA5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D7A1B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08563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690C48F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056CED48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ED785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D36B3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AD18F6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477E42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76793FD3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24928BA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050F7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4E2E203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5A97BB3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F6453D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47CAEC3B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4ED580A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B6669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8B2884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4C9E327C" w14:textId="77777777" w:rsidR="00944C3D" w:rsidRPr="003607F0" w:rsidRDefault="00944C3D" w:rsidP="00944C3D"/>
    <w:p w14:paraId="6C03936A" w14:textId="77777777" w:rsidR="00F47675" w:rsidRPr="00944C3D" w:rsidRDefault="00F47675" w:rsidP="00944C3D"/>
    <w:sectPr w:rsidR="00F47675" w:rsidRPr="00944C3D" w:rsidSect="007E6006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8C6008" w14:textId="77777777" w:rsidR="007E6006" w:rsidRDefault="007E6006">
      <w:r>
        <w:separator/>
      </w:r>
    </w:p>
  </w:endnote>
  <w:endnote w:type="continuationSeparator" w:id="0">
    <w:p w14:paraId="0AB2E699" w14:textId="77777777" w:rsidR="007E6006" w:rsidRDefault="007E60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3BA6A3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50747B94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56480B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E168FEF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735EC7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6107C218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66211D" w14:textId="77777777" w:rsidR="007E6006" w:rsidRDefault="007E6006">
      <w:r>
        <w:separator/>
      </w:r>
    </w:p>
  </w:footnote>
  <w:footnote w:type="continuationSeparator" w:id="0">
    <w:p w14:paraId="4D53F596" w14:textId="77777777" w:rsidR="007E6006" w:rsidRDefault="007E600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03558822">
    <w:abstractNumId w:val="13"/>
  </w:num>
  <w:num w:numId="2" w16cid:durableId="1807812607">
    <w:abstractNumId w:val="17"/>
  </w:num>
  <w:num w:numId="3" w16cid:durableId="1156722507">
    <w:abstractNumId w:val="8"/>
  </w:num>
  <w:num w:numId="4" w16cid:durableId="1727025651">
    <w:abstractNumId w:val="7"/>
  </w:num>
  <w:num w:numId="5" w16cid:durableId="1460033713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48971042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17602802">
    <w:abstractNumId w:val="20"/>
  </w:num>
  <w:num w:numId="8" w16cid:durableId="1153523825">
    <w:abstractNumId w:val="10"/>
  </w:num>
  <w:num w:numId="9" w16cid:durableId="545600785">
    <w:abstractNumId w:val="0"/>
  </w:num>
  <w:num w:numId="10" w16cid:durableId="669915358">
    <w:abstractNumId w:val="19"/>
  </w:num>
  <w:num w:numId="11" w16cid:durableId="1794593367">
    <w:abstractNumId w:val="6"/>
  </w:num>
  <w:num w:numId="12" w16cid:durableId="1923489822">
    <w:abstractNumId w:val="9"/>
  </w:num>
  <w:num w:numId="13" w16cid:durableId="159005935">
    <w:abstractNumId w:val="12"/>
  </w:num>
  <w:num w:numId="14" w16cid:durableId="646977415">
    <w:abstractNumId w:val="15"/>
  </w:num>
  <w:num w:numId="15" w16cid:durableId="1654680637">
    <w:abstractNumId w:val="14"/>
  </w:num>
  <w:num w:numId="16" w16cid:durableId="1652248113">
    <w:abstractNumId w:val="2"/>
  </w:num>
  <w:num w:numId="17" w16cid:durableId="1065224938">
    <w:abstractNumId w:val="4"/>
  </w:num>
  <w:num w:numId="18" w16cid:durableId="1892573174">
    <w:abstractNumId w:val="11"/>
  </w:num>
  <w:num w:numId="19" w16cid:durableId="2130857871">
    <w:abstractNumId w:val="5"/>
  </w:num>
  <w:num w:numId="20" w16cid:durableId="1524973086">
    <w:abstractNumId w:val="18"/>
  </w:num>
  <w:num w:numId="21" w16cid:durableId="3466426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E787C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00DA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100FD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1ED"/>
    <w:rsid w:val="005E5613"/>
    <w:rsid w:val="00605E4D"/>
    <w:rsid w:val="0060758C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E6006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D0BDD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4967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496A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B5140C1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948C8A-05FA-435F-9D78-5BC2E28D1E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5276</Words>
  <Characters>30076</Characters>
  <Application>Microsoft Office Word</Application>
  <DocSecurity>0</DocSecurity>
  <Lines>250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KOSTELNA Marcela</cp:lastModifiedBy>
  <cp:revision>2</cp:revision>
  <cp:lastPrinted>2009-07-30T10:15:00Z</cp:lastPrinted>
  <dcterms:created xsi:type="dcterms:W3CDTF">2024-03-20T07:20:00Z</dcterms:created>
  <dcterms:modified xsi:type="dcterms:W3CDTF">2024-03-20T07:20:00Z</dcterms:modified>
</cp:coreProperties>
</file>