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15C21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4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0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B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F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C4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D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6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F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3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80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6E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67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59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B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4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E3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7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6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C0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7A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7F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B762C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02F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2D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8F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C7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84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F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C73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D4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4D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B9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EA7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E13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0FD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5C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7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FFA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DF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D1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AFC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699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3F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5C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54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D8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2E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2C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41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746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DA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C6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B0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F1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EB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B346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A3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59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EB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0E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CE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BA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EC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7C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70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F5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3B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559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9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AE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51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A3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16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34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F9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25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D2C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57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FB7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81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21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DD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1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E9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E0D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E1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EE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1D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26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5025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EC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0A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AF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C5B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1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B4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DD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05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B0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B2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B3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93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1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B8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CD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F5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1F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47A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D7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42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2C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F72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DA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FA2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991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A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8A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B7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06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DF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02C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1A0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3F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8C573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62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8F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42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7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D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DB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64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B17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DA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FC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0F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16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0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4B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82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76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94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9F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8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E7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9C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AA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6A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C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5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3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E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4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7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66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CF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FD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0F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646F5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C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9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4F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B2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9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84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9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75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D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18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7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4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4E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9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9F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F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925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4D1E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9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75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F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57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7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0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D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AB9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8D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62B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910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A9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0F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28E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F2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8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B06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06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3BC2A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4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9D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0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24D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66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5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0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B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8E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57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3F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78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2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46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C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6F2B3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B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26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3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05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D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2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5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2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67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C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CE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85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0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9E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8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F880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17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0F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0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2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3F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E5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D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25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2C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EF71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D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1B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1A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E4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D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47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42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9D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75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6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6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E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E9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E2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6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01BC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40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CF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3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3D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D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EF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D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A28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DB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060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4DEA9" w14:textId="665A725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EC0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37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90C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F8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70E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D74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82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91F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2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4E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C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48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77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AD08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62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1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5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82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FF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1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D0B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7C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36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7076F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FEF3717" wp14:editId="27214A9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BA80E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FEF371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8BA80E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2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57B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AA4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BC5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2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11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88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C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5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4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4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9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8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931A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9394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F42BE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341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3367504" wp14:editId="1B33FA3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6A20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36750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8A6A20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412C8B4" wp14:editId="4FAA681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60FC4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12C8B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260FC4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7695915" wp14:editId="7F8B631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425FA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69591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D425FA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164D80D" wp14:editId="34C11FD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1DC988" w14:textId="61DAC812" w:rsidR="000B647F" w:rsidRDefault="00000000" w:rsidP="00944C3D">
                                  <w:fldSimple w:instr=" MERGEFIELD  aDMOD  \* MERGEFORMAT ">
                                    <w:r w:rsidR="008F74EA" w:rsidRPr="008F74E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64D80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E1DC988" w14:textId="61DAC812" w:rsidR="000B647F" w:rsidRDefault="00000000" w:rsidP="00944C3D">
                            <w:fldSimple w:instr=" MERGEFIELD  aDMOD  \* MERGEFORMAT ">
                              <w:r w:rsidR="008F74EA" w:rsidRPr="008F74E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FEF995A" wp14:editId="55DB038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1F9222" w14:textId="0AC83EF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EF995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01F9222" w14:textId="0AC83EF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E228F22" wp14:editId="1ED9DD5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157E95" w14:textId="57DE0236" w:rsidR="000B647F" w:rsidRDefault="00000000" w:rsidP="00944C3D">
                                  <w:fldSimple w:instr=" MERGEFIELD  aDRDO  \* MERGEFORMAT ">
                                    <w:r w:rsidR="008F74EA" w:rsidRPr="008F74E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228F2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2157E95" w14:textId="57DE0236" w:rsidR="000B647F" w:rsidRDefault="00000000" w:rsidP="00944C3D">
                            <w:fldSimple w:instr=" MERGEFIELD  aDRDO  \* MERGEFORMAT ">
                              <w:r w:rsidR="008F74EA" w:rsidRPr="008F74E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70C880E" wp14:editId="26CC3ED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67E472" w14:textId="00B1B414" w:rsidR="000B647F" w:rsidRDefault="00000000" w:rsidP="00944C3D">
                                  <w:fldSimple w:instr=" MERGEFIELD  aDMDO  \* MERGEFORMAT ">
                                    <w:r w:rsidR="008F74EA" w:rsidRPr="008F74E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0C880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267E472" w14:textId="00B1B414" w:rsidR="000B647F" w:rsidRDefault="00000000" w:rsidP="00944C3D">
                            <w:fldSimple w:instr=" MERGEFIELD  aDMDO  \* MERGEFORMAT ">
                              <w:r w:rsidR="008F74EA" w:rsidRPr="008F74E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77571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5543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08BBC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4931845" wp14:editId="1A16CCF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8F8CA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93184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B8F8CA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7C1AE30" wp14:editId="5C4469D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3DC1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C1AE3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FD3DC1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79C2C80" wp14:editId="4D63FF7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B79D8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9C2C8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9B79D8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04C77B0" wp14:editId="60984D4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33B6D4" w14:textId="3C4DFDD2" w:rsidR="000B647F" w:rsidRDefault="00000000" w:rsidP="00944C3D">
                                  <w:fldSimple w:instr=" MERGEFIELD  aDRDOo  \* MERGEFORMAT ">
                                    <w:r w:rsidR="008F74EA" w:rsidRPr="008F74E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4C77B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E33B6D4" w14:textId="3C4DFDD2" w:rsidR="000B647F" w:rsidRDefault="00000000" w:rsidP="00944C3D">
                            <w:fldSimple w:instr=" MERGEFIELD  aDRDOo  \* MERGEFORMAT ">
                              <w:r w:rsidR="008F74EA" w:rsidRPr="008F74E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DD9EC1E" wp14:editId="3C442BB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5E3CB" w14:textId="6C1892E9" w:rsidR="000B647F" w:rsidRDefault="00000000" w:rsidP="00944C3D">
                                  <w:fldSimple w:instr=" MERGEFIELD  aDMDO  \* MERGEFORMAT ">
                                    <w:r w:rsidR="008F74EA" w:rsidRPr="008F74E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D9EC1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605E3CB" w14:textId="6C1892E9" w:rsidR="000B647F" w:rsidRDefault="00000000" w:rsidP="00944C3D">
                            <w:fldSimple w:instr=" MERGEFIELD  aDMDO  \* MERGEFORMAT ">
                              <w:r w:rsidR="008F74EA" w:rsidRPr="008F74E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E4EE0A2" wp14:editId="530C5AB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B433A3" w14:textId="09DC913C" w:rsidR="000B647F" w:rsidRDefault="00000000" w:rsidP="00944C3D">
                                  <w:fldSimple w:instr=" MERGEFIELD  aDRODo  \* MERGEFORMAT ">
                                    <w:r w:rsidR="008F74EA" w:rsidRPr="008F74E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4EE0A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6B433A3" w14:textId="09DC913C" w:rsidR="000B647F" w:rsidRDefault="00000000" w:rsidP="00944C3D">
                            <w:fldSimple w:instr=" MERGEFIELD  aDRODo  \* MERGEFORMAT ">
                              <w:r w:rsidR="008F74EA" w:rsidRPr="008F74E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C00798B" wp14:editId="59438E4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9711A1" w14:textId="388D4426" w:rsidR="000B647F" w:rsidRDefault="00000000" w:rsidP="00944C3D">
                                  <w:fldSimple w:instr=" MERGEFIELD  aDMOD  \* MERGEFORMAT ">
                                    <w:r w:rsidR="008F74EA" w:rsidRPr="008F74E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00798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B9711A1" w14:textId="388D4426" w:rsidR="000B647F" w:rsidRDefault="00000000" w:rsidP="00944C3D">
                            <w:fldSimple w:instr=" MERGEFIELD  aDMOD  \* MERGEFORMAT ">
                              <w:r w:rsidR="008F74EA" w:rsidRPr="008F74E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18EC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B2D4D1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B0B5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4F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51D6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E2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E8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2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A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85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8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3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E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AB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9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D1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10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C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FE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A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8C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9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9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73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5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ED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A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478C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B8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FC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38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C2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5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2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6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B5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3B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2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5E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D9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C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BC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04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6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8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1E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C26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CE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57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32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FF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D9A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4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44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7D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E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7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5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1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E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5385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B0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74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0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15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7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53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3A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5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B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8D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86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7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5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B3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0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72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7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9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7F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D7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D305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21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BE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E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9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5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9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D8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C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E5D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4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D4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6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B6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E6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55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A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56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7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CB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13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C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7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3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C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1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84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3D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C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E37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D1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9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99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D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B1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1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1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EE0D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C0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D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C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9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5C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4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8B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57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F8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D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B2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8D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A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01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26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31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76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F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E17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3FB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B0E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D3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2F0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4C2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85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B2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B9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5A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D4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0B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26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B6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42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2C9F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1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12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A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B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13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E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77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0D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1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4B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C4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A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4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1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A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C1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C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5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4C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598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C17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E5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750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B41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7B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77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AB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13E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16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6D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FB63042" wp14:editId="5B660E1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77D99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B6304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177D99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B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7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71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8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4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5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8B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D4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90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538934D" wp14:editId="1677DB39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6940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38934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F56940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E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32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CA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5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00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9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9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D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3E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5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5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3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B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15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8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9C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92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A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50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26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69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F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BF00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87F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9852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B4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8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F21E311" wp14:editId="2210AF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726E8E" w14:textId="0FB707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36120880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21E31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5726E8E" w14:textId="0FB707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36120880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F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9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C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2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3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D1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F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C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53C21D9" wp14:editId="1EEB70B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62B523" w14:textId="1348179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2021543007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3C21D9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F62B523" w14:textId="1348179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2021543007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AC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CA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8E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51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5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BD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A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B8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33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47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C3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B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A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CD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66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7C4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4E980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F64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B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DE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6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41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7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E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C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3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A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F8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16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92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6EF9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5DE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807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57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95062D1" wp14:editId="2BEBBE3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832F7F" w14:textId="5CE667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č.2135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5062D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C832F7F" w14:textId="5CE667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č.2135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6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1F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D0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1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A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1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07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6D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B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DA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EB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CA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1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A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C7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2A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B6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3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A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A4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3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C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1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57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94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4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F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5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FC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1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F44C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D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1D1C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E99B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30D2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96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F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05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6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0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0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5F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9C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0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57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72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E1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7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D1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9A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2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5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09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E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CF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B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9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22601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667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EC6EF1" wp14:editId="4268C0C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8FC723" w14:textId="4228CA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Piešťanská 1,3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EC6EF1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C8FC723" w14:textId="4228CA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Piešťanská 1,3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1EF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4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45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C2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8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A3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5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A9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A4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6C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F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5A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70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BD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C6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6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D7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7B993F3" wp14:editId="356DA77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FCAB7" w14:textId="172C4788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B993F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6FFCAB7" w14:textId="172C4788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E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0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F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7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A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7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FE6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07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966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6A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5FF4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0237B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ABD95E8" wp14:editId="662CC8C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7581BA" w14:textId="56E87F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BD95E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D7581BA" w14:textId="56E87F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F1FA940" wp14:editId="5CACDB1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545C2" w14:textId="621BE4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1FA94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FD545C2" w14:textId="621BE4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4F88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404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2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2702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1A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9DA9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E5E995C" wp14:editId="3E2E569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D8D0" w14:textId="0D5CD4C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5E995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AA6D8D0" w14:textId="0D5CD4C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61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AF1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5DF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50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9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F8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38C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83FAF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E405A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2BD5FA3" wp14:editId="060AB63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EB3A20" w14:textId="5F307C3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BD5FA3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3EB3A20" w14:textId="5F307C3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D3F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47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B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DE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27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1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9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F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428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3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3406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E384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667C6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3FC8F07" wp14:editId="6B07EAD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E4D78" w14:textId="35C5FF0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F74EA" w:rsidRPr="00F35AA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FC8F0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44E4D78" w14:textId="35C5FF0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F74EA" w:rsidRPr="00F35AA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489A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6446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E25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6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0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A1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C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34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6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E8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7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1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AC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FE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D6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2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3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16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F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43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B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76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4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1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2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B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9E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ED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7B5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9B1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418F0A8" w14:textId="3305C20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F74EA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D51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E71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4C7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21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1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AA91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954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82A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9D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A9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E55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22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04B2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996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CD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5EA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005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3E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50B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24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7458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5F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B4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C18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BA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628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D53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B9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C676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84C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FD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75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E2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3AD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700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96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C23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BAB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F2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4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5D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413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C97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B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F21C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18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0A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6D2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86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0E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0FF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D1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150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41F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B6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20E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81E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15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363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2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AE73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42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A4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F2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9E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D45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B03B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DC3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9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C4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4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7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27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16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D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86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6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1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82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C7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D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AE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DC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5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62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D4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E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3D79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0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6B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F8CCA9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745F7C7" w14:textId="77777777" w:rsidR="00944C3D" w:rsidRDefault="00944C3D" w:rsidP="00944C3D">
      <w:pPr>
        <w:rPr>
          <w:rFonts w:ascii="Arial" w:hAnsi="Arial"/>
        </w:rPr>
      </w:pPr>
    </w:p>
    <w:p w14:paraId="223F41D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CCD56D" w14:textId="66E437B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024A305" w14:textId="5C3B68C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88ECA5D" w14:textId="6E2EDA8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8F6199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43FA9F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1FC6DBA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9683D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1994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3708C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E2D233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AE665A6" w14:textId="7FE9CC39" w:rsidR="00944C3D" w:rsidRPr="008D0433" w:rsidRDefault="008F74E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Michaela Koreňová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D65710" w14:textId="565A5144" w:rsidR="00944C3D" w:rsidRPr="008D0433" w:rsidRDefault="008F74E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D6DE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51657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4AD44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3C34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EA447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802E5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0AE5B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BE7C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AB8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7F9DA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8D09AF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5D4BFBC" w14:textId="4D017704" w:rsidR="00944C3D" w:rsidRDefault="008F74E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DCC3A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FCA52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D59B9D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3A542D" w14:textId="2155E1B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6BC26A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249D1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1F26F5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6AAE7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5718E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08679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9578BF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CA72B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4469D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41BC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7B954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EA1F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0BEE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FC8B9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A2B6A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1A87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D20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245B7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1B382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84678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2894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679A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4568C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D0D6B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C9BDB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B80C949" w14:textId="76C0D09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6B6D64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46424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6935E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46651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7A112C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95A1397" w14:textId="4C3FBC4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FAE63A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03177F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711479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4D46C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45E59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2969C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0C3DCA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CF42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ED855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C4A7D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8AE88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F553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A09F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0889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C6AA1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07C6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65B0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E6F8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791EE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A48F2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151E0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52D5E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8965A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B1EDD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A2549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761C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52EF3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54029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97690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4881E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517F8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3B407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C9202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86DA8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1F809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39E25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502C9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70229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8F87B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A3940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9B6056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172E0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F2BE5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204AE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89A7C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9169AB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6FB15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96BB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419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9AD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B6819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3A4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D69B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CAF8F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18F6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2A594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9580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6F8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E77DB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7323B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79819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AF4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A707D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7F1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D2E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6E54C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66E5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16D4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ED6A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827F1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B7509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9B020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2A98C39" w14:textId="5E0F2A0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D75640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8C8F4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6286E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0DEA83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8E7D3F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0BC8F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6F96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11A1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3FADD8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006EA39" w14:textId="77777777" w:rsidTr="00503750">
        <w:tc>
          <w:tcPr>
            <w:tcW w:w="2302" w:type="dxa"/>
            <w:vAlign w:val="center"/>
          </w:tcPr>
          <w:p w14:paraId="7A1065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21B25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66E0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61E4B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33846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0E96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4C7EE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5037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9F98077" w14:textId="77777777" w:rsidTr="00503750">
        <w:tc>
          <w:tcPr>
            <w:tcW w:w="15593" w:type="dxa"/>
            <w:gridSpan w:val="8"/>
            <w:vAlign w:val="center"/>
          </w:tcPr>
          <w:p w14:paraId="545488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C75A05" w14:textId="77777777" w:rsidTr="00503750">
        <w:tc>
          <w:tcPr>
            <w:tcW w:w="2302" w:type="dxa"/>
            <w:vAlign w:val="center"/>
          </w:tcPr>
          <w:p w14:paraId="03C225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2D4760" w14:textId="666ADF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1817AC" w14:textId="1B261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510D9C" w14:textId="698614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3D145" w14:textId="504DDE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00155E" w14:textId="10987D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06DB3" w14:textId="590313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D287E" w14:textId="02E216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3B6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D540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06B1BF" w14:textId="735433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DDDEBB" w14:textId="0598F5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66673" w14:textId="4DFE2E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8544A8" w14:textId="79BCD3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A7DD09" w14:textId="672539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793B7" w14:textId="52116F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A8741" w14:textId="64B1D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9E58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E00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B318732" w14:textId="4B9488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1C6D31" w14:textId="285E3A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5DD85" w14:textId="6B6011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026A8" w14:textId="4E8998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7F83C" w14:textId="05CF4C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B03B7" w14:textId="23EC2A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8A6F3B" w14:textId="009814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933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4838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79DFE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33F8D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3108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27E9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457E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1447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0326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660CF94" w14:textId="77777777" w:rsidTr="00503750">
        <w:tc>
          <w:tcPr>
            <w:tcW w:w="2302" w:type="dxa"/>
            <w:vAlign w:val="center"/>
          </w:tcPr>
          <w:p w14:paraId="6C7CB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79D1D84" w14:textId="7FBF33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8200D5" w14:textId="09779D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6C7D7" w14:textId="693A66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D627C" w14:textId="15046B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883805" w14:textId="36E8C6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9CCCB" w14:textId="5E5068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24B56" w14:textId="1F6163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F4750" w14:textId="77777777" w:rsidTr="00503750">
        <w:tc>
          <w:tcPr>
            <w:tcW w:w="15593" w:type="dxa"/>
            <w:gridSpan w:val="8"/>
            <w:vAlign w:val="center"/>
          </w:tcPr>
          <w:p w14:paraId="4B0810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F252EE" w14:textId="77777777" w:rsidTr="00503750">
        <w:tc>
          <w:tcPr>
            <w:tcW w:w="2302" w:type="dxa"/>
            <w:vAlign w:val="center"/>
          </w:tcPr>
          <w:p w14:paraId="553F77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DAD5A8" w14:textId="4991F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438206" w14:textId="0AD59D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DFDA8D" w14:textId="17BEC2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019CF" w14:textId="5C084C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AD1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CC70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0618CD" w14:textId="5A926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F3B6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644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3F871C" w14:textId="706D9D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2F367B" w14:textId="51A455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9E986" w14:textId="20DC6C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06F2D" w14:textId="5DAE76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0605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15F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4B12DC" w14:textId="7A8D33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4EE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365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DCDF5E" w14:textId="01B893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71C68D" w14:textId="53CF9A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B1246" w14:textId="4F7A77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58D56E" w14:textId="47AB7C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00BA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F302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AD09FD" w14:textId="512266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DEB44" w14:textId="77777777" w:rsidTr="00503750">
        <w:tc>
          <w:tcPr>
            <w:tcW w:w="2302" w:type="dxa"/>
            <w:vAlign w:val="center"/>
          </w:tcPr>
          <w:p w14:paraId="59252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2639AD" w14:textId="465A9E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7F60CA" w14:textId="59C497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0EF0B" w14:textId="556966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F3251" w14:textId="04295A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A25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0F10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F311C8" w14:textId="0DCDBB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03C1B" w14:textId="77777777" w:rsidTr="00503750">
        <w:tc>
          <w:tcPr>
            <w:tcW w:w="15593" w:type="dxa"/>
            <w:gridSpan w:val="8"/>
            <w:vAlign w:val="center"/>
          </w:tcPr>
          <w:p w14:paraId="0E375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02140B" w14:textId="77777777" w:rsidTr="00503750">
        <w:tc>
          <w:tcPr>
            <w:tcW w:w="2302" w:type="dxa"/>
            <w:vAlign w:val="center"/>
          </w:tcPr>
          <w:p w14:paraId="6FEEDA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3AD8E7" w14:textId="0357A0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9FF0A9" w14:textId="6515E9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0359A" w14:textId="322C5B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4FCE2" w14:textId="3155DA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63CD2" w14:textId="3CCBC0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83282" w14:textId="0F5F3C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6867D" w14:textId="4740CA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4FDD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EC7D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2B90303" w14:textId="7C0C2C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B52C30" w14:textId="41BC28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CD35A" w14:textId="54DF9B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51118" w14:textId="0284E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D80B0" w14:textId="0FE9A9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5EB7E7" w14:textId="0C7809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1FC33" w14:textId="3DE223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3D12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BB7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1402F1" w14:textId="217BF3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C18D94" w14:textId="0EE7F2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18D1" w14:textId="3A048A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01F0A7" w14:textId="147A7A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A11A1" w14:textId="3CEBB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33AF6" w14:textId="6EB53A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9B14E" w14:textId="378ABB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5513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4CB5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7D6A11A" w14:textId="6D10BE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EF4700" w14:textId="023367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39BB2" w14:textId="47A8EE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8ED8F" w14:textId="7AA07E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E3E05" w14:textId="09BF03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E3310" w14:textId="621A0F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9C05C" w14:textId="20681E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3B43D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BF912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EBD48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A60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CF8D8C" w14:textId="7CA8DE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75F173" w14:textId="23C932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CAE75" w14:textId="19C23B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D84A3" w14:textId="52EAA4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63BA7" w14:textId="5A01EC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B58B9" w14:textId="438F78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78FFD" w14:textId="261181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4A92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143E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450037" w14:textId="0DCF1B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262DD9" w14:textId="2553EE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B9BEF0" w14:textId="6EB9CA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EE69D" w14:textId="1A0354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1DE51" w14:textId="6E7E46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FA95A0" w14:textId="6307DB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B10E9" w14:textId="23AA7A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6A871A" w14:textId="77777777" w:rsidR="00944C3D" w:rsidRDefault="00944C3D" w:rsidP="00944C3D">
      <w:pPr>
        <w:rPr>
          <w:rFonts w:ascii="Arial" w:hAnsi="Arial"/>
          <w:b/>
        </w:rPr>
      </w:pPr>
    </w:p>
    <w:p w14:paraId="60CDB7E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B9B14B4" w14:textId="77777777" w:rsidTr="00503750">
        <w:tc>
          <w:tcPr>
            <w:tcW w:w="1944" w:type="dxa"/>
            <w:vAlign w:val="center"/>
          </w:tcPr>
          <w:p w14:paraId="4F15E3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5D3ED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E5D75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26BB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92DCE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D5DF3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4AA2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23648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77F70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F0EE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75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8A38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DA467DC" w14:textId="77777777" w:rsidTr="00503750">
        <w:tc>
          <w:tcPr>
            <w:tcW w:w="15685" w:type="dxa"/>
            <w:gridSpan w:val="12"/>
            <w:vAlign w:val="center"/>
          </w:tcPr>
          <w:p w14:paraId="07763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85D7F8" w14:textId="77777777" w:rsidTr="00503750">
        <w:tc>
          <w:tcPr>
            <w:tcW w:w="1944" w:type="dxa"/>
            <w:vAlign w:val="center"/>
          </w:tcPr>
          <w:p w14:paraId="07314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05EA3B" w14:textId="1FCD7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F78497" w14:textId="1CD2D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A686AB" w14:textId="57806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894AF5" w14:textId="28B5D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0D3DA4" w14:textId="0C498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02B5F7" w14:textId="5A6C8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0B8219" w14:textId="718E6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8AC9DB" w14:textId="54A06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6EC00F" w14:textId="562CE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CACFB3" w14:textId="75A5B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8ECE1C" w14:textId="59090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E649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1BB3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530CAE2" w14:textId="4999F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E4027D" w14:textId="62827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404CB3" w14:textId="73135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CB6052" w14:textId="5D294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3AF5D7" w14:textId="054DF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F620F5" w14:textId="25AB9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5B278D" w14:textId="1371D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09302E" w14:textId="5415F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8A1406" w14:textId="1C496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2F16AE" w14:textId="0937E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85C549" w14:textId="0BB6B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4CCC6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E953A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DEBD466" w14:textId="2080B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404146" w14:textId="52A03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14C36B" w14:textId="3D4EB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99A110" w14:textId="752E8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C49756" w14:textId="729A9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EEA4BF" w14:textId="1FC2E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32F973" w14:textId="52394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985DE3" w14:textId="435E5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68E47" w14:textId="7A300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9D1834" w14:textId="038CD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B657A2" w14:textId="045D6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35B0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4A4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A109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38D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D20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598E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5DE9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6BBD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FD3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D8A4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C110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589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F90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FF01FE" w14:textId="77777777" w:rsidTr="00503750">
        <w:tc>
          <w:tcPr>
            <w:tcW w:w="1944" w:type="dxa"/>
            <w:vAlign w:val="center"/>
          </w:tcPr>
          <w:p w14:paraId="2708C6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C5788D" w14:textId="04036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AE8101" w14:textId="23459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97DDA7" w14:textId="70E39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1F24CA" w14:textId="6B9C4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D31A0D" w14:textId="46B9B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9B0ED5" w14:textId="080E5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94DE5D" w14:textId="2CD44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237F96" w14:textId="644E6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E26341" w14:textId="5CF95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066C35" w14:textId="648C8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7224EB" w14:textId="625B4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539AA" w14:textId="77777777" w:rsidTr="00503750">
        <w:tc>
          <w:tcPr>
            <w:tcW w:w="15685" w:type="dxa"/>
            <w:gridSpan w:val="12"/>
            <w:vAlign w:val="center"/>
          </w:tcPr>
          <w:p w14:paraId="48FC5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09626D" w14:textId="77777777" w:rsidTr="00503750">
        <w:tc>
          <w:tcPr>
            <w:tcW w:w="1944" w:type="dxa"/>
            <w:vAlign w:val="center"/>
          </w:tcPr>
          <w:p w14:paraId="44A1E6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0F0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DA3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EC1ED" w14:textId="6B6E5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926AFA" w14:textId="2B89B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1ED668" w14:textId="61C12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14289A" w14:textId="44953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666719" w14:textId="7BEC4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8E0B0A" w14:textId="0B28C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4A5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702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D97278" w14:textId="0624A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BB05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111B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0363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2A5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C8430C" w14:textId="3F584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C0EED0" w14:textId="75B32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967807" w14:textId="219BF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8795E9" w14:textId="37800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8EDEAB" w14:textId="371FF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01037C" w14:textId="3B6DE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EFA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541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A5FE5C" w14:textId="2D9DB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0CD3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247E3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E7E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128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C96665" w14:textId="68046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6A21B0" w14:textId="78151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9B0D1D" w14:textId="6AD4A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5309DF" w14:textId="08BAC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AE7EE9" w14:textId="52FF5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4794BF" w14:textId="36C74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225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707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D19BBF" w14:textId="25504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FFB9F" w14:textId="77777777" w:rsidTr="00503750">
        <w:tc>
          <w:tcPr>
            <w:tcW w:w="1944" w:type="dxa"/>
            <w:vAlign w:val="center"/>
          </w:tcPr>
          <w:p w14:paraId="59DEC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C84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85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75E3A9" w14:textId="53B3C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ABBDA2" w14:textId="4A13A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96D7A1" w14:textId="58E26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DB04EC" w14:textId="103BC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588583" w14:textId="51346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06B9C6" w14:textId="03D5E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11A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AD4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752742" w14:textId="19333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33845" w14:textId="77777777" w:rsidTr="00503750">
        <w:tc>
          <w:tcPr>
            <w:tcW w:w="15685" w:type="dxa"/>
            <w:gridSpan w:val="12"/>
            <w:vAlign w:val="center"/>
          </w:tcPr>
          <w:p w14:paraId="0014E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A4CF78C" w14:textId="77777777" w:rsidTr="00503750">
        <w:tc>
          <w:tcPr>
            <w:tcW w:w="1944" w:type="dxa"/>
            <w:vAlign w:val="center"/>
          </w:tcPr>
          <w:p w14:paraId="53E28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494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8E6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B3C957" w14:textId="10551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FD677" w14:textId="38049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134E1F" w14:textId="560B7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A8F2A0" w14:textId="17671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70A53D" w14:textId="0D5E3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7FE915" w14:textId="5A526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1D8EE3" w14:textId="75E2A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FF8683" w14:textId="22D18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D82694" w14:textId="59330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B28F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5C192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1A1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596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7D2965" w14:textId="7A829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A9EE1E" w14:textId="5DA89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0DA5B" w14:textId="2CED2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658649" w14:textId="19843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DD8553" w14:textId="1B27C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507CB9" w14:textId="08830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CD8832" w14:textId="2DCEA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EEA879" w14:textId="017F8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C220A4" w14:textId="6C3CE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A8CE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106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D74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A46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35E7D9" w14:textId="5736A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0C22A2" w14:textId="35B0B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9808A" w14:textId="65D1F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E4DFE3" w14:textId="10677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6DD252" w14:textId="6A806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2A58DF" w14:textId="5BEB4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A04EFC" w14:textId="57CA0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02E993" w14:textId="7F7B6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C75F93" w14:textId="39B72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A00B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ED4A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416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569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468916" w14:textId="50E0C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05E358" w14:textId="6B13B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EF62FD" w14:textId="74F27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B54A58" w14:textId="71449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F1F8ED" w14:textId="76487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73F3E" w14:textId="667E6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71E846" w14:textId="16BBD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E87922" w14:textId="0BA7A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7BCD91" w14:textId="174AE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6E23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349C8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CC900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410C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89975D" w14:textId="61629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80B736" w14:textId="38A43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013FCC" w14:textId="5FAA2D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F96340" w14:textId="0E7CC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619A5E" w14:textId="127CC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6BD567" w14:textId="5B382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E68E4F" w14:textId="3EAF4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EE47E4" w14:textId="1A44F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48AB7A" w14:textId="0C795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E74343" w14:textId="09FEF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0C0FF1" w14:textId="47D8B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9B33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EBD4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926E60" w14:textId="43A4A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A11F3B" w14:textId="27514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3809C6" w14:textId="1CD6B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DBEE22" w14:textId="39FDD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4B7C32" w14:textId="3B090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E86F18" w14:textId="6C3E9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FAB8E5" w14:textId="34A57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94067A" w14:textId="76EB8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955A2" w14:textId="73B40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E6DD20" w14:textId="371FA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BDF415" w14:textId="53EA8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6CA9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A05B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D4F78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1331F6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528B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6074D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698221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487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4345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EDF84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5614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3B1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57325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5A71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BB35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B10C7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E322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C2F1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39039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4C363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A9C555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8C98F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78CB3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D021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C44D16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A827D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B0F35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906A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2D70B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222C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5158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8284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96DB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94AA1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34F1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152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78C8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9DF9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846982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77C58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84D36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5426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E892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FFEB1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8EDDD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8144F9" w14:textId="77777777" w:rsidTr="00503750">
        <w:trPr>
          <w:trHeight w:val="1073"/>
        </w:trPr>
        <w:tc>
          <w:tcPr>
            <w:tcW w:w="3614" w:type="dxa"/>
            <w:vMerge/>
          </w:tcPr>
          <w:p w14:paraId="07484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AA1C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AAA38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F533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63815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08EDA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5E0F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EAECCED" w14:textId="77777777" w:rsidTr="00503750">
        <w:trPr>
          <w:trHeight w:val="283"/>
        </w:trPr>
        <w:tc>
          <w:tcPr>
            <w:tcW w:w="3614" w:type="dxa"/>
          </w:tcPr>
          <w:p w14:paraId="5C3FD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C2A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F1B3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C858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B291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92F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357E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32846A" w14:textId="77777777" w:rsidTr="00503750">
        <w:trPr>
          <w:trHeight w:val="283"/>
        </w:trPr>
        <w:tc>
          <w:tcPr>
            <w:tcW w:w="3614" w:type="dxa"/>
          </w:tcPr>
          <w:p w14:paraId="12F89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57B4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69716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4AF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FC47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4C8B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97E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FD5391" w14:textId="77777777" w:rsidTr="00503750">
        <w:trPr>
          <w:trHeight w:val="283"/>
        </w:trPr>
        <w:tc>
          <w:tcPr>
            <w:tcW w:w="3614" w:type="dxa"/>
          </w:tcPr>
          <w:p w14:paraId="360E9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8546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943C6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351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08EC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5C0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389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7BC48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2E791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D8C07D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9E8DE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5AE5D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D3C4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CDD7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7D35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219D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5AF2A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BF8E0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5D954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C34A3F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14E2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0534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843F7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E8352D5" w14:textId="23EDB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D7B5C" w14:textId="7B8DE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26B4A" w14:textId="6BDB8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ABAD1" w14:textId="6FE49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7DC1F7" w14:textId="6D6B2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6D2A3" w14:textId="72633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B69A4" w14:textId="0586C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209BC9" w14:textId="5FD61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811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B736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FA7D90A" w14:textId="322D7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E0E2E" w14:textId="129ED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2CCDF" w14:textId="3D2CA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A5426" w14:textId="4FAC2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B22CB" w14:textId="2E821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26DB0" w14:textId="0E7B5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6A54C" w14:textId="27AB8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502AD5" w14:textId="09753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FA3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1C2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40788A" w14:textId="1F77A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CFC15" w14:textId="58E34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F8315" w14:textId="7E668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46641" w14:textId="75ED4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38E7D" w14:textId="7DE86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E1C73" w14:textId="0EC27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65176" w14:textId="08C08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E010C1" w14:textId="0CD17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80F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696B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A4E8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F76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5DB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A10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BD0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27D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63F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8330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5C06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9253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A8D1FB" w14:textId="5D6E6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C4B98" w14:textId="155D9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CF603" w14:textId="4570B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6AB3A" w14:textId="68BB2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3BD9E" w14:textId="3FACC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E1F4D" w14:textId="240A5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A3C30F" w14:textId="549FE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7EFA7B" w14:textId="4DF28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EA58B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841A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10332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598B2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3CB6AF" w14:textId="1C9ED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904C2" w14:textId="19B24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84E41" w14:textId="2ADD2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F1444" w14:textId="4D92C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949E6" w14:textId="2D137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4C430" w14:textId="28D68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731C9" w14:textId="52BCE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DEFBE" w14:textId="52BFD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F45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B34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359EE07" w14:textId="4CF74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D42FA" w14:textId="3423C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CF791E" w14:textId="3ABC8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6636F5" w14:textId="65A24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744A6" w14:textId="0B62B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F16081" w14:textId="047F6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02AA6" w14:textId="485BA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4110D3" w14:textId="7E53C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BC9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8700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234885D" w14:textId="2B9F7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601DB2" w14:textId="3647A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FFB32" w14:textId="6C3D7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49C95" w14:textId="4645B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7DDDE" w14:textId="21EC9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74A0B" w14:textId="6770A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04AE9" w14:textId="7A30F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6687FD" w14:textId="3A719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9FC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E876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1FD980" w14:textId="6ED94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7B6D3" w14:textId="6911A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DA6C1" w14:textId="3F07D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2F562" w14:textId="01C0C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C7E14" w14:textId="2E216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1D9810" w14:textId="1AD62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F6CA3" w14:textId="279BB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D78659" w14:textId="65BC7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3438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157FC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7228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F2D5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F6986C" w14:textId="297C7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25528" w14:textId="6CFD5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9A4FE" w14:textId="7C74D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CB665C" w14:textId="0A0E3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2B934" w14:textId="1FB56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7DB4E" w14:textId="230C4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509E4" w14:textId="44F0F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293F68" w14:textId="415DF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F896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F88F81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4A3582A" w14:textId="38019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9FEC1" w14:textId="3534E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EEE21" w14:textId="00C98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254C9" w14:textId="510D0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2B72F7" w14:textId="7FF84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666AB" w14:textId="0B20D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D6832" w14:textId="73391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92F0E0" w14:textId="3A12B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B63D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5F941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BC0AB6A" w14:textId="68E6A52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97CE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BAD7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E11B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F188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FF76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E64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1716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CFDE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8A25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DEEC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2ED1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273C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3CFB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9651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BBD9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8ACA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982C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8F01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11A1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E1F098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7BE61B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B71D6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E1057E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4F062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F9A7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8C88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5130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C1EF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40440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40A1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683E41" w14:textId="007EC2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293701" w14:textId="2B1C35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2FF0B7" w14:textId="50F131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325DAA" w14:textId="650A68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21811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7DE7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1F685C" w14:textId="3C0F86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F38721" w14:textId="23AA31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940AFA" w14:textId="47C226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75FAC0" w14:textId="2484C7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9C2FF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A6284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8BD6CD" w14:textId="46234E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BC4586" w14:textId="7DCD7E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C3F15C" w14:textId="7C0088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0F1B6E" w14:textId="4C9CBE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8E074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E8EA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876C8A" w14:textId="57EB91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5BC9D2" w14:textId="2A33AA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5A2F0A" w14:textId="4361EE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CB83DA" w14:textId="2262A9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B42A5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3BA1A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A1A13A" w14:textId="7658F1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4B3079C" w14:textId="48DA5E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37C7D5" w14:textId="0507C6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FA2041" w14:textId="4AA7E2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D5C17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DC9257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AE5815" w14:textId="3251240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761D61" w14:textId="33EC773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5206E6" w14:textId="540B169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DF9EA3" w14:textId="202BD39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26AA095" w14:textId="77777777" w:rsidR="00944C3D" w:rsidRDefault="00944C3D" w:rsidP="00944C3D">
      <w:pPr>
        <w:rPr>
          <w:rFonts w:ascii="Arial" w:hAnsi="Arial"/>
          <w:b/>
        </w:rPr>
      </w:pPr>
    </w:p>
    <w:p w14:paraId="0F9F452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B54A33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C2BC4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60C0D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76E89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6A158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6CCD6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6406B0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9051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26904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1E0D5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96DD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2FCE5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0563C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74A1F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1A0AF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6F6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99D21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D0B9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10213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7BA74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710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2DDCA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F1DF9C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C040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CC1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7A98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76E3E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D11408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44BDD33" w14:textId="77777777" w:rsidTr="00503750">
        <w:tc>
          <w:tcPr>
            <w:tcW w:w="2835" w:type="dxa"/>
            <w:vAlign w:val="center"/>
          </w:tcPr>
          <w:p w14:paraId="59E626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D6C89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7E00D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9844C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36DB1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22F1B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B99494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D71BC2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F4B0638" w14:textId="6D87CC7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3A7015" w14:textId="1F2A04B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A920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F0B31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135B10" w14:textId="14EB1D1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5ADD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29C3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E0FD103" w14:textId="7CCAE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26E01" w14:textId="68FCE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D2F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69F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6EDDF5" w14:textId="33EB9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3324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E2BB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D3441A6" w14:textId="35B3A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755CB" w14:textId="7BCFA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33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55D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4833AC" w14:textId="526B2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5A2F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ADC19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8DC1814" w14:textId="5DA08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495D4" w14:textId="1892B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44A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147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79E5E6" w14:textId="51FBE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0307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3FA9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F5D6D9C" w14:textId="1FF06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42F7C7" w14:textId="67EF6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285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46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40C130" w14:textId="2DE00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2331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28F4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EE4ADB4" w14:textId="0F28D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E8A317" w14:textId="24082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58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945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FA7474" w14:textId="0CBBC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22E5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7F1F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4E17371" w14:textId="610A5A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168A0B" w14:textId="38E016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AB9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6E97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B3BB3E" w14:textId="19F235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BFF81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9E9D4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8034783" w14:textId="4790B6E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0DB4D53" w14:textId="77777777" w:rsidR="00944C3D" w:rsidRDefault="00944C3D" w:rsidP="00944C3D">
      <w:pPr>
        <w:rPr>
          <w:rFonts w:ascii="Arial" w:hAnsi="Arial"/>
          <w:b/>
        </w:rPr>
      </w:pPr>
    </w:p>
    <w:p w14:paraId="38322FB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E71ED4D" w14:textId="77777777" w:rsidTr="00503750">
        <w:tc>
          <w:tcPr>
            <w:tcW w:w="2835" w:type="dxa"/>
            <w:vAlign w:val="center"/>
          </w:tcPr>
          <w:p w14:paraId="785E1D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D925E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33C76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198FC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51157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54B22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EE6C04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3A980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8B5C2C5" w14:textId="3BB7F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FDCAB9" w14:textId="0A2EC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6D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54F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4652E5" w14:textId="02984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951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6B60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366BC22" w14:textId="36EE8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C2E4E" w14:textId="0F96C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94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DAD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714FA5" w14:textId="4B60D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CF1F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828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65F1A7E" w14:textId="3B627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80A19" w14:textId="3AA4C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F82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303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93478E" w14:textId="29720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D31A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4B9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954435D" w14:textId="0D00D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A930BC" w14:textId="4E211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F6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383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EF3A51" w14:textId="55463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9B8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86DA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8669928" w14:textId="1B64D7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E54DE" w14:textId="0AE07B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DAB1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D74D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BA2427" w14:textId="6B2AE4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FB838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F2740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0ACF49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3599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EC32D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85B3A8E" w14:textId="77777777" w:rsidTr="00503750">
        <w:trPr>
          <w:trHeight w:val="699"/>
        </w:trPr>
        <w:tc>
          <w:tcPr>
            <w:tcW w:w="3502" w:type="dxa"/>
            <w:vMerge/>
          </w:tcPr>
          <w:p w14:paraId="6630A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2E22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7FF4D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525F6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EE22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5ADDBD9" w14:textId="4982302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D7F80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7635B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C221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340E5D6" w14:textId="5391E45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BBDF5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B3393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EF6ED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1F9306E" w14:textId="5913662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C3C6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A668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F7F3A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D047FCD" w14:textId="77777777" w:rsidTr="00503750">
        <w:trPr>
          <w:trHeight w:val="593"/>
        </w:trPr>
        <w:tc>
          <w:tcPr>
            <w:tcW w:w="3497" w:type="dxa"/>
          </w:tcPr>
          <w:p w14:paraId="7F4AE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7308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C65E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ECDFA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A78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56C05BD" w14:textId="112E6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24E766" w14:textId="6FF38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54AC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1ADCD7" w14:textId="5330C5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970CA2" w14:textId="1F61C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CC653D" w14:textId="77DE9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393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68A912" w14:textId="70BC0DF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2AE398" w14:textId="7EFAF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9FFB4" w14:textId="5DD3B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A9E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B11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58979DD" w14:textId="1A299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14FAE9" w14:textId="35E23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FE9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D256C1" w14:textId="088D73B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56EC6C" w14:textId="72833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B8E1EC" w14:textId="2A743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8FA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788FB2" w14:textId="566963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2D8B09" w14:textId="1B216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BBD46" w14:textId="40FC7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959F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11B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5FC445D" w14:textId="73325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D7558B" w14:textId="5BD33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6EF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FE03FF" w14:textId="1557615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EC1340" w14:textId="36E6C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AB27EA" w14:textId="58A30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22D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B2BA3C" w14:textId="597ADC2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9F79D2" w14:textId="166D2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1147F5" w14:textId="18ED1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69EA8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38E4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58FD97B" w14:textId="6817D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96E8B2" w14:textId="28473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2C1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570C3F" w14:textId="3A54A1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7D8023" w14:textId="73E71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A9A1D9" w14:textId="3D0BA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72E0D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DAB74D0" w14:textId="53DF63F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ACFF84" w14:textId="58D15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D34E61" w14:textId="76756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296145" w14:textId="77777777" w:rsidR="00944C3D" w:rsidRDefault="00944C3D" w:rsidP="00944C3D">
      <w:pPr>
        <w:rPr>
          <w:rFonts w:ascii="Arial" w:hAnsi="Arial"/>
          <w:b/>
        </w:rPr>
      </w:pPr>
    </w:p>
    <w:p w14:paraId="4D854585" w14:textId="77777777" w:rsidR="00944C3D" w:rsidRDefault="00944C3D" w:rsidP="00944C3D">
      <w:pPr>
        <w:rPr>
          <w:rFonts w:ascii="Arial" w:hAnsi="Arial"/>
          <w:b/>
        </w:rPr>
      </w:pPr>
    </w:p>
    <w:p w14:paraId="0CC8D4AA" w14:textId="77777777" w:rsidR="00944C3D" w:rsidRDefault="00944C3D" w:rsidP="00944C3D">
      <w:pPr>
        <w:rPr>
          <w:rFonts w:ascii="Arial" w:hAnsi="Arial"/>
          <w:b/>
        </w:rPr>
      </w:pPr>
    </w:p>
    <w:p w14:paraId="0F932CF7" w14:textId="77777777" w:rsidR="00944C3D" w:rsidRDefault="00944C3D" w:rsidP="00944C3D">
      <w:pPr>
        <w:rPr>
          <w:rFonts w:ascii="Arial" w:hAnsi="Arial"/>
          <w:b/>
        </w:rPr>
      </w:pPr>
    </w:p>
    <w:p w14:paraId="1C30C3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14:paraId="3EBE6437" w14:textId="77777777" w:rsidTr="00503750">
        <w:tc>
          <w:tcPr>
            <w:tcW w:w="2622" w:type="dxa"/>
            <w:vAlign w:val="center"/>
          </w:tcPr>
          <w:p w14:paraId="15D5ED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AFA3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BFEB0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4CBB3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5C0C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0BA1A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E9D7A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A6F31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6DCC6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0DE1C7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176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A15EF7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F7C9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3F11816" w14:textId="41947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35D5E4" w14:textId="03547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5B53C3" w14:textId="69384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A92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7EC345" w14:textId="06C8C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27534" w14:textId="77777777" w:rsidTr="00503750">
        <w:tc>
          <w:tcPr>
            <w:tcW w:w="2622" w:type="dxa"/>
            <w:vAlign w:val="center"/>
          </w:tcPr>
          <w:p w14:paraId="06910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5643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FD28107" w14:textId="39BDD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ACD8CF" w14:textId="72CFF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06735C" w14:textId="3778E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847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828057" w14:textId="25FD7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749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D71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9DDD378" w14:textId="5109F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067D09" w14:textId="565B9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F77EF6" w14:textId="0686B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CE8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63E364" w14:textId="04E4C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110D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62C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1E06052" w14:textId="561D5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DC0AE5" w14:textId="68F46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9ADC9D" w14:textId="00906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0E6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EF5948" w14:textId="6B391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2D87F" w14:textId="77777777" w:rsidTr="00503750">
        <w:tc>
          <w:tcPr>
            <w:tcW w:w="2622" w:type="dxa"/>
            <w:vAlign w:val="center"/>
          </w:tcPr>
          <w:p w14:paraId="312F4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ED7519D" w14:textId="4819B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14583.02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62ED7F" w14:textId="256BB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9291.12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3DE58B" w14:textId="070DA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4998.88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9BF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A4E06F" w14:textId="532FD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18875.26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8A9A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782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BBA2736" w14:textId="1FCED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7F157C" w14:textId="21961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683233" w14:textId="00E90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5AC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9CEEFA" w14:textId="1E652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44372F" w14:textId="77777777" w:rsidTr="00503750">
        <w:tc>
          <w:tcPr>
            <w:tcW w:w="2622" w:type="dxa"/>
            <w:vAlign w:val="center"/>
          </w:tcPr>
          <w:p w14:paraId="1FE1A5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E8838E1" w14:textId="19561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FAE66E" w14:textId="03DD0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66E9DE" w14:textId="7C012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26D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0642F9" w14:textId="32083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844D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05A8C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DA94E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E6B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E6A121E" w14:textId="33E15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46014E" w14:textId="130F5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AD09A4" w14:textId="6AB6D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57B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5E6DDC" w14:textId="0414F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274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35DD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4766633" w14:textId="1C5D2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3B8CF8" w14:textId="1C2B1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9BC2C9" w14:textId="06357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8C7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DCEB0E" w14:textId="1A717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DCD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A80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62EFE89" w14:textId="270C6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E78464" w14:textId="74B8A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CEE5A2" w14:textId="5AB4B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4C2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581080" w14:textId="54E76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649E2" w14:textId="77777777" w:rsidTr="00503750">
        <w:tc>
          <w:tcPr>
            <w:tcW w:w="2622" w:type="dxa"/>
            <w:vAlign w:val="center"/>
          </w:tcPr>
          <w:p w14:paraId="21493C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1A86002" w14:textId="5B76C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77ECF2" w14:textId="51C0A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C9A694" w14:textId="730F3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084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367F15" w14:textId="45AE2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E16F5" w14:textId="77777777" w:rsidTr="00503750">
        <w:tc>
          <w:tcPr>
            <w:tcW w:w="2622" w:type="dxa"/>
            <w:vAlign w:val="center"/>
          </w:tcPr>
          <w:p w14:paraId="473D23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F80A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A4D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AB8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984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FEF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5FAE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5388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9A77122" w14:textId="00E10D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14583.02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AC03C2" w14:textId="1D54A3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9291.12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192495" w14:textId="4933F4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4998.88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9D52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799BEE" w14:textId="2C7DAF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18875.26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AB22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5D8D7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CDCA07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3086FB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5B35BF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A5D21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05183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97E38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93865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1D8DC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440DA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9495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C423D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6D48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1A10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DE4D2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E149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853C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F67A2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DB3E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D0FF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2DCE2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7C3D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F168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75380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54A3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466F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F3FDE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F06B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13B3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0E421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C973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6BB8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393EB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44AE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6C94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B843D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6756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E859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0CF57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50A8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83AC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9A378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B525C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4554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8E07A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76B1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1774D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1703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CC9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378C4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EC47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EA09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97DCB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0377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7712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B007E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D52A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0E73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A6C2B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D98B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B90F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9F0D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016A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C14E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AE017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B7201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A75E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E6008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CB03F1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085FF8D" w14:textId="77777777" w:rsidTr="00503750">
        <w:tc>
          <w:tcPr>
            <w:tcW w:w="2835" w:type="dxa"/>
            <w:vAlign w:val="center"/>
          </w:tcPr>
          <w:p w14:paraId="70717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B0B11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29E1B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6827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682D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5358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A46B74" w14:textId="77777777" w:rsidTr="00503750">
        <w:tc>
          <w:tcPr>
            <w:tcW w:w="2835" w:type="dxa"/>
            <w:vAlign w:val="center"/>
          </w:tcPr>
          <w:p w14:paraId="4FA998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83BA7D5" w14:textId="759DC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2602E" w14:textId="61FCB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50C1B0" w14:textId="31B45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37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62214E" w14:textId="7F862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D43D8" w14:textId="77777777" w:rsidTr="00503750">
        <w:tc>
          <w:tcPr>
            <w:tcW w:w="2835" w:type="dxa"/>
            <w:vAlign w:val="center"/>
          </w:tcPr>
          <w:p w14:paraId="5DBB0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B9CDCA8" w14:textId="5888E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CA1C74" w14:textId="7F9EE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27F10" w14:textId="53A24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C13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ABC625" w14:textId="03421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BCDB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E809D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725E2EE" w14:textId="51FB02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F924F" w14:textId="34EF27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1CD657" w14:textId="51FB19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781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221A67" w14:textId="7C39F3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EF0EA45" w14:textId="77777777" w:rsidTr="00503750">
        <w:tc>
          <w:tcPr>
            <w:tcW w:w="2835" w:type="dxa"/>
            <w:vAlign w:val="center"/>
          </w:tcPr>
          <w:p w14:paraId="70EEC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3020ECD" w14:textId="277AA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FE85D8" w14:textId="76E2E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19239" w14:textId="56DEC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37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74E7E3" w14:textId="4F6FD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CD367" w14:textId="77777777" w:rsidTr="00503750">
        <w:tc>
          <w:tcPr>
            <w:tcW w:w="2835" w:type="dxa"/>
            <w:vAlign w:val="center"/>
          </w:tcPr>
          <w:p w14:paraId="7B584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5BC10F5" w14:textId="73E66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E33D2E" w14:textId="19326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ECDB4" w14:textId="2D890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62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69BF4D" w14:textId="3678B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0278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9A6D5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059B3D2" w14:textId="6DF3F01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543FBB" w14:textId="6CF5298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DA481" w14:textId="65AB483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CA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998C82" w14:textId="4D17AA2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02C1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EEA1B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625181C" w14:textId="3D443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1AAF54" w14:textId="39467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51C75" w14:textId="51E18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18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DAF70" w14:textId="1F624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781E0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A2420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09C3BF4" w14:textId="77777777" w:rsidTr="00503750">
        <w:tc>
          <w:tcPr>
            <w:tcW w:w="2552" w:type="dxa"/>
            <w:shd w:val="clear" w:color="auto" w:fill="auto"/>
            <w:vAlign w:val="center"/>
          </w:tcPr>
          <w:p w14:paraId="170545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04F52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E19B8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BD25E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0921E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CEAD26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B4BB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4876937" w14:textId="1D1ADD2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9DC3F4B" w14:textId="6E3253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174F1B2" w14:textId="1ED5C2B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E68FE27" w14:textId="10222A4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2CE6A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7963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8D51B54" w14:textId="0E6BB79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2865DDA" w14:textId="438EDD2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7CB433F" w14:textId="4F0EF2E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DF9390" w14:textId="7A47D4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49AACA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DE5D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14E3DC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9C376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AA89A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0D40AC3" w14:textId="77777777" w:rsidTr="00503750">
        <w:tc>
          <w:tcPr>
            <w:tcW w:w="4395" w:type="dxa"/>
            <w:vMerge/>
          </w:tcPr>
          <w:p w14:paraId="41A547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B3C5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7B333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34FA71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1ADA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E6F7A9A" w14:textId="15C28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BF34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9FA29F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1C9F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CB2841C" w14:textId="09249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  <w:lang w:eastAsia="sk-SK"/>
              </w:rPr>
              <w:t>-2683.86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830F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4665FB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D27AF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67F27B9" w14:textId="411716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-2683.86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23D3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5F7FA9B" w14:textId="77777777" w:rsidTr="00503750">
        <w:tc>
          <w:tcPr>
            <w:tcW w:w="4395" w:type="dxa"/>
            <w:vAlign w:val="center"/>
          </w:tcPr>
          <w:p w14:paraId="1671D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9015AF7" w14:textId="1DC0E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0B70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5A32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555E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AFAF685" w14:textId="666FC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D02C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A1507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04DAE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F25BCD5" w14:textId="4ADE58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CA1C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A497FB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898D9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AEED8C9" w14:textId="54EB09C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13067.13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FF5A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B68FF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6BCC3F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90E520A" w14:textId="77777777" w:rsidTr="00503750">
        <w:tc>
          <w:tcPr>
            <w:tcW w:w="4395" w:type="dxa"/>
            <w:vAlign w:val="center"/>
          </w:tcPr>
          <w:p w14:paraId="52B632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2B637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37B37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58078E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56E50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4161CD9" w14:textId="2A8A6E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5D9DEE" w14:textId="19DE92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45CD13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CABB7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2B7D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175E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E79C10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7D23A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7271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353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8EDB1D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FEFA1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70D07BB" w14:textId="1D7D72A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EE6036" w14:textId="7513786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DC23C6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1CC3D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369D4E1" w14:textId="7731A8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188564" w14:textId="5DA307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92E9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1C1BB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5F40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92F20A9" w14:textId="77777777" w:rsidTr="00503750">
        <w:tc>
          <w:tcPr>
            <w:tcW w:w="1843" w:type="dxa"/>
            <w:vAlign w:val="center"/>
          </w:tcPr>
          <w:p w14:paraId="6046AB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223D9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45553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86EED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296F3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41294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7D7B4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90E2B07" w14:textId="77777777" w:rsidTr="00503750">
        <w:tc>
          <w:tcPr>
            <w:tcW w:w="1843" w:type="dxa"/>
            <w:vAlign w:val="center"/>
          </w:tcPr>
          <w:p w14:paraId="5004DB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558F0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0BEC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8263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2F7B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AA2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4B6F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7D2F4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F956D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298BB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5A17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47C6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851A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570C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7CD1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D759A9" w14:textId="77777777" w:rsidTr="00503750">
        <w:tc>
          <w:tcPr>
            <w:tcW w:w="1843" w:type="dxa"/>
            <w:vAlign w:val="center"/>
          </w:tcPr>
          <w:p w14:paraId="7A8C92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DCD2C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23F6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B5D7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10EC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4CDF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32D9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CCFAC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5977E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FEAAF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537C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EB8D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A5EA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11D3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F5B9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D7A379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ABDE7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25D9A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05C3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39A2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21CE9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390E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FF98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B488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D285E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1557347" w14:textId="77777777" w:rsidTr="00503750">
        <w:trPr>
          <w:trHeight w:val="664"/>
        </w:trPr>
        <w:tc>
          <w:tcPr>
            <w:tcW w:w="3372" w:type="dxa"/>
          </w:tcPr>
          <w:p w14:paraId="5366B1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5AE8E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499F4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C11A5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341C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826B27D" w14:textId="5CE55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9A4339" w14:textId="33E0C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475D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F66254" w14:textId="2565C64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27129A" w14:textId="5D86B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014880" w14:textId="0812E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D426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CD2FDC1" w14:textId="146E015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5DCA87" w14:textId="053DB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2F68CC" w14:textId="51158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1DD9D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0C5FA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63637E5" w14:textId="39B92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0B21D5" w14:textId="702C1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AD67A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3A2747" w14:textId="632FFD9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01AE67" w14:textId="44B1C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8C7690" w14:textId="6081A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67EC0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26E3661" w14:textId="548DE0B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28F05D" w14:textId="62628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9A2AC7" w14:textId="3EDFB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D6E3A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EE80AA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CFD1577" w14:textId="77777777" w:rsidTr="00503750">
        <w:tc>
          <w:tcPr>
            <w:tcW w:w="2835" w:type="dxa"/>
            <w:vAlign w:val="center"/>
          </w:tcPr>
          <w:p w14:paraId="66ECAC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0A5D8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56111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7D9E5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D3C4A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B06E59F" w14:textId="77777777" w:rsidTr="00503750">
        <w:tc>
          <w:tcPr>
            <w:tcW w:w="2835" w:type="dxa"/>
          </w:tcPr>
          <w:p w14:paraId="742D6D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DE0809D" w14:textId="4B431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B2BF74" w14:textId="09F76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67BCB9" w14:textId="1B346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C00184" w14:textId="5F046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C1A62D" w14:textId="77777777" w:rsidTr="00503750">
        <w:tc>
          <w:tcPr>
            <w:tcW w:w="2835" w:type="dxa"/>
          </w:tcPr>
          <w:p w14:paraId="22A3AE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C787DFF" w14:textId="7B373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68970" w14:textId="322A5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535373" w14:textId="7932A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B51A5F" w14:textId="67D8B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140A70" w14:textId="77777777" w:rsidTr="00503750">
        <w:tc>
          <w:tcPr>
            <w:tcW w:w="2835" w:type="dxa"/>
          </w:tcPr>
          <w:p w14:paraId="4E10C2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411AE05" w14:textId="47A64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4DE60F" w14:textId="7A56B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7FAB2E" w14:textId="2D9D0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D70CD4" w14:textId="3D376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87E7F6" w14:textId="77777777" w:rsidTr="00503750">
        <w:tc>
          <w:tcPr>
            <w:tcW w:w="2835" w:type="dxa"/>
            <w:vAlign w:val="center"/>
          </w:tcPr>
          <w:p w14:paraId="70E15A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0533B16" w14:textId="4BC9F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0E6420" w14:textId="3F07B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24151E" w14:textId="3A278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4ACC2E" w14:textId="5D90D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0E232F" w14:textId="77777777" w:rsidTr="00503750">
        <w:tc>
          <w:tcPr>
            <w:tcW w:w="2835" w:type="dxa"/>
            <w:vAlign w:val="center"/>
          </w:tcPr>
          <w:p w14:paraId="56DAAD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484916" w14:textId="491D3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289C85" w14:textId="37D51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0977C0" w14:textId="702F0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43EDFF" w14:textId="16D75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7B282F" w14:textId="77777777" w:rsidTr="00503750">
        <w:tc>
          <w:tcPr>
            <w:tcW w:w="2835" w:type="dxa"/>
          </w:tcPr>
          <w:p w14:paraId="1F6889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87D70DA" w14:textId="6AA2A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5F09F3" w14:textId="5707D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0D964F" w14:textId="04A84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4BFED0" w14:textId="09987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B9A756" w14:textId="77777777" w:rsidTr="00503750">
        <w:tc>
          <w:tcPr>
            <w:tcW w:w="2835" w:type="dxa"/>
          </w:tcPr>
          <w:p w14:paraId="55C17C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AE07184" w14:textId="3351C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6FD47C" w14:textId="74604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375284" w14:textId="22E76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657801" w14:textId="5D9C1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670781" w14:textId="77777777" w:rsidTr="00503750">
        <w:tc>
          <w:tcPr>
            <w:tcW w:w="2835" w:type="dxa"/>
          </w:tcPr>
          <w:p w14:paraId="7D557A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349DF7C" w14:textId="4C95F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0F8777" w14:textId="2014C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CCBDE3" w14:textId="46BA7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9DAF9E" w14:textId="25C1A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97C829" w14:textId="77777777" w:rsidR="00944C3D" w:rsidRDefault="00944C3D" w:rsidP="00944C3D">
      <w:pPr>
        <w:rPr>
          <w:rFonts w:ascii="Arial" w:hAnsi="Arial"/>
          <w:b/>
        </w:rPr>
      </w:pPr>
    </w:p>
    <w:p w14:paraId="73E6C71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810525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77114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81CF3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9B274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E3335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D8E52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1F799E4" w14:textId="77777777" w:rsidTr="00503750">
        <w:trPr>
          <w:trHeight w:val="443"/>
        </w:trPr>
        <w:tc>
          <w:tcPr>
            <w:tcW w:w="2560" w:type="dxa"/>
          </w:tcPr>
          <w:p w14:paraId="4533EA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BE366D" w14:textId="19006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33AD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332A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E2DAFB" w14:textId="4A7EF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18AA9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2D776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EFC22AD" w14:textId="162C1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CAE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5CC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270C88" w14:textId="001D3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6E520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D54BC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6C767FF" w14:textId="707BD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EDA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077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B7636E" w14:textId="3EC6B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F1B6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D4E5D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256272E" w14:textId="0FD0B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29D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626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2BFD3F" w14:textId="5B24F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EA0245" w14:textId="77777777" w:rsidR="00944C3D" w:rsidRDefault="00944C3D" w:rsidP="00944C3D">
      <w:pPr>
        <w:rPr>
          <w:rFonts w:ascii="Arial" w:hAnsi="Arial"/>
          <w:b/>
        </w:rPr>
      </w:pPr>
    </w:p>
    <w:p w14:paraId="0A660D73" w14:textId="77777777" w:rsidR="00944C3D" w:rsidRDefault="00944C3D" w:rsidP="00944C3D">
      <w:pPr>
        <w:rPr>
          <w:rFonts w:ascii="Arial" w:hAnsi="Arial"/>
          <w:b/>
        </w:rPr>
      </w:pPr>
    </w:p>
    <w:p w14:paraId="081EBC5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E2BF4A1" w14:textId="77777777" w:rsidR="00944C3D" w:rsidRDefault="00944C3D" w:rsidP="00944C3D">
      <w:pPr>
        <w:rPr>
          <w:rFonts w:ascii="Arial" w:hAnsi="Arial"/>
          <w:b/>
        </w:rPr>
      </w:pPr>
    </w:p>
    <w:p w14:paraId="17547F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F046FF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FB043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80F49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D8980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452E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4911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622FF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A223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5CA1E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0808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6456A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1DF5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E5CA4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4BCC0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82B88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2ACC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8EF4B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4EFD5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52A9993" w14:textId="77777777" w:rsidTr="00503750">
        <w:trPr>
          <w:trHeight w:val="677"/>
        </w:trPr>
        <w:tc>
          <w:tcPr>
            <w:tcW w:w="3358" w:type="dxa"/>
          </w:tcPr>
          <w:p w14:paraId="335A3C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7D701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E5BDC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BD5FB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5254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873422" w14:textId="2F1F3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E7DAB0" w14:textId="5F252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0163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0DB7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E507EB9" w14:textId="344CD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1A74D7" w14:textId="2EFC2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0E2A5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34788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A4E47B7" w14:textId="4E37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21FDB0" w14:textId="01E94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F826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7B50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ADB8D27" w14:textId="0EDD5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C2E5D7" w14:textId="4AD18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30F5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E300FC" w14:textId="45F60B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A9C4A5" w14:textId="258D6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E9ECDE" w14:textId="63F60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78780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C3FD0DB" w14:textId="3675B6E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3C56BF" w14:textId="6F7F0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D8BA86" w14:textId="7B026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A26E9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79E8A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68F13B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ADF3F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18BAD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37F60E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9F3D3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106F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13D0B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8B5C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15BF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B5D23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33B1C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DC800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4F8A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46E67B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8E7E8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99A66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3DCDD6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C9102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21AB1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12F8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98B96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2666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B2B8BC5" w14:textId="4BF65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9DC4EF" w14:textId="302DA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B66A9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10E51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D614EB1" w14:textId="12A1B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14B026" w14:textId="75104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9916D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62448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8EAE85E" w14:textId="421B8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E112C0" w14:textId="4943F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68B1E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30EB7DC" w14:textId="75D1697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6B046C3" w14:textId="2878B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7B0DB" w14:textId="7E47D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7D99A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7CC2EE" w14:textId="7BFB990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4EF52A" w14:textId="11EE5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1FF16C" w14:textId="5C64C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7D2DD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540FC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A2D8E1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2ED54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5E1CA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20FFB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658EC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B0EE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EAB8C47" w14:textId="28702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314D0C" w14:textId="3E2E1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ACDA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2245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0D2F7FB" w14:textId="68406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803639" w14:textId="58E91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394F5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74B6B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3667113" w14:textId="39BED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0CAC42" w14:textId="59797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D9ACA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A4D3A1" w14:textId="6EC6A4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057B555" w14:textId="33B90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D462A8" w14:textId="271AE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BE72B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6C0A861" w14:textId="05DE1D9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086FCD" w14:textId="17F68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B5C7CB" w14:textId="18A31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42AFC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05DC64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A7F8944" w14:textId="77777777" w:rsidTr="00503750">
        <w:tc>
          <w:tcPr>
            <w:tcW w:w="3686" w:type="dxa"/>
            <w:vAlign w:val="center"/>
          </w:tcPr>
          <w:p w14:paraId="788C3D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72506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87B0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E1340E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C1CF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B3E19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624C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42BEF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3ADFD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E0A6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96EBC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D750C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3A4C7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37C9A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E43A9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0D06F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343D56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C5F109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D212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168C2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2D1C44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0C0B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7141C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9934B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F77F2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462FE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4CC5A9C" w14:textId="2831E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BD0862" w14:textId="1FF55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DCC15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5D5D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781BDAB" w14:textId="7FDFB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55EFC9" w14:textId="51AD0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9598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DF31A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2541FEB" w14:textId="7BD10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593A96" w14:textId="6A82C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FD311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F5C12AB" w14:textId="0BE8108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44EB4E" w14:textId="39B96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041096" w14:textId="1CE5C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C2FD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504C91" w14:textId="64C8D9E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962607" w14:textId="1F5FC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3D9BBB" w14:textId="33F6D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1371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013EC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D3384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687DB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23EF8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AA853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E4B119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03DC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288A37" w14:textId="76069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D60F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EE64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48EDD8B" w14:textId="3F614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5A12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24A5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AFCABDD" w14:textId="39374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401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7840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C5C0837" w14:textId="454BE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AFC02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B789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9219DCE" w14:textId="0B214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91A7A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6C5E1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663110A" w14:textId="607384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DA0856" w14:textId="77777777" w:rsidR="00944C3D" w:rsidRDefault="00944C3D" w:rsidP="00944C3D">
      <w:pPr>
        <w:rPr>
          <w:sz w:val="22"/>
          <w:szCs w:val="22"/>
        </w:rPr>
      </w:pPr>
    </w:p>
    <w:p w14:paraId="067EB472" w14:textId="77777777" w:rsidR="00944C3D" w:rsidRDefault="00944C3D" w:rsidP="00944C3D">
      <w:pPr>
        <w:rPr>
          <w:sz w:val="22"/>
          <w:szCs w:val="22"/>
        </w:rPr>
      </w:pPr>
    </w:p>
    <w:p w14:paraId="45DD394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2EA432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01F5FDA" w14:textId="691E66A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EACED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2080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8F722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E16B2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A21AC6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1D917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064A3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FDCF1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C4D80B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8DFC3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B548A02" w14:textId="4C383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3F668A" w14:textId="14647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34013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4EE7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221A96E" w14:textId="3A94F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6DB7E1" w14:textId="5F653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E23F7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21E6F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498D1B2" w14:textId="3A63F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B17BAB" w14:textId="6D7FA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AF1C3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A890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BB26B39" w14:textId="77843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C8353D" w14:textId="6730A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3C425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DDAF0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350169B" w14:textId="7FD50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801897" w14:textId="1CA97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74E3E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CA6D4E" w14:textId="76EE5FE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D037C9" w14:textId="67C0C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F8C39C" w14:textId="5BF8C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32F7E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4570F06" w14:textId="1B13231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E81C51" w14:textId="6847A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931FAC" w14:textId="5A2D7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5E35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33CFB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7B49BB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9B47F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C9645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BEEEAD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A031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C6923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AE561E9" w14:textId="6DE72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EA1E7A" w14:textId="10B1E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8388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A416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A091524" w14:textId="77319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7D0708" w14:textId="1CED5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471A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1CA6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F2026EE" w14:textId="39520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82215F" w14:textId="2C954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F0086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C0E9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BD36AB3" w14:textId="30A06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B11E9B" w14:textId="4701F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04A9F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7E7CE8" w14:textId="0DB90D9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8A99EF" w14:textId="137F0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4054DE" w14:textId="512E4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7162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F9DA27" w14:textId="6DDD419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732C716" w14:textId="3E5B0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0C6452" w14:textId="6DDDE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CD30D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8E2515F" w14:textId="1D7E368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D5885E6" w14:textId="4F391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15A0F9" w14:textId="4DFD3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74EA" w:rsidRPr="00F35AA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D6C3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0D5BB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7848A26" w14:textId="1491CC3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B481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D0B1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E29D528" w14:textId="3854ACD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5E326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53E34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B422694" w14:textId="2377201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3CEE0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7ABA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5B052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3E1AC5E" w14:textId="77777777" w:rsidR="00944C3D" w:rsidRPr="003607F0" w:rsidRDefault="00944C3D" w:rsidP="00944C3D"/>
    <w:p w14:paraId="639E6E02" w14:textId="77777777" w:rsidR="00F47675" w:rsidRPr="00944C3D" w:rsidRDefault="00F47675" w:rsidP="00944C3D"/>
    <w:sectPr w:rsidR="00F47675" w:rsidRPr="00944C3D" w:rsidSect="00511A1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AE1A12" w14:textId="77777777" w:rsidR="00511A1F" w:rsidRDefault="00511A1F">
      <w:r>
        <w:separator/>
      </w:r>
    </w:p>
  </w:endnote>
  <w:endnote w:type="continuationSeparator" w:id="0">
    <w:p w14:paraId="184A7480" w14:textId="77777777" w:rsidR="00511A1F" w:rsidRDefault="00511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7C624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AD273E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E4EA0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F3969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BB0F9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F52BCF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CE5C1C" w14:textId="77777777" w:rsidR="00511A1F" w:rsidRDefault="00511A1F">
      <w:r>
        <w:separator/>
      </w:r>
    </w:p>
  </w:footnote>
  <w:footnote w:type="continuationSeparator" w:id="0">
    <w:p w14:paraId="0C1E921B" w14:textId="77777777" w:rsidR="00511A1F" w:rsidRDefault="00511A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4411072">
    <w:abstractNumId w:val="13"/>
  </w:num>
  <w:num w:numId="2" w16cid:durableId="493956122">
    <w:abstractNumId w:val="17"/>
  </w:num>
  <w:num w:numId="3" w16cid:durableId="1233732667">
    <w:abstractNumId w:val="8"/>
  </w:num>
  <w:num w:numId="4" w16cid:durableId="271672491">
    <w:abstractNumId w:val="7"/>
  </w:num>
  <w:num w:numId="5" w16cid:durableId="9779951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315099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96451276">
    <w:abstractNumId w:val="20"/>
  </w:num>
  <w:num w:numId="8" w16cid:durableId="853493179">
    <w:abstractNumId w:val="10"/>
  </w:num>
  <w:num w:numId="9" w16cid:durableId="2093889764">
    <w:abstractNumId w:val="0"/>
  </w:num>
  <w:num w:numId="10" w16cid:durableId="1515680193">
    <w:abstractNumId w:val="19"/>
  </w:num>
  <w:num w:numId="11" w16cid:durableId="1174760189">
    <w:abstractNumId w:val="6"/>
  </w:num>
  <w:num w:numId="12" w16cid:durableId="2101289626">
    <w:abstractNumId w:val="9"/>
  </w:num>
  <w:num w:numId="13" w16cid:durableId="677080448">
    <w:abstractNumId w:val="12"/>
  </w:num>
  <w:num w:numId="14" w16cid:durableId="1756053195">
    <w:abstractNumId w:val="15"/>
  </w:num>
  <w:num w:numId="15" w16cid:durableId="949354975">
    <w:abstractNumId w:val="14"/>
  </w:num>
  <w:num w:numId="16" w16cid:durableId="1988044817">
    <w:abstractNumId w:val="2"/>
  </w:num>
  <w:num w:numId="17" w16cid:durableId="1714502032">
    <w:abstractNumId w:val="4"/>
  </w:num>
  <w:num w:numId="18" w16cid:durableId="1984238664">
    <w:abstractNumId w:val="11"/>
  </w:num>
  <w:num w:numId="19" w16cid:durableId="1962565448">
    <w:abstractNumId w:val="5"/>
  </w:num>
  <w:num w:numId="20" w16cid:durableId="464856969">
    <w:abstractNumId w:val="18"/>
  </w:num>
  <w:num w:numId="21" w16cid:durableId="14696695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6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1379281.doc"/>
    <w:docVar w:name="arg5" w:val="4"/>
  </w:docVars>
  <w:rsids>
    <w:rsidRoot w:val="008F74E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1A1F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F74EA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4D7D78"/>
  <w15:docId w15:val="{34E8538C-CA9A-41D3-9F9D-F9F04F060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5340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2024-03-21T08:52:00Z</dcterms:created>
  <dcterms:modified xsi:type="dcterms:W3CDTF">2024-03-21T08:53:00Z</dcterms:modified>
</cp:coreProperties>
</file>