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15C21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4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F0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0B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3F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C4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D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E6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AF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E3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80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6E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67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59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DB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4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E3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7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36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C0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7A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7F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B762C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02F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2D0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8FA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C79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84A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F9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C73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D4B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4D7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B9E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A76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138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0FD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5C5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7E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FFA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DF6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D15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AFC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699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3FE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5CD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548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D83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2EA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2CB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41B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746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DA1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C6A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B0F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F1E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EB0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9B346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A36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590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EB8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0E4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CE2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BAB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ECB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7C6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70B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F56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3B3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559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91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AED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518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A3F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160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341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F9C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25D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D2C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57D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FB7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81F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213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DD9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15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E9C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E0D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E10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EEE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1DC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267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95025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ECB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0A2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AFD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C5B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12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B40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DD7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057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B0E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B20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B31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938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1C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B8C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CD4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F5E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1FF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47A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D73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426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2CF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F72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DAA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FA2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991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A0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8A9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B75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065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DF5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02C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1A0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3F8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8C573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62B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8F9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42F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574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ED2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DBC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648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B17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DA8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FC1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0F0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716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0A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4BD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826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766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94D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9F8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8B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E71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9C6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AA1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6A7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FC7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65F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34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3E4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947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976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667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CF8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FD8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0F1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646F5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7C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79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4F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B2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9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84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9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75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1D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18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07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44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4E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89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9F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3F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25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4D1E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9B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75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FF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57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F7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0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AD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AB9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8D4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62B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910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BA9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10F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28E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F21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68A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B06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106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3BC2A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8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44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9D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60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C24D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66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F5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C0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DB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8E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57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3F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78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B2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46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4C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F2B38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9B5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26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3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05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CD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22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B5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52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67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1C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CE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85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20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9E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98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F880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17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0F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0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32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3F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E5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D0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2D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25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2C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02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F712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3D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1B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1A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E4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BD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47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42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9D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75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E6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86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EE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E9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E2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46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01BC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40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CF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13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3D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ED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EF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9D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A281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FDBC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0608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D4DEA9" w14:textId="665A7253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EC04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3373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90CA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6F87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70E5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D743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0820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91FC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52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4E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15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4C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48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77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AD08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62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81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45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82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FF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91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D0B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17C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36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076F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FEF3717" wp14:editId="27214A91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BA80EE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EF37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38BA80EE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12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57B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AA4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BC5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72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11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88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BC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A5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44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4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09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A8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5931A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9394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F42BE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341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3367504" wp14:editId="1B33FA37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A6A20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367504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68A6A20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412C8B4" wp14:editId="4FAA681F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60FC4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12C8B4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260FC4F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7695915" wp14:editId="7F8B6313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425FA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95915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D425FA7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164D80D" wp14:editId="34C11FD9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1DC988" w14:textId="61DAC812" w:rsidR="000B647F" w:rsidRDefault="00000000" w:rsidP="00944C3D">
                                  <w:fldSimple w:instr=" MERGEFIELD  aDMOD  \* MERGEFORMAT ">
                                    <w:r w:rsidR="008F74EA" w:rsidRPr="008F74E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4D80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E1DC988" w14:textId="61DAC812" w:rsidR="000B647F" w:rsidRDefault="00000000" w:rsidP="00944C3D">
                            <w:fldSimple w:instr=" MERGEFIELD  aDMOD  \* MERGEFORMAT ">
                              <w:r w:rsidR="008F74EA" w:rsidRPr="008F74E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FEF995A" wp14:editId="55DB0383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1F9222" w14:textId="0AC83EF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F74EA" w:rsidRPr="00F35A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EF995A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01F9222" w14:textId="0AC83EF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F74EA" w:rsidRPr="00F35AA9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E228F22" wp14:editId="1ED9DD53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157E95" w14:textId="57DE0236" w:rsidR="000B647F" w:rsidRDefault="00000000" w:rsidP="00944C3D">
                                  <w:fldSimple w:instr=" MERGEFIELD  aDRDO  \* MERGEFORMAT ">
                                    <w:r w:rsidR="008F74EA" w:rsidRPr="008F74E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228F22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2157E95" w14:textId="57DE0236" w:rsidR="000B647F" w:rsidRDefault="00000000" w:rsidP="00944C3D">
                            <w:fldSimple w:instr=" MERGEFIELD  aDRDO  \* MERGEFORMAT ">
                              <w:r w:rsidR="008F74EA" w:rsidRPr="008F74EA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70C880E" wp14:editId="26CC3ED4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67E472" w14:textId="00B1B414" w:rsidR="000B647F" w:rsidRDefault="00000000" w:rsidP="00944C3D">
                                  <w:fldSimple w:instr=" MERGEFIELD  aDMDO  \* MERGEFORMAT ">
                                    <w:r w:rsidR="008F74EA" w:rsidRPr="008F74E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0C880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6267E472" w14:textId="00B1B414" w:rsidR="000B647F" w:rsidRDefault="00000000" w:rsidP="00944C3D">
                            <w:fldSimple w:instr=" MERGEFIELD  aDMDO  \* MERGEFORMAT ">
                              <w:r w:rsidR="008F74EA" w:rsidRPr="008F74E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77571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055436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208BBC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4931845" wp14:editId="1A16CCF6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8F8CA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931845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B8F8CAD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7C1AE30" wp14:editId="5C4469D0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D3DC1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C1AE30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2FD3DC18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9C2C80" wp14:editId="4D63FF78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B79D8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9C2C80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79B79D8B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04C77B0" wp14:editId="60984D4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33B6D4" w14:textId="3C4DFDD2" w:rsidR="000B647F" w:rsidRDefault="00000000" w:rsidP="00944C3D">
                                  <w:fldSimple w:instr=" MERGEFIELD  aDRDOo  \* MERGEFORMAT ">
                                    <w:r w:rsidR="008F74EA" w:rsidRPr="008F74E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4C77B0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E33B6D4" w14:textId="3C4DFDD2" w:rsidR="000B647F" w:rsidRDefault="00000000" w:rsidP="00944C3D">
                            <w:fldSimple w:instr=" MERGEFIELD  aDRDOo  \* MERGEFORMAT ">
                              <w:r w:rsidR="008F74EA" w:rsidRPr="008F74EA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DD9EC1E" wp14:editId="3C442BBE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5E3CB" w14:textId="6C1892E9" w:rsidR="000B647F" w:rsidRDefault="00000000" w:rsidP="00944C3D">
                                  <w:fldSimple w:instr=" MERGEFIELD  aDMDO  \* MERGEFORMAT ">
                                    <w:r w:rsidR="008F74EA" w:rsidRPr="008F74E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D9EC1E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6605E3CB" w14:textId="6C1892E9" w:rsidR="000B647F" w:rsidRDefault="00000000" w:rsidP="00944C3D">
                            <w:fldSimple w:instr=" MERGEFIELD  aDMDO  \* MERGEFORMAT ">
                              <w:r w:rsidR="008F74EA" w:rsidRPr="008F74E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E4EE0A2" wp14:editId="530C5AB3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B433A3" w14:textId="09DC913C" w:rsidR="000B647F" w:rsidRDefault="00000000" w:rsidP="00944C3D">
                                  <w:fldSimple w:instr=" MERGEFIELD  aDRODo  \* MERGEFORMAT ">
                                    <w:r w:rsidR="008F74EA" w:rsidRPr="008F74E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4EE0A2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6B433A3" w14:textId="09DC913C" w:rsidR="000B647F" w:rsidRDefault="00000000" w:rsidP="00944C3D">
                            <w:fldSimple w:instr=" MERGEFIELD  aDRODo  \* MERGEFORMAT ">
                              <w:r w:rsidR="008F74EA" w:rsidRPr="008F74EA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C00798B" wp14:editId="59438E47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9711A1" w14:textId="388D4426" w:rsidR="000B647F" w:rsidRDefault="00000000" w:rsidP="00944C3D">
                                  <w:fldSimple w:instr=" MERGEFIELD  aDMOD  \* MERGEFORMAT ">
                                    <w:r w:rsidR="008F74EA" w:rsidRPr="008F74E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00798B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B9711A1" w14:textId="388D4426" w:rsidR="000B647F" w:rsidRDefault="00000000" w:rsidP="00944C3D">
                            <w:fldSimple w:instr=" MERGEFIELD  aDMOD  \* MERGEFORMAT ">
                              <w:r w:rsidR="008F74EA" w:rsidRPr="008F74E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18EC4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B2D4D1D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B0B5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4F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1D6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E2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E8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12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7A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F3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85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F8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93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EE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B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49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D1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10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CD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FE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DA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8C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9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53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29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73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95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D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BA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478C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B8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FC8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38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C2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65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2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6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B5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3B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92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5E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1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D9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C8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BC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04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6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58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1EC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C262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0CE6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A571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D321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6FFB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D9A4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54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44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7D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E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97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5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11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8E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5385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B0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74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F0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15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37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53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3A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F5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6B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8D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86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E7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05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B3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20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72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E7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79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7F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D7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D305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21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BE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E2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E9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35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9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D8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C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EE5D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64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D4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56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B6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E6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55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0A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56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B7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CB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13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C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D7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23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4C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54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91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84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3D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2C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E37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D1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B9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99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D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B1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C1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D1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EE0D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C0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AD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C5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F9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5C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44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8B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57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F8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FD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B2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8D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6A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01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26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31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76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DF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E17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3FB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B0E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2D3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2F0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C2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853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B2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B9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5A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D4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0B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26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B6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42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2C9F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1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12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EA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5B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13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EE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D8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77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0D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1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4B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C4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FA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94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A1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FA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C1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9C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15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4C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598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C17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E5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750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B41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7B5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77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AB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713E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16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6D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FB63042" wp14:editId="5B660E1F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77D99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B63042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4177D99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DB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7D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71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8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64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5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8B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D4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90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538934D" wp14:editId="1677DB39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56940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38934D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F56940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6E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32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CA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45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00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79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19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CD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3E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75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95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53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DB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15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A8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9C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92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AA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50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26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69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5F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BF00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87FB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9852F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B4A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78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F21E311" wp14:editId="2210AF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726E8E" w14:textId="0FB707E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F74EA" w:rsidRPr="00F35A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36120880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21E311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55726E8E" w14:textId="0FB707E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F74EA" w:rsidRPr="00F35AA9">
                              <w:rPr>
                                <w:rFonts w:ascii="Arial" w:hAnsi="Arial" w:cs="Arial"/>
                                <w:noProof/>
                              </w:rPr>
                              <w:t>36120880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FF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79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FC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D2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3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D1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FB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F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FC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53C21D9" wp14:editId="1EEB70B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62B523" w14:textId="1348179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F74EA" w:rsidRPr="00F35A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2021543007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3C21D9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2F62B523" w14:textId="1348179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F74EA" w:rsidRPr="00F35AA9">
                              <w:rPr>
                                <w:rFonts w:ascii="Arial" w:hAnsi="Arial" w:cs="Arial"/>
                                <w:noProof/>
                              </w:rPr>
                              <w:t>2021543007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AC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CA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E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51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D5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BD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1A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B8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B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33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47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C3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B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A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CD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66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7C4C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27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4E9809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F64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7B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DE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6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41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C7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E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23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EC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53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54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3A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0F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F8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16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92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6EF9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5DE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807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57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95062D1" wp14:editId="2BEBBE3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832F7F" w14:textId="5CE6678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F74EA" w:rsidRPr="00F35A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č.2135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5062D1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C832F7F" w14:textId="5CE6678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F74EA" w:rsidRPr="00F35AA9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č.2135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6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1F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D0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C1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7A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A1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07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6D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6B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DA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EB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CA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1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A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C7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2A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B6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43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A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A4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23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2C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11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57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94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2B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94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0F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E5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FC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31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F44C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BD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D1CD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E99BD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30D2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96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6F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05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06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0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10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5F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9C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40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90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57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72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E1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D7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D1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9A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32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5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09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8E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CF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BB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91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226017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6671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DEC6EF1" wp14:editId="4268C0C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8FC723" w14:textId="4228CA6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F74EA" w:rsidRPr="00F35A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Piešťanská 1,3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EC6EF1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C8FC723" w14:textId="4228CA6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F74EA" w:rsidRPr="00F35AA9">
                              <w:rPr>
                                <w:rFonts w:ascii="Arial" w:hAnsi="Arial" w:cs="Arial"/>
                                <w:noProof/>
                              </w:rPr>
                              <w:t>Piešťanská 1,3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1EF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E4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45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C2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D8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A3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95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A9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A4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6C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4F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5A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70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BD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C6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E6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D7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7B993F3" wp14:editId="356DA77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FFCAB7" w14:textId="172C4788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B993F3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26FFCAB7" w14:textId="172C4788"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FE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0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0F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97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DA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17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3FE6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071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966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46A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45FF41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60237B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ABD95E8" wp14:editId="662CC8C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7581BA" w14:textId="56E87F8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F74EA" w:rsidRPr="00F35A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D95E8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1D7581BA" w14:textId="56E87F8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F74EA" w:rsidRPr="00F35AA9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F1FA940" wp14:editId="5CACDB1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545C2" w14:textId="621BE40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F74EA" w:rsidRPr="00F35A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1FA940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1FD545C2" w14:textId="621BE40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F74EA" w:rsidRPr="00F35AA9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4F88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2404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F2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42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27027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1A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9DA9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E5E995C" wp14:editId="3E2E569B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A6D8D0" w14:textId="0D5CD4C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F74EA" w:rsidRPr="00F35A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5E995C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1AA6D8D0" w14:textId="0D5CD4C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F74EA" w:rsidRPr="00F35AA9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61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F1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5DF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450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590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EF8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38C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83FAF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E405A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2BD5FA3" wp14:editId="060AB634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EB3A20" w14:textId="5F307C3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D5FA3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43EB3A20" w14:textId="5F307C3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5D3F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47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B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DE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27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61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9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0F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0428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63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3406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E384B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667C6F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3FC8F07" wp14:editId="6B07EAD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4E4D78" w14:textId="35C5FF0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F74EA" w:rsidRPr="00F35A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FC8F07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544E4D78" w14:textId="35C5FF0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F74EA" w:rsidRPr="00F35AA9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489AB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64461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E25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36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0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A13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C6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34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E6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E8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F7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F1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AC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FE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D6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52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B3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16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F3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F6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43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AB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76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84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C1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62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B2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9E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ED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17B5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9B1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18F0A8" w14:textId="3305C203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F74EA">
              <w:rPr>
                <w:rFonts w:ascii="Arial" w:hAnsi="Arial"/>
                <w:lang w:eastAsia="sk-SK"/>
              </w:rPr>
              <w:t>29.2.2024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D51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E71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4C7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21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B1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AA91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954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2A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9D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A9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55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222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9D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04B2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996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CD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EA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05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3E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B50B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24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7458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5F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B4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18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BA9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28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DD53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B9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C676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84C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FD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75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E2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AD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1700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96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EC23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BAB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F2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46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5D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13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BC97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7B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F21C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188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0A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D2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86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0E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30FF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D1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9150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41F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B6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0E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1E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15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3363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2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AE73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42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A4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F2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9E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D458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3B03B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DC3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9A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C4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74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F7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27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16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0D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86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C6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D1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82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C7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FD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AE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DC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A5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62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D4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FE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3D794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20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6B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F8CCA9E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0745F7C7" w14:textId="77777777" w:rsidR="00944C3D" w:rsidRDefault="00944C3D" w:rsidP="00944C3D">
      <w:pPr>
        <w:rPr>
          <w:rFonts w:ascii="Arial" w:hAnsi="Arial"/>
        </w:rPr>
      </w:pPr>
    </w:p>
    <w:p w14:paraId="223F41D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CCD56D" w14:textId="66E437B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024A305" w14:textId="5C3B68C3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88ECA5D" w14:textId="6E2EDA8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8F61991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43FA9F6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1FC6DBA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9683DD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F1994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3708C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E2D233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AE665A6" w14:textId="7FE9CC39" w:rsidR="00944C3D" w:rsidRPr="008D0433" w:rsidRDefault="008F74E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Michaela Koreňová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3D65710" w14:textId="565A5144" w:rsidR="00944C3D" w:rsidRPr="008D0433" w:rsidRDefault="008F74E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D6DE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51657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4AD44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63C34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EA447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802E5D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0AE5B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BE7CC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6AB8E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7F9DAB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8D09AF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5D4BFBC" w14:textId="4D017704" w:rsidR="00944C3D" w:rsidRDefault="008F74EA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1DCC3AE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EFCA52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D59B9D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63A542D" w14:textId="2155E1B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36BC26AD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B249D1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1F26F5E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76AAE7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15718E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086799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9578BF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CA72B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4469D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41BCB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7B954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EA1FA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70BEE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FC8B9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A2B6A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A1A87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6D206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245B7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1B3822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384678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28940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679A0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4568C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FD0D6B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9C9BDB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B80C949" w14:textId="76C0D09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6B6D64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F464245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56935E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466517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7A112C7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95A1397" w14:textId="4C3FBC4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1FAE63A5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03177F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7114797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04D46C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45E59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2969C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0C3DCA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CF42F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ED855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C4A7D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8AE88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4F553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2A09F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70889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3C6AA1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507C6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65B05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CE6F8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7791EE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CA48F2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0151E05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52D5EB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8965A9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B1EDD8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A25493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3761C7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52EF38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54029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976903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4881E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517F8E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3B407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C92024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86DA8F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1F809D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39E25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502C9B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702295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78F87B6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FA3940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59B6056D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7172E0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F2BE5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204AE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89A7C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9169AB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6FB15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96BB6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44192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29AD6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B6819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33A44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D69BE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CAF8F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618F6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2A594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29580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C6F8C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E77DB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7323B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79819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CAF41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A707D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87F11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DD2E3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6E54C8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66E5D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316D4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DED6A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827F1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6B7509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19B0207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2A98C39" w14:textId="5E0F2A03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D75640F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B8C8F4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A6286E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0DEA83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8E7D3FE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0BC8FD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E6F967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511A1F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3FADD8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006EA39" w14:textId="77777777" w:rsidTr="00503750">
        <w:tc>
          <w:tcPr>
            <w:tcW w:w="2302" w:type="dxa"/>
            <w:vAlign w:val="center"/>
          </w:tcPr>
          <w:p w14:paraId="7A1065B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21B25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66E07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61E4B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33846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0E964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4C7EE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50370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9F98077" w14:textId="77777777" w:rsidTr="00503750">
        <w:tc>
          <w:tcPr>
            <w:tcW w:w="15593" w:type="dxa"/>
            <w:gridSpan w:val="8"/>
            <w:vAlign w:val="center"/>
          </w:tcPr>
          <w:p w14:paraId="545488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8C75A05" w14:textId="77777777" w:rsidTr="00503750">
        <w:tc>
          <w:tcPr>
            <w:tcW w:w="2302" w:type="dxa"/>
            <w:vAlign w:val="center"/>
          </w:tcPr>
          <w:p w14:paraId="03C225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A2D4760" w14:textId="666ADF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1817AC" w14:textId="1B2616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510D9C" w14:textId="698614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3D145" w14:textId="504DDE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00155E" w14:textId="10987D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406DB3" w14:textId="590313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BD287E" w14:textId="02E216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33B62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2D540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A06B1BF" w14:textId="735433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DDDDEBB" w14:textId="0598F5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66673" w14:textId="4DFE2E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8544A8" w14:textId="79BCD3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A7DD09" w14:textId="672539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D793B7" w14:textId="52116F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4A8741" w14:textId="64B1D6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D9E58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1E00B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B318732" w14:textId="4B9488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1C6D31" w14:textId="285E3A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95DD85" w14:textId="6B6011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6026A8" w14:textId="4E8998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B7F83C" w14:textId="05CF4C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BB03B7" w14:textId="23EC2A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8A6F3B" w14:textId="009814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E933F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24838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779DFE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33F8D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83108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27E9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457E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1447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80326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660CF94" w14:textId="77777777" w:rsidTr="00503750">
        <w:tc>
          <w:tcPr>
            <w:tcW w:w="2302" w:type="dxa"/>
            <w:vAlign w:val="center"/>
          </w:tcPr>
          <w:p w14:paraId="6C7CB7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79D1D84" w14:textId="7FBF33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8200D5" w14:textId="09779D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66C7D7" w14:textId="693A66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0D627C" w14:textId="15046B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883805" w14:textId="36E8C6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D9CCCB" w14:textId="5E5068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924B56" w14:textId="1F6163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5F4750" w14:textId="77777777" w:rsidTr="00503750">
        <w:tc>
          <w:tcPr>
            <w:tcW w:w="15593" w:type="dxa"/>
            <w:gridSpan w:val="8"/>
            <w:vAlign w:val="center"/>
          </w:tcPr>
          <w:p w14:paraId="4B0810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8F252EE" w14:textId="77777777" w:rsidTr="00503750">
        <w:tc>
          <w:tcPr>
            <w:tcW w:w="2302" w:type="dxa"/>
            <w:vAlign w:val="center"/>
          </w:tcPr>
          <w:p w14:paraId="553F77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EDAD5A8" w14:textId="4991F5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438206" w14:textId="0AD59D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DFDA8D" w14:textId="17BEC2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D019CF" w14:textId="5C084C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7AD1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CC70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40618CD" w14:textId="5A9261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1F3B6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36441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83F871C" w14:textId="706D9D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2F367B" w14:textId="51A455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49E986" w14:textId="20DC6C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906F2D" w14:textId="5DAE76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0605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E15F4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4B12DC" w14:textId="7A8D33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64EEA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B3651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DDCDF5E" w14:textId="01B893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71C68D" w14:textId="53CF9A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DB1246" w14:textId="4F7A77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58D56E" w14:textId="47AB7C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00BA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F302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AD09FD" w14:textId="512266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FDEB44" w14:textId="77777777" w:rsidTr="00503750">
        <w:tc>
          <w:tcPr>
            <w:tcW w:w="2302" w:type="dxa"/>
            <w:vAlign w:val="center"/>
          </w:tcPr>
          <w:p w14:paraId="59252C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22639AD" w14:textId="465A9E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F7F60CA" w14:textId="59C497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B0EF0B" w14:textId="556966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CF3251" w14:textId="04295A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CA25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0F10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3F311C8" w14:textId="0DCDBB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603C1B" w14:textId="77777777" w:rsidTr="00503750">
        <w:tc>
          <w:tcPr>
            <w:tcW w:w="15593" w:type="dxa"/>
            <w:gridSpan w:val="8"/>
            <w:vAlign w:val="center"/>
          </w:tcPr>
          <w:p w14:paraId="0E375F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402140B" w14:textId="77777777" w:rsidTr="00503750">
        <w:tc>
          <w:tcPr>
            <w:tcW w:w="2302" w:type="dxa"/>
            <w:vAlign w:val="center"/>
          </w:tcPr>
          <w:p w14:paraId="6FEEDA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93AD8E7" w14:textId="0357A0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9FF0A9" w14:textId="6515E9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E0359A" w14:textId="322C5B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74FCE2" w14:textId="3155DA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163CD2" w14:textId="3CCBC0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283282" w14:textId="0F5F3C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26867D" w14:textId="4740CA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F4FDDA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EC7D1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2B90303" w14:textId="7C0C2C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B52C30" w14:textId="41BC28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6CD35A" w14:textId="54DF9B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F51118" w14:textId="0284E7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9D80B0" w14:textId="0FE9A9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5EB7E7" w14:textId="0C7809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C1FC33" w14:textId="3DE223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13D12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ABB7F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61402F1" w14:textId="217BF3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C18D94" w14:textId="0EE7F2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6118D1" w14:textId="3A048A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01F0A7" w14:textId="147A7A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7A11A1" w14:textId="3CEBB3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033AF6" w14:textId="6EB53A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F9B14E" w14:textId="378ABB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B5513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64CB5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7D6A11A" w14:textId="6D10BE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EF4700" w14:textId="023367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839BB2" w14:textId="47A8EE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F8ED8F" w14:textId="7AA07E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BE3E05" w14:textId="09BF03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5E3310" w14:textId="621A0F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D9C05C" w14:textId="20681E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3B43D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BF912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BEBD48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5A603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CCF8D8C" w14:textId="7CA8DE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175F173" w14:textId="23C932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BCAE75" w14:textId="19C23B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7D84A3" w14:textId="52EAA4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563BA7" w14:textId="5A01EC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3B58B9" w14:textId="438F78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C78FFD" w14:textId="261181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D4A92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143E2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4450037" w14:textId="0DCF1B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262DD9" w14:textId="2553EE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B9BEF0" w14:textId="6EB9CA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DEE69D" w14:textId="1A0354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41DE51" w14:textId="6E7E46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FA95A0" w14:textId="6307DB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4B10E9" w14:textId="23AA7A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6A871A" w14:textId="77777777" w:rsidR="00944C3D" w:rsidRDefault="00944C3D" w:rsidP="00944C3D">
      <w:pPr>
        <w:rPr>
          <w:rFonts w:ascii="Arial" w:hAnsi="Arial"/>
          <w:b/>
        </w:rPr>
      </w:pPr>
    </w:p>
    <w:p w14:paraId="60CDB7E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B9B14B4" w14:textId="77777777" w:rsidTr="00503750">
        <w:tc>
          <w:tcPr>
            <w:tcW w:w="1944" w:type="dxa"/>
            <w:vAlign w:val="center"/>
          </w:tcPr>
          <w:p w14:paraId="4F15E3E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5D3ED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E5D75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26BB5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92DCE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D5DF3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84AA2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23648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77F70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F0EE5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97758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28A38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DA467DC" w14:textId="77777777" w:rsidTr="00503750">
        <w:tc>
          <w:tcPr>
            <w:tcW w:w="15685" w:type="dxa"/>
            <w:gridSpan w:val="12"/>
            <w:vAlign w:val="center"/>
          </w:tcPr>
          <w:p w14:paraId="07763A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885D7F8" w14:textId="77777777" w:rsidTr="00503750">
        <w:tc>
          <w:tcPr>
            <w:tcW w:w="1944" w:type="dxa"/>
            <w:vAlign w:val="center"/>
          </w:tcPr>
          <w:p w14:paraId="073143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805EA3B" w14:textId="1FCD75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5F78497" w14:textId="1CD2D8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3A686AB" w14:textId="578067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894AF5" w14:textId="28B5D3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0D3DA4" w14:textId="0C4989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02B5F7" w14:textId="5A6C88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0B8219" w14:textId="718E6E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8AC9DB" w14:textId="54A064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6EC00F" w14:textId="562CE5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4CACFB3" w14:textId="75A5B0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38ECE1C" w14:textId="590909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EE6493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1BB30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530CAE2" w14:textId="4999F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BE4027D" w14:textId="62827A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5404CB3" w14:textId="73135B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CB6052" w14:textId="5D294C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3AF5D7" w14:textId="054DFB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FF620F5" w14:textId="25AB98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5B278D" w14:textId="1371DC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09302E" w14:textId="5415F5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8A1406" w14:textId="1C4961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2F16AE" w14:textId="0937EB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C85C549" w14:textId="0BB6BE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4CCC6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E953A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DEBD466" w14:textId="2080B7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B404146" w14:textId="52A03B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B14C36B" w14:textId="3D4EBA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99A110" w14:textId="752E86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C49756" w14:textId="729A98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EEA4BF" w14:textId="1FC2E1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32F973" w14:textId="52394D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985DE3" w14:textId="435E56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68E47" w14:textId="7A3003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D9D1834" w14:textId="038CDF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B657A2" w14:textId="045D65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435B0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14A4A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1A1095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938DF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5D208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598E6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5DE93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6BBD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FD305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D8A41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C110E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5589F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3F90B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3FF01FE" w14:textId="77777777" w:rsidTr="00503750">
        <w:tc>
          <w:tcPr>
            <w:tcW w:w="1944" w:type="dxa"/>
            <w:vAlign w:val="center"/>
          </w:tcPr>
          <w:p w14:paraId="2708C6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6C5788D" w14:textId="04036D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0AE8101" w14:textId="234596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197DDA7" w14:textId="70E396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1F24CA" w14:textId="6B9C42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D31A0D" w14:textId="46B9B2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89B0ED5" w14:textId="080E5D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94DE5D" w14:textId="2CD448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237F96" w14:textId="644E69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E26341" w14:textId="5CF955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9066C35" w14:textId="648C84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7224EB" w14:textId="625B44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A539AA" w14:textId="77777777" w:rsidTr="00503750">
        <w:tc>
          <w:tcPr>
            <w:tcW w:w="15685" w:type="dxa"/>
            <w:gridSpan w:val="12"/>
            <w:vAlign w:val="center"/>
          </w:tcPr>
          <w:p w14:paraId="48FC57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609626D" w14:textId="77777777" w:rsidTr="00503750">
        <w:tc>
          <w:tcPr>
            <w:tcW w:w="1944" w:type="dxa"/>
            <w:vAlign w:val="center"/>
          </w:tcPr>
          <w:p w14:paraId="44A1E6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20F0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4DA39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EEC1ED" w14:textId="6B6E5E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926AFA" w14:textId="2B89BA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1ED668" w14:textId="61C127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14289A" w14:textId="44953A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666719" w14:textId="7BEC43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8E0B0A" w14:textId="0B28CB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4A5A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07028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9D97278" w14:textId="0624A9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1BB05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111BA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03638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B2A53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1C8430C" w14:textId="3F584B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C0EED0" w14:textId="75B32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967807" w14:textId="219BF3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8795E9" w14:textId="378003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8EDEAB" w14:textId="371FF0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01037C" w14:textId="3B6DE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EFA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65414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2A5FE5C" w14:textId="2D9DB0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50CD3E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247E3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AE7E3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1280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9C96665" w14:textId="68046C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6A21B0" w14:textId="78151A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89B0D1D" w14:textId="6AD4AA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F5309DF" w14:textId="08BAC3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AE7EE9" w14:textId="52FF54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4794BF" w14:textId="36C74F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2256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5707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7D19BBF" w14:textId="25504E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6FFB9F" w14:textId="77777777" w:rsidTr="00503750">
        <w:tc>
          <w:tcPr>
            <w:tcW w:w="1944" w:type="dxa"/>
            <w:vAlign w:val="center"/>
          </w:tcPr>
          <w:p w14:paraId="59DEC2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C84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BF852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75E3A9" w14:textId="53B3C1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ABBDA2" w14:textId="4A13A2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96D7A1" w14:textId="58E261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DDB04EC" w14:textId="103BC0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588583" w14:textId="51346F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06B9C6" w14:textId="03D5E0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11A9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EAD4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8752742" w14:textId="193331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933845" w14:textId="77777777" w:rsidTr="00503750">
        <w:tc>
          <w:tcPr>
            <w:tcW w:w="15685" w:type="dxa"/>
            <w:gridSpan w:val="12"/>
            <w:vAlign w:val="center"/>
          </w:tcPr>
          <w:p w14:paraId="0014EB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A4CF78C" w14:textId="77777777" w:rsidTr="00503750">
        <w:tc>
          <w:tcPr>
            <w:tcW w:w="1944" w:type="dxa"/>
            <w:vAlign w:val="center"/>
          </w:tcPr>
          <w:p w14:paraId="53E286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4494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8E6B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1B3C957" w14:textId="10551C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FD677" w14:textId="38049E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134E1F" w14:textId="560B7E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A8F2A0" w14:textId="176719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70A53D" w14:textId="0D5E3A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7FE915" w14:textId="5A5261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1D8EE3" w14:textId="75E2AF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FF8683" w14:textId="22D18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7D82694" w14:textId="59330F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6B28FE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35C192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E1A13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9596B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7D2965" w14:textId="7A829E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A9EE1E" w14:textId="5DA897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0DA5B" w14:textId="2CED2E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B658649" w14:textId="198430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DD8553" w14:textId="1B27C3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507CB9" w14:textId="08830A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CD8832" w14:textId="2DCEA9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EEEA879" w14:textId="017F8F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4C220A4" w14:textId="6C3CE1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AA8CE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1063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7D74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9A461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235E7D9" w14:textId="5736A8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0C22A2" w14:textId="35B0B5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99808A" w14:textId="65D1FA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E4DFE3" w14:textId="106775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F6DD252" w14:textId="6A806B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32A58DF" w14:textId="5BEB43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A04EFC" w14:textId="57CA06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302E993" w14:textId="7F7B63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1C75F93" w14:textId="39B72D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8A00B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1ED4A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74161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25692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E468916" w14:textId="50E0CE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05E358" w14:textId="6B13BA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EF62FD" w14:textId="74F278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B54A58" w14:textId="714499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F1F8ED" w14:textId="764876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E73F3E" w14:textId="667E6B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71E846" w14:textId="16BBD7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E87922" w14:textId="0BA7A3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7BCD91" w14:textId="174AE7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A6E23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349C8B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CCC900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D410C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389975D" w14:textId="616290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080B736" w14:textId="38A43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5013FCC" w14:textId="5FAA2D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F96340" w14:textId="0E7CC3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619A5E" w14:textId="127CC1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6BD567" w14:textId="5B382D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E68E4F" w14:textId="3EAF42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EE47E4" w14:textId="1A44F9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48AB7A" w14:textId="0C7952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CE74343" w14:textId="09FEFD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0C0FF1" w14:textId="47D8B4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49B33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EBD4F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F926E60" w14:textId="43A4AF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FA11F3B" w14:textId="275147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33809C6" w14:textId="1CD6B7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DBEE22" w14:textId="39FDDF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B4B7C32" w14:textId="3B0908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E86F18" w14:textId="6C3E96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4FAB8E5" w14:textId="34A57D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94067A" w14:textId="76EB8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955A2" w14:textId="73B408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4E6DD20" w14:textId="371FA0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7BDF415" w14:textId="53EA8B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6CA91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6A05B2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0D4F786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41331F6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528B7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6074D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698221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14878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43454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EDF84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56142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F3B10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57325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F5A71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BB358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B10C7E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E3225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4C2F1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439039C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A4C363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A9C555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8C98F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78CB3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BD021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C44D167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0A827D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B0F35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1906A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2D70BB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7222C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51584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58284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96DBB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94AA1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F34F1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D1520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78C80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9DF99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846982A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77C58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84D36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54260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E892F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FFEB1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8EDDD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A8144F9" w14:textId="77777777" w:rsidTr="00503750">
        <w:trPr>
          <w:trHeight w:val="1073"/>
        </w:trPr>
        <w:tc>
          <w:tcPr>
            <w:tcW w:w="3614" w:type="dxa"/>
            <w:vMerge/>
          </w:tcPr>
          <w:p w14:paraId="074845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AA1C2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AAA38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F5335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63815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08EDA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35E0F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EAECCED" w14:textId="77777777" w:rsidTr="00503750">
        <w:trPr>
          <w:trHeight w:val="283"/>
        </w:trPr>
        <w:tc>
          <w:tcPr>
            <w:tcW w:w="3614" w:type="dxa"/>
          </w:tcPr>
          <w:p w14:paraId="5C3FDB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8C2A2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DF1B3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C858E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AB291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92F1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357E9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D32846A" w14:textId="77777777" w:rsidTr="00503750">
        <w:trPr>
          <w:trHeight w:val="283"/>
        </w:trPr>
        <w:tc>
          <w:tcPr>
            <w:tcW w:w="3614" w:type="dxa"/>
          </w:tcPr>
          <w:p w14:paraId="12F895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57B4F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69716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D4AF0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EFC47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F4C8B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697EB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4FD5391" w14:textId="77777777" w:rsidTr="00503750">
        <w:trPr>
          <w:trHeight w:val="283"/>
        </w:trPr>
        <w:tc>
          <w:tcPr>
            <w:tcW w:w="3614" w:type="dxa"/>
          </w:tcPr>
          <w:p w14:paraId="360E94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85468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943C6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83518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808EC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5C0B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B3896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7BC48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82E791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3D8C07D2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9E8DE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5AE5D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D3C49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CDD7B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7D359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219DF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45AF2A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BF8E0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5D954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C34A3F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014E2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605346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843F7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E8352D5" w14:textId="23EDBC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0D7B5C" w14:textId="7B8DE9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426B4A" w14:textId="6BDB85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1ABAD1" w14:textId="6FE493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7DC1F7" w14:textId="6D6B22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86D2A3" w14:textId="726336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4B69A4" w14:textId="0586C7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8209BC9" w14:textId="5FD619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8811B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0B736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FA7D90A" w14:textId="322D75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3E0E2E" w14:textId="129EDA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B2CCDF" w14:textId="3D2CA3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6A5426" w14:textId="4FAC2E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2B22CB" w14:textId="2E8216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E26DB0" w14:textId="0E7B53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96A54C" w14:textId="27AB8D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C502AD5" w14:textId="097538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EFA3B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11C2E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140788A" w14:textId="1F77A0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5CFC15" w14:textId="58E345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3F8315" w14:textId="7E668A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946641" w14:textId="75ED49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238E7D" w14:textId="7DE869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1E1C73" w14:textId="0EC27C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365176" w14:textId="08C081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DE010C1" w14:textId="0CD17A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480FC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F696B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A4E8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1F76E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C5DB2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1A10E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ABD09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127D0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F63F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83304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95C06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F9253E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BA8D1FB" w14:textId="5D6E6F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8C4B98" w14:textId="155D94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3CF603" w14:textId="4570B5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B6AB3A" w14:textId="68BB24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D3BD9E" w14:textId="3FACC9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1E1F4D" w14:textId="240A59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A3C30F" w14:textId="549FE5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7EFA7B" w14:textId="4DF286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EA58B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A841A1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103327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1598B2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33CB6AF" w14:textId="1C9ED6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3904C2" w14:textId="19B249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784E41" w14:textId="2ADD28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5F1444" w14:textId="4D92C6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9949E6" w14:textId="2D1376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4C430" w14:textId="28D68D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D731C9" w14:textId="52BCE4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79DEFBE" w14:textId="52BFD9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2F456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2B34B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359EE07" w14:textId="4CF745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0D42FA" w14:textId="3423C0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CF791E" w14:textId="3ABC82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6636F5" w14:textId="65A245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5744A6" w14:textId="0B62B9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F16081" w14:textId="047F63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102AA6" w14:textId="485BA5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54110D3" w14:textId="7E53C9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7BC95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C8700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234885D" w14:textId="2B9F72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601DB2" w14:textId="3647AE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5FFB32" w14:textId="6C3D7A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349C95" w14:textId="4645B7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7DDDE" w14:textId="21EC90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B74A0B" w14:textId="6770A2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A04AE9" w14:textId="7A30F5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96687FD" w14:textId="3A7198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49FC1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0E876B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1FD980" w14:textId="6ED94C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E7B6D3" w14:textId="6911AA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5DA6C1" w14:textId="3F07D2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D2F562" w14:textId="01C0CA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1C7E14" w14:textId="2E216B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1D9810" w14:textId="1AD62A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5F6CA3" w14:textId="279BB3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D78659" w14:textId="65BC7B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73438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157FC3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D72288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F2D58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DF6986C" w14:textId="297C78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425528" w14:textId="6CFD5F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C9A4FE" w14:textId="7C74D1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CB665C" w14:textId="0A0E32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2B934" w14:textId="1FB56A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27DB4E" w14:textId="230C49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1509E4" w14:textId="44F0FD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4293F68" w14:textId="415DFF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2F8962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F88F81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4A3582A" w14:textId="38019C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79FEC1" w14:textId="3534ED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2EEE21" w14:textId="00C986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7254C9" w14:textId="510D08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2B72F7" w14:textId="7FF841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E666AB" w14:textId="0B20D0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FD6832" w14:textId="733913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292F0E0" w14:textId="3A12BC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CB63D6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65F941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BC0AB6A" w14:textId="68E6A52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97CED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BAD7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E11B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F188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FF766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6E64A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1716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CFDE2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8A25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DEEC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2ED17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273C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3CFBD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9651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BBD9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8ACAF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982C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F8F014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511A1F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E1F098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7BE61B4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DB71D6A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3E1057EE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24F062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4F9A7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88C88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25130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FC1EF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6404403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40A1F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3683E41" w14:textId="007EC22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1293701" w14:textId="2B1C352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52FF0B7" w14:textId="50F131F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B325DAA" w14:textId="650A682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221811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A7DE7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B1F685C" w14:textId="3C0F86F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EF38721" w14:textId="23AA315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F940AFA" w14:textId="47C226F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75FAC0" w14:textId="2484C7C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A9C2FF7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A6284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8BD6CD" w14:textId="46234E6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FBC4586" w14:textId="7DCD7EB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4C3F15C" w14:textId="7C0088D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C0F1B6E" w14:textId="4C9CBED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08E074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4E8EA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6876C8A" w14:textId="57EB910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45BC9D2" w14:textId="2A33AA7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05A2F0A" w14:textId="4361EEC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CB83DA" w14:textId="2262A9F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FB42A5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3BA1A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5A1A13A" w14:textId="7658F17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4B3079C" w14:textId="48DA5E3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337C7D5" w14:textId="0507C62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FA2041" w14:textId="4AA7E29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BD5C17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DC9257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8AE5815" w14:textId="3251240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3761D61" w14:textId="33EC773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55206E6" w14:textId="540B169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6DF9EA3" w14:textId="202BD39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26AA095" w14:textId="77777777" w:rsidR="00944C3D" w:rsidRDefault="00944C3D" w:rsidP="00944C3D">
      <w:pPr>
        <w:rPr>
          <w:rFonts w:ascii="Arial" w:hAnsi="Arial"/>
          <w:b/>
        </w:rPr>
      </w:pPr>
    </w:p>
    <w:p w14:paraId="0F9F4521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0B54A330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C2BC4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60C0D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76E89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6A158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6CCD6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6406B0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90510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26904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1E0D5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96DD9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2FCE56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0563C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74A1F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1A0AF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C6F62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99D21B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1D0B99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610213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7BA74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71033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2DDCA9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F1DF9C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7C0401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0CC1C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17A98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576E3E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D11408D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44BDD33" w14:textId="77777777" w:rsidTr="00503750">
        <w:tc>
          <w:tcPr>
            <w:tcW w:w="2835" w:type="dxa"/>
            <w:vAlign w:val="center"/>
          </w:tcPr>
          <w:p w14:paraId="59E626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D6C89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7E00D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9844C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36DB1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22F1B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B99494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D71BC21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F4B0638" w14:textId="6D87CC76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3A7015" w14:textId="1F2A04B5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A920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F0B31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135B10" w14:textId="14EB1D15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45ADDC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29C37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E0FD103" w14:textId="7CCAE1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D26E01" w14:textId="68FCEE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D2F7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69F8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A6EDDF5" w14:textId="33EB9D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F33244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E2BB1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D3441A6" w14:textId="35B3AF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C755CB" w14:textId="7BCFAD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333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55D7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4833AC" w14:textId="526B20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75A2FD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ADC19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8DC1814" w14:textId="5DA088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495D4" w14:textId="1892B2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44A2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1479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79E5E6" w14:textId="51FBE6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403071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3FA96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F5D6D9C" w14:textId="1FF065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42F7C7" w14:textId="67EF66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285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5468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640C130" w14:textId="2DE00F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523319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028F4F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EE4ADB4" w14:textId="0F28DD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E8A317" w14:textId="240828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58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9457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FA7474" w14:textId="0CBBC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22E5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17F1F5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4E17371" w14:textId="610A5AF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168A0B" w14:textId="38E016C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BAB99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6E976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B3BB3E" w14:textId="19F2350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DBFF81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89E9D40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8034783" w14:textId="4790B6E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0DB4D53" w14:textId="77777777" w:rsidR="00944C3D" w:rsidRDefault="00944C3D" w:rsidP="00944C3D">
      <w:pPr>
        <w:rPr>
          <w:rFonts w:ascii="Arial" w:hAnsi="Arial"/>
          <w:b/>
        </w:rPr>
      </w:pPr>
    </w:p>
    <w:p w14:paraId="38322FBC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E71ED4D" w14:textId="77777777" w:rsidTr="00503750">
        <w:tc>
          <w:tcPr>
            <w:tcW w:w="2835" w:type="dxa"/>
            <w:vAlign w:val="center"/>
          </w:tcPr>
          <w:p w14:paraId="785E1D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4D925E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033C76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4198FC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251157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54B22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5EE6C048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3A980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18B5C2C5" w14:textId="3BB7FC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FDCAB9" w14:textId="0A2EC1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56D5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54F4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4652E5" w14:textId="029843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09515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56B60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366BC22" w14:textId="36EE8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4C2E4E" w14:textId="0F96C6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994A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DADD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714FA5" w14:textId="4B60D8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2CF1F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C8286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65F1A7E" w14:textId="3B6277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880A19" w14:textId="3AA4CA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F82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3035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93478E" w14:textId="297206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9D31A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4B99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954435D" w14:textId="0D00DA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A930BC" w14:textId="4E2119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BF6F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383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EF3A51" w14:textId="554630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09B89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886DA0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8669928" w14:textId="1B64D7C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0E54DE" w14:textId="0AE07B7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DAB17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D74D3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BA2427" w14:textId="6B2AE45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4FB838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FF2740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60ACF49A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35995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EC32D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85B3A8E" w14:textId="77777777" w:rsidTr="00503750">
        <w:trPr>
          <w:trHeight w:val="699"/>
        </w:trPr>
        <w:tc>
          <w:tcPr>
            <w:tcW w:w="3502" w:type="dxa"/>
            <w:vMerge/>
          </w:tcPr>
          <w:p w14:paraId="6630A2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2E220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7FF4D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D525F6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EE22B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75ADDBD9" w14:textId="49823024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9D7F80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17635B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C2219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0340E5D6" w14:textId="5391E454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BBDF53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4B3393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EF6ED4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1F9306E" w14:textId="5913662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FC3C6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AA668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F7F3A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0D047FCD" w14:textId="77777777" w:rsidTr="00503750">
        <w:trPr>
          <w:trHeight w:val="593"/>
        </w:trPr>
        <w:tc>
          <w:tcPr>
            <w:tcW w:w="3497" w:type="dxa"/>
          </w:tcPr>
          <w:p w14:paraId="7F4AE4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7308B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C65EB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ECDFA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A783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56C05BD" w14:textId="112E6C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24E766" w14:textId="6FF388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54AC7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1ADCD7" w14:textId="5330C53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4970CA2" w14:textId="1F61C7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1CC653D" w14:textId="77DE9F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83932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68A912" w14:textId="70BC0DF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A2AE398" w14:textId="7EFAF8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69FFB4" w14:textId="5DD3B1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EA9E9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B115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58979DD" w14:textId="1A299D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14FAE9" w14:textId="35E232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BFE9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D256C1" w14:textId="088D73B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C56EC6C" w14:textId="728336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B8E1EC" w14:textId="2A7432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D8FA9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5788FB2" w14:textId="5669638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D2D8B09" w14:textId="1B2162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3BBD46" w14:textId="40FC76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F959F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411B2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5FC445D" w14:textId="733254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D7558B" w14:textId="5BD33B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26EF2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FE03FF" w14:textId="1557615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7EC1340" w14:textId="36E6C4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AB27EA" w14:textId="58A30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022D3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3B2BA3C" w14:textId="597ADC2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A9F79D2" w14:textId="166D2A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1147F5" w14:textId="18ED12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69EA88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38E4F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58FD97B" w14:textId="6817D7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96E8B2" w14:textId="284737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B2C13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570C3F" w14:textId="3A54A1D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27D8023" w14:textId="73E712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A9A1D9" w14:textId="3D0BA0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72E0DE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DAB74D0" w14:textId="53DF63F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5ACFF84" w14:textId="58D159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D34E61" w14:textId="76756C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296145" w14:textId="77777777" w:rsidR="00944C3D" w:rsidRDefault="00944C3D" w:rsidP="00944C3D">
      <w:pPr>
        <w:rPr>
          <w:rFonts w:ascii="Arial" w:hAnsi="Arial"/>
          <w:b/>
        </w:rPr>
      </w:pPr>
    </w:p>
    <w:p w14:paraId="4D854585" w14:textId="77777777" w:rsidR="00944C3D" w:rsidRDefault="00944C3D" w:rsidP="00944C3D">
      <w:pPr>
        <w:rPr>
          <w:rFonts w:ascii="Arial" w:hAnsi="Arial"/>
          <w:b/>
        </w:rPr>
      </w:pPr>
    </w:p>
    <w:p w14:paraId="0CC8D4AA" w14:textId="77777777" w:rsidR="00944C3D" w:rsidRDefault="00944C3D" w:rsidP="00944C3D">
      <w:pPr>
        <w:rPr>
          <w:rFonts w:ascii="Arial" w:hAnsi="Arial"/>
          <w:b/>
        </w:rPr>
      </w:pPr>
    </w:p>
    <w:p w14:paraId="0F932CF7" w14:textId="77777777" w:rsidR="00944C3D" w:rsidRDefault="00944C3D" w:rsidP="00944C3D">
      <w:pPr>
        <w:rPr>
          <w:rFonts w:ascii="Arial" w:hAnsi="Arial"/>
          <w:b/>
        </w:rPr>
      </w:pPr>
    </w:p>
    <w:p w14:paraId="1C30C3D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1587"/>
        <w:gridCol w:w="1182"/>
        <w:gridCol w:w="1174"/>
        <w:gridCol w:w="1169"/>
        <w:gridCol w:w="1533"/>
      </w:tblGrid>
      <w:tr w:rsidR="00944C3D" w:rsidRPr="00050529" w14:paraId="3EBE6437" w14:textId="77777777" w:rsidTr="00503750">
        <w:tc>
          <w:tcPr>
            <w:tcW w:w="2622" w:type="dxa"/>
            <w:vAlign w:val="center"/>
          </w:tcPr>
          <w:p w14:paraId="15D5ED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AFA36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BFEB0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4CBB3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5C0CE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0BA1A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E9D7A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A6F31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6DCC6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0DE1C7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91760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0A15EF7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3F7C9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3F11816" w14:textId="419477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335D5E4" w14:textId="03547F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5B53C3" w14:textId="693849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A92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7EC345" w14:textId="06C8CB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827534" w14:textId="77777777" w:rsidTr="00503750">
        <w:tc>
          <w:tcPr>
            <w:tcW w:w="2622" w:type="dxa"/>
            <w:vAlign w:val="center"/>
          </w:tcPr>
          <w:p w14:paraId="06910B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56431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FD28107" w14:textId="39BDD2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9ACD8CF" w14:textId="72CFFE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06735C" w14:textId="3778EA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847B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828057" w14:textId="25FD78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17494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AD71F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9DDD378" w14:textId="5109F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E067D09" w14:textId="565B9A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F77EF6" w14:textId="0686B9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CE82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63E364" w14:textId="04E4CE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4110D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62C3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1E06052" w14:textId="561D53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DC0AE5" w14:textId="68F46A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9ADC9D" w14:textId="009060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0E62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EF5948" w14:textId="6B3910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42D87F" w14:textId="77777777" w:rsidTr="00503750">
        <w:tc>
          <w:tcPr>
            <w:tcW w:w="2622" w:type="dxa"/>
            <w:vAlign w:val="center"/>
          </w:tcPr>
          <w:p w14:paraId="312F4E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ED7519D" w14:textId="4819BA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14583.02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562ED7F" w14:textId="256BB7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9291.12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3DE58B" w14:textId="070DA8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4998.88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9BFF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A4E06F" w14:textId="532FDF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18875.26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88A9A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6782F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BBA2736" w14:textId="1FCED5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F7F157C" w14:textId="219618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683233" w14:textId="00E902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5ACD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9CEEFA" w14:textId="1E6521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44372F" w14:textId="77777777" w:rsidTr="00503750">
        <w:tc>
          <w:tcPr>
            <w:tcW w:w="2622" w:type="dxa"/>
            <w:vAlign w:val="center"/>
          </w:tcPr>
          <w:p w14:paraId="1FE1A5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E8838E1" w14:textId="195615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AFAE66E" w14:textId="03DD05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66E9DE" w14:textId="7C012A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26D6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0642F9" w14:textId="320831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2844D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105A8C4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3DA94E8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0E6B9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E6A121E" w14:textId="33E154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46014E" w14:textId="130F5D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AD09A4" w14:textId="6AB6DC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57B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5E6DDC" w14:textId="0414FD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32746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335DD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4766633" w14:textId="1C5D2F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3B8CF8" w14:textId="1C2B1A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9BC2C9" w14:textId="06357A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8C77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DCEB0E" w14:textId="1A7176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7DCDB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1A807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62EFE89" w14:textId="270C6C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3E78464" w14:textId="74B8A4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CEE5A2" w14:textId="5AB4B8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4C25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581080" w14:textId="54E76E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B649E2" w14:textId="77777777" w:rsidTr="00503750">
        <w:tc>
          <w:tcPr>
            <w:tcW w:w="2622" w:type="dxa"/>
            <w:vAlign w:val="center"/>
          </w:tcPr>
          <w:p w14:paraId="21493C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1A86002" w14:textId="5B76CD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77ECF2" w14:textId="51C0A3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C9A694" w14:textId="730F36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084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367F15" w14:textId="45AE2E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CE16F5" w14:textId="77777777" w:rsidTr="00503750">
        <w:tc>
          <w:tcPr>
            <w:tcW w:w="2622" w:type="dxa"/>
            <w:vAlign w:val="center"/>
          </w:tcPr>
          <w:p w14:paraId="473D23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F80A7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5A4D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AB8E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984E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FEFA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25FAE3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25388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9A77122" w14:textId="00E10D7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b/>
                <w:noProof/>
                <w:sz w:val="18"/>
                <w:szCs w:val="18"/>
              </w:rPr>
              <w:t>14583.02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AC03C2" w14:textId="1D54A3F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b/>
                <w:noProof/>
                <w:sz w:val="18"/>
                <w:szCs w:val="18"/>
              </w:rPr>
              <w:t>9291.12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192495" w14:textId="4933F41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b/>
                <w:noProof/>
                <w:sz w:val="18"/>
                <w:szCs w:val="18"/>
              </w:rPr>
              <w:t>4998.88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9D52A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799BEE" w14:textId="2C7DAFB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b/>
                <w:noProof/>
                <w:sz w:val="18"/>
                <w:szCs w:val="18"/>
              </w:rPr>
              <w:t>18875.26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BAB22A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F5D8D7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CDCA079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3086FB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5B35BF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A5D217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05183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97E38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93865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1D8DC9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440DA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9495C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C423D9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6D488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1A100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DE4D28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E1499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853C5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F67A2E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DB3E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D0FF3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2DCE2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7C3D3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F168E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75380A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54A39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466FE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F3FDE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F06BF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13B3C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0E421C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C973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6BB8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393EB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44AE8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6C945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B843D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67565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E859F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0CF57C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50A84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683AC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9A3787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B525C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455414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8E07A3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76B1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1774D6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17036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BCC90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3378C47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EC474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EA099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97DCB4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03778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7712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B007E8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D52A0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0E735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A6C2B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D98B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B90FC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49F0D9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016AF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C14E2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AE017E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B72014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FA75E9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2E6008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CB03F1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2085FF8D" w14:textId="77777777" w:rsidTr="00503750">
        <w:tc>
          <w:tcPr>
            <w:tcW w:w="2835" w:type="dxa"/>
            <w:vAlign w:val="center"/>
          </w:tcPr>
          <w:p w14:paraId="707171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B0B11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29E1B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68279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682DB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53580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BA46B74" w14:textId="77777777" w:rsidTr="00503750">
        <w:tc>
          <w:tcPr>
            <w:tcW w:w="2835" w:type="dxa"/>
            <w:vAlign w:val="center"/>
          </w:tcPr>
          <w:p w14:paraId="4FA998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83BA7D5" w14:textId="759DC4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A2602E" w14:textId="61FCB1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50C1B0" w14:textId="31B457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237C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62214E" w14:textId="7F8627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DD43D8" w14:textId="77777777" w:rsidTr="00503750">
        <w:tc>
          <w:tcPr>
            <w:tcW w:w="2835" w:type="dxa"/>
            <w:vAlign w:val="center"/>
          </w:tcPr>
          <w:p w14:paraId="5DBB0A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6B9CDCA8" w14:textId="5888E7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CA1C74" w14:textId="7F9EE7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B27F10" w14:textId="53A244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C132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ABC625" w14:textId="034212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5BCDB1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E809D7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725E2EE" w14:textId="51FB026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7F924F" w14:textId="34EF271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1CD657" w14:textId="51FB190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5781F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221A67" w14:textId="7C39F33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EF0EA45" w14:textId="77777777" w:rsidTr="00503750">
        <w:tc>
          <w:tcPr>
            <w:tcW w:w="2835" w:type="dxa"/>
            <w:vAlign w:val="center"/>
          </w:tcPr>
          <w:p w14:paraId="70EEC4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3020ECD" w14:textId="277AA2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FE85D8" w14:textId="76E2ED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619239" w14:textId="56DECA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337D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74E7E3" w14:textId="4F6FD8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DCD367" w14:textId="77777777" w:rsidTr="00503750">
        <w:tc>
          <w:tcPr>
            <w:tcW w:w="2835" w:type="dxa"/>
            <w:vAlign w:val="center"/>
          </w:tcPr>
          <w:p w14:paraId="7B584E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5BC10F5" w14:textId="73E66F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E33D2E" w14:textId="19326F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AECDB4" w14:textId="2D890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162A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69BF4D" w14:textId="3678B8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B0278D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9A6D5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2059B3D2" w14:textId="6DF3F01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543FBB" w14:textId="6CF5298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1DA481" w14:textId="65AB483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3CAB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998C82" w14:textId="4D17AA2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102C15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EEA1B4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625181C" w14:textId="3D443B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1AAF54" w14:textId="39467D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C51C75" w14:textId="51E18A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E18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0DAF70" w14:textId="1F6248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781E03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A2420A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109C3BF4" w14:textId="77777777" w:rsidTr="00503750">
        <w:tc>
          <w:tcPr>
            <w:tcW w:w="2552" w:type="dxa"/>
            <w:shd w:val="clear" w:color="auto" w:fill="auto"/>
            <w:vAlign w:val="center"/>
          </w:tcPr>
          <w:p w14:paraId="170545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04F52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E19B8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BD25E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0921E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CEAD265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4B4BB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4876937" w14:textId="1D1ADD2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9DC3F4B" w14:textId="6E3253F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174F1B2" w14:textId="1ED5C2B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E68FE27" w14:textId="10222A4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B2CE6AE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179637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8D51B54" w14:textId="0E6BB79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2865DDA" w14:textId="438EDD2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7CB433F" w14:textId="4F0EF2E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BDF9390" w14:textId="7A47D47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49AACA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CDE5DD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14E3DCA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9C376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AA89A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0D40AC3" w14:textId="77777777" w:rsidTr="00503750">
        <w:tc>
          <w:tcPr>
            <w:tcW w:w="4395" w:type="dxa"/>
            <w:vMerge/>
          </w:tcPr>
          <w:p w14:paraId="41A547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CB3C5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7B333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34FA71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1ADAA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E6F7A9A" w14:textId="15C283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5BF348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9FA29F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1C9FB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CB2841C" w14:textId="09249E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  <w:lang w:eastAsia="sk-SK"/>
              </w:rPr>
              <w:t>-2683.86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7830F9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4665FB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D27AF5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67F27B9" w14:textId="4117162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b/>
                <w:noProof/>
                <w:sz w:val="18"/>
                <w:szCs w:val="18"/>
              </w:rPr>
              <w:t>-2683.86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723D3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5F7FA9B" w14:textId="77777777" w:rsidTr="00503750">
        <w:tc>
          <w:tcPr>
            <w:tcW w:w="4395" w:type="dxa"/>
            <w:vAlign w:val="center"/>
          </w:tcPr>
          <w:p w14:paraId="1671DB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9015AF7" w14:textId="1DC0E1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0B70E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55A3270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555E3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AFAF685" w14:textId="666FC7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8D02CF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5A1507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04DAE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F25BCD5" w14:textId="4ADE585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5CA1C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A497FB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898D9F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AEED8C9" w14:textId="54EB09C8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b/>
                <w:noProof/>
                <w:sz w:val="18"/>
                <w:szCs w:val="18"/>
              </w:rPr>
              <w:t>13067.13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7FF5A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0B68FF1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6BCC3F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790E520A" w14:textId="77777777" w:rsidTr="00503750">
        <w:tc>
          <w:tcPr>
            <w:tcW w:w="4395" w:type="dxa"/>
            <w:vAlign w:val="center"/>
          </w:tcPr>
          <w:p w14:paraId="52B6325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32B6377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37B378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058078E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56E509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4161CD9" w14:textId="2A8A6EC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F5D9DEE" w14:textId="19DE929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45CD132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CABB7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2B7D5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175EE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E79C10A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7D23A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27271A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23536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8EDB1D7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FEFA1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70D07BB" w14:textId="1D7D72A8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EE6036" w14:textId="7513786F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DC23C60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1CC3DC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4369D4E1" w14:textId="7731A82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E188564" w14:textId="5DA3076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F92E9B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1C1BB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B5F40D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92F20A9" w14:textId="77777777" w:rsidTr="00503750">
        <w:tc>
          <w:tcPr>
            <w:tcW w:w="1843" w:type="dxa"/>
            <w:vAlign w:val="center"/>
          </w:tcPr>
          <w:p w14:paraId="6046AB3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223D95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455537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86EED6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296F3C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412947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7D7B45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90E2B07" w14:textId="77777777" w:rsidTr="00503750">
        <w:tc>
          <w:tcPr>
            <w:tcW w:w="1843" w:type="dxa"/>
            <w:vAlign w:val="center"/>
          </w:tcPr>
          <w:p w14:paraId="5004DB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558F0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0BECA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8263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92F7B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AA2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4B6F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17D2F4E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F956D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298BB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5A17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47C6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3851A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4570C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7CD1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9D759A9" w14:textId="77777777" w:rsidTr="00503750">
        <w:tc>
          <w:tcPr>
            <w:tcW w:w="1843" w:type="dxa"/>
            <w:vAlign w:val="center"/>
          </w:tcPr>
          <w:p w14:paraId="7A8C92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DCD2C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23F6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B5D7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C10EC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4CDF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32D9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8CCFAC9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5977E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FEAAF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9537C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EB8DA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1A5EA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11D3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F5B9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D7A379E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ABDE74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25D9AB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05C3E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39A28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21CE98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390EF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9FF981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B4880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CD285E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11557347" w14:textId="77777777" w:rsidTr="00503750">
        <w:trPr>
          <w:trHeight w:val="664"/>
        </w:trPr>
        <w:tc>
          <w:tcPr>
            <w:tcW w:w="3372" w:type="dxa"/>
          </w:tcPr>
          <w:p w14:paraId="5366B15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5AE8E6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499F4E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C11A51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6341C1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826B27D" w14:textId="5CE55E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9A4339" w14:textId="33E0CE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475D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BF66254" w14:textId="2565C64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627129A" w14:textId="5D86B7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014880" w14:textId="0812EA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7D4261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CD2FDC1" w14:textId="146E015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55DCA87" w14:textId="053DBE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2F68CC" w14:textId="51158A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B1DD9D3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0C5FAE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63637E5" w14:textId="39B92E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0B21D5" w14:textId="702C11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AD67A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33A2747" w14:textId="632FFD9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901AE67" w14:textId="44B1C0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8C7690" w14:textId="6081A9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F67EC08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26E3661" w14:textId="548DE0B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928F05D" w14:textId="62628E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9A2AC7" w14:textId="3EDFB8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D6E3A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EE80AA2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5CFD1577" w14:textId="77777777" w:rsidTr="00503750">
        <w:tc>
          <w:tcPr>
            <w:tcW w:w="2835" w:type="dxa"/>
            <w:vAlign w:val="center"/>
          </w:tcPr>
          <w:p w14:paraId="66ECAC9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0A5D82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561111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7D9E53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D3C4A5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B06E59F" w14:textId="77777777" w:rsidTr="00503750">
        <w:tc>
          <w:tcPr>
            <w:tcW w:w="2835" w:type="dxa"/>
          </w:tcPr>
          <w:p w14:paraId="742D6DF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DE0809D" w14:textId="4B431A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B2BF74" w14:textId="09F763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67BCB9" w14:textId="1B346F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2C00184" w14:textId="5F0468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C1A62D" w14:textId="77777777" w:rsidTr="00503750">
        <w:tc>
          <w:tcPr>
            <w:tcW w:w="2835" w:type="dxa"/>
          </w:tcPr>
          <w:p w14:paraId="22A3AEE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C787DFF" w14:textId="7B3731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868970" w14:textId="322A5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535373" w14:textId="7932A4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B51A5F" w14:textId="67D8BB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140A70" w14:textId="77777777" w:rsidTr="00503750">
        <w:tc>
          <w:tcPr>
            <w:tcW w:w="2835" w:type="dxa"/>
          </w:tcPr>
          <w:p w14:paraId="4E10C2E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411AE05" w14:textId="47A64F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4DE60F" w14:textId="7A56B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7FAB2E" w14:textId="2D9D0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4D70CD4" w14:textId="3D376C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87E7F6" w14:textId="77777777" w:rsidTr="00503750">
        <w:tc>
          <w:tcPr>
            <w:tcW w:w="2835" w:type="dxa"/>
            <w:vAlign w:val="center"/>
          </w:tcPr>
          <w:p w14:paraId="70E15A5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0533B16" w14:textId="4BC9F3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0E6420" w14:textId="3F07B5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24151E" w14:textId="3A278F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E4ACC2E" w14:textId="5D90DC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0E232F" w14:textId="77777777" w:rsidTr="00503750">
        <w:tc>
          <w:tcPr>
            <w:tcW w:w="2835" w:type="dxa"/>
            <w:vAlign w:val="center"/>
          </w:tcPr>
          <w:p w14:paraId="56DAADB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E484916" w14:textId="491D38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289C85" w14:textId="37D51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0977C0" w14:textId="702F02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43EDFF" w14:textId="16D759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7B282F" w14:textId="77777777" w:rsidTr="00503750">
        <w:tc>
          <w:tcPr>
            <w:tcW w:w="2835" w:type="dxa"/>
          </w:tcPr>
          <w:p w14:paraId="1F6889D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87D70DA" w14:textId="6AA2A6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5F09F3" w14:textId="5707D5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0D964F" w14:textId="04A849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04BFED0" w14:textId="099876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B9A756" w14:textId="77777777" w:rsidTr="00503750">
        <w:tc>
          <w:tcPr>
            <w:tcW w:w="2835" w:type="dxa"/>
          </w:tcPr>
          <w:p w14:paraId="55C17CE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AE07184" w14:textId="3351CE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6FD47C" w14:textId="746049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375284" w14:textId="22E763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657801" w14:textId="5D9C1B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670781" w14:textId="77777777" w:rsidTr="00503750">
        <w:tc>
          <w:tcPr>
            <w:tcW w:w="2835" w:type="dxa"/>
          </w:tcPr>
          <w:p w14:paraId="7D557A8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349DF7C" w14:textId="4C95FE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0F8777" w14:textId="2014C1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CCBDE3" w14:textId="46BA7C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39DAF9E" w14:textId="25C1AB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97C829" w14:textId="77777777" w:rsidR="00944C3D" w:rsidRDefault="00944C3D" w:rsidP="00944C3D">
      <w:pPr>
        <w:rPr>
          <w:rFonts w:ascii="Arial" w:hAnsi="Arial"/>
          <w:b/>
        </w:rPr>
      </w:pPr>
    </w:p>
    <w:p w14:paraId="73E6C71A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18105259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771141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481CF36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9B274B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E33353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D8E52E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1F799E4" w14:textId="77777777" w:rsidTr="00503750">
        <w:trPr>
          <w:trHeight w:val="443"/>
        </w:trPr>
        <w:tc>
          <w:tcPr>
            <w:tcW w:w="2560" w:type="dxa"/>
          </w:tcPr>
          <w:p w14:paraId="4533EAA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BE366D" w14:textId="190065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33AD6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332A4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8E2DAFB" w14:textId="4A7EFB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18AA9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2D776F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EFC22AD" w14:textId="162C1E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9CAEF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95CC6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7270C88" w14:textId="001D3B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6E520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D54BC4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6C767FF" w14:textId="707BD8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AEDA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A077F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CB7636E" w14:textId="3EC6B7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9F1B60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D4E5D1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0256272E" w14:textId="0FD0B2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29D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56260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A2BFD3F" w14:textId="5B24F7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EA0245" w14:textId="77777777" w:rsidR="00944C3D" w:rsidRDefault="00944C3D" w:rsidP="00944C3D">
      <w:pPr>
        <w:rPr>
          <w:rFonts w:ascii="Arial" w:hAnsi="Arial"/>
          <w:b/>
        </w:rPr>
      </w:pPr>
    </w:p>
    <w:p w14:paraId="0A660D73" w14:textId="77777777" w:rsidR="00944C3D" w:rsidRDefault="00944C3D" w:rsidP="00944C3D">
      <w:pPr>
        <w:rPr>
          <w:rFonts w:ascii="Arial" w:hAnsi="Arial"/>
          <w:b/>
        </w:rPr>
      </w:pPr>
    </w:p>
    <w:p w14:paraId="081EBC5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E2BF4A1" w14:textId="77777777" w:rsidR="00944C3D" w:rsidRDefault="00944C3D" w:rsidP="00944C3D">
      <w:pPr>
        <w:rPr>
          <w:rFonts w:ascii="Arial" w:hAnsi="Arial"/>
          <w:b/>
        </w:rPr>
      </w:pPr>
    </w:p>
    <w:p w14:paraId="17547F9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6F046FFC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FB0433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80F49A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D89801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2452E2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84911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622FF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7A223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85CA1E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30808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6456A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01DF5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9E5CA4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4BCC0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82B88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92ACC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F8EF4B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A4EFD5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52A9993" w14:textId="77777777" w:rsidTr="00503750">
        <w:trPr>
          <w:trHeight w:val="677"/>
        </w:trPr>
        <w:tc>
          <w:tcPr>
            <w:tcW w:w="3358" w:type="dxa"/>
          </w:tcPr>
          <w:p w14:paraId="335A3C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7D701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E5BDC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1BD5FB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E5254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7873422" w14:textId="2F1F36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8E7DAB0" w14:textId="5F2526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01633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90DB7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E507EB9" w14:textId="344CDD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1A74D7" w14:textId="2EFC2F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0E2A5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34788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A4E47B7" w14:textId="4E378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21FDB0" w14:textId="01E946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F8265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97B50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ADB8D27" w14:textId="0EDD56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C2E5D7" w14:textId="4AD188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30F5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8E300FC" w14:textId="45F60B0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7A9C4A5" w14:textId="258D69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E9ECDE" w14:textId="63F60B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78780E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C3FD0DB" w14:textId="3675B6E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73C56BF" w14:textId="6F7F0A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D8BA86" w14:textId="7B0269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A26E9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779E8A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68F13B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ADF3F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18BAD9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37F60EA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9F3D3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A106F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013D0B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8B5CB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15BF6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CB5D23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33B1C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DC800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64F8A0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46E67B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A8E7E8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799A66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3DCDD6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C9102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21AB1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12F8B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F98B96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B2666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B2B8BC5" w14:textId="4BF659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09DC4EF" w14:textId="302DA8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B66A98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10E51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1D614EB1" w14:textId="12A1B0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14B026" w14:textId="751044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9916D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62448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8EAE85E" w14:textId="421B8F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6E112C0" w14:textId="4943FB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68B1E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30EB7DC" w14:textId="75D1697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6B046C3" w14:textId="2878B4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397B0DB" w14:textId="7E47D9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7D99A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47CC2EE" w14:textId="7BFB990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14EF52A" w14:textId="11EE5B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1FF16C" w14:textId="5C64CB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7D2DD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B540FC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A2D8E17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2ED54F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5E1CA0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20FFB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C658EC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0B0EE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EAB8C47" w14:textId="287028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314D0C" w14:textId="3E2E14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ACDA9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F2245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60D2F7FB" w14:textId="68406B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803639" w14:textId="58E91E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394F5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74B6B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3667113" w14:textId="39BED0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0CAC42" w14:textId="59797F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D9ACA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AA4D3A1" w14:textId="6EC6A46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057B555" w14:textId="33B90C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D462A8" w14:textId="271AE2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BE72B0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6C0A861" w14:textId="05DE1D9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8086FCD" w14:textId="17F68E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6B5C7CB" w14:textId="18A313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342AFC3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05DC64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A7F8944" w14:textId="77777777" w:rsidTr="00503750">
        <w:tc>
          <w:tcPr>
            <w:tcW w:w="3686" w:type="dxa"/>
            <w:vAlign w:val="center"/>
          </w:tcPr>
          <w:p w14:paraId="788C3D9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72506E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87B03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E1340E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9C1CF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B3E19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8624C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842BEF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3ADFD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4E0A6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96EBC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4D750C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3A4C7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37C9A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E43A9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60D06FE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343D56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C5F109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CD2125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2168C2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2D1C44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60C0B2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7141C6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9934BD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4F77F2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462FE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4CC5A9C" w14:textId="2831E7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BD0862" w14:textId="1FF55E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DCC15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5D5D6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781BDAB" w14:textId="7FDFBF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755EFC9" w14:textId="51AD0D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29598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DF31A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2541FEB" w14:textId="7BD107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0593A96" w14:textId="6A82CE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FD311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F5C12AB" w14:textId="0BE8108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A44EB4E" w14:textId="39B969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1041096" w14:textId="1CE5C5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8C2FD3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3504C91" w14:textId="64C8D9E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A962607" w14:textId="1F5FC9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D3D9BBB" w14:textId="33F6DE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1371C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5013EC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BD3384D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687DBB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123EF8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0AA8531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E4B119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503DC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0288A37" w14:textId="760693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D60FB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EE64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48EDD8B" w14:textId="3F614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5A122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A24A5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AFCABDD" w14:textId="393745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B401D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C7840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C5C0837" w14:textId="454BEE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AFC02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1B789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9219DCE" w14:textId="0B2144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91A7A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66C5E1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663110A" w14:textId="6073841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BDA0856" w14:textId="77777777" w:rsidR="00944C3D" w:rsidRDefault="00944C3D" w:rsidP="00944C3D">
      <w:pPr>
        <w:rPr>
          <w:sz w:val="22"/>
          <w:szCs w:val="22"/>
        </w:rPr>
      </w:pPr>
    </w:p>
    <w:p w14:paraId="067EB472" w14:textId="77777777" w:rsidR="00944C3D" w:rsidRDefault="00944C3D" w:rsidP="00944C3D">
      <w:pPr>
        <w:rPr>
          <w:sz w:val="22"/>
          <w:szCs w:val="22"/>
        </w:rPr>
      </w:pPr>
    </w:p>
    <w:p w14:paraId="45DD394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2EA4329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01F5FDA" w14:textId="691E66AD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EACED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2080B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8F722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E16B2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2A21AC67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1D9176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064A36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FDCF14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C4D80B2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68DFC34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B548A02" w14:textId="4C383C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53F668A" w14:textId="146473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C34013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44EE7D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221A96E" w14:textId="3A94FE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06DB7E1" w14:textId="5F6538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4E23F7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21E6F1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498D1B2" w14:textId="3A63FA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5B17BAB" w14:textId="6D7FAA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AF1C3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6A8903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BB26B39" w14:textId="77843E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6C8353D" w14:textId="6730A7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73C425B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DDAF0A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350169B" w14:textId="7FD506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2801897" w14:textId="1CA97E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74E3E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DCA6D4E" w14:textId="76EE5FE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9D037C9" w14:textId="67C0C6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3F8C39C" w14:textId="5BF8C1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832F7EE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4570F06" w14:textId="1B13231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AE81C51" w14:textId="6847A1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5931FAC" w14:textId="5A2D73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5E356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33CFB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77B49BB6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9B47FC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C96455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BEEEAD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CA031D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6C6923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AE561E9" w14:textId="6DE726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CEA1E7A" w14:textId="10B1E0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C83889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8A416B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A091524" w14:textId="773195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97D0708" w14:textId="1CED58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471A1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D1CA62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F2026EE" w14:textId="395203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F82215F" w14:textId="2C9541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F0086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8C0E9B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BD36AB3" w14:textId="30A069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8B11E9B" w14:textId="4701FE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04A9F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C7E7CE8" w14:textId="0DB90D9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B8A99EF" w14:textId="137F05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F4054DE" w14:textId="512E4E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07162A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7F9DA27" w14:textId="6DDD419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732C716" w14:textId="3E5B04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0C6452" w14:textId="6DDDEA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0CD30D2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8E2515F" w14:textId="1D7E368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D5885E6" w14:textId="4F391C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815A0F9" w14:textId="4DFD37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F74EA" w:rsidRPr="00F35A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AD6C3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0D5BB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7848A26" w14:textId="1491CC3B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2B481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D0B12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E29D528" w14:textId="3854ACD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5E326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53E342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4B422694" w14:textId="2377201A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3CEE0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7ABAB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5B0528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3E1AC5E" w14:textId="77777777" w:rsidR="00944C3D" w:rsidRPr="003607F0" w:rsidRDefault="00944C3D" w:rsidP="00944C3D"/>
    <w:p w14:paraId="639E6E02" w14:textId="77777777" w:rsidR="00F47675" w:rsidRPr="00944C3D" w:rsidRDefault="00F47675" w:rsidP="00944C3D"/>
    <w:sectPr w:rsidR="00F47675" w:rsidRPr="00944C3D" w:rsidSect="00511A1F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AE1A12" w14:textId="77777777" w:rsidR="00511A1F" w:rsidRDefault="00511A1F">
      <w:r>
        <w:separator/>
      </w:r>
    </w:p>
  </w:endnote>
  <w:endnote w:type="continuationSeparator" w:id="0">
    <w:p w14:paraId="184A7480" w14:textId="77777777" w:rsidR="00511A1F" w:rsidRDefault="0051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C6243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AD273E9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4EA0C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2F39697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B0F9D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7F52BCF1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CE5C1C" w14:textId="77777777" w:rsidR="00511A1F" w:rsidRDefault="00511A1F">
      <w:r>
        <w:separator/>
      </w:r>
    </w:p>
  </w:footnote>
  <w:footnote w:type="continuationSeparator" w:id="0">
    <w:p w14:paraId="0C1E921B" w14:textId="77777777" w:rsidR="00511A1F" w:rsidRDefault="00511A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411072">
    <w:abstractNumId w:val="13"/>
  </w:num>
  <w:num w:numId="2" w16cid:durableId="493956122">
    <w:abstractNumId w:val="17"/>
  </w:num>
  <w:num w:numId="3" w16cid:durableId="1233732667">
    <w:abstractNumId w:val="8"/>
  </w:num>
  <w:num w:numId="4" w16cid:durableId="271672491">
    <w:abstractNumId w:val="7"/>
  </w:num>
  <w:num w:numId="5" w16cid:durableId="9779951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15099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6451276">
    <w:abstractNumId w:val="20"/>
  </w:num>
  <w:num w:numId="8" w16cid:durableId="853493179">
    <w:abstractNumId w:val="10"/>
  </w:num>
  <w:num w:numId="9" w16cid:durableId="2093889764">
    <w:abstractNumId w:val="0"/>
  </w:num>
  <w:num w:numId="10" w16cid:durableId="1515680193">
    <w:abstractNumId w:val="19"/>
  </w:num>
  <w:num w:numId="11" w16cid:durableId="1174760189">
    <w:abstractNumId w:val="6"/>
  </w:num>
  <w:num w:numId="12" w16cid:durableId="2101289626">
    <w:abstractNumId w:val="9"/>
  </w:num>
  <w:num w:numId="13" w16cid:durableId="677080448">
    <w:abstractNumId w:val="12"/>
  </w:num>
  <w:num w:numId="14" w16cid:durableId="1756053195">
    <w:abstractNumId w:val="15"/>
  </w:num>
  <w:num w:numId="15" w16cid:durableId="949354975">
    <w:abstractNumId w:val="14"/>
  </w:num>
  <w:num w:numId="16" w16cid:durableId="1988044817">
    <w:abstractNumId w:val="2"/>
  </w:num>
  <w:num w:numId="17" w16cid:durableId="1714502032">
    <w:abstractNumId w:val="4"/>
  </w:num>
  <w:num w:numId="18" w16cid:durableId="1984238664">
    <w:abstractNumId w:val="11"/>
  </w:num>
  <w:num w:numId="19" w16cid:durableId="1962565448">
    <w:abstractNumId w:val="5"/>
  </w:num>
  <w:num w:numId="20" w16cid:durableId="464856969">
    <w:abstractNumId w:val="18"/>
  </w:num>
  <w:num w:numId="21" w16cid:durableId="1469669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26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11379281.doc"/>
    <w:docVar w:name="arg5" w:val="4"/>
  </w:docVars>
  <w:rsids>
    <w:rsidRoot w:val="008F74EA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11A1F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8F74EA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4D7D78"/>
  <w15:docId w15:val="{34E8538C-CA9A-41D3-9F9D-F9F04F060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</Pages>
  <Words>5340</Words>
  <Characters>30438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2024-03-21T08:52:00Z</dcterms:created>
  <dcterms:modified xsi:type="dcterms:W3CDTF">2024-03-21T08:53:00Z</dcterms:modified>
</cp:coreProperties>
</file>