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174098A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6D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160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D2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BB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12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F2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98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E9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78B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C1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179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FD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4B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29E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2B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35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79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62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F0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46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529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DEA8F6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C0A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ED7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E5F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FEA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643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826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9DF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62B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027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FCA8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750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4D3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035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F3F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70E4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F956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6689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5E7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044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CDB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9BBA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554F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0D9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F6A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E4D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275D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1A4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5DE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754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FD6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04B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15C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D38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67285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B57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E6C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7A96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E41E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94B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8CD2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673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3798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E560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3D6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82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F9FA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0C56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50B7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A189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706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285E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6BC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D09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F1D4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267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C1A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C2CB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0C27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305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808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DA8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678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C95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CFD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B6BB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F4A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E9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7A44EA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BF7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450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003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8A6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EC3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D9E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C009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9FC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5669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A7B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6B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92E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4CC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769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0C0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1CA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AE8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5F3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DCD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EA3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15E7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74A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91D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98D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675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D00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097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E94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0A90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1E6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D81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EB5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E82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72D26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AF4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C42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18B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B4E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122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056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D0C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389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F04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A37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FD1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0E7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7FD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32E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2F2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A2F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8E5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ECE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FED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1A7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36D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DFD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2E0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B23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757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E6F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107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E70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D7A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F77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DF1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462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748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04E986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C6A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72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DC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7C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75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45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6A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6F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60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E18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D6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CE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E22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89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35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1A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9F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B8F7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7C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05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3C2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233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B3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11F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8B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6EE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BF1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E86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260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554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2415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46D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E0F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FC1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28F6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835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DAD377A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5F7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C4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8E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230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1352C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26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2E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27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DE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28B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15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6B2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02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C1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22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45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B41B4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45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A0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94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57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6E7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A3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3C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9C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BAE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08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FA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5BC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837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D1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46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075F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B1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4D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42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49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E6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985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A2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59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D9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98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9B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FF0A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FD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018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C3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EF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19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F68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01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FBB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C6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C4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5B4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C1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33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D7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F5C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FF61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F4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2C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47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E3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36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A9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544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5494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9A66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277D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0B6D0F" w14:textId="5E92703F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D970FF">
              <w:rPr>
                <w:rFonts w:ascii="Arial" w:hAnsi="Arial"/>
                <w:lang w:eastAsia="sk-SK"/>
              </w:rPr>
              <w:t>2</w:t>
            </w:r>
            <w:r w:rsidR="003D747E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3B40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DAF9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5AE7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2BBB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7FC9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25E5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AEC0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DA50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FF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9D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2EE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8C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267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7C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F07E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5F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3C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316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94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04D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6E6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5E3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FAF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6977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17DC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5217C8C" wp14:editId="60B3D096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3F295E" w14:textId="77777777" w:rsidR="00433DEC" w:rsidRDefault="00433DEC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433DEC" w:rsidRDefault="00433DEC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2B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CDA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20F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B1F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96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C75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5F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78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C4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A9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C8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46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47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6846B4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62A1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D88786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D4C0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D560080" wp14:editId="175E31ED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C6C0BC" w14:textId="77777777" w:rsidR="00433DEC" w:rsidRDefault="00433DEC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433DEC" w:rsidRDefault="00433DEC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3AE1BA8" wp14:editId="1967A53F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A84F15" w14:textId="77777777" w:rsidR="00433DEC" w:rsidRDefault="00433DEC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433DEC" w:rsidRDefault="00433DEC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83B119E" wp14:editId="4D1FA8E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1DF3D5" w14:textId="77777777" w:rsidR="00433DEC" w:rsidRDefault="00433DEC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433DEC" w:rsidRDefault="00433DEC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2A04D5C" wp14:editId="6AC4A447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0E6BAD" w14:textId="77777777" w:rsidR="00433DEC" w:rsidRDefault="00000000" w:rsidP="00944C3D">
                                  <w:fldSimple w:instr=" MERGEFIELD  aDMOD  \* MERGEFORMAT ">
                                    <w:r w:rsidR="00433DEC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433DEC" w:rsidRDefault="00433DEC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14DF1A2D" wp14:editId="4DFBF6DB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1C92C8" w14:textId="333191D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D970FF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3D747E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DF1A2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31C92C8" w14:textId="333191D7"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D970FF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3D747E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563A0679" wp14:editId="0B1744C6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32E6EA" w14:textId="48B134FE" w:rsidR="00433DEC" w:rsidRDefault="00433DEC" w:rsidP="00944C3D">
                                  <w:r>
                                    <w:t>20</w:t>
                                  </w:r>
                                  <w:r w:rsidR="00D970FF">
                                    <w:t>2</w:t>
                                  </w:r>
                                  <w:r w:rsidR="003D747E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3A0679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7932E6EA" w14:textId="48B134FE" w:rsidR="00433DEC" w:rsidRDefault="00433DEC" w:rsidP="00944C3D">
                            <w:r>
                              <w:t>20</w:t>
                            </w:r>
                            <w:r w:rsidR="00D970FF">
                              <w:t>2</w:t>
                            </w:r>
                            <w:r w:rsidR="003D747E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16B61A3A" wp14:editId="6318E2AF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E48E3F" w14:textId="77777777" w:rsidR="00433DEC" w:rsidRDefault="00000000" w:rsidP="00944C3D">
                                  <w:fldSimple w:instr=" MERGEFIELD  aDMDO  \* MERGEFORMAT ">
                                    <w:r w:rsidR="00433DEC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433DEC" w:rsidRDefault="00433DEC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A0A338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468C36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21D00B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CBD3594" wp14:editId="11BD5F16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55DC6B" w14:textId="77777777" w:rsidR="00433DEC" w:rsidRDefault="00433DEC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433DEC" w:rsidRDefault="00433DEC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8F58D2F" wp14:editId="6F3614C5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045FE1" w14:textId="77777777" w:rsidR="00433DEC" w:rsidRDefault="00433DEC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433DEC" w:rsidRDefault="00433DEC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C7BB76" wp14:editId="716F54F0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4DAD22" w14:textId="77777777" w:rsidR="00433DEC" w:rsidRDefault="00433DEC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433DEC" w:rsidRDefault="00433DEC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71A686F" wp14:editId="2B253DDF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3CC36F" w14:textId="6797577E" w:rsidR="00433DEC" w:rsidRDefault="00433DEC" w:rsidP="00944C3D">
                                  <w:r>
                                    <w:t>20</w:t>
                                  </w:r>
                                  <w:r w:rsidR="00D970FF">
                                    <w:t>2</w:t>
                                  </w:r>
                                  <w:r w:rsidR="003D747E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1A686F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263CC36F" w14:textId="6797577E" w:rsidR="00433DEC" w:rsidRDefault="00433DEC" w:rsidP="00944C3D">
                            <w:r>
                              <w:t>20</w:t>
                            </w:r>
                            <w:r w:rsidR="00D970FF">
                              <w:t>2</w:t>
                            </w:r>
                            <w:r w:rsidR="003D747E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EC35BCB" wp14:editId="37A55509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2DEBD2" w14:textId="77777777" w:rsidR="00433DEC" w:rsidRDefault="00000000" w:rsidP="00944C3D">
                                  <w:fldSimple w:instr=" MERGEFIELD  aDMDO  \* MERGEFORMAT ">
                                    <w:r w:rsidR="00433DEC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433DEC" w:rsidRDefault="00433DEC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CBC0F63" wp14:editId="35A72FFE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408F0C" w14:textId="3BE67653" w:rsidR="00433DEC" w:rsidRDefault="00433DEC" w:rsidP="00944C3D">
                                  <w:r>
                                    <w:t>20</w:t>
                                  </w:r>
                                  <w:r w:rsidR="00D970FF">
                                    <w:t>2</w:t>
                                  </w:r>
                                  <w:r w:rsidR="003D747E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BC0F63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76408F0C" w14:textId="3BE67653" w:rsidR="00433DEC" w:rsidRDefault="00433DEC" w:rsidP="00944C3D">
                            <w:r>
                              <w:t>20</w:t>
                            </w:r>
                            <w:r w:rsidR="00D970FF">
                              <w:t>2</w:t>
                            </w:r>
                            <w:r w:rsidR="003D747E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9E8F3BF" wp14:editId="28DBC360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63D9BE" w14:textId="77777777" w:rsidR="00433DEC" w:rsidRDefault="00000000" w:rsidP="00944C3D">
                                  <w:fldSimple w:instr=" MERGEFIELD  aDMOD  \* MERGEFORMAT ">
                                    <w:r w:rsidR="00433DEC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433DEC" w:rsidRDefault="00433DEC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B12C1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0F576B9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D32E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404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B34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08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DA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87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EAF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F5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EC8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95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AF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4D2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0F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E1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E5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7F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519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F2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D15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67C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7B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8B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FA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B2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82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F6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19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7AB5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A9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9BF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AE5C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77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54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35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F5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BA9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23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746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C6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2D5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A8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06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D4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DB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91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C72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7CB7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5305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BE4C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46D1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A4AE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7315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CB8C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8E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52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28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B9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20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63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9C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F8F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2906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0C1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A6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D2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3B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EC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25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58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C48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1F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AA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EA5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DC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E3F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6CE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88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01A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17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00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DB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F7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F608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B9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F2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AE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D1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6D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4C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E4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424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352A5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10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D02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35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34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5FC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70F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0F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A7A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BE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01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39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59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A2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BF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94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A7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5F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B7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15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76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40F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CB1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AE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33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1C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AD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F1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3C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534D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64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52E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56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57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52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50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E0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29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F5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57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AB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CB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C5E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A9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3A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4E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989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D8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CE5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EBE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99A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C0DF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5B3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E8D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731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1F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71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14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B4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7E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06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5F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15A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E1E0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105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AD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57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47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89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AE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35E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F80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C9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F5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24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62A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29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B4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9C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F4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CA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0B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CD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1C7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889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D16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57C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548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394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024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BF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36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66FE3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6E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C0F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1E2FD50" wp14:editId="4C1CABD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3B9554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8E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03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26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F06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75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532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D4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53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34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74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F6B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B3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16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8A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E2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18E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08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97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0D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A4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16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50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320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368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3B7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18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88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30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0B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25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DE3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8D2D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43A8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7B7560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F6CB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97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F87541" wp14:editId="10B6E98D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71D5EB" w14:textId="77777777" w:rsidR="00433DEC" w:rsidRPr="00391121" w:rsidRDefault="008B648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36114821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A332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433DEC" w:rsidRPr="00391121" w:rsidRDefault="008B648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36114821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E2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AD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D5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36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01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1C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52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A7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5C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42A7CC6" wp14:editId="7D018B65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FC3660" w14:textId="77777777" w:rsidR="00433DEC" w:rsidRPr="00391121" w:rsidRDefault="008B648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2021527882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433DEC" w:rsidRPr="00391121" w:rsidRDefault="008B648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2021527882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70E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F3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78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8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12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62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FA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B4A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8A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ED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BC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54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2D0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48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A1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4B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0952A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7B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19B3261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8C8D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92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04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E2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36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44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CB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7F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73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E7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5A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CD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9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1A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9C2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A5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CF7D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435E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E855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2C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F4DAF3B" wp14:editId="224848EC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1B3629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 </w:t>
                                  </w:r>
                                  <w:r w:rsidR="008B648B">
                                    <w:rPr>
                                      <w:rFonts w:ascii="Arial" w:hAnsi="Arial" w:cs="Arial"/>
                                    </w:rPr>
                                    <w:t xml:space="preserve">Duklianskych hrdinov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 </w:t>
                            </w:r>
                            <w:r w:rsidR="008B648B">
                              <w:rPr>
                                <w:rFonts w:ascii="Arial" w:hAnsi="Arial" w:cs="Arial"/>
                              </w:rPr>
                              <w:t xml:space="preserve">Duklianskych hrdinov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8A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0C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29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B5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93B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7D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85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9F2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49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E3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BE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529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BD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86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15C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48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C1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EE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C1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1B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02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AD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9A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46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A5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4B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B5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39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B7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D8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9B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5E55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FA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8DA5C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91E8E1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743E5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74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96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EB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65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74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8B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41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08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67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E1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DD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A13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AA7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38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9AD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5A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A4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5D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54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792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E7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A1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A0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F334D7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38BB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A223B15" wp14:editId="1E417B0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8671EF" w14:textId="77777777" w:rsidR="00433DEC" w:rsidRPr="00391121" w:rsidRDefault="008B648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Duklianskych hrdinov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433DEC" w:rsidRPr="00391121" w:rsidRDefault="008B648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Duklianskych hrdinov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E4AA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62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61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B9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75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C8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3C5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3F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04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D4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29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107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41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897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D7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15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D9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11AAD8A" wp14:editId="07805EB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7F43C9" w14:textId="77777777" w:rsidR="00433DEC" w:rsidRDefault="008B648B" w:rsidP="00944C3D">
                                  <w:r>
                                    <w:t>0869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433DEC" w:rsidRDefault="008B648B" w:rsidP="00944C3D">
                            <w:r>
                              <w:t>0869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E8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1A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08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DE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B3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4E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CC8D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EE7A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C490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C50C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413429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1EEC7C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2BEC602" wp14:editId="4BBF1CA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219AE6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8B648B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8B648B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DBB4261" wp14:editId="13EE6BEB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FF7E10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7372E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80C4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E0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A2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6691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B7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E6AC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CAEC068" wp14:editId="17182BCD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EC1D62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9D6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29C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56B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EA4B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6FB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F81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C14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C74A3D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01BE81B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5551F08" wp14:editId="7D943B4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4094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4841B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20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D4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70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46B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7F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A6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E6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6167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918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5C912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D3A668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7C3A9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AB3675D" wp14:editId="0F9140C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B0260B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DF60E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957FC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537A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F8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CCE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420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2A5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5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8C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24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CA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28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2A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64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35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6D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24F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85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4B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940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A4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BBF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95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A9D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DA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6F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24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8A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D5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B62C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C87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C60853F" w14:textId="2AB586F0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3D747E">
              <w:rPr>
                <w:rFonts w:ascii="Arial" w:hAnsi="Arial"/>
                <w:lang w:eastAsia="sk-SK"/>
              </w:rPr>
              <w:t>1</w:t>
            </w:r>
            <w:r w:rsidR="00D970FF">
              <w:rPr>
                <w:rFonts w:ascii="Arial" w:hAnsi="Arial"/>
                <w:lang w:eastAsia="sk-SK"/>
              </w:rPr>
              <w:t>1.3.202</w:t>
            </w:r>
            <w:r w:rsidR="003D747E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DE4A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84DA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63CF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44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81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B75B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CEF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49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6E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3F3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FB5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904F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3E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CDDB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391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4F5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06B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65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4D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D5B7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FF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C493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757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705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80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92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DD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F324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3B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F169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626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80D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59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78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1B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0FCC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26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E641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66C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26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12F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15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3FE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0AB3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11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318E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747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8E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61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34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33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BE69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0B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6351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36B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FE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2D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F5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8B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6657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70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DE89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1A9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2CB8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0B7DBA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8718F8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79CC29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3E2787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2355ED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484AC6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0D6079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DEEEDF9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C3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3B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79CA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6E18E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63424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5F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3DA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DF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C0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C80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D7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4F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94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C04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56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09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D2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219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A6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F6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BA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9F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25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08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1D4D3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E66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36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47569EDA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6118FBD1" w14:textId="77777777" w:rsidR="00944C3D" w:rsidRDefault="00944C3D" w:rsidP="00944C3D">
      <w:pPr>
        <w:rPr>
          <w:rFonts w:ascii="Arial" w:hAnsi="Arial"/>
        </w:rPr>
      </w:pPr>
    </w:p>
    <w:p w14:paraId="16816CFA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7E3E6372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A7A0832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69942B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70A0B360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600E6EDF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30C91CE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4C04A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FFFF3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92B64D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67A525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E674AC6" w14:textId="1B80DD38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</w:t>
            </w:r>
            <w:r w:rsidR="00D970FF">
              <w:rPr>
                <w:rFonts w:ascii="Arial" w:hAnsi="Arial" w:cs="Arial"/>
                <w:sz w:val="16"/>
                <w:szCs w:val="16"/>
              </w:rPr>
              <w:t>Majtán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BAC5AE1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E2758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611FE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DB647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4E496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05DBE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9E5CC9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44124C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D1BB9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BB9FF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B5A56C6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3BFB5E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3CB2662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3062DC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F1700F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08BC24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CA884B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27F759FC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743F0A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2BFAD09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6474749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62AA701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3F9C1A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561D71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E5E0B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8F7E05D" w14:textId="77777777" w:rsidR="00944C3D" w:rsidRPr="008D0433" w:rsidRDefault="008B648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48671372" w14:textId="77777777" w:rsidR="00944C3D" w:rsidRPr="008D0433" w:rsidRDefault="008B648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5BF1A1D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584EB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7594FB5" w14:textId="77777777" w:rsidR="00944C3D" w:rsidRPr="008D0433" w:rsidRDefault="00433DE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853A51A" w14:textId="77777777" w:rsidR="00944C3D" w:rsidRPr="008D0433" w:rsidRDefault="00433DE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74F03B1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FD9EB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61F06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F413D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66653E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3F1753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CF0B1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8DBAC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946E8C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05CA0F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C97DD94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391C32EF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09DACF3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A4B78DF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C68D655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4CF3541E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DEEE98D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1829A38" w14:textId="77777777" w:rsidR="00944C3D" w:rsidRDefault="00433DEC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</w:t>
      </w:r>
      <w:r w:rsidR="00944C3D">
        <w:rPr>
          <w:rFonts w:ascii="Arial" w:hAnsi="Arial"/>
          <w:sz w:val="22"/>
          <w:szCs w:val="22"/>
        </w:rPr>
        <w:t>no</w:t>
      </w:r>
      <w:r>
        <w:rPr>
          <w:rFonts w:ascii="Arial" w:hAnsi="Arial"/>
          <w:sz w:val="22"/>
          <w:szCs w:val="22"/>
        </w:rPr>
        <w:t xml:space="preserve"> x</w:t>
      </w:r>
      <w:r w:rsidR="00944C3D">
        <w:rPr>
          <w:rFonts w:ascii="Arial" w:hAnsi="Arial"/>
          <w:sz w:val="22"/>
          <w:szCs w:val="22"/>
        </w:rPr>
        <w:tab/>
      </w:r>
      <w:r w:rsidR="00944C3D">
        <w:rPr>
          <w:rFonts w:ascii="Arial" w:hAnsi="Arial"/>
          <w:sz w:val="22"/>
          <w:szCs w:val="22"/>
        </w:rPr>
        <w:tab/>
        <w:t>nie</w:t>
      </w:r>
    </w:p>
    <w:p w14:paraId="4A632192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580BC5F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1B9F1DC3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56B66C1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2F5DCC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C8D811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410102E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2458E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180EA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9A7AF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B4B802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ED9EA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90172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7920A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FC82DA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803E9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91977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0FA00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F348D4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E1CEF5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715C4AF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927766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19F5CE3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05F5FA4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488FB39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BE95F0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52EE773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160484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05C0C63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4F804B2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7D0BD1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6DF3CB1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3CC3FF9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4631E90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3C6685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D9DE2E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5D16266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35CB6AA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7C63A9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AC3859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64C724FD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69E96CB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AFC87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04E3CCA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322F89D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9FCF43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6E2E6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9BA98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67B6C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8081A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F36C9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832F7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63C38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F5F38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311FB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8ED413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C9971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5AB33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3E173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B1252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087B0C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0ECFA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E5F9B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4DA09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BB5C9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8A6353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586568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556B6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AA855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6DFB0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1125A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2DDF126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07792037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CD5968D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8FD7E6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FE6434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FB0C8AC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C0F574F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39550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2C371F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D81997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654B6F8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196D073F" w14:textId="77777777" w:rsidTr="00503750">
        <w:tc>
          <w:tcPr>
            <w:tcW w:w="2302" w:type="dxa"/>
            <w:vAlign w:val="center"/>
          </w:tcPr>
          <w:p w14:paraId="1A02BB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5DA4A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270C1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4ABCD4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9431D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2EC1A8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67949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608C4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CEC6A4B" w14:textId="77777777" w:rsidTr="00503750">
        <w:tc>
          <w:tcPr>
            <w:tcW w:w="15593" w:type="dxa"/>
            <w:gridSpan w:val="8"/>
            <w:vAlign w:val="center"/>
          </w:tcPr>
          <w:p w14:paraId="06BBC7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7BE9AEA" w14:textId="77777777" w:rsidTr="00503750">
        <w:tc>
          <w:tcPr>
            <w:tcW w:w="2302" w:type="dxa"/>
            <w:vAlign w:val="center"/>
          </w:tcPr>
          <w:p w14:paraId="44B6BE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1AD72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61206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9B37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ACBA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8A4F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126A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9C50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ED677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649AE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3B132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FF74A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E485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27A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5A79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E0C9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9FC8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73830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3A677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4AEE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AAF5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A9E6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0484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5FA9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E5AF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8E19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B54C2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176A8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2029BF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7CB42F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A063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F06D6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47127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410E9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DB6B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6FBA995" w14:textId="77777777" w:rsidTr="00503750">
        <w:tc>
          <w:tcPr>
            <w:tcW w:w="2302" w:type="dxa"/>
            <w:vAlign w:val="center"/>
          </w:tcPr>
          <w:p w14:paraId="313845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6DA68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3F02A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60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DBED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36F0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B944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97D6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EFE6AC" w14:textId="77777777" w:rsidTr="00503750">
        <w:tc>
          <w:tcPr>
            <w:tcW w:w="15593" w:type="dxa"/>
            <w:gridSpan w:val="8"/>
            <w:vAlign w:val="center"/>
          </w:tcPr>
          <w:p w14:paraId="1FA592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C4BD795" w14:textId="77777777" w:rsidTr="00503750">
        <w:tc>
          <w:tcPr>
            <w:tcW w:w="2302" w:type="dxa"/>
            <w:vAlign w:val="center"/>
          </w:tcPr>
          <w:p w14:paraId="677124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A8CA9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13D2F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5750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AEA1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7214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09466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19AE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63873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49A56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FFC2C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83A61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B491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383E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B325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A78A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97ACE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8479A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0482C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BDAD9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5DBDA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5148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4FBD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33A5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57112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CD28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A52BBB" w14:textId="77777777" w:rsidTr="00503750">
        <w:tc>
          <w:tcPr>
            <w:tcW w:w="2302" w:type="dxa"/>
            <w:vAlign w:val="center"/>
          </w:tcPr>
          <w:p w14:paraId="3F3C5D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9E1A2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33BD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F137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ED89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B8F7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F65A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60108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1BD6B1" w14:textId="77777777" w:rsidTr="00503750">
        <w:tc>
          <w:tcPr>
            <w:tcW w:w="15593" w:type="dxa"/>
            <w:gridSpan w:val="8"/>
            <w:vAlign w:val="center"/>
          </w:tcPr>
          <w:p w14:paraId="5B8B61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B007D66" w14:textId="77777777" w:rsidTr="00503750">
        <w:tc>
          <w:tcPr>
            <w:tcW w:w="2302" w:type="dxa"/>
            <w:vAlign w:val="center"/>
          </w:tcPr>
          <w:p w14:paraId="0007EC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B1B71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E172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007A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78AC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83E1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70AD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AE62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B0BD59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1CD796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5AE2F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66FF3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DC6B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0B97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D0F8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C717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CD36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B66B1C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25CA1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6AF5E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0CDA1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BB63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D213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4F66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0F0A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235D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61164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937D6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E2927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D689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5E02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A206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E9BB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C66A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01F0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5AAB88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4BA0794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DC8FF1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F7366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92E7F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7DD57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7347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9976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5B5F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5B61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BB20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A385AC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2EEFE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5B6C7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01722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86C2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D63F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5D78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D8D5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7716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44BF4EC" w14:textId="77777777" w:rsidR="00944C3D" w:rsidRDefault="00944C3D" w:rsidP="00944C3D">
      <w:pPr>
        <w:rPr>
          <w:rFonts w:ascii="Arial" w:hAnsi="Arial"/>
          <w:b/>
        </w:rPr>
      </w:pPr>
    </w:p>
    <w:p w14:paraId="30FFC89E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3225A00" w14:textId="77777777" w:rsidTr="00503750">
        <w:tc>
          <w:tcPr>
            <w:tcW w:w="1944" w:type="dxa"/>
            <w:vAlign w:val="center"/>
          </w:tcPr>
          <w:p w14:paraId="5FC028C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9E9D3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4A751A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979DE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235410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6B1402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9B1A7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2F83C9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DC69F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7D336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CD865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4BD74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0449F99" w14:textId="77777777" w:rsidTr="00503750">
        <w:tc>
          <w:tcPr>
            <w:tcW w:w="15685" w:type="dxa"/>
            <w:gridSpan w:val="12"/>
            <w:vAlign w:val="center"/>
          </w:tcPr>
          <w:p w14:paraId="17E391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12D4864" w14:textId="77777777" w:rsidTr="00503750">
        <w:tc>
          <w:tcPr>
            <w:tcW w:w="1944" w:type="dxa"/>
            <w:vAlign w:val="center"/>
          </w:tcPr>
          <w:p w14:paraId="33AB71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33E2D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358B5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D34DD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1EAB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9AF4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AA5DA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7B408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C251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9C246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D290B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9A01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F21099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13EDA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35706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A4CB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91E4A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A1658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63CB4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F4D5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8A27E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CDCEB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4F84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F9CBD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B22DF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534919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873A1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66F7AB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67088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633FA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32BE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6822A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AB565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C0EF0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2535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7307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1FB55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2079E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61A33A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B2832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032B4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43CAE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70599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CE968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153E3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2A471F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58ECB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21591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07539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C356C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988C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BD30798" w14:textId="77777777" w:rsidTr="00503750">
        <w:tc>
          <w:tcPr>
            <w:tcW w:w="1944" w:type="dxa"/>
            <w:vAlign w:val="center"/>
          </w:tcPr>
          <w:p w14:paraId="6FBFBB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99603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1C50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8528C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1E8A1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98BA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23752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F7288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7F15A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2955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9D29A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F80D0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B124EB" w14:textId="77777777" w:rsidTr="00503750">
        <w:tc>
          <w:tcPr>
            <w:tcW w:w="15685" w:type="dxa"/>
            <w:gridSpan w:val="12"/>
            <w:vAlign w:val="center"/>
          </w:tcPr>
          <w:p w14:paraId="79D71E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6C44B89" w14:textId="77777777" w:rsidTr="00503750">
        <w:tc>
          <w:tcPr>
            <w:tcW w:w="1944" w:type="dxa"/>
            <w:vAlign w:val="center"/>
          </w:tcPr>
          <w:p w14:paraId="42E21BE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755EA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60B57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C354C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C7F7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97E11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471C7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C01F9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2D6AF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11245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4F760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13058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0AA2E8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7392B2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DC614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30233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6901D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D2A0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8746A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53332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83224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A34D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E428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8F706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7D157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C04357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41869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78BE8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D64D9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106C4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9C45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5342E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DDE60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E86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116F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E07C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B24B4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A2627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C70B34" w14:textId="77777777" w:rsidTr="00503750">
        <w:tc>
          <w:tcPr>
            <w:tcW w:w="1944" w:type="dxa"/>
            <w:vAlign w:val="center"/>
          </w:tcPr>
          <w:p w14:paraId="0EE461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A8815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1A1C2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5C1EA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4590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C509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0193A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2ED10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BA4E9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08B9B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6D4FE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43477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86AD2F" w14:textId="77777777" w:rsidTr="00503750">
        <w:tc>
          <w:tcPr>
            <w:tcW w:w="15685" w:type="dxa"/>
            <w:gridSpan w:val="12"/>
            <w:vAlign w:val="center"/>
          </w:tcPr>
          <w:p w14:paraId="2E05A4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424EF8D" w14:textId="77777777" w:rsidTr="00503750">
        <w:tc>
          <w:tcPr>
            <w:tcW w:w="1944" w:type="dxa"/>
            <w:vAlign w:val="center"/>
          </w:tcPr>
          <w:p w14:paraId="2EAEB6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F9BF8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D9878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50BD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D78F6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4A692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55BC4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C9F9A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1FFEC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22D1B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794C1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0DE1D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AECAB3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806EA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C605C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7C635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A0938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ED6FA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848A1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DA5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A6F73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4A4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D1ADC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9AEA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417E4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E28B7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3A31D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39D73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734C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44B2C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2EDC4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69F25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7BB9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F7992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5E615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E05C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59D4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92BBC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DA351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70C48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D5425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03BB3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60D5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F86B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3C2C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689B0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B31C5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7AF5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B3801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EA5E9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E0153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BD3E79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65328FA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7D0311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A1295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5EFDF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E5AC9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BFDF8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94267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3875C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AFD1D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B4F0D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2C0FD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0C751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9B2F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245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9CEB7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8F8BE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9BC12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F1F9D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AEFA7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70AC3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2E9EF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9A39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A51F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C802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70A27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B8A63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7230C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017B3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CE097B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F28294F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DE3F30C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2C584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E7A1E2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33769F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CEFD9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86EF1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1A3BD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FEA5F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D64B2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87E20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876CC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0A052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927A11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64F67E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F4CE2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561ACB3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F2B36A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3E5CC9D6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7DC86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221A5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FC61D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3C9DF2D8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08B7E9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27E82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A5B53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D45F17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27A10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FD9C1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FCEC7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88481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050B7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3A5CB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A75AD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4342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48B09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E050613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CAAF3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75572D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2C7C4C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7850F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6A633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10669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4A93140D" w14:textId="77777777" w:rsidTr="00503750">
        <w:trPr>
          <w:trHeight w:val="1073"/>
        </w:trPr>
        <w:tc>
          <w:tcPr>
            <w:tcW w:w="3614" w:type="dxa"/>
            <w:vMerge/>
          </w:tcPr>
          <w:p w14:paraId="01C6F9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95780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CE0F4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D04E8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064A5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02042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0A9BB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FFFFA43" w14:textId="77777777" w:rsidTr="00503750">
        <w:trPr>
          <w:trHeight w:val="283"/>
        </w:trPr>
        <w:tc>
          <w:tcPr>
            <w:tcW w:w="3614" w:type="dxa"/>
          </w:tcPr>
          <w:p w14:paraId="077515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D54C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EF03C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1414C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12C7F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2298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147F1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FA1996A" w14:textId="77777777" w:rsidTr="00503750">
        <w:trPr>
          <w:trHeight w:val="283"/>
        </w:trPr>
        <w:tc>
          <w:tcPr>
            <w:tcW w:w="3614" w:type="dxa"/>
          </w:tcPr>
          <w:p w14:paraId="5A30A6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77B2A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B18C8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0D4D7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4AC1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E293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535E5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3A99191" w14:textId="77777777" w:rsidTr="00503750">
        <w:trPr>
          <w:trHeight w:val="283"/>
        </w:trPr>
        <w:tc>
          <w:tcPr>
            <w:tcW w:w="3614" w:type="dxa"/>
          </w:tcPr>
          <w:p w14:paraId="458741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0FB4F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42655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D9E20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65C10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4FCEC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60AB4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B42287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41821D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43873F89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CD64A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3E2FF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066EEA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81C41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1F07FA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23AC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43AD87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7345EB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5C6255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BBF767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69D4DD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6F343C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B2F77E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3717FB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B90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812E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F1CE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8B07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B4F3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F4B3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19046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160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D7C95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F7C04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C887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F567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FBB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51FC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6103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E0E0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823F2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422A0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596C8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49D78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2D56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53D2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BBE0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9537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8BB3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6E6C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23715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DE25F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352E8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EA757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4E1F3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B3FB8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68868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A12DA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5DD5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ADE32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693E1C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207B52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B63FCE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5EAFB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C98F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85BC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9047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1165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75D3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37C8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00DF1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249A4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CBE0DC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65795C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13FC56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685B7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DB69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79B1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ABE5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9165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F869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0010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8934F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867E6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91986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3401D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B36A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F66D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D19A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1C97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FF9E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6E7E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3E529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009E2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7AD1C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1EB8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98CB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BB7F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1BB0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5E8C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3A10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8618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873B5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D5BF1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4C005F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5B115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30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7DC2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A5F6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EAAA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81B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58F9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65938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54842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E103F2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8166A7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A29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0ED58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6BB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4225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989D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D422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3B27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5B55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CE13E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FE312D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EFF26E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D8362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721C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CAA5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3732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8E0F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F43D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F64E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D240C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4B17B4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7D3ADF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EC5754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832215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3668B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5CFBD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36577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C78EA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B8B5F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29DD5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1DEC6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0357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4D38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6F3B3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3F255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88403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144E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0435D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92A4D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CAB23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247160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D81997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371E57F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220EA95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63D41FC8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04DDF5FA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BD42AB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576F63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FD03F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326887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84E09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1B57D28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523227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9189B4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009517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086892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447CDF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977AC0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A8F4E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6B4553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F3554E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C05FCE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CC4EAF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D23E305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5F1034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BC5B02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A02A2C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22C70E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DF362D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D56E42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4C8F5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C803D8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EC4EC5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3AC657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7BDF46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BFCFF00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97B44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9007D8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2DB99E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DAB025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4848C0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EEEE0D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3CF72A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86E275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4E90B8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B6D083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0E1510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D34B41C" w14:textId="77777777" w:rsidR="00944C3D" w:rsidRDefault="00944C3D" w:rsidP="00944C3D">
      <w:pPr>
        <w:rPr>
          <w:rFonts w:ascii="Arial" w:hAnsi="Arial"/>
          <w:b/>
        </w:rPr>
      </w:pPr>
    </w:p>
    <w:p w14:paraId="59EE508A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56A50789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2694AB1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073FC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6C9D2E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50D9F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56A017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7DE963AF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41F00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4700B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9732D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2B251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808F19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DA222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0058D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0061B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55A6F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30C937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53FEA8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6B8CD5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4E42C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07CF7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6451EB6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5BA40E4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3FC4CF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C47F8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02714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4B7E76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E348E70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3EEDDDD" w14:textId="77777777" w:rsidTr="00503750">
        <w:tc>
          <w:tcPr>
            <w:tcW w:w="2835" w:type="dxa"/>
            <w:vAlign w:val="center"/>
          </w:tcPr>
          <w:p w14:paraId="214957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15BBEE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5BF80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EA4C2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1D96E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D63AC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316AAC8B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DC23D3B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FB3C105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00CCAF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B936C1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767A81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F469262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316DEA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46A1C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5D04E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7258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C2F9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ECFE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CE3B2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6A4AA2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41528C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6EEFE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9780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1F9E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225E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D9A7A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326C23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ABE0A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07ADA4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7E99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C616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63BC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14A65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7115A0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3F6B2B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D7344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484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4F73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0D49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9D48E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317248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4F5772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68C1BE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AF05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8494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4A35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2F272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9A5CF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5F9F3F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2112653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C0BD5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2BFFA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FB961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AB9C3D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3EDCF2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5317120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4CD9DA2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6F2534DA" w14:textId="77777777" w:rsidR="00944C3D" w:rsidRDefault="00944C3D" w:rsidP="00944C3D">
      <w:pPr>
        <w:rPr>
          <w:rFonts w:ascii="Arial" w:hAnsi="Arial"/>
          <w:b/>
        </w:rPr>
      </w:pPr>
    </w:p>
    <w:p w14:paraId="016989B5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C678C4E" w14:textId="77777777" w:rsidTr="00503750">
        <w:tc>
          <w:tcPr>
            <w:tcW w:w="2835" w:type="dxa"/>
            <w:vAlign w:val="center"/>
          </w:tcPr>
          <w:p w14:paraId="48D497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1EC9E2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1F55E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D3897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F12E2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27C0F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3FE6546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6B7E54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8795C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E4F7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EC02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20DB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09FF8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BB66A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18008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7C451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6428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69AC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0D23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0FC3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9E744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55ECC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20CD64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8ABD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917C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53B1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4D4AA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B29D2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2DF97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6D5C6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21B3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E389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22EB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ABD9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3EEB8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943561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274B8B9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3655C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848E4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53FAD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CBB08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4DE6965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37E08E1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47DB108C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5277A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769832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37C8FA11" w14:textId="77777777" w:rsidTr="00503750">
        <w:trPr>
          <w:trHeight w:val="699"/>
        </w:trPr>
        <w:tc>
          <w:tcPr>
            <w:tcW w:w="3502" w:type="dxa"/>
            <w:vMerge/>
          </w:tcPr>
          <w:p w14:paraId="3A169E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0C7C3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AA645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DFA2F8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42E1E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6861EE94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00A80C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4B78C7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1FEF9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DC8F038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0B46C9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907ADA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0948B5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1DB382C5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AAC8F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69DC41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77CFA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36DAB7D1" w14:textId="77777777" w:rsidTr="00503750">
        <w:trPr>
          <w:trHeight w:val="593"/>
        </w:trPr>
        <w:tc>
          <w:tcPr>
            <w:tcW w:w="3497" w:type="dxa"/>
          </w:tcPr>
          <w:p w14:paraId="786680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0F5D97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986E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9FC7B6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FCAA6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C4FC0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8C0D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69964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616E70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7A9AB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210F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598C8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BB60BB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1EC25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6C43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88EBE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D7020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319907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C3CC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307DD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FCF70A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421D8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7C00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F3196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859B0F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3E810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CB5E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1CB57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52149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906B9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20C7C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CE1CE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C6A6CC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9DBB9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7A81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A3F46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38575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97C45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75D6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CF9AF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4AE49D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F7D7E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64D8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EE69E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E7A1AD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D6409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DEFF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9C8F6C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3F60D53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0E0C8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A7A58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370AE8" w14:textId="77777777" w:rsidR="00944C3D" w:rsidRDefault="00944C3D" w:rsidP="00944C3D">
      <w:pPr>
        <w:rPr>
          <w:rFonts w:ascii="Arial" w:hAnsi="Arial"/>
          <w:b/>
        </w:rPr>
      </w:pPr>
    </w:p>
    <w:p w14:paraId="69AA5CF7" w14:textId="77777777" w:rsidR="00944C3D" w:rsidRDefault="00944C3D" w:rsidP="00944C3D">
      <w:pPr>
        <w:rPr>
          <w:rFonts w:ascii="Arial" w:hAnsi="Arial"/>
          <w:b/>
        </w:rPr>
      </w:pPr>
    </w:p>
    <w:p w14:paraId="47BD6525" w14:textId="77777777" w:rsidR="00944C3D" w:rsidRDefault="00944C3D" w:rsidP="00944C3D">
      <w:pPr>
        <w:rPr>
          <w:rFonts w:ascii="Arial" w:hAnsi="Arial"/>
          <w:b/>
        </w:rPr>
      </w:pPr>
    </w:p>
    <w:p w14:paraId="47DE081E" w14:textId="77777777" w:rsidR="00944C3D" w:rsidRDefault="00944C3D" w:rsidP="00944C3D">
      <w:pPr>
        <w:rPr>
          <w:rFonts w:ascii="Arial" w:hAnsi="Arial"/>
          <w:b/>
        </w:rPr>
      </w:pPr>
    </w:p>
    <w:p w14:paraId="2BEA524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6A5C94F0" w14:textId="77777777" w:rsidTr="00503750">
        <w:tc>
          <w:tcPr>
            <w:tcW w:w="2622" w:type="dxa"/>
            <w:vAlign w:val="center"/>
          </w:tcPr>
          <w:p w14:paraId="5763061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0CECB4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FDC76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7C410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7B3D8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9786E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C3F29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E2EBA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71A537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575E02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CCAA7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4CE0559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62600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4AE58D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36486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926A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0A19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8A33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BBE5A52" w14:textId="77777777" w:rsidTr="00503750">
        <w:tc>
          <w:tcPr>
            <w:tcW w:w="2622" w:type="dxa"/>
            <w:vAlign w:val="center"/>
          </w:tcPr>
          <w:p w14:paraId="55414D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5354C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8CF47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2F533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B990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EB62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2C4E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6F1CA5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09BFD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0B5E4E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BE9E6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46E5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EF0D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E15E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8C4813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4ECD7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7D1BFB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9487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2B9C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261E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7FCC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FC35452" w14:textId="77777777" w:rsidTr="00503750">
        <w:tc>
          <w:tcPr>
            <w:tcW w:w="2622" w:type="dxa"/>
            <w:vAlign w:val="center"/>
          </w:tcPr>
          <w:p w14:paraId="759D06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24110938" w14:textId="7742D3AD" w:rsidR="00944C3D" w:rsidRPr="008C56AB" w:rsidRDefault="003D747E" w:rsidP="00433DE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46980</w:t>
            </w:r>
          </w:p>
        </w:tc>
        <w:tc>
          <w:tcPr>
            <w:tcW w:w="1275" w:type="dxa"/>
            <w:vAlign w:val="center"/>
          </w:tcPr>
          <w:p w14:paraId="3C9B7399" w14:textId="77777777" w:rsidR="00944C3D" w:rsidRPr="008C56AB" w:rsidRDefault="00944C3D" w:rsidP="008B648B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2AE8EA6" w14:textId="77777777" w:rsidR="00944C3D" w:rsidRPr="008C56AB" w:rsidRDefault="00944C3D" w:rsidP="008B648B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DA336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6F5958" w14:textId="04F25FEE" w:rsidR="00944C3D" w:rsidRPr="008C56AB" w:rsidRDefault="003D747E" w:rsidP="00433DE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54311</w:t>
            </w:r>
          </w:p>
        </w:tc>
      </w:tr>
      <w:tr w:rsidR="0099716A" w:rsidRPr="00050529" w14:paraId="17C71B8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3868E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0C27E7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F0F1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6716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E691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6DB5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E6DB931" w14:textId="77777777" w:rsidTr="00503750">
        <w:tc>
          <w:tcPr>
            <w:tcW w:w="2622" w:type="dxa"/>
            <w:vAlign w:val="center"/>
          </w:tcPr>
          <w:p w14:paraId="4C77A3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4D755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3ED14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3FB1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96D3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43272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A7BCD3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2666118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3735448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A039B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177A2D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53BD5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7213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6CC2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7B38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C10E2A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192B7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449955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97793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6559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A1AE6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1B86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EE559A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ED35C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0D986F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BF119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60E5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4261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ABEE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C2B6E4F" w14:textId="77777777" w:rsidTr="00503750">
        <w:tc>
          <w:tcPr>
            <w:tcW w:w="2622" w:type="dxa"/>
            <w:vAlign w:val="center"/>
          </w:tcPr>
          <w:p w14:paraId="3FAD48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75B08E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14874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B10D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5278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D706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7BC8BDA" w14:textId="77777777" w:rsidTr="00503750">
        <w:tc>
          <w:tcPr>
            <w:tcW w:w="2622" w:type="dxa"/>
            <w:vAlign w:val="center"/>
          </w:tcPr>
          <w:p w14:paraId="0933B6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FDEB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D823A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80A76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46FC8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5CD7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64304D1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74DECB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37FA72A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33CB8F2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B8FE8B8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ADF954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6F056F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2C0A360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EC8BAF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6AE3F9FB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5B93D3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E6E5C9D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710D1FC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F9F14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7DA9AAD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5B9D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F89DFC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49F0BCD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0BDE14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F772C7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8B9AE5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8A9E5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67E9359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1731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62C45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1613B51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83612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E5695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7506EB7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D8E7D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3244C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6F85173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19505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F43AA0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1DEB6D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CD00B3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2AF0B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3061A3A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DDDFE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44B3D1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57425E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7DDA9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E2D55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61E53B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F6013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3871A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F6E065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6F7A9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98504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104D66D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08CB9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3BF7C1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F867CD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7700A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061B5C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78C60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700D5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6BB7B6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94385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51BE3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FAAB8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0CCFD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41F53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069EF4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88B21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58DE6D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DD6C1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1815E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248F8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CA39F0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204B3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0DE4C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70EDC2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1F2334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3A7054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981B19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0F867D9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1A618014" w14:textId="77777777" w:rsidTr="00503750">
        <w:tc>
          <w:tcPr>
            <w:tcW w:w="2835" w:type="dxa"/>
            <w:vAlign w:val="center"/>
          </w:tcPr>
          <w:p w14:paraId="358CE9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79DCAB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1B659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B95ED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1B7F2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38D339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FCFD9CF" w14:textId="77777777" w:rsidTr="00503750">
        <w:tc>
          <w:tcPr>
            <w:tcW w:w="2835" w:type="dxa"/>
            <w:vAlign w:val="center"/>
          </w:tcPr>
          <w:p w14:paraId="297B50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7AC5E1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6D0C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9369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3F7C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9AB2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8E9681" w14:textId="77777777" w:rsidTr="00503750">
        <w:tc>
          <w:tcPr>
            <w:tcW w:w="2835" w:type="dxa"/>
            <w:vAlign w:val="center"/>
          </w:tcPr>
          <w:p w14:paraId="63E3C9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4BA90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384B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634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28EB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DBF6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6410D1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F30A28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67D758A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70C91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DE9F8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9B4F7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447C5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5C106C05" w14:textId="77777777" w:rsidTr="00503750">
        <w:tc>
          <w:tcPr>
            <w:tcW w:w="2835" w:type="dxa"/>
            <w:vAlign w:val="center"/>
          </w:tcPr>
          <w:p w14:paraId="7BE606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42992D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64E7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2493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431C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9A2F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11991C" w14:textId="77777777" w:rsidTr="00503750">
        <w:tc>
          <w:tcPr>
            <w:tcW w:w="2835" w:type="dxa"/>
            <w:vAlign w:val="center"/>
          </w:tcPr>
          <w:p w14:paraId="7D0CEF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743EB3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81F8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30EC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F311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0508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8D1544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62B933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20BBD98F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961358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711359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002B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88220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7E869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B75C58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602838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0464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7FE3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4E35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5CA0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FDEF73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1D7E92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5B148F01" w14:textId="77777777" w:rsidTr="00503750">
        <w:tc>
          <w:tcPr>
            <w:tcW w:w="2552" w:type="dxa"/>
            <w:shd w:val="clear" w:color="auto" w:fill="auto"/>
            <w:vAlign w:val="center"/>
          </w:tcPr>
          <w:p w14:paraId="5317E6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56E5BC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6707F1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4C925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3B328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790A2A8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3EBF05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133E4A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ED7C09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6037C1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EBBD96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C465783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12BCD7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195ED7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FC4F92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2981DA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0B71FA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197EA2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BFE839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1EF00B3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2E0A26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660FD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4C9C7AEC" w14:textId="77777777" w:rsidTr="00503750">
        <w:tc>
          <w:tcPr>
            <w:tcW w:w="4395" w:type="dxa"/>
            <w:vMerge/>
          </w:tcPr>
          <w:p w14:paraId="28FAAC7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3B832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C881B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178A7D0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A248D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745B7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28B0892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1C492D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6EA4F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55E78EB2" w14:textId="77777777" w:rsidR="00944C3D" w:rsidRPr="008C56AB" w:rsidRDefault="00944C3D" w:rsidP="005E4B87">
            <w:pPr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2F5A2ED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B431C82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D42825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5B9053CC" w14:textId="77777777" w:rsidR="00944C3D" w:rsidRPr="008C56AB" w:rsidRDefault="00944C3D" w:rsidP="005E4B87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AEB98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2B08823" w14:textId="77777777" w:rsidTr="00503750">
        <w:tc>
          <w:tcPr>
            <w:tcW w:w="4395" w:type="dxa"/>
            <w:vAlign w:val="center"/>
          </w:tcPr>
          <w:p w14:paraId="68A986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4AA0D126" w14:textId="77777777" w:rsidR="00944C3D" w:rsidRPr="008C56AB" w:rsidRDefault="00944C3D" w:rsidP="005E4B87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684760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A535FC2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9639D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7D9487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62D7E4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A69DB3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B8D851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F38C27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F891E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635DEAD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A0A973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3578CC5" w14:textId="4AFBDD60" w:rsidR="00944C3D" w:rsidRPr="008C56AB" w:rsidRDefault="003D747E" w:rsidP="005E4B87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28048</w:t>
            </w:r>
          </w:p>
        </w:tc>
        <w:tc>
          <w:tcPr>
            <w:tcW w:w="2835" w:type="dxa"/>
            <w:vAlign w:val="center"/>
          </w:tcPr>
          <w:p w14:paraId="40C024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BAC5588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D5A359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2B4B620E" w14:textId="77777777" w:rsidTr="00503750">
        <w:tc>
          <w:tcPr>
            <w:tcW w:w="4395" w:type="dxa"/>
            <w:vAlign w:val="center"/>
          </w:tcPr>
          <w:p w14:paraId="28C602E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F6AEC4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3F64F4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5429C4B5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5FD8D1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6B19F18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D52FFB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1E7A1111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616C45C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11BE68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0AD2B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2A9010A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BED6BF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6E5435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F956D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7E76BAB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7899A1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38DDD574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152933D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5BCBA389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141A572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18EAA2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92216A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E4DB8A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6B2B2F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089949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7DB7272" w14:textId="77777777" w:rsidTr="00503750">
        <w:tc>
          <w:tcPr>
            <w:tcW w:w="1843" w:type="dxa"/>
            <w:vAlign w:val="center"/>
          </w:tcPr>
          <w:p w14:paraId="79152D8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3C7F9BD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068B134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206F41C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73BC8A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B8DD2E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AE1147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A26535C" w14:textId="77777777" w:rsidTr="00503750">
        <w:tc>
          <w:tcPr>
            <w:tcW w:w="1843" w:type="dxa"/>
            <w:vAlign w:val="center"/>
          </w:tcPr>
          <w:p w14:paraId="38C26F5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636DE4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1FA63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C401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7922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91B1A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FCD82F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53919EA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B58E68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C8FED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88DC34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188A35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1EF8E8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E3AF0C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63333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C482426" w14:textId="77777777" w:rsidTr="00503750">
        <w:tc>
          <w:tcPr>
            <w:tcW w:w="1843" w:type="dxa"/>
            <w:vAlign w:val="center"/>
          </w:tcPr>
          <w:p w14:paraId="6AA3EA5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2D61FE9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371ECA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48FD8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D770A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AEC2A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30E82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E396D3F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69F8DD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22102D65" w14:textId="77777777" w:rsidR="00944C3D" w:rsidRPr="00E05001" w:rsidRDefault="005E4B87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61AA447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10B19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778CD9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073B9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28E0A9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626F909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C20BF4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F58271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E0A50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28BBB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1B5323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545BA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24D9A5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02CAAA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C9BC77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039474C2" w14:textId="77777777" w:rsidTr="00503750">
        <w:trPr>
          <w:trHeight w:val="664"/>
        </w:trPr>
        <w:tc>
          <w:tcPr>
            <w:tcW w:w="3372" w:type="dxa"/>
          </w:tcPr>
          <w:p w14:paraId="0F3F472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0999196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171534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64B80FE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14FDF2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03119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BCD1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4ABEB4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447298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911B9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10B9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51BFB4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26F0473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80A85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C16A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CC8111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D8401C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2C4401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FE95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0986D1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45202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0EEA4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3133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CE8B714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729D946B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253CC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CF90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6C455E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5205E61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37FD5E98" w14:textId="77777777" w:rsidTr="00503750">
        <w:tc>
          <w:tcPr>
            <w:tcW w:w="2835" w:type="dxa"/>
            <w:vAlign w:val="center"/>
          </w:tcPr>
          <w:p w14:paraId="45D1727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F207CF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C68069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DD1EBC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294E32B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7198B6D" w14:textId="77777777" w:rsidTr="00503750">
        <w:tc>
          <w:tcPr>
            <w:tcW w:w="2835" w:type="dxa"/>
          </w:tcPr>
          <w:p w14:paraId="0E22B03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63CEA3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65C2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D049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48F43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14AA3C1" w14:textId="77777777" w:rsidTr="00503750">
        <w:tc>
          <w:tcPr>
            <w:tcW w:w="2835" w:type="dxa"/>
          </w:tcPr>
          <w:p w14:paraId="0A06B99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F0B1D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67D4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50D2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1952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D52EDCF" w14:textId="77777777" w:rsidTr="00503750">
        <w:tc>
          <w:tcPr>
            <w:tcW w:w="2835" w:type="dxa"/>
          </w:tcPr>
          <w:p w14:paraId="1778E83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470B2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6EB8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B204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457F4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E6ABBD3" w14:textId="77777777" w:rsidTr="00503750">
        <w:tc>
          <w:tcPr>
            <w:tcW w:w="2835" w:type="dxa"/>
            <w:vAlign w:val="center"/>
          </w:tcPr>
          <w:p w14:paraId="717A114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72F61D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DF13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70D58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F8A1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B430BE6" w14:textId="77777777" w:rsidTr="00503750">
        <w:tc>
          <w:tcPr>
            <w:tcW w:w="2835" w:type="dxa"/>
            <w:vAlign w:val="center"/>
          </w:tcPr>
          <w:p w14:paraId="3FB47CE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A2939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A8E21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A94B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EB11A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AE89B4D" w14:textId="77777777" w:rsidTr="00503750">
        <w:tc>
          <w:tcPr>
            <w:tcW w:w="2835" w:type="dxa"/>
          </w:tcPr>
          <w:p w14:paraId="262C2FB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82FBC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68E4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5201D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C0BC7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3B222A0" w14:textId="77777777" w:rsidTr="00503750">
        <w:tc>
          <w:tcPr>
            <w:tcW w:w="2835" w:type="dxa"/>
          </w:tcPr>
          <w:p w14:paraId="089AAEC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312F6E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A42C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3C4E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0A48C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D27448" w14:textId="77777777" w:rsidTr="00503750">
        <w:tc>
          <w:tcPr>
            <w:tcW w:w="2835" w:type="dxa"/>
          </w:tcPr>
          <w:p w14:paraId="63E6F63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2E808E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EC40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66602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27D4B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3C3C273" w14:textId="77777777" w:rsidR="00944C3D" w:rsidRDefault="00944C3D" w:rsidP="00944C3D">
      <w:pPr>
        <w:rPr>
          <w:rFonts w:ascii="Arial" w:hAnsi="Arial"/>
          <w:b/>
        </w:rPr>
      </w:pPr>
    </w:p>
    <w:p w14:paraId="48079CE1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65F5B3E7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71A3B2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745D2C9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3583ED9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13E091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3EF149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A941141" w14:textId="77777777" w:rsidTr="00503750">
        <w:trPr>
          <w:trHeight w:val="443"/>
        </w:trPr>
        <w:tc>
          <w:tcPr>
            <w:tcW w:w="2560" w:type="dxa"/>
          </w:tcPr>
          <w:p w14:paraId="1E0396F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AC320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ABDE7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27576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F5E95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C9B4929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D66E4F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0F6AEF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47CD4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3EC13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2BECB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E6A9905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C527D8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3A5FF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24F72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CED8D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05315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5F72A8E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A7D302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FAD3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2687C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80A9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BE0B1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2869F1" w14:textId="77777777" w:rsidR="00944C3D" w:rsidRDefault="00944C3D" w:rsidP="00944C3D">
      <w:pPr>
        <w:rPr>
          <w:rFonts w:ascii="Arial" w:hAnsi="Arial"/>
          <w:b/>
        </w:rPr>
      </w:pPr>
    </w:p>
    <w:p w14:paraId="67753304" w14:textId="77777777" w:rsidR="00944C3D" w:rsidRDefault="00944C3D" w:rsidP="00944C3D">
      <w:pPr>
        <w:rPr>
          <w:rFonts w:ascii="Arial" w:hAnsi="Arial"/>
          <w:b/>
        </w:rPr>
      </w:pPr>
    </w:p>
    <w:p w14:paraId="163312F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406A965F" w14:textId="77777777" w:rsidR="00944C3D" w:rsidRDefault="00944C3D" w:rsidP="00944C3D">
      <w:pPr>
        <w:rPr>
          <w:rFonts w:ascii="Arial" w:hAnsi="Arial"/>
          <w:b/>
        </w:rPr>
      </w:pPr>
    </w:p>
    <w:p w14:paraId="541786C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3CCC5C63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259AC9C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E3B9B5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0FC2BCA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5A6879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01164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FBFC9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B91DBB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55A74E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0ADA2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042A3B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78F73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23C00C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A42F4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59CF4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15AC4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2F791A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E9B056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3C3E41DB" w14:textId="77777777" w:rsidTr="00503750">
        <w:trPr>
          <w:trHeight w:val="677"/>
        </w:trPr>
        <w:tc>
          <w:tcPr>
            <w:tcW w:w="3358" w:type="dxa"/>
          </w:tcPr>
          <w:p w14:paraId="6C2B00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8CB438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8EB76E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AE343C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B714D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04BC79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D94A7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DBE07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BAC57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DB12E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6085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D60FA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43F12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2AD91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7B975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65039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F24074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4375D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B1067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0D738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147080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D0CB9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C2442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00B285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D15CE6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89BD6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D6F97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ECD51C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5C7721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489409E5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F70058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7905ED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527E3B8D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724C66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7FA25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31409C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FBF81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0CA11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7153138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12C74C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2C97E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30DDCA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5D6E30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FD145F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A75B8D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85D9E5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141257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B4613E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A76531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61361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A8FA6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3E9C5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A547B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132F3C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1084D1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525671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94603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B0BB94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10811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D923D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041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B1A30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18F60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8A26B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9F04C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18D5B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3C7454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EB9FF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0820C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CC758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DC5628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ED15272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862C95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00D3BE3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6351E1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F5FC31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F54B3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F81ED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689CB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18FF3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7CB49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CDC1E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37824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4F2F7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10400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61A562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0D06F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7BF88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3DDC38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DA2C1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7F657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695AD3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3EFAF57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CA7B1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853F1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FCE0002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CE31EC6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5B93A3B3" w14:textId="77777777" w:rsidTr="00503750">
        <w:tc>
          <w:tcPr>
            <w:tcW w:w="3686" w:type="dxa"/>
            <w:vAlign w:val="center"/>
          </w:tcPr>
          <w:p w14:paraId="102067C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63ADD1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B40AF5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31C02A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9FBF6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23E8C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49AD6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888A00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49E30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3A596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29210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CEA6C8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C6F49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465F5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67B8D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C99C296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852E8D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FBB398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1CABB3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97D658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68FDBCF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AACD47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360DE9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646E64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5004E5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94805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0B045C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15495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4280C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7CB51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E0378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638FC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24045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952CC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86BCB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A7705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27BCA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C67D6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4C5BA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09091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2E818C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07DBD3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2CFEF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E1733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2CE24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EF09DF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FE9226F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7762FE5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DDAF96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49DDE3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3299F2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BC3E3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4FFC4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374E1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ECB87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41233F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DE24D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4BC67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AD4F5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5F9B1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338A3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EDAAE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95C9B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CCCDC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A2E48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89FFC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673F0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8E8C99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A26DE18" w14:textId="77777777" w:rsidR="00944C3D" w:rsidRDefault="00944C3D" w:rsidP="00944C3D">
      <w:pPr>
        <w:rPr>
          <w:sz w:val="22"/>
          <w:szCs w:val="22"/>
        </w:rPr>
      </w:pPr>
    </w:p>
    <w:p w14:paraId="20232646" w14:textId="77777777" w:rsidR="00944C3D" w:rsidRDefault="00944C3D" w:rsidP="00944C3D">
      <w:pPr>
        <w:rPr>
          <w:sz w:val="22"/>
          <w:szCs w:val="22"/>
        </w:rPr>
      </w:pPr>
    </w:p>
    <w:p w14:paraId="7F7FFFF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C8B1A24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2F76C380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7A36D90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31692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39B648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6BFF0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601CC14B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922CEA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75F088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13D7FD4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E493B71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A304A0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39953B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D22E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9E827A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A7A2DC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C3AE8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B07EB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DF1EE7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A47190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4497DA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0AE68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D7CF17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5571C1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49DE2A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B1DB3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0E96F52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D48880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2980D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E3D4E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9F89BF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66061A6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A8EF4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941BC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4D634F6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1845FD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E5CD6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A9442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8BA93F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CA3E7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505F3725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1CB6B1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3D847F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5B4DBD2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724FB4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FD3717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1DB3BE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39506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A693D9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0C9F2D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1E7721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B4AAA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B475FE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26D619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944AD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AC5A4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9D07DE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C36620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D5C7D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0528B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984FF1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E7B452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A1916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F8E84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E73601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E3B2D88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F4EB7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9D86A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9F87795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6B3A5B2C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8C89A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2E583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C1067C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69DCD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3449E9A4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129501A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6C818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52B15A6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78E5025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97D246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4F6A74E9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213F24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433DC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A5D1E9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4C72B095" w14:textId="77777777" w:rsidR="00944C3D" w:rsidRPr="003607F0" w:rsidRDefault="00944C3D" w:rsidP="00944C3D"/>
    <w:p w14:paraId="66ED3545" w14:textId="77777777" w:rsidR="00F47675" w:rsidRPr="00944C3D" w:rsidRDefault="00F47675" w:rsidP="00944C3D"/>
    <w:sectPr w:rsidR="00F47675" w:rsidRPr="00944C3D" w:rsidSect="00D81997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FD1CF" w14:textId="77777777" w:rsidR="00D81997" w:rsidRDefault="00D81997">
      <w:r>
        <w:separator/>
      </w:r>
    </w:p>
  </w:endnote>
  <w:endnote w:type="continuationSeparator" w:id="0">
    <w:p w14:paraId="6CD7153F" w14:textId="77777777" w:rsidR="00D81997" w:rsidRDefault="00D81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7F1A2" w14:textId="77777777" w:rsidR="00433DEC" w:rsidRDefault="00433DEC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77CD93C3" w14:textId="77777777" w:rsidR="00433DEC" w:rsidRDefault="00433DEC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17BAD" w14:textId="77777777" w:rsidR="00433DEC" w:rsidRDefault="00433DEC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CA281E6" w14:textId="77777777" w:rsidR="00433DEC" w:rsidRDefault="00433DEC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B503D" w14:textId="77777777" w:rsidR="00433DEC" w:rsidRPr="00010D38" w:rsidRDefault="00433DEC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6AF21916" w14:textId="77777777" w:rsidR="00433DEC" w:rsidRDefault="00433DEC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F5A08" w14:textId="77777777" w:rsidR="00D81997" w:rsidRDefault="00D81997">
      <w:r>
        <w:separator/>
      </w:r>
    </w:p>
  </w:footnote>
  <w:footnote w:type="continuationSeparator" w:id="0">
    <w:p w14:paraId="68FDC9FF" w14:textId="77777777" w:rsidR="00D81997" w:rsidRDefault="00D81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930036">
    <w:abstractNumId w:val="13"/>
  </w:num>
  <w:num w:numId="2" w16cid:durableId="1463770504">
    <w:abstractNumId w:val="17"/>
  </w:num>
  <w:num w:numId="3" w16cid:durableId="1791123127">
    <w:abstractNumId w:val="8"/>
  </w:num>
  <w:num w:numId="4" w16cid:durableId="1114985390">
    <w:abstractNumId w:val="7"/>
  </w:num>
  <w:num w:numId="5" w16cid:durableId="75532850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022343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3985026">
    <w:abstractNumId w:val="20"/>
  </w:num>
  <w:num w:numId="8" w16cid:durableId="1203900768">
    <w:abstractNumId w:val="10"/>
  </w:num>
  <w:num w:numId="9" w16cid:durableId="712077065">
    <w:abstractNumId w:val="0"/>
  </w:num>
  <w:num w:numId="10" w16cid:durableId="696394707">
    <w:abstractNumId w:val="19"/>
  </w:num>
  <w:num w:numId="11" w16cid:durableId="341780493">
    <w:abstractNumId w:val="6"/>
  </w:num>
  <w:num w:numId="12" w16cid:durableId="1130171984">
    <w:abstractNumId w:val="9"/>
  </w:num>
  <w:num w:numId="13" w16cid:durableId="881985353">
    <w:abstractNumId w:val="12"/>
  </w:num>
  <w:num w:numId="14" w16cid:durableId="1976909644">
    <w:abstractNumId w:val="15"/>
  </w:num>
  <w:num w:numId="15" w16cid:durableId="309944151">
    <w:abstractNumId w:val="14"/>
  </w:num>
  <w:num w:numId="16" w16cid:durableId="620958042">
    <w:abstractNumId w:val="2"/>
  </w:num>
  <w:num w:numId="17" w16cid:durableId="1585411365">
    <w:abstractNumId w:val="4"/>
  </w:num>
  <w:num w:numId="18" w16cid:durableId="251940097">
    <w:abstractNumId w:val="11"/>
  </w:num>
  <w:num w:numId="19" w16cid:durableId="287586214">
    <w:abstractNumId w:val="5"/>
  </w:num>
  <w:num w:numId="20" w16cid:durableId="1467508606">
    <w:abstractNumId w:val="18"/>
  </w:num>
  <w:num w:numId="21" w16cid:durableId="500001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3A62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D747E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33DEC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B87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B648B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1997"/>
    <w:rsid w:val="00D83C37"/>
    <w:rsid w:val="00D84B5C"/>
    <w:rsid w:val="00D86E26"/>
    <w:rsid w:val="00D970FF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1C46"/>
    <w:rsid w:val="00DF7339"/>
    <w:rsid w:val="00E17884"/>
    <w:rsid w:val="00E17C42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83A094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AEDE5-3F27-4A79-8717-695E907E6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5256</Words>
  <Characters>29960</Characters>
  <Application>Microsoft Office Word</Application>
  <DocSecurity>0</DocSecurity>
  <Lines>249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2024-03-20T07:31:00Z</dcterms:created>
  <dcterms:modified xsi:type="dcterms:W3CDTF">2024-03-20T07:31:00Z</dcterms:modified>
</cp:coreProperties>
</file>