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9ACC0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07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70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418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DC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8F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94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F5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D8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8B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29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79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3C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A6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DF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12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95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E2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D9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77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18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92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0BA81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5592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FB5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01A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6C3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F57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87D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75D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1920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296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4C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742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899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DA4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FA8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567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171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06C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0BC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5E3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CBF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A17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07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604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4F1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568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1F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2B2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35C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5A9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782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2DF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D50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E712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D45B0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2B0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A6F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80E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5B7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4E1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AC7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D64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E5C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6FC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C5D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2DF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918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7DC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3245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DCC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A44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F51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570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35C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E6D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DF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5838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90C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117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0F0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246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B7E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744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048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62B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B1A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C3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8A1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D8A65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8EE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534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EF5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71A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3BE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AA7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B63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9E1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68E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426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76A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24B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28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EE8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76C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00A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9B5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504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71C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579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1D8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57A0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A2B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A99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F68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7A1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915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F583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582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522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9A4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EE1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232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AECED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D3B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0BD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B5F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CAD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923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B26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FB4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E4C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57C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EDE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B91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7C6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2D4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D7A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54F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459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7FE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B1B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208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78B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15C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7DF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58A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239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A93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04E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931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FC5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8A9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4D7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912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939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ACC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1DEF9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8E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B9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A5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82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20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76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E6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5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6A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5DB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3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03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67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98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4F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64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E5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4B59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FB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09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38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DF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FB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05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16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436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123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56E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DE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436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4B4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8A4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12A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0AE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C9F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3E6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202E457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EA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8C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FA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A0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9229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44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BE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FF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51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85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B6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79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4F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76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82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41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D8D33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ED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CE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47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23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BF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62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31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E6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EF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E1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47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C2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7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DB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7D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59A2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5B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B5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57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B2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5F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77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CC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CA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1E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BF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F3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44F5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52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9C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91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A5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E7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80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54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CF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B8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E09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F7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19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36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BE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77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7EAA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2E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AC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AC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FE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C5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DD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71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83C6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2D46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B2CB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2026C6" w14:textId="67171EFA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C6B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755E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6D17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D85B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F70A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1B93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A76A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7979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EB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86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21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15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8E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1C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AE16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32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DC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FE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39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18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6F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76F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8A6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BA4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646C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1377BE4" wp14:editId="7898DBA3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2E8FCE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377B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712E8FCE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70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C54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82A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8E0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5B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4A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BE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92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E3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77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B7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D3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E8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439CBE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790F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D7171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CE0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B2F03EA" wp14:editId="75B5D9AF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8D4EB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2F03EA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698D4EB9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C6CF8D2" wp14:editId="5B92800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344B5D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6CF8D2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65344B5D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E459FE6" wp14:editId="701405D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C5DC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459FE6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60C5DC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B319174" wp14:editId="47A5E263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A3A945" w14:textId="24785E0E" w:rsidR="000B647F" w:rsidRDefault="00000000" w:rsidP="00944C3D">
                                  <w:fldSimple w:instr=" MERGEFIELD  aDMOD  \* MERGEFORMAT ">
                                    <w:r w:rsidR="000D057F" w:rsidRPr="000D057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319174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34A3A945" w14:textId="24785E0E" w:rsidR="000B647F" w:rsidRDefault="00000000" w:rsidP="00944C3D">
                            <w:fldSimple w:instr=" MERGEFIELD  aDMOD  \* MERGEFORMAT ">
                              <w:r w:rsidR="000D057F" w:rsidRPr="000D057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1EAC23C" wp14:editId="662A6291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34491E" w14:textId="26D8EEB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D057F" w:rsidRPr="0065641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EAC23C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434491E" w14:textId="26D8EEB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D057F" w:rsidRPr="00656413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3144EAA" wp14:editId="3D1A7825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8FEED3" w14:textId="6906D0C2" w:rsidR="000B647F" w:rsidRDefault="00000000" w:rsidP="00944C3D">
                                  <w:fldSimple w:instr=" MERGEFIELD  aDRDO  \* MERGEFORMAT ">
                                    <w:r w:rsidR="000D057F" w:rsidRPr="000D057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144EA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E8FEED3" w14:textId="6906D0C2" w:rsidR="000B647F" w:rsidRDefault="00000000" w:rsidP="00944C3D">
                            <w:fldSimple w:instr=" MERGEFIELD  aDRDO  \* MERGEFORMAT ">
                              <w:r w:rsidR="000D057F" w:rsidRPr="000D057F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B7FF99D" wp14:editId="3797C22B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7813ED" w14:textId="58F60310" w:rsidR="000B647F" w:rsidRDefault="00000000" w:rsidP="00944C3D">
                                  <w:fldSimple w:instr=" MERGEFIELD  aDMDO  \* MERGEFORMAT ">
                                    <w:r w:rsidR="000D057F" w:rsidRPr="000D057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7FF99D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4C7813ED" w14:textId="58F60310" w:rsidR="000B647F" w:rsidRDefault="00000000" w:rsidP="00944C3D">
                            <w:fldSimple w:instr=" MERGEFIELD  aDMDO  \* MERGEFORMAT ">
                              <w:r w:rsidR="000D057F" w:rsidRPr="000D057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4C0A4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63320A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27999B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400C60F" wp14:editId="3CBB108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910BD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0C60F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05910BDD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F7503A5" wp14:editId="7719C88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6ABCC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503A5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36ABCC4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2EB8FD" wp14:editId="227B8293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12B61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2EB8FD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F12B61E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74D11DF" wp14:editId="62B39B5C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9CF40E" w14:textId="63A68A22" w:rsidR="000B647F" w:rsidRDefault="00000000" w:rsidP="00944C3D">
                                  <w:fldSimple w:instr=" MERGEFIELD  aDRDOo  \* MERGEFORMAT ">
                                    <w:r w:rsidR="000D057F" w:rsidRPr="000D057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4D11DF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79CF40E" w14:textId="63A68A22" w:rsidR="000B647F" w:rsidRDefault="00000000" w:rsidP="00944C3D">
                            <w:fldSimple w:instr=" MERGEFIELD  aDRDOo  \* MERGEFORMAT ">
                              <w:r w:rsidR="000D057F" w:rsidRPr="000D057F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F5C024C" wp14:editId="27D0EA56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B081DD" w14:textId="092C621C" w:rsidR="000B647F" w:rsidRDefault="00000000" w:rsidP="00944C3D">
                                  <w:fldSimple w:instr=" MERGEFIELD  aDMDO  \* MERGEFORMAT ">
                                    <w:r w:rsidR="000D057F" w:rsidRPr="000D057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5C024C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CB081DD" w14:textId="092C621C" w:rsidR="000B647F" w:rsidRDefault="00000000" w:rsidP="00944C3D">
                            <w:fldSimple w:instr=" MERGEFIELD  aDMDO  \* MERGEFORMAT ">
                              <w:r w:rsidR="000D057F" w:rsidRPr="000D057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4BABF16" wp14:editId="5B415A4D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93021" w14:textId="298A10BD" w:rsidR="000B647F" w:rsidRDefault="00000000" w:rsidP="00944C3D">
                                  <w:fldSimple w:instr=" MERGEFIELD  aDRODo  \* MERGEFORMAT ">
                                    <w:r w:rsidR="000D057F" w:rsidRPr="000D057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BABF16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6693021" w14:textId="298A10BD" w:rsidR="000B647F" w:rsidRDefault="00000000" w:rsidP="00944C3D">
                            <w:fldSimple w:instr=" MERGEFIELD  aDRODo  \* MERGEFORMAT ">
                              <w:r w:rsidR="000D057F" w:rsidRPr="000D057F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532155C" wp14:editId="1D6A5F03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BB1D7C" w14:textId="73DFD768" w:rsidR="000B647F" w:rsidRDefault="00000000" w:rsidP="00944C3D">
                                  <w:fldSimple w:instr=" MERGEFIELD  aDMOD  \* MERGEFORMAT ">
                                    <w:r w:rsidR="000D057F" w:rsidRPr="000D057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32155C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3BB1D7C" w14:textId="73DFD768" w:rsidR="000B647F" w:rsidRDefault="00000000" w:rsidP="00944C3D">
                            <w:fldSimple w:instr=" MERGEFIELD  aDMOD  \* MERGEFORMAT ">
                              <w:r w:rsidR="000D057F" w:rsidRPr="000D057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0AC78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E95CC9A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99EA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ED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D14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03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8E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82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0E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F3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24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4A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BF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DA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E4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E1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B9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CF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B2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1A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5C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51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C8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E8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0A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43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FB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EE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20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5C6A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97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7D6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D48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2C6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76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34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92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41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15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6F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BB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A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95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10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79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BD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FA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1C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5275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21BE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53FB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A1E4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9737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FBA6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EEC4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AC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C5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43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BD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AC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45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74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04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BF08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AB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B1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52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30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51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71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50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B3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FC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96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6B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E0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1D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B1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FF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7F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A7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8F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1D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34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9A12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44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03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EF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C3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6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BD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D9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E9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BE27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2C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1E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CF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61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D0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FB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D2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D5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5B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4D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7C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2F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B7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62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12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DA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D3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C9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DB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5C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89F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B9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E9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67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3D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1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86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A1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9FCC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A5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FD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27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22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C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81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70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05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12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F1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40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7A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0A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25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F5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40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13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EF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670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F59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EF4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9F5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2EB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E26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FE6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5E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EB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48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12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DD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05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96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E6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E19D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75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2B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58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8D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2B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1C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5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62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76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D1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42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85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DE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32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B8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EF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68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9F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A0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5D4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D7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71A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90A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D04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543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3F9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83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71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EACE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4F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F2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4CBC1D8" wp14:editId="67D8477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D6617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CBC1D8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03D66170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B7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B9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18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67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DC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4B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12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C6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21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F39C14B" wp14:editId="15B95522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62F17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9C14B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A62F17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B5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03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8F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64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11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D6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6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C1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8C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E1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F9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07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14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53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C5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36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02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7C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10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8C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33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93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FC81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B76A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D457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398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B6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03A8A3" wp14:editId="616919EE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F3806" w14:textId="5DF36F4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D057F" w:rsidRPr="0065641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36121762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03A8A3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3AF3806" w14:textId="5DF36F4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D057F" w:rsidRPr="00656413">
                              <w:rPr>
                                <w:rFonts w:ascii="Arial" w:hAnsi="Arial" w:cs="Arial"/>
                                <w:noProof/>
                              </w:rPr>
                              <w:t>36121762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48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54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7F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18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A4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23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91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72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88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8149974" wp14:editId="694FC763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F0DD9C" w14:textId="563F457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D057F" w:rsidRPr="0065641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2021558000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14997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0DF0DD9C" w14:textId="563F457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D057F" w:rsidRPr="00656413">
                              <w:rPr>
                                <w:rFonts w:ascii="Arial" w:hAnsi="Arial" w:cs="Arial"/>
                                <w:noProof/>
                              </w:rPr>
                              <w:t>2021558000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E2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14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00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BD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FF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65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0D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58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F3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45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8D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3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03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79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75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E2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5AE3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1F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E0258E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B19E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00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F6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AA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51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D33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C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D2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86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A9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88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4B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69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4D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04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0C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E431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7C1B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5FC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8D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4A10F69" wp14:editId="21D8FEF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0759FB" w14:textId="2F0529F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D057F" w:rsidRPr="0065641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č.2464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A10F69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7C0759FB" w14:textId="2F0529F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D057F" w:rsidRPr="00656413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č.2464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85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CA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93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88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C3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50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9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DE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BE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9D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9F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FC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E3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3C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07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A1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FA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03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D8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B1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B3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FB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06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18D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8E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A7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FE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3D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C5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B3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2E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2776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AA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55448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3238F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EBF7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08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BE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7C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18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C9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95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7A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8D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55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62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06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5A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20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7E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FA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0C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AA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6A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62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DB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F9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2D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72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7DE18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E2DE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CB94E8D" wp14:editId="0C073963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246A49" w14:textId="4E3F4A7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D057F" w:rsidRPr="0065641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M.Bela  32,34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94E8D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33246A49" w14:textId="4E3F4A7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D057F" w:rsidRPr="00656413">
                              <w:rPr>
                                <w:rFonts w:ascii="Arial" w:hAnsi="Arial" w:cs="Arial"/>
                                <w:noProof/>
                              </w:rPr>
                              <w:t>M.Bela  32,34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642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60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63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DF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67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DE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14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65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2E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CC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6F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60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3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D0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7D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B4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39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C314D5B" wp14:editId="5A714CF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2A32E7" w14:textId="7EDF2A88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14D5B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82A32E7" w14:textId="7EDF2A88"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88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ED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98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D4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7F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72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AA70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20C1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D71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B96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F5732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6F36AD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7A350D7" wp14:editId="5F61142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D93DCD" w14:textId="5610F25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D057F" w:rsidRPr="0065641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A350D7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FD93DCD" w14:textId="5610F25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D057F" w:rsidRPr="00656413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A4F2A62" wp14:editId="3A19C200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52054B" w14:textId="0F30E90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D057F" w:rsidRPr="0065641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4F2A62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A52054B" w14:textId="0F30E90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D057F" w:rsidRPr="00656413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BC5D7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5B0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9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12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9ABA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00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323F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9345005" wp14:editId="36EE976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857A5C" w14:textId="4E3B74D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D057F" w:rsidRPr="0065641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345005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07857A5C" w14:textId="4E3B74D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D057F" w:rsidRPr="00656413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9E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CFA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387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56B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CB5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C47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93A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F983B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C4EF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A320341" wp14:editId="6BB3DC75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17D396" w14:textId="60D0DE9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320341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5C17D396" w14:textId="60D0DE9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AE4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08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9D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8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8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23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B9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7D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37FB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05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7079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EA813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B6B4F8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E1D5A7B" wp14:editId="772502C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BA2858" w14:textId="7C7C583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D057F" w:rsidRPr="0065641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1D5A7B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09BA2858" w14:textId="7C7C583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D057F" w:rsidRPr="00656413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D6CB4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14054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07F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7C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F4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59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A5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B0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C6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B5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23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39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03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32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F2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1E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61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A8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7E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64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5F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F7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8B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A4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04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E7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BA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65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1EBC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B0B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EDA2D2" w14:textId="6CF8597B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0D057F">
              <w:rPr>
                <w:rFonts w:ascii="Arial" w:hAnsi="Arial"/>
                <w:lang w:eastAsia="sk-SK"/>
              </w:rPr>
              <w:t>28.2.2024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A8C3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F745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CEAE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4E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B7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B5F7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433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FD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E7E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37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F1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1333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BF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13F4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DAF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86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E5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3E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45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E5F7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1B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2414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87D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50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93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F5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05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B555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A2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A7D3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236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D7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D1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82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91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F6C6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B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D0B2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754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50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14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1D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1C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1B1F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54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1F5F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68A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16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B6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48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28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1EC0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CD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D5EE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9AA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08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03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A1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DE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87FC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1D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614D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35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E6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5A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A4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59A3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8FAFC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A4C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9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25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9B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C3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15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19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83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11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AB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7E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64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41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6B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0D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5C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98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C4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FC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46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11769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C0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0B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1E9292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8DDDFCC" w14:textId="77777777" w:rsidR="00944C3D" w:rsidRDefault="00944C3D" w:rsidP="00944C3D">
      <w:pPr>
        <w:rPr>
          <w:rFonts w:ascii="Arial" w:hAnsi="Arial"/>
        </w:rPr>
      </w:pPr>
    </w:p>
    <w:p w14:paraId="12DF41F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19F37F8C" w14:textId="5DF20581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D70E245" w14:textId="28CA20AC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EA544AF" w14:textId="6D54352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548E2B1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82D501B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19A18C1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D66F1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143FA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7ECFC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0A3607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587D9D1" w14:textId="329B1722" w:rsidR="00944C3D" w:rsidRPr="008D0433" w:rsidRDefault="000D057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Peter Buček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7BC1F1D" w14:textId="11B44AF0" w:rsidR="00944C3D" w:rsidRPr="008D0433" w:rsidRDefault="000D057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7025C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0EFA5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6B941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C1A42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68547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34D090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3A6FA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7D4B1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5AF11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31ECC5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F550DD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D00EDDD" w14:textId="5288351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7B1FB66" w14:textId="54324A62" w:rsidR="00944C3D" w:rsidRDefault="000D057F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22062FC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264AAB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AF5B66C" w14:textId="4E69B36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4F6430D0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1B184C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F9E0F6F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23F07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71291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E5E38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55E786D5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DC2DD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7AC0E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EC711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AA7BD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E2C6D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969E7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ED8AE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5E14AC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C5D31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E30CD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15786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6748B7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3EFDC1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7F821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51A06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F5D513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A02C3A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7184EA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A8F5CD4" w14:textId="481486E1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8E8EEE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B221577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59E789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B85AE40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27A7BDC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FEE59A6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05F20E06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210B20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3BB3AAA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58B8D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15C2BC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6ABDF0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73C3B69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0C650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30CB4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9790B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68BE5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64168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662EF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C7B18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AF62B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25B24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DA205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BBB04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6A3E8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DEE72A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FB22D51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181476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79E19F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775795E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61F02C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EBA854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498C24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362C9F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FEA88A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38967E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963DE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763C52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98E7B1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A154E7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3E6F0F2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5A53DA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F3B44D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FCD2B7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D09978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405DB7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13F3DF60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2FC17F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D52D8A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E4EBF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E0293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2719CD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DCD1B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0A5BF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1B4E5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3D020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E75F5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B9C19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E8F66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E5F7E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08218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BB47D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C41DF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617E4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DB41A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163B2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9B16C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3C04B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32D22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58048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57B98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2C5879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35C4C1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84ADD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B0F98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04A65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4AE8A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DCB5E0E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DE3F256" w14:textId="5687475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CD4B05F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67F124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3EC87C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22C02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4327B98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FBC77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515C66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FC5BD4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852695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2B5E851" w14:textId="77777777" w:rsidTr="00503750">
        <w:tc>
          <w:tcPr>
            <w:tcW w:w="2302" w:type="dxa"/>
            <w:vAlign w:val="center"/>
          </w:tcPr>
          <w:p w14:paraId="7CA099A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83394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DD2F8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1939E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73F7A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959FF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CA126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D5721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6B2C580" w14:textId="77777777" w:rsidTr="00503750">
        <w:tc>
          <w:tcPr>
            <w:tcW w:w="15593" w:type="dxa"/>
            <w:gridSpan w:val="8"/>
            <w:vAlign w:val="center"/>
          </w:tcPr>
          <w:p w14:paraId="179E15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FB70CC2" w14:textId="77777777" w:rsidTr="00503750">
        <w:tc>
          <w:tcPr>
            <w:tcW w:w="2302" w:type="dxa"/>
            <w:vAlign w:val="center"/>
          </w:tcPr>
          <w:p w14:paraId="334F91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953D79" w14:textId="5E79AE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63FC57" w14:textId="2C0B10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43D9E" w14:textId="186A76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4CB016" w14:textId="5172B1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0C2617" w14:textId="363C62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1E21FD" w14:textId="71CA59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0AB463" w14:textId="6D9746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EA3B9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C7163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5094DE6" w14:textId="646229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FE1B91" w14:textId="426D69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744731" w14:textId="4B97F1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DC0183" w14:textId="1ED9DC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32C8D9" w14:textId="3613B6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4FE089" w14:textId="6AC1E0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65A7FC" w14:textId="53D043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C0B0D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5FC45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A0CBE4D" w14:textId="62B099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5ED6ADD" w14:textId="59E9C0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29606C" w14:textId="4DF47A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64FBA7" w14:textId="720FB2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72F95" w14:textId="3CE167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8908A0" w14:textId="4E24E7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1C9D05" w14:textId="53B7A1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3F769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A4C20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57E78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FD2DF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C9B2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D54F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6547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8207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6C77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7334FE0" w14:textId="77777777" w:rsidTr="00503750">
        <w:tc>
          <w:tcPr>
            <w:tcW w:w="2302" w:type="dxa"/>
            <w:vAlign w:val="center"/>
          </w:tcPr>
          <w:p w14:paraId="55B42F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CA17677" w14:textId="59D756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4A9B9B" w14:textId="4F6A40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406433" w14:textId="3C4FC7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50B8AB" w14:textId="27626C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93E2D" w14:textId="6E33CC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633E2E" w14:textId="389EAD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5551E4" w14:textId="4D68F0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AC7E72" w14:textId="77777777" w:rsidTr="00503750">
        <w:tc>
          <w:tcPr>
            <w:tcW w:w="15593" w:type="dxa"/>
            <w:gridSpan w:val="8"/>
            <w:vAlign w:val="center"/>
          </w:tcPr>
          <w:p w14:paraId="768C19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7388FDD" w14:textId="77777777" w:rsidTr="00503750">
        <w:tc>
          <w:tcPr>
            <w:tcW w:w="2302" w:type="dxa"/>
            <w:vAlign w:val="center"/>
          </w:tcPr>
          <w:p w14:paraId="2F7BC0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99A3CB4" w14:textId="181029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D179928" w14:textId="4471A4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5B9695" w14:textId="180A00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ACA020" w14:textId="058F21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87EF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3F04F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34D769" w14:textId="5924C3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37610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FF3FE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E72BB0F" w14:textId="6B2C7E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7F16E6" w14:textId="5A8FCD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9E5755" w14:textId="0909C8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8959A9" w14:textId="73B055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414C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123E6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93DF046" w14:textId="6437EE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C30F4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F9335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D7FBED0" w14:textId="07C9F7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C8009D" w14:textId="7D6D4F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CC52B6" w14:textId="68E4F2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8DFB7E" w14:textId="30DECB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F5CF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625C9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2B0EEB8" w14:textId="566F78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E6A364" w14:textId="77777777" w:rsidTr="00503750">
        <w:tc>
          <w:tcPr>
            <w:tcW w:w="2302" w:type="dxa"/>
            <w:vAlign w:val="center"/>
          </w:tcPr>
          <w:p w14:paraId="3E2D78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17297F6" w14:textId="0D4739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3C9D72" w14:textId="5EBF06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70F99A" w14:textId="6C9BEA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2464F4" w14:textId="76A570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41E6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34580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632748" w14:textId="2D4604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7E1205" w14:textId="77777777" w:rsidTr="00503750">
        <w:tc>
          <w:tcPr>
            <w:tcW w:w="15593" w:type="dxa"/>
            <w:gridSpan w:val="8"/>
            <w:vAlign w:val="center"/>
          </w:tcPr>
          <w:p w14:paraId="051700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6AEC82E" w14:textId="77777777" w:rsidTr="00503750">
        <w:tc>
          <w:tcPr>
            <w:tcW w:w="2302" w:type="dxa"/>
            <w:vAlign w:val="center"/>
          </w:tcPr>
          <w:p w14:paraId="258625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6467361" w14:textId="06BECE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C505CF" w14:textId="665803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7CD188" w14:textId="31827E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7F27A5" w14:textId="7C8194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20CB99" w14:textId="181889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2F5A37" w14:textId="30D14F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A4BB35" w14:textId="3B8193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F83C2D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A4264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006252A" w14:textId="685093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CC8430" w14:textId="7E6CAE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F80DA9" w14:textId="1502F6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30FFA3" w14:textId="0D898A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CBD1C7" w14:textId="7A3FCC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3B96A9" w14:textId="32D0FA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0FA34B" w14:textId="40D58B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FA7FA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22972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B1D3E48" w14:textId="378E32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BEB1192" w14:textId="002559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0DD779" w14:textId="5A7C22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0FF0BC" w14:textId="74F707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93237A" w14:textId="34D5AF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C4EE97" w14:textId="548F6E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01E6A9" w14:textId="5AB244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15BC5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50085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0060F5E" w14:textId="08E433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887EC9" w14:textId="303D26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4C59B" w14:textId="67080A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CD83F4" w14:textId="5CDF0F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4C0DC5" w14:textId="245F08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B90825" w14:textId="65B831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7A5B85" w14:textId="16C965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32EE6C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5E6D98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44CD7B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0F186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CCCE042" w14:textId="275A44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C3F487" w14:textId="1BA0A2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88D3DB" w14:textId="5EB041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34594A" w14:textId="52AD6D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5258D4" w14:textId="752E0F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269B0D" w14:textId="5589C6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1719FE" w14:textId="5B8133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31D32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2FBD1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196B127" w14:textId="68C7B0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D171482" w14:textId="74DD3C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7ABC49" w14:textId="6DFB89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95F623" w14:textId="6DB665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1090B4" w14:textId="063368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8C2A1F" w14:textId="0DFFFE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38D435" w14:textId="0EE0CA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7DD669" w14:textId="77777777" w:rsidR="00944C3D" w:rsidRDefault="00944C3D" w:rsidP="00944C3D">
      <w:pPr>
        <w:rPr>
          <w:rFonts w:ascii="Arial" w:hAnsi="Arial"/>
          <w:b/>
        </w:rPr>
      </w:pPr>
    </w:p>
    <w:p w14:paraId="219734D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ED4D465" w14:textId="77777777" w:rsidTr="00503750">
        <w:tc>
          <w:tcPr>
            <w:tcW w:w="1944" w:type="dxa"/>
            <w:vAlign w:val="center"/>
          </w:tcPr>
          <w:p w14:paraId="40D1F20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13E77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4706B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7CC49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33D0C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80ABB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ECBD5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CB9E1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1FA29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50D4B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A05F5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19652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A63F4D6" w14:textId="77777777" w:rsidTr="00503750">
        <w:tc>
          <w:tcPr>
            <w:tcW w:w="15685" w:type="dxa"/>
            <w:gridSpan w:val="12"/>
            <w:vAlign w:val="center"/>
          </w:tcPr>
          <w:p w14:paraId="15E4EC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52A1BC9" w14:textId="77777777" w:rsidTr="00503750">
        <w:tc>
          <w:tcPr>
            <w:tcW w:w="1944" w:type="dxa"/>
            <w:vAlign w:val="center"/>
          </w:tcPr>
          <w:p w14:paraId="37B46A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F5AB956" w14:textId="6C22D7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84E26B" w14:textId="089594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2EF1C54" w14:textId="4EF310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1EAD4B" w14:textId="36B123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EAC380" w14:textId="4B7DFC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5AFA9D" w14:textId="28C01B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4D2F33" w14:textId="646895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18B362" w14:textId="24F064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1A69A2F" w14:textId="605EDA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F75BFE8" w14:textId="2A9232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3502863" w14:textId="54D432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DDF833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B789B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D00C083" w14:textId="642AE0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0E616CA" w14:textId="4CCA79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6051BDF" w14:textId="5E9512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D0B27B6" w14:textId="36FA63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FF2198" w14:textId="5CB2D9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B8B211" w14:textId="761F8F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D93F498" w14:textId="623BC1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1B2A76" w14:textId="425545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D38B009" w14:textId="4D5B36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2C60177" w14:textId="34E680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133234C" w14:textId="5C04C2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7CC94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B876A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52010B3" w14:textId="63D8E6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A2D83FD" w14:textId="332FC4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F2D3608" w14:textId="42E011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7EC8CA" w14:textId="30F646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E9DF32" w14:textId="52B78C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D247DFF" w14:textId="79A067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026ACB" w14:textId="653EE3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C7A858" w14:textId="10DEE4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D91ED18" w14:textId="39ABF8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41833E" w14:textId="7D2BF4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654ACFA" w14:textId="3ED331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5BD88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342E6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8A065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C6229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CE99F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9883F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AE76A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ADE50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2DD14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035B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8B1B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45AF7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0C45E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C3E3315" w14:textId="77777777" w:rsidTr="00503750">
        <w:tc>
          <w:tcPr>
            <w:tcW w:w="1944" w:type="dxa"/>
            <w:vAlign w:val="center"/>
          </w:tcPr>
          <w:p w14:paraId="468D8F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FC32CC9" w14:textId="6490F6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D99EC64" w14:textId="0417FE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50E9C35" w14:textId="4A9D29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8B7BF7" w14:textId="25E63F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1F7CFB" w14:textId="7CA2DE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0AA99D" w14:textId="352985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19AC66" w14:textId="04D2B9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F7A004" w14:textId="37DA54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C2A6EC" w14:textId="482868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C8A941D" w14:textId="00BCA9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B60D0FD" w14:textId="4ED11E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ECB64B" w14:textId="77777777" w:rsidTr="00503750">
        <w:tc>
          <w:tcPr>
            <w:tcW w:w="15685" w:type="dxa"/>
            <w:gridSpan w:val="12"/>
            <w:vAlign w:val="center"/>
          </w:tcPr>
          <w:p w14:paraId="193A76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450F656" w14:textId="77777777" w:rsidTr="00503750">
        <w:tc>
          <w:tcPr>
            <w:tcW w:w="1944" w:type="dxa"/>
            <w:vAlign w:val="center"/>
          </w:tcPr>
          <w:p w14:paraId="7E1A45F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0FA21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6E68A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560D285" w14:textId="13E533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793393" w14:textId="14D876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ABC609A" w14:textId="660A25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D2B164" w14:textId="6C6EAD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EBFAB6" w14:textId="15D1A8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FDC021" w14:textId="112454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4C08B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9BB55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DD068B" w14:textId="43A1B1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6940FC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10714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79E52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FC443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75B585C" w14:textId="40DA2D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5977E6" w14:textId="10B6A3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59680E" w14:textId="460C37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F9AF15" w14:textId="65EA11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BEBC35" w14:textId="5D961B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646EF3C" w14:textId="496238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A548A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84658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DCCC333" w14:textId="72C735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AA940F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7EEEC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3E077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5521F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A86FE13" w14:textId="256058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CDEE79" w14:textId="408B8F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429469" w14:textId="3DD28B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447509" w14:textId="37D47F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4A9B88" w14:textId="4F1C2C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3D9242" w14:textId="76B4E3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20F6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DAB9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BC4602D" w14:textId="7B00B1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F070FF" w14:textId="77777777" w:rsidTr="00503750">
        <w:tc>
          <w:tcPr>
            <w:tcW w:w="1944" w:type="dxa"/>
            <w:vAlign w:val="center"/>
          </w:tcPr>
          <w:p w14:paraId="15FEEB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F8D19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32209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BE1036F" w14:textId="7A01E7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4D69E1" w14:textId="41173B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EE3AB31" w14:textId="123245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2B3118" w14:textId="0D9925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074BB2" w14:textId="08B952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EFCDAB" w14:textId="59001C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B209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020F2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AFCE52A" w14:textId="480B6F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7E1A41" w14:textId="77777777" w:rsidTr="00503750">
        <w:tc>
          <w:tcPr>
            <w:tcW w:w="15685" w:type="dxa"/>
            <w:gridSpan w:val="12"/>
            <w:vAlign w:val="center"/>
          </w:tcPr>
          <w:p w14:paraId="4D2BC0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675191D" w14:textId="77777777" w:rsidTr="00503750">
        <w:tc>
          <w:tcPr>
            <w:tcW w:w="1944" w:type="dxa"/>
            <w:vAlign w:val="center"/>
          </w:tcPr>
          <w:p w14:paraId="5AC1EA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C5CAD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7BD9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C563823" w14:textId="2F78EC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B473DB" w14:textId="4BC44C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CD4391" w14:textId="2F6A62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A5F58E" w14:textId="50863B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CA3E4C" w14:textId="268F50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C4D129" w14:textId="38BE55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F98ECC9" w14:textId="357E69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C09B28" w14:textId="5295B5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00D39F4" w14:textId="7B0B25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6DCAAD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5512E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66BEA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5194F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15FCC1" w14:textId="72BB02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8E36D4" w14:textId="2FF8FE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DA3E21" w14:textId="7CD2E3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8E4D07" w14:textId="25A5B4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2E0BF7" w14:textId="5D3AEB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8DD779" w14:textId="27BFFE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902780" w14:textId="7159CB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A4864F1" w14:textId="583776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6554CBD" w14:textId="64E4B5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AB15A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C0504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78778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31B47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89390FC" w14:textId="01C444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02DDAF5" w14:textId="2F2CCD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35A074" w14:textId="3333FD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6594581" w14:textId="7810B0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9CC24A6" w14:textId="51EE75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7A6FCC0" w14:textId="178B7E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3B22BF" w14:textId="616FC1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3B0E0CA" w14:textId="4F0ED2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3AC7257" w14:textId="29FE5B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EF853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36960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CA55C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E767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E84A4F1" w14:textId="1AE701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B88A32" w14:textId="433CAB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9A4F12" w14:textId="31DEAA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D83423" w14:textId="617E5C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55284F" w14:textId="40F5D2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F859CE" w14:textId="18374F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59A1E62" w14:textId="0D2472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48C7AAF" w14:textId="65DEED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C4B4052" w14:textId="6AC4F0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B2D22D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8D5AF4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F87230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F35BA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B3FA1A7" w14:textId="1F3191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3295A83" w14:textId="399B1C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4821B12" w14:textId="39CBC1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556652" w14:textId="187FA6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D431707" w14:textId="51903C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D74D13" w14:textId="516151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BB48A19" w14:textId="3F9B1A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22C3C3" w14:textId="16DDB2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BCF226" w14:textId="14B143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A25B44" w14:textId="759857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6943A23" w14:textId="6F9B2D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FCF84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E58E8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3D06F74" w14:textId="039BCB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E506BD7" w14:textId="068FA9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E45E182" w14:textId="08E1C7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E9203B" w14:textId="5FF997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862F68" w14:textId="4D4DE7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D5768E" w14:textId="343A44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D321442" w14:textId="17F3E3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3FE664" w14:textId="326B78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766FEF" w14:textId="2A8C6E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DB0E2FD" w14:textId="5EE4FF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600E279" w14:textId="7AE1E7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5CD77B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6774D2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9D698B2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54C2C5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8ACB6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4EFF9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51E65F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64CC7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A8BED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40DC2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A3AE3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26B6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3FDFC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B4B79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97478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E1B10C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179AD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40B05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51C84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27CA74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099CDD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32B23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9004F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BF351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7936A44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77A1F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322B0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4DDAF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E73FA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D6079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92DE2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0571C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6BBB0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A80A6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490CF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2650B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F3066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48CDB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198F9BF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607F5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A5ADB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A9804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500CF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B22B4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D6187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6C66AEE" w14:textId="77777777" w:rsidTr="00503750">
        <w:trPr>
          <w:trHeight w:val="1073"/>
        </w:trPr>
        <w:tc>
          <w:tcPr>
            <w:tcW w:w="3614" w:type="dxa"/>
            <w:vMerge/>
          </w:tcPr>
          <w:p w14:paraId="64B1D4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535E4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F9DFF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B56D9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4DE6B3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672A5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7522E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962641A" w14:textId="77777777" w:rsidTr="00503750">
        <w:trPr>
          <w:trHeight w:val="283"/>
        </w:trPr>
        <w:tc>
          <w:tcPr>
            <w:tcW w:w="3614" w:type="dxa"/>
          </w:tcPr>
          <w:p w14:paraId="450100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26CF4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8E803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7D782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1AD9A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C1DA5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851E8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80C2833" w14:textId="77777777" w:rsidTr="00503750">
        <w:trPr>
          <w:trHeight w:val="283"/>
        </w:trPr>
        <w:tc>
          <w:tcPr>
            <w:tcW w:w="3614" w:type="dxa"/>
          </w:tcPr>
          <w:p w14:paraId="4EA731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F2AB4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46565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0FA40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B7F4C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D9F5E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60B3C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FC4016C" w14:textId="77777777" w:rsidTr="00503750">
        <w:trPr>
          <w:trHeight w:val="283"/>
        </w:trPr>
        <w:tc>
          <w:tcPr>
            <w:tcW w:w="3614" w:type="dxa"/>
          </w:tcPr>
          <w:p w14:paraId="456F06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F4896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EBC4B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89A8A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BC4F5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E1CD6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35A06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D777E5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C370EA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4DF8A11E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173ABD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38553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CE090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E1120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21BA1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90282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048E1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70FF1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9C1E1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BA4ADC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649E36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EF4243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7AC2F5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3A21546" w14:textId="614C46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16D607" w14:textId="31B5AE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1D9BD8" w14:textId="7E9F7D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F06404" w14:textId="17734F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39D049" w14:textId="1CC8C9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F84A66" w14:textId="4B5BEB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4B08A4" w14:textId="3CB88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975067" w14:textId="68E092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C364B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1DE6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115811B" w14:textId="5A9E79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06BA55" w14:textId="42B563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271A56" w14:textId="134ECA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2A0558" w14:textId="7C7230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1BF257" w14:textId="5735F8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2CA044" w14:textId="00A71B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0D0E11" w14:textId="4FB8CA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E1994F" w14:textId="0D41C7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C59CD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CFB5B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1E1FA9D" w14:textId="129AFF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583C8B" w14:textId="5D914C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75C5E" w14:textId="22F218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3F3AA6" w14:textId="170D92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9A421" w14:textId="0F7ABA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DA7E2D" w14:textId="0AE138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274550" w14:textId="38A8ED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E9AD40C" w14:textId="563E7E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04FFD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C1F8F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1C635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BFAA2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93907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BED34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6084F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7DF44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B5ABD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31A10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FD269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CD7BF2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BCC6800" w14:textId="4688B0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E8A03" w14:textId="1FE3D0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C16FE7" w14:textId="274AE6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EED073" w14:textId="6ECEB9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BFBC51" w14:textId="2F6BBA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A868E3" w14:textId="661A13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CC90E1" w14:textId="02A580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DEB4FE" w14:textId="6AE7D2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60DAD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621D1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CB02E9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0B873F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F45F9B0" w14:textId="00F684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88B3CD" w14:textId="18FB32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66714E" w14:textId="16FC89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1568CC" w14:textId="3C2E8D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621B12" w14:textId="4635FE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B56DE2" w14:textId="4FAA1E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4569F8" w14:textId="08F4B9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8FF1407" w14:textId="0279A9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8B2B6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DF7BC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3F557B3" w14:textId="7B2234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322ADE" w14:textId="73EA65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A3735F" w14:textId="5F7774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8DCC7E" w14:textId="78FF27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EAD478" w14:textId="5A371E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E5B923" w14:textId="5A0143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FC60BD" w14:textId="1DFDC0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F17F127" w14:textId="1B78FB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9833F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A0BE3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51B2018" w14:textId="0F0864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AAF183" w14:textId="215F46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0022A7" w14:textId="75C079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3E4872" w14:textId="7146D6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6E06D8" w14:textId="5AAE0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09669C" w14:textId="233AB8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B235DB" w14:textId="64DB3F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FC8DB76" w14:textId="69AD89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BB403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0DFBA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47CBBC5" w14:textId="0F1A8D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C36BB" w14:textId="5FE653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0C6653" w14:textId="5E265D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BE2F15" w14:textId="78DCEB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21038E" w14:textId="5908D5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925100" w14:textId="317A4E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3A54DA" w14:textId="039B70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FD5FF99" w14:textId="195C51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45F73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D9C2BB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AD9DFD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62A4DB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FF3BFDD" w14:textId="2AE170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147A72" w14:textId="293D53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AA3650" w14:textId="1107B7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F27F2B" w14:textId="421C8D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0561E0" w14:textId="4841D0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888C45" w14:textId="745FE0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79E7E5" w14:textId="514CBD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CC208D7" w14:textId="50F0C3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3A5C16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36D7F9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AC5E974" w14:textId="4B9839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9A12BC" w14:textId="7BB3EF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CD790F" w14:textId="19007A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AA0838" w14:textId="7F0F6C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0A2908" w14:textId="678587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D4E5D6" w14:textId="585DDD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81F29F" w14:textId="1C49DD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B459A39" w14:textId="2DE3CF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EBC0F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C5678B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C617B6B" w14:textId="3B18FA2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2C86C3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ED857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2581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E39E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4ED9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05D5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D3D5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BD8DD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F804D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DE96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4949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9A09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6CD6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6D4D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4AD9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868E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0AAC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95C4A5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FC5BD4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7A5B02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A649E10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110C558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301766E4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B6FB2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24DF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CA875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5B59A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2E682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E95233B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CD307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D68EF0" w14:textId="06E153B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0363C51" w14:textId="6C0136F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BB4D2ED" w14:textId="0C702C7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30CD6B1" w14:textId="23D8D52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858F30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A7593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BB9EBDB" w14:textId="1ED9836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699FFD5" w14:textId="79A920A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CF86EF6" w14:textId="7E1D74D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1C5B260" w14:textId="23BD802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ABA9C5B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176F37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09E8380" w14:textId="35BD6DE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C278051" w14:textId="6A31177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27293D2" w14:textId="400FFF6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09DA472" w14:textId="231C7EC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F9B1D6A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40D1A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5D02948" w14:textId="53370C1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DCC87CD" w14:textId="2F9AAB6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A827260" w14:textId="4CB7C66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96AC1D6" w14:textId="1DCB8C0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B47DCA4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CC429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C892857" w14:textId="3D5DE1E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4DD50C5" w14:textId="7C08ADF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9707420" w14:textId="03F2480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A23D24D" w14:textId="57DFAA1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DC5221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EE8656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4871ADA" w14:textId="386AE99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E1DEF64" w14:textId="3991B66D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D75B322" w14:textId="291BD3C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65F717" w14:textId="0030E3E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EB9CC69" w14:textId="77777777" w:rsidR="00944C3D" w:rsidRDefault="00944C3D" w:rsidP="00944C3D">
      <w:pPr>
        <w:rPr>
          <w:rFonts w:ascii="Arial" w:hAnsi="Arial"/>
          <w:b/>
        </w:rPr>
      </w:pPr>
    </w:p>
    <w:p w14:paraId="58E39BE1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4DAEBC4A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2EDFE8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EE251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2B7029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08FCD3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64DB1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95F0C2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37A46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4F985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3853C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96DEE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A19A7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E630D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912DB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368C3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51855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6CEE89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3FAF38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01076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28C0A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18975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C3539A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7B07EB7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79E10B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9729F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D5C37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16B1CB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539E6FB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6B70DB3" w14:textId="77777777" w:rsidTr="00503750">
        <w:tc>
          <w:tcPr>
            <w:tcW w:w="2835" w:type="dxa"/>
            <w:vAlign w:val="center"/>
          </w:tcPr>
          <w:p w14:paraId="295F1C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0C5E1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25652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4B783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F2FF0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D2099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DEA83B4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79579A6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C68A52D" w14:textId="4349E472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95A151" w14:textId="0829792F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5A5E7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E6E45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DD34AD4" w14:textId="3AD68A9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C3FF7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8CB5E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CEE1FAB" w14:textId="02F441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41BF96" w14:textId="5CB1D8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5F96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1E02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471380" w14:textId="4E1665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88E303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A2BB2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496AA1AD" w14:textId="189B75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C93BE6" w14:textId="47E9EC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0B9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889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0C78F3" w14:textId="0FECF9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B9A2CB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F79B0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3A7B945F" w14:textId="4F4884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F7CAD7" w14:textId="11A3E2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2D7B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D9D0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813F562" w14:textId="495AEA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47EFD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CA718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16B1B11" w14:textId="1450E3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FA09B5" w14:textId="1B14F0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5336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6D0C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87A4F7A" w14:textId="2E19C9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EE8923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DC8A9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61C7023" w14:textId="72F59F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06F596" w14:textId="12F783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0853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7972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306064" w14:textId="41B425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11A96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E0FCF0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F85D259" w14:textId="4812B28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E390E0" w14:textId="57B0DB4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39B47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CD4A4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2A7EBE7" w14:textId="39B5005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39D906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EB92557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FDA72B8" w14:textId="5E73C98E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A6FB6EA" w14:textId="77777777" w:rsidR="00944C3D" w:rsidRDefault="00944C3D" w:rsidP="00944C3D">
      <w:pPr>
        <w:rPr>
          <w:rFonts w:ascii="Arial" w:hAnsi="Arial"/>
          <w:b/>
        </w:rPr>
      </w:pPr>
    </w:p>
    <w:p w14:paraId="4AC90014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57ED634" w14:textId="77777777" w:rsidTr="00503750">
        <w:tc>
          <w:tcPr>
            <w:tcW w:w="2835" w:type="dxa"/>
            <w:vAlign w:val="center"/>
          </w:tcPr>
          <w:p w14:paraId="1C14ED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69ED4F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4FFE48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692168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41B9ED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14E663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147F2DA9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DEC66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01270B04" w14:textId="349F3A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DE391F" w14:textId="7C7F57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423B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F519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E5D092" w14:textId="14C458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48FC2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E075D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BA8232D" w14:textId="64F064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A4AFD" w14:textId="78B5C8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FBBD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9BFF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DB27BEC" w14:textId="66AC10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A5FAC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1FE41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2303DCF" w14:textId="15BD8B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BFCEDF" w14:textId="41B8CA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6FFB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22BB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272A161" w14:textId="5A3B75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DF440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49182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D5A6185" w14:textId="534951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C2E12" w14:textId="451498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601A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EBD9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E020DFC" w14:textId="2C004D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6A525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341A5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8702064" w14:textId="6FD68AA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9781DC" w14:textId="2871694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5D8D1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FB9A9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9660212" w14:textId="0FECC04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EE6B43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39C9A8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574629D6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9E183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B8F65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217161B" w14:textId="77777777" w:rsidTr="00503750">
        <w:trPr>
          <w:trHeight w:val="699"/>
        </w:trPr>
        <w:tc>
          <w:tcPr>
            <w:tcW w:w="3502" w:type="dxa"/>
            <w:vMerge/>
          </w:tcPr>
          <w:p w14:paraId="39BFD0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EABF6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60B7F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0038B3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AB7DC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A9CB4E0" w14:textId="0C5E8D18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8D3CA4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9A4061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2FF8D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0DB924B" w14:textId="75C21555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288154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467B97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48AE2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F288D6D" w14:textId="297C21BC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1C66D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A41C7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8663C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0CAAEA4A" w14:textId="77777777" w:rsidTr="00503750">
        <w:trPr>
          <w:trHeight w:val="593"/>
        </w:trPr>
        <w:tc>
          <w:tcPr>
            <w:tcW w:w="3497" w:type="dxa"/>
          </w:tcPr>
          <w:p w14:paraId="26AEAE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166CED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BD605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D45B6A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3EAE2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512D00A" w14:textId="57D768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C3D817" w14:textId="7D525E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C153B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67C3B3F" w14:textId="26B079B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6F9A3EB" w14:textId="5510CC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126BE1" w14:textId="7126A5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28DE7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EB60139" w14:textId="553F9B2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759F52C" w14:textId="62AE1F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1F706D" w14:textId="3E2298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B4433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EB3F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4BDE4B4F" w14:textId="438C5D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FBE606" w14:textId="5FC413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92EA1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83FA1E" w14:textId="4CAEE3F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1EEF8B" w14:textId="0A1A0B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D88C81" w14:textId="7238B2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E0822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52C0551" w14:textId="4C4DD8A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D4E9C4" w14:textId="3C38CF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18C8EA" w14:textId="6BAE73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4BA5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BED5D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C22D0A3" w14:textId="277A38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EAAC4C6" w14:textId="518E61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7F8FD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11CF8C" w14:textId="391A286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B53ED65" w14:textId="338964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C73D17" w14:textId="5D1B19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7599E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BBF22CC" w14:textId="4B8EF4F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EA6BC36" w14:textId="786099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8F1DC3" w14:textId="7A6711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A738E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89D36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253511D" w14:textId="5A8AB5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5BB121" w14:textId="019EC4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24F1B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3E9756" w14:textId="17D12FE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B409888" w14:textId="05A05B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286E87" w14:textId="451DD1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8AEB86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E597D3A" w14:textId="6C7229F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A25F70F" w14:textId="38B64E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83D4E4" w14:textId="5AAF6B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7A2C1B" w14:textId="77777777" w:rsidR="00944C3D" w:rsidRDefault="00944C3D" w:rsidP="00944C3D">
      <w:pPr>
        <w:rPr>
          <w:rFonts w:ascii="Arial" w:hAnsi="Arial"/>
          <w:b/>
        </w:rPr>
      </w:pPr>
    </w:p>
    <w:p w14:paraId="22FAB2AB" w14:textId="77777777" w:rsidR="00944C3D" w:rsidRDefault="00944C3D" w:rsidP="00944C3D">
      <w:pPr>
        <w:rPr>
          <w:rFonts w:ascii="Arial" w:hAnsi="Arial"/>
          <w:b/>
        </w:rPr>
      </w:pPr>
    </w:p>
    <w:p w14:paraId="06A52011" w14:textId="77777777" w:rsidR="00944C3D" w:rsidRDefault="00944C3D" w:rsidP="00944C3D">
      <w:pPr>
        <w:rPr>
          <w:rFonts w:ascii="Arial" w:hAnsi="Arial"/>
          <w:b/>
        </w:rPr>
      </w:pPr>
    </w:p>
    <w:p w14:paraId="07CBECC5" w14:textId="77777777" w:rsidR="00944C3D" w:rsidRDefault="00944C3D" w:rsidP="00944C3D">
      <w:pPr>
        <w:rPr>
          <w:rFonts w:ascii="Arial" w:hAnsi="Arial"/>
          <w:b/>
        </w:rPr>
      </w:pPr>
    </w:p>
    <w:p w14:paraId="3546E4B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14:paraId="6D9A4526" w14:textId="77777777" w:rsidTr="00503750">
        <w:tc>
          <w:tcPr>
            <w:tcW w:w="2622" w:type="dxa"/>
            <w:vAlign w:val="center"/>
          </w:tcPr>
          <w:p w14:paraId="7BC0D4D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FB2E5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D1550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5C543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BAC54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D3754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5EB516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4281B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1B2A6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32D0E4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25BB4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355F6C6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28A98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6A01DD99" w14:textId="6F4931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49F1AAF" w14:textId="2E7415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CF9F30" w14:textId="6A1565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1AD8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F7D97C" w14:textId="53DA31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789ECF" w14:textId="77777777" w:rsidTr="00503750">
        <w:tc>
          <w:tcPr>
            <w:tcW w:w="2622" w:type="dxa"/>
            <w:vAlign w:val="center"/>
          </w:tcPr>
          <w:p w14:paraId="28CF47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2EA37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E7164BB" w14:textId="0D5C82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3232A6" w14:textId="372A5C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CDE68C" w14:textId="759141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122C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543B6E" w14:textId="21817C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0F4E7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5715F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971B458" w14:textId="42C33D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A2044BF" w14:textId="329452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FA36BF" w14:textId="46A818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12E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DA6987" w14:textId="181C8C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0BD06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842E1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8CC5911" w14:textId="12D4AB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81C86D" w14:textId="054C06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F2E320" w14:textId="44CE62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0021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05EAC1" w14:textId="513426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8734E2" w14:textId="77777777" w:rsidTr="00503750">
        <w:tc>
          <w:tcPr>
            <w:tcW w:w="2622" w:type="dxa"/>
            <w:vAlign w:val="center"/>
          </w:tcPr>
          <w:p w14:paraId="52477E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BD46D19" w14:textId="052932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30963.75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6A2A47" w14:textId="08DFBA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22068.84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E4C998" w14:textId="245E5D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21797.61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16CA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5CA086" w14:textId="0302E6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31234.98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BA524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10493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7A8CC30" w14:textId="614BD3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AE3DE8" w14:textId="49A711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89B97C" w14:textId="64D73A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9D99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157F1E" w14:textId="5C9C0D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5B6CA3" w14:textId="77777777" w:rsidTr="00503750">
        <w:tc>
          <w:tcPr>
            <w:tcW w:w="2622" w:type="dxa"/>
            <w:vAlign w:val="center"/>
          </w:tcPr>
          <w:p w14:paraId="18F43A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C827FBB" w14:textId="47C6A8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6B0E29" w14:textId="784CA2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0B2405" w14:textId="7BA0E1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71A7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37022D" w14:textId="2D2BA0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1D87F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3637F76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36A6E9E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6F5EE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3BCB124" w14:textId="45E9B0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8E48D6A" w14:textId="26E7F4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120575" w14:textId="73E08A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682D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9AD340" w14:textId="477F47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22918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C694B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E89A549" w14:textId="2664C6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96AF24" w14:textId="64D7B1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C9FF2D" w14:textId="764B3B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4F2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BE9337" w14:textId="0C7E57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B1447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636AF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AFF725F" w14:textId="665B2B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4D36229" w14:textId="569F4A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69627C" w14:textId="70FE47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F413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A0CBA4" w14:textId="19E4FC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55ABA7" w14:textId="77777777" w:rsidTr="00503750">
        <w:tc>
          <w:tcPr>
            <w:tcW w:w="2622" w:type="dxa"/>
            <w:vAlign w:val="center"/>
          </w:tcPr>
          <w:p w14:paraId="459C8D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21DB32CA" w14:textId="2AD5A2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3842C6" w14:textId="58484C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66AC81" w14:textId="2DCEF7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F48D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D34046" w14:textId="57757C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B4C524" w14:textId="77777777" w:rsidTr="00503750">
        <w:tc>
          <w:tcPr>
            <w:tcW w:w="2622" w:type="dxa"/>
            <w:vAlign w:val="center"/>
          </w:tcPr>
          <w:p w14:paraId="6FA6E0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004A5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D41B9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D6875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6D4D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4435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80E598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BFBA23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F8ACAEF" w14:textId="2117537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b/>
                <w:noProof/>
                <w:sz w:val="18"/>
                <w:szCs w:val="18"/>
              </w:rPr>
              <w:t>30963.75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981128" w14:textId="2E25423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b/>
                <w:noProof/>
                <w:sz w:val="18"/>
                <w:szCs w:val="18"/>
              </w:rPr>
              <w:t>22068.84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D71FAC" w14:textId="53BAF23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b/>
                <w:noProof/>
                <w:sz w:val="18"/>
                <w:szCs w:val="18"/>
              </w:rPr>
              <w:t>21797.61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E6D1F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10D6D4" w14:textId="528380A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b/>
                <w:noProof/>
                <w:sz w:val="18"/>
                <w:szCs w:val="18"/>
              </w:rPr>
              <w:t>31234.98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98E94E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F3F0A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451F3FD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2635AF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8A5364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A97730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E202D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B93A7C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DFF564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F258EB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5D0722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D5D61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684201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FA131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B8A49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E8F7EA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F4AD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BC794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685A41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5152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A427E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C9BCE9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AC63F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D68B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03A8400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C08D5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82FEE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478A78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7D96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FAF02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1DC3F8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93052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6B1F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BB749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059B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38D08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EA4A97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EF94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3A17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7AD004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76002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24D3BA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BDB631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82494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F120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D52BB9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4124D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72F516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BE9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F2EA7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719BEE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07D6A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0B63C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37FFB67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C4752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C290A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633EAD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D65DD2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CFEEA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302619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A35FA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E282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7B7437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E1979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9971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3A1EBD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A8202D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B4547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91928F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544FCA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003FE40B" w14:textId="77777777" w:rsidTr="00503750">
        <w:tc>
          <w:tcPr>
            <w:tcW w:w="2835" w:type="dxa"/>
            <w:vAlign w:val="center"/>
          </w:tcPr>
          <w:p w14:paraId="629E18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628FF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DE1AB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5802C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13050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57FBB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7270C6F" w14:textId="77777777" w:rsidTr="00503750">
        <w:tc>
          <w:tcPr>
            <w:tcW w:w="2835" w:type="dxa"/>
            <w:vAlign w:val="center"/>
          </w:tcPr>
          <w:p w14:paraId="2E1C2B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9C72F9C" w14:textId="1C444E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7A20C8" w14:textId="440A34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485979" w14:textId="37DFB7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9D2F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210E1B" w14:textId="6FA399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35D7FF" w14:textId="77777777" w:rsidTr="00503750">
        <w:tc>
          <w:tcPr>
            <w:tcW w:w="2835" w:type="dxa"/>
            <w:vAlign w:val="center"/>
          </w:tcPr>
          <w:p w14:paraId="0014C4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7B057B8" w14:textId="21255B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220344" w14:textId="2CD0BF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E40B83" w14:textId="30BD92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9A89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8DFD29" w14:textId="517778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0359FB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EAC442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1BE6E72" w14:textId="79B0F0E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9FD7B1" w14:textId="6DA9F06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2277B2" w14:textId="13DE1B2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56ABB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05C92C" w14:textId="7746BDE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C5DCE40" w14:textId="77777777" w:rsidTr="00503750">
        <w:tc>
          <w:tcPr>
            <w:tcW w:w="2835" w:type="dxa"/>
            <w:vAlign w:val="center"/>
          </w:tcPr>
          <w:p w14:paraId="0D9FA0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FCE5FA3" w14:textId="280F4A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37C7A7" w14:textId="39AF50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F350E5" w14:textId="44A4EE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734B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24D720" w14:textId="0BE9B2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6AD164" w14:textId="77777777" w:rsidTr="00503750">
        <w:tc>
          <w:tcPr>
            <w:tcW w:w="2835" w:type="dxa"/>
            <w:vAlign w:val="center"/>
          </w:tcPr>
          <w:p w14:paraId="75BE4F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0EDA131" w14:textId="029185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4D9B4F" w14:textId="5A1A69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4BFC9D" w14:textId="64D930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2707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64F07E" w14:textId="7EF7A7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574B2D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CEFA4F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098AE6A" w14:textId="10C4FE8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67E233" w14:textId="0A9A41E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5D9DDF" w14:textId="5CF21E6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7E66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2C4B74" w14:textId="154CACD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18647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3EBD35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91884B4" w14:textId="321720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A7D923" w14:textId="4212AC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41F55A" w14:textId="160EC4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6E2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86EC00" w14:textId="4EF717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D2E001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8E857B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4F89DBDF" w14:textId="77777777" w:rsidTr="00503750">
        <w:tc>
          <w:tcPr>
            <w:tcW w:w="2552" w:type="dxa"/>
            <w:shd w:val="clear" w:color="auto" w:fill="auto"/>
            <w:vAlign w:val="center"/>
          </w:tcPr>
          <w:p w14:paraId="347AAB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105BC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40C55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840B4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557AC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246A15F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6C4C9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66DB5F8" w14:textId="4270A69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9EAEC7E" w14:textId="142EA50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47F9249" w14:textId="52C7D55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D1BE5AA" w14:textId="413FEA2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F0F8680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3AA981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3DD7405" w14:textId="1DFAB5B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1B8A874" w14:textId="21A2BB5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4232C4E" w14:textId="3C8FCA9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4676EB9" w14:textId="45BB536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1A7A76F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7CEF30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DAEFE8E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794DA1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24A76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AAB786F" w14:textId="77777777" w:rsidTr="00503750">
        <w:tc>
          <w:tcPr>
            <w:tcW w:w="4395" w:type="dxa"/>
            <w:vMerge/>
          </w:tcPr>
          <w:p w14:paraId="6D6873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B17DD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DAB2B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7EE9C2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F3818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611196E" w14:textId="213012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  <w:lang w:eastAsia="sk-SK"/>
              </w:rPr>
              <w:t>374.40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909618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84FF86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7EA76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8CCA076" w14:textId="6572A2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  <w:lang w:eastAsia="sk-SK"/>
              </w:rPr>
              <w:t>-264.00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D34A94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47F91B6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2EF8F31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F9370D6" w14:textId="21484C9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b/>
                <w:noProof/>
                <w:sz w:val="18"/>
                <w:szCs w:val="18"/>
              </w:rPr>
              <w:t>110.40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65C78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6C6A137" w14:textId="77777777" w:rsidTr="00503750">
        <w:tc>
          <w:tcPr>
            <w:tcW w:w="4395" w:type="dxa"/>
            <w:vAlign w:val="center"/>
          </w:tcPr>
          <w:p w14:paraId="3D05E3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5F2FDE1" w14:textId="582C1F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602716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3883D82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D2398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99B07C0" w14:textId="7805F5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B854A8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D59747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CAC8DB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2C5E8D1" w14:textId="5732F09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D8188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58B9F7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BD5A57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E3899F8" w14:textId="4D0FDE1C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b/>
                <w:noProof/>
                <w:sz w:val="18"/>
                <w:szCs w:val="18"/>
              </w:rPr>
              <w:t>45974.83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C77A8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87186AC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6486AA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3E3DBDF1" w14:textId="77777777" w:rsidTr="00503750">
        <w:tc>
          <w:tcPr>
            <w:tcW w:w="4395" w:type="dxa"/>
            <w:vAlign w:val="center"/>
          </w:tcPr>
          <w:p w14:paraId="033026F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952ADB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3DF07D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782A47B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61ACAEC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8B9D52C" w14:textId="65D69EF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C33BA65" w14:textId="03566BE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2A04CBD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9ED03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44A00F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B86EF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218EAE0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AACAC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3D6A3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EF903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4448570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0F761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1D5C9D38" w14:textId="31530C9C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5082372" w14:textId="0CB2399E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4B6950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73BFD5E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217EE6CD" w14:textId="02A2D33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C690A23" w14:textId="51CEE87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B7F8C0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2CA12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62EDAC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79852D5" w14:textId="77777777" w:rsidTr="00503750">
        <w:tc>
          <w:tcPr>
            <w:tcW w:w="1843" w:type="dxa"/>
            <w:vAlign w:val="center"/>
          </w:tcPr>
          <w:p w14:paraId="6E8C42C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15EA025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D6892C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FD4C27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03498E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CDAE20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41E405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E373C6B" w14:textId="77777777" w:rsidTr="00503750">
        <w:tc>
          <w:tcPr>
            <w:tcW w:w="1843" w:type="dxa"/>
            <w:vAlign w:val="center"/>
          </w:tcPr>
          <w:p w14:paraId="19AE727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4695A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C881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2979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533B5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CF4F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3729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4685C56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815B4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3BC83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155B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85A44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A14CA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98BE3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0C584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55754D3" w14:textId="77777777" w:rsidTr="00503750">
        <w:tc>
          <w:tcPr>
            <w:tcW w:w="1843" w:type="dxa"/>
            <w:vAlign w:val="center"/>
          </w:tcPr>
          <w:p w14:paraId="62AB39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DBB00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16B3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FDE6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E78A50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5F2E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F92FF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DD813F0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25E184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ED6AF7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D1647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B7D5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7E417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BA234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B549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B4F64B5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581D0D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40352B8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2D4DEE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78D2A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53574F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D4A84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47A9F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FD74BA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17DD54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1F979F29" w14:textId="77777777" w:rsidTr="00503750">
        <w:trPr>
          <w:trHeight w:val="664"/>
        </w:trPr>
        <w:tc>
          <w:tcPr>
            <w:tcW w:w="3372" w:type="dxa"/>
          </w:tcPr>
          <w:p w14:paraId="636AF00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18885A4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1FCF03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B86B38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6C1981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BF3E2E0" w14:textId="4861D0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537A46" w14:textId="70778E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DBCE5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9A25C04" w14:textId="5D0BF97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4B11025" w14:textId="06DEF9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C53DAB" w14:textId="361E3F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550EA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F87DE4F" w14:textId="40F77EC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A685C74" w14:textId="4B2F88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AFD397" w14:textId="63BED5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60DBF4B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E205C3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A7D5B68" w14:textId="057FC6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286094" w14:textId="6B6B97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B924B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8707C8E" w14:textId="1AFB091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E674B66" w14:textId="76B372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C44C8B" w14:textId="78D247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DC45A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DC297D6" w14:textId="17EC7A7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D47C34A" w14:textId="4CAEEC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51B997E" w14:textId="563DC5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369BB9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A4E5D1B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1F37E0AF" w14:textId="77777777" w:rsidTr="00503750">
        <w:tc>
          <w:tcPr>
            <w:tcW w:w="2835" w:type="dxa"/>
            <w:vAlign w:val="center"/>
          </w:tcPr>
          <w:p w14:paraId="3B56B91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906760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7E9BA0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C91E10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3729E8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6CACA51" w14:textId="77777777" w:rsidTr="00503750">
        <w:tc>
          <w:tcPr>
            <w:tcW w:w="2835" w:type="dxa"/>
          </w:tcPr>
          <w:p w14:paraId="3DB34BE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2749F56" w14:textId="36CAAA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1170B8" w14:textId="22C5C3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1E31D1" w14:textId="14CEAC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069D2DA" w14:textId="3EA325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4C30A3" w14:textId="77777777" w:rsidTr="00503750">
        <w:tc>
          <w:tcPr>
            <w:tcW w:w="2835" w:type="dxa"/>
          </w:tcPr>
          <w:p w14:paraId="7CC0461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74DB0D3" w14:textId="2B18CD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859226" w14:textId="13328C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44B39D" w14:textId="4314ED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3AB78F4" w14:textId="1E4E89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C54234" w14:textId="77777777" w:rsidTr="00503750">
        <w:tc>
          <w:tcPr>
            <w:tcW w:w="2835" w:type="dxa"/>
          </w:tcPr>
          <w:p w14:paraId="49F2AA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D8DFAF7" w14:textId="5E1453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E1C6CC" w14:textId="4A1B4A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945DB2" w14:textId="087FA6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0DB4A7C" w14:textId="1EA2AE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DDC4023" w14:textId="77777777" w:rsidTr="00503750">
        <w:tc>
          <w:tcPr>
            <w:tcW w:w="2835" w:type="dxa"/>
            <w:vAlign w:val="center"/>
          </w:tcPr>
          <w:p w14:paraId="05897F7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6EC938A" w14:textId="25C12A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E4C04B" w14:textId="084828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B1C8B3" w14:textId="663348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6D517E" w14:textId="461A0C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5E5A5A" w14:textId="77777777" w:rsidTr="00503750">
        <w:tc>
          <w:tcPr>
            <w:tcW w:w="2835" w:type="dxa"/>
            <w:vAlign w:val="center"/>
          </w:tcPr>
          <w:p w14:paraId="0595782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2301AC2" w14:textId="55D882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7F5819" w14:textId="7DC1EB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6385D5" w14:textId="35BE44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F12128B" w14:textId="2F76B8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1472EC4" w14:textId="77777777" w:rsidTr="00503750">
        <w:tc>
          <w:tcPr>
            <w:tcW w:w="2835" w:type="dxa"/>
          </w:tcPr>
          <w:p w14:paraId="65BD123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17010C3" w14:textId="23F21E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3FC155" w14:textId="58B948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E8D86F" w14:textId="6ADF4D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3EC25" w14:textId="0352C1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1092D1" w14:textId="77777777" w:rsidTr="00503750">
        <w:tc>
          <w:tcPr>
            <w:tcW w:w="2835" w:type="dxa"/>
          </w:tcPr>
          <w:p w14:paraId="52DA018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107A4AE1" w14:textId="4DDAF0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97463F" w14:textId="286F89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6EB4AE" w14:textId="1B25F8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E16503A" w14:textId="42121F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9E4831" w14:textId="77777777" w:rsidTr="00503750">
        <w:tc>
          <w:tcPr>
            <w:tcW w:w="2835" w:type="dxa"/>
          </w:tcPr>
          <w:p w14:paraId="1BDD3C4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15E86A0" w14:textId="4241AC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5F7440" w14:textId="2A84C5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FBAA11" w14:textId="4E8206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BB840E5" w14:textId="1E5FDD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1443FB8" w14:textId="77777777" w:rsidR="00944C3D" w:rsidRDefault="00944C3D" w:rsidP="00944C3D">
      <w:pPr>
        <w:rPr>
          <w:rFonts w:ascii="Arial" w:hAnsi="Arial"/>
          <w:b/>
        </w:rPr>
      </w:pPr>
    </w:p>
    <w:p w14:paraId="324D26FF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66D06781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4DDE47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5F92C12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C08A00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1F0027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F9C360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E94CA92" w14:textId="77777777" w:rsidTr="00503750">
        <w:trPr>
          <w:trHeight w:val="443"/>
        </w:trPr>
        <w:tc>
          <w:tcPr>
            <w:tcW w:w="2560" w:type="dxa"/>
          </w:tcPr>
          <w:p w14:paraId="641FA0F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C6F3385" w14:textId="0EAC4C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1183E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A263F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869D172" w14:textId="1D9E1B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F53625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D2C19C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FE6DAB6" w14:textId="3CC9FC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6161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0D3BB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5D3EB43" w14:textId="438BEA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2B430A5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32AE3E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F754903" w14:textId="186BE6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17EF8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F0547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889349C" w14:textId="293754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2D68A0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5BAF9F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1145246" w14:textId="22CC9C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3A4FD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B9663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3801189" w14:textId="74E8C5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1369EB" w14:textId="77777777" w:rsidR="00944C3D" w:rsidRDefault="00944C3D" w:rsidP="00944C3D">
      <w:pPr>
        <w:rPr>
          <w:rFonts w:ascii="Arial" w:hAnsi="Arial"/>
          <w:b/>
        </w:rPr>
      </w:pPr>
    </w:p>
    <w:p w14:paraId="03D2FACC" w14:textId="77777777" w:rsidR="00944C3D" w:rsidRDefault="00944C3D" w:rsidP="00944C3D">
      <w:pPr>
        <w:rPr>
          <w:rFonts w:ascii="Arial" w:hAnsi="Arial"/>
          <w:b/>
        </w:rPr>
      </w:pPr>
    </w:p>
    <w:p w14:paraId="4FEC24D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14E38F1" w14:textId="77777777" w:rsidR="00944C3D" w:rsidRDefault="00944C3D" w:rsidP="00944C3D">
      <w:pPr>
        <w:rPr>
          <w:rFonts w:ascii="Arial" w:hAnsi="Arial"/>
          <w:b/>
        </w:rPr>
      </w:pPr>
    </w:p>
    <w:p w14:paraId="20EB35D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57A27A83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A7D4D1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403A9A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B9113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F09F94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42C5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F9F14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4DC35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69BA95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CAC1A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17D37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BD3C7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6C9656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CBC5A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0DA70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71D36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744B0A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1390CF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0D815C0" w14:textId="77777777" w:rsidTr="00503750">
        <w:trPr>
          <w:trHeight w:val="677"/>
        </w:trPr>
        <w:tc>
          <w:tcPr>
            <w:tcW w:w="3358" w:type="dxa"/>
          </w:tcPr>
          <w:p w14:paraId="54B26E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C43A65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A502CE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367B9D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CC753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5DCF1CE" w14:textId="32D42D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83564C5" w14:textId="13A9ED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34F85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D51A3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FF3C420" w14:textId="04B5F0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B7EE12" w14:textId="62AC46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FF8B7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727E6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0B89AB0" w14:textId="66E945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131454" w14:textId="42335F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7BD28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1955F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A777F06" w14:textId="76D367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550CAAA" w14:textId="41FF2E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D52C5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4480E69" w14:textId="5253AC3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B5DA0AB" w14:textId="43D531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E9A7BF" w14:textId="5CBBF8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0513E6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C1208C7" w14:textId="6B97D03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AE77C9B" w14:textId="25EB79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DA416A3" w14:textId="3CC3CE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CD9509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7F5C2B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E0A187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A3CBF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778F42F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46829D5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45A43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5EDF1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C40B14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B19A4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1C6A1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06D8B35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8DD2F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86407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21B9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B683CB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8ED939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D44E02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E0403E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658042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9A3E07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EE764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ADA1F6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B16CD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4D84DC5" w14:textId="06D06E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92C7D92" w14:textId="35D9D3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C8A640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CF2C8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58F60418" w14:textId="41A3BB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07EAD3" w14:textId="0F9538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40A14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79EB9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F522FD3" w14:textId="3A0FCD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F01705D" w14:textId="4EF1D6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8A6E6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B775C62" w14:textId="68797F3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D1FFBBC" w14:textId="626A5D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F0936DD" w14:textId="6A8944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E1DD4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CBA9FD7" w14:textId="32D1E6D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E92D1F3" w14:textId="54597B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18D1EC3" w14:textId="3217BB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CF1EC3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7FFDF8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3ACF8B6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E2E5C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3AA6DB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C3F4E5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B4633F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DCE0B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04A86FDA" w14:textId="3AAEDA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CD7BBA3" w14:textId="0499CC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8E83C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F440C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09BBEEE" w14:textId="2A07EB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1F87432" w14:textId="031B71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1044A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D62F6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89AAB71" w14:textId="1CB21A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0AFC474" w14:textId="7F4EF4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E6077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5274C9B" w14:textId="2B8CC6F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FB2BEAE" w14:textId="7A697E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4A1A77" w14:textId="2C140A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E3D433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53B86D71" w14:textId="0B6197F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54B5766" w14:textId="7F4BAA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664CB9C" w14:textId="4E5A92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5068AA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5CC2E2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E82091F" w14:textId="77777777" w:rsidTr="00503750">
        <w:tc>
          <w:tcPr>
            <w:tcW w:w="3686" w:type="dxa"/>
            <w:vAlign w:val="center"/>
          </w:tcPr>
          <w:p w14:paraId="55146E2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BD3C1E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5C1FFE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3E0D58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DA4AE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1C530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4E22C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B4612C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36BBC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72311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75462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31A201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A4A9D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B7DB0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FDAAC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FCE5380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C4D28A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71C9D6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966375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166807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299A38A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45A357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3C2A5F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D66FA3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A6D095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B23A8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1FB2F52" w14:textId="21E70B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C531583" w14:textId="22A894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E66DA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40B91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ADE136B" w14:textId="6F8930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9BD27A" w14:textId="7F3643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27EE8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B09AF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DB103E1" w14:textId="373496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AEEA474" w14:textId="61F416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06A65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6F76D2B" w14:textId="02F7339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D23CB35" w14:textId="45BDC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137A01F" w14:textId="1090E4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F143B8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0294D93" w14:textId="62982A3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B91C9AF" w14:textId="4EA69B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2F30AC6" w14:textId="74E6AD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BFB1F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F1C80C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384C615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C8B5DF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7AFD63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BACE5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FA051F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9A180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3BE8926" w14:textId="460C04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AC5A7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47659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B4C2175" w14:textId="51F2D1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2F7B2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917AD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1C567E14" w14:textId="2D489E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930DC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193DE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0CDDC8F" w14:textId="39A32E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9BC3B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8853F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3AE6AD86" w14:textId="44786F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830F0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8AF719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DA54CDF" w14:textId="0FE5588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3E38D47" w14:textId="77777777" w:rsidR="00944C3D" w:rsidRDefault="00944C3D" w:rsidP="00944C3D">
      <w:pPr>
        <w:rPr>
          <w:sz w:val="22"/>
          <w:szCs w:val="22"/>
        </w:rPr>
      </w:pPr>
    </w:p>
    <w:p w14:paraId="0BAFB690" w14:textId="77777777" w:rsidR="00944C3D" w:rsidRDefault="00944C3D" w:rsidP="00944C3D">
      <w:pPr>
        <w:rPr>
          <w:sz w:val="22"/>
          <w:szCs w:val="22"/>
        </w:rPr>
      </w:pPr>
    </w:p>
    <w:p w14:paraId="6EFB56A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B38222E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3840C8F" w14:textId="697C36B3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BE2BF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DCBE3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37A7DA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334D8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60F40DC1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4330AE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536940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9DA261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11C2844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DC0974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0795E48" w14:textId="45D067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B22CCEB" w14:textId="120359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D14B4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0418AD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79D7E" w14:textId="236BD5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0E1A05A" w14:textId="668309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21C7A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A42A21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9501887" w14:textId="3CB995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0C9CF47" w14:textId="0889BC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B08F75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FF480D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1FED280" w14:textId="33DBDE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7DE6D03" w14:textId="6AA4F2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DA0D57B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2048F2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3F3C160" w14:textId="7B5A8F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94E585E" w14:textId="091761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F8B31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E2AA686" w14:textId="20D9ABA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5435087" w14:textId="242EAB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2750976" w14:textId="700DFF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A93D45E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5FBF857" w14:textId="370F01C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E72D9E0" w14:textId="40C2BD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71D5007" w14:textId="07E467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46D9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258F7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5E92F1B1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4FD5F7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743F12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4885E3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952863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64EF65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E4DDFD7" w14:textId="46C484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C9132B0" w14:textId="4BB096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6C231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DF4DF8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630F4B3" w14:textId="618B23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F282DA7" w14:textId="161900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37049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68B889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720300A2" w14:textId="462A08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83C3E82" w14:textId="664F4E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73F614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BB7654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5B52184" w14:textId="623D3B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0D3C528" w14:textId="3458C4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06924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583C126" w14:textId="07C44A3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A95BF45" w14:textId="2C3908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DD7ACA2" w14:textId="230201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21081F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52675F4" w14:textId="504C205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F87C20A" w14:textId="64F1F1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62C06E0" w14:textId="25B703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121B937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E578CBE" w14:textId="683C26A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FBF39F4" w14:textId="5D3CEA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61F12D2" w14:textId="685F5B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D057F" w:rsidRPr="006564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CB2B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60FEB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A1951C2" w14:textId="6E7E6336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86242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AAF0E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54E86346" w14:textId="01B0FEB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23545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B26E22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5837B922" w14:textId="7E285BC3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CC642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F9507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911995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008F4AFD" w14:textId="77777777" w:rsidR="00944C3D" w:rsidRPr="003607F0" w:rsidRDefault="00944C3D" w:rsidP="00944C3D"/>
    <w:p w14:paraId="143C87EE" w14:textId="77777777" w:rsidR="00F47675" w:rsidRPr="00944C3D" w:rsidRDefault="00F47675" w:rsidP="00944C3D"/>
    <w:sectPr w:rsidR="00F47675" w:rsidRPr="00944C3D" w:rsidSect="00FC5BD4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C772E4" w14:textId="77777777" w:rsidR="00FC5BD4" w:rsidRDefault="00FC5BD4">
      <w:r>
        <w:separator/>
      </w:r>
    </w:p>
  </w:endnote>
  <w:endnote w:type="continuationSeparator" w:id="0">
    <w:p w14:paraId="79C6F3A2" w14:textId="77777777" w:rsidR="00FC5BD4" w:rsidRDefault="00FC5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742EBE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E323119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FCAC2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9522CAD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51E91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01E26025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C26EF6" w14:textId="77777777" w:rsidR="00FC5BD4" w:rsidRDefault="00FC5BD4">
      <w:r>
        <w:separator/>
      </w:r>
    </w:p>
  </w:footnote>
  <w:footnote w:type="continuationSeparator" w:id="0">
    <w:p w14:paraId="67B4BAE8" w14:textId="77777777" w:rsidR="00FC5BD4" w:rsidRDefault="00FC5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354810">
    <w:abstractNumId w:val="13"/>
  </w:num>
  <w:num w:numId="2" w16cid:durableId="688072090">
    <w:abstractNumId w:val="17"/>
  </w:num>
  <w:num w:numId="3" w16cid:durableId="1593586273">
    <w:abstractNumId w:val="8"/>
  </w:num>
  <w:num w:numId="4" w16cid:durableId="1223563011">
    <w:abstractNumId w:val="7"/>
  </w:num>
  <w:num w:numId="5" w16cid:durableId="23320647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9712729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9259535">
    <w:abstractNumId w:val="20"/>
  </w:num>
  <w:num w:numId="8" w16cid:durableId="2122260415">
    <w:abstractNumId w:val="10"/>
  </w:num>
  <w:num w:numId="9" w16cid:durableId="510873694">
    <w:abstractNumId w:val="0"/>
  </w:num>
  <w:num w:numId="10" w16cid:durableId="408579710">
    <w:abstractNumId w:val="19"/>
  </w:num>
  <w:num w:numId="11" w16cid:durableId="616836189">
    <w:abstractNumId w:val="6"/>
  </w:num>
  <w:num w:numId="12" w16cid:durableId="327485768">
    <w:abstractNumId w:val="9"/>
  </w:num>
  <w:num w:numId="13" w16cid:durableId="1659532579">
    <w:abstractNumId w:val="12"/>
  </w:num>
  <w:num w:numId="14" w16cid:durableId="1967811116">
    <w:abstractNumId w:val="15"/>
  </w:num>
  <w:num w:numId="15" w16cid:durableId="505638107">
    <w:abstractNumId w:val="14"/>
  </w:num>
  <w:num w:numId="16" w16cid:durableId="137721660">
    <w:abstractNumId w:val="2"/>
  </w:num>
  <w:num w:numId="17" w16cid:durableId="1573393706">
    <w:abstractNumId w:val="4"/>
  </w:num>
  <w:num w:numId="18" w16cid:durableId="800853119">
    <w:abstractNumId w:val="11"/>
  </w:num>
  <w:num w:numId="19" w16cid:durableId="1799226124">
    <w:abstractNumId w:val="5"/>
  </w:num>
  <w:num w:numId="20" w16cid:durableId="914583706">
    <w:abstractNumId w:val="18"/>
  </w:num>
  <w:num w:numId="21" w16cid:durableId="728069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38"/>
    <w:docVar w:name="arg2" w:val="Driver=asa17;DBF=D:\anasoft\data\tebys.db;DBN=tebys;ENG=SQL17;commlinks=TCPIP{ip=192.168.1.241};uid=hromnikova;pwd=488300282956Vaveto1;con=finus(10.15)"/>
    <w:docVar w:name="arg3" w:val="0"/>
    <w:docVar w:name="arg4" w:val="C:\Users\HROMNI~1.TEB\AppData\Local\Temp\9790797.doc"/>
    <w:docVar w:name="arg5" w:val="6"/>
  </w:docVars>
  <w:rsids>
    <w:rsidRoot w:val="000D057F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057F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C5BD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0BEB5B"/>
  <w15:docId w15:val="{55E9E441-3C2A-4B8D-A87E-97CBD31D3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</Pages>
  <Words>5340</Words>
  <Characters>30438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2024-03-22T11:25:00Z</dcterms:created>
  <dcterms:modified xsi:type="dcterms:W3CDTF">2024-03-22T11:26:00Z</dcterms:modified>
</cp:coreProperties>
</file>