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1E120DC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B76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147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AD3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31F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639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F34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2B8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DAE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B9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8DE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BD0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D0E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071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45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549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2E6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2C3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96E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EAB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3C6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F01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235D557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A6D8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94D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E3F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A6687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29E7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6BB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7E6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E269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A46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EE1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C1A4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7CD8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3E0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FB4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2968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0AB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D4D0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5B90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75D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2878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94D5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2228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26F4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84BE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C8D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E4526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39239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61A5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FE2D7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30A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4CC87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32BD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A595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410B8AA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442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9F94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D538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09BB4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37C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39EF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55B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37B0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2ED4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5867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83B27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213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9A10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89BF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AED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A3C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279F4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174B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CA8B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6C0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44A1F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6C95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5E5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4CD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C1C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D069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34D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FE4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905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8DA3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3C4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5AE5C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2E9B6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A9BE2D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D37E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A90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68B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8F18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772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52B3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485E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A060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7580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D4444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D37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5461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63CF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CEB1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8F2F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1732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FF372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F421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24D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2EB8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B98C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FEB9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1E0AF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8BE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C70F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1B18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337D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12F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DD04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DB6E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2784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0CE1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050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1832F9D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A2BC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EF4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3E41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286E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EDE8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BD6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67E1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F58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99A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796D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2F0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241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668F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4F0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29B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6B2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687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221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4F0C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5E7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E83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CC1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3F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5D88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0B8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7010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F192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3A1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847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36A2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C439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9E78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2E5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712688B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68F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BEF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BDC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F4F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593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016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E95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EA0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CB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35C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BA2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2B4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2B0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5B9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4A7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728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31F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2D9107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74D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0F8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B12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F77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3C4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516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01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89C6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89B7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4B5B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EED3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22D7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AED1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A80D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0DF3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35F2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A19E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5523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12F16CC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Úč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A5E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5F4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1EB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1C7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7CD8D0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9D0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CBA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CE2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294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B21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2F3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7F9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C1A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434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27B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AD0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DB418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2C5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73A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484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A6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BB8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CD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C49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AEC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D63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C49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DCE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8CA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287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62A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33E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7EF8FF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DB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B3A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54E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2AF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71B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AA0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B2B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1F4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089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565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51A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3D12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C24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37A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274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D0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7F8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38E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0F2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E1E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3F3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764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18E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36B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8B5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8D1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FD8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FAFAE1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2F6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101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492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144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35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866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0A4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5A00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7CD5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D0B9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D2BEA1" w14:textId="6C79099D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lang w:eastAsia="sk-SK"/>
              </w:rPr>
              <w:t>31. 12. 2023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7FC5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90F0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2E69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6427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C8B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E18B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7884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3610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D6E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250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AD7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85B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CE8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DB1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48C8B4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645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252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C3A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8C2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C6F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540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ABA1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D78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2D7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ED189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4B98E12E" wp14:editId="43038AFC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C9A21B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98E1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78C9A21B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92F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ADE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DF4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5B00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F6F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94F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975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17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282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244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EA1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02E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37D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83FC6A5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EC936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22ABE1E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4A3F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9F7C740" wp14:editId="31A3DD0F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F3B2A3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F7C740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08F3B2A3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6645732" wp14:editId="027215B3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7561DD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45732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397561DD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DB7234E" wp14:editId="25D258C8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B75CB0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7234E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6FB75CB0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11A4BB5D" wp14:editId="77B495EE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19A5BB" w14:textId="185FCD11" w:rsidR="000B647F" w:rsidRDefault="00000000" w:rsidP="00944C3D">
                                  <w:fldSimple w:instr=" MERGEFIELD  aDMOD  \* MERGEFORMAT ">
                                    <w:r w:rsidR="006D301F" w:rsidRPr="006D301F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4BB5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0619A5BB" w14:textId="185FCD11" w:rsidR="000B647F" w:rsidRDefault="00000000" w:rsidP="00944C3D">
                            <w:fldSimple w:instr=" MERGEFIELD  aDMOD  \* MERGEFORMAT ">
                              <w:r w:rsidR="006D301F" w:rsidRPr="006D301F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65E8BFAC" wp14:editId="2D0E1F33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D60C65" w14:textId="74927B73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01F" w:rsidRPr="003F49C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2023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8BFAC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55D60C65" w14:textId="74927B73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01F" w:rsidRPr="003F49C9">
                              <w:rPr>
                                <w:rFonts w:ascii="Arial" w:hAnsi="Arial" w:cs="Arial"/>
                                <w:noProof/>
                              </w:rPr>
                              <w:t>2023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11CFA8B8" wp14:editId="66884F5E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CF5AD6" w14:textId="1F2F1A44" w:rsidR="000B647F" w:rsidRDefault="00000000" w:rsidP="00944C3D">
                                  <w:fldSimple w:instr=" MERGEFIELD  aDRDO  \* MERGEFORMAT ">
                                    <w:r w:rsidR="006D301F" w:rsidRPr="006D301F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2023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CFA8B8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7FCF5AD6" w14:textId="1F2F1A44" w:rsidR="000B647F" w:rsidRDefault="00000000" w:rsidP="00944C3D">
                            <w:fldSimple w:instr=" MERGEFIELD  aDRDO  \* MERGEFORMAT ">
                              <w:r w:rsidR="006D301F" w:rsidRPr="006D301F">
                                <w:rPr>
                                  <w:rFonts w:ascii="Arial" w:hAnsi="Arial" w:cs="Arial"/>
                                  <w:noProof/>
                                </w:rPr>
                                <w:t>2023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1659AFA7" wp14:editId="09B45FBB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E0120A" w14:textId="249B6219" w:rsidR="000B647F" w:rsidRDefault="00000000" w:rsidP="00944C3D">
                                  <w:fldSimple w:instr=" MERGEFIELD  aDMDO  \* MERGEFORMAT ">
                                    <w:r w:rsidR="006D301F" w:rsidRPr="006D301F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9AFA7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3FE0120A" w14:textId="249B6219" w:rsidR="000B647F" w:rsidRDefault="00000000" w:rsidP="00944C3D">
                            <w:fldSimple w:instr=" MERGEFIELD  aDMDO  \* MERGEFORMAT ">
                              <w:r w:rsidR="006D301F" w:rsidRPr="006D301F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026C6E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5A0698EB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4A254ADC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7C9360A" wp14:editId="2D2B04CF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5C1ACC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9360A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115C1ACC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6664579B" wp14:editId="3281D06B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000B9D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64579B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6F000B9D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255D0E" wp14:editId="696FC729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2ABCDE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55D0E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482ABCDE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00387160" wp14:editId="10621E8F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3D7198" w14:textId="07E1CA4A" w:rsidR="000B647F" w:rsidRDefault="00000000" w:rsidP="00944C3D">
                                  <w:fldSimple w:instr=" MERGEFIELD  aDRDOo  \* MERGEFORMAT ">
                                    <w:r w:rsidR="006D301F" w:rsidRPr="006D301F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87160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503D7198" w14:textId="07E1CA4A" w:rsidR="000B647F" w:rsidRDefault="00000000" w:rsidP="00944C3D">
                            <w:fldSimple w:instr=" MERGEFIELD  aDRDOo  \* MERGEFORMAT ">
                              <w:r w:rsidR="006D301F" w:rsidRPr="006D301F">
                                <w:rPr>
                                  <w:rFonts w:ascii="Arial" w:hAnsi="Arial" w:cs="Arial"/>
                                  <w:noProof/>
                                </w:rPr>
                                <w:t>2022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1F3B0DA6" wp14:editId="378755E7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6B6645" w14:textId="18A66223" w:rsidR="000B647F" w:rsidRDefault="00000000" w:rsidP="00944C3D">
                                  <w:fldSimple w:instr=" MERGEFIELD  aDMDO  \* MERGEFORMAT ">
                                    <w:r w:rsidR="006D301F" w:rsidRPr="006D301F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B0DA6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6F6B6645" w14:textId="18A66223" w:rsidR="000B647F" w:rsidRDefault="00000000" w:rsidP="00944C3D">
                            <w:fldSimple w:instr=" MERGEFIELD  aDMDO  \* MERGEFORMAT ">
                              <w:r w:rsidR="006D301F" w:rsidRPr="006D301F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5DF75E9A" wp14:editId="75F5120F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67ED78" w14:textId="375B19C7" w:rsidR="000B647F" w:rsidRDefault="00000000" w:rsidP="00944C3D">
                                  <w:fldSimple w:instr=" MERGEFIELD  aDRODo  \* MERGEFORMAT ">
                                    <w:r w:rsidR="006D301F" w:rsidRPr="006D301F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75E9A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4767ED78" w14:textId="375B19C7" w:rsidR="000B647F" w:rsidRDefault="00000000" w:rsidP="00944C3D">
                            <w:fldSimple w:instr=" MERGEFIELD  aDRODo  \* MERGEFORMAT ">
                              <w:r w:rsidR="006D301F" w:rsidRPr="006D301F">
                                <w:rPr>
                                  <w:rFonts w:ascii="Arial" w:hAnsi="Arial" w:cs="Arial"/>
                                  <w:noProof/>
                                </w:rPr>
                                <w:t>2022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55C2BAAA" wp14:editId="2A7FF748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5DE905" w14:textId="65326642" w:rsidR="000B647F" w:rsidRDefault="00000000" w:rsidP="00944C3D">
                                  <w:fldSimple w:instr=" MERGEFIELD  aDMOD  \* MERGEFORMAT ">
                                    <w:r w:rsidR="006D301F" w:rsidRPr="006D301F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2BAAA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295DE905" w14:textId="65326642" w:rsidR="000B647F" w:rsidRDefault="00000000" w:rsidP="00944C3D">
                            <w:fldSimple w:instr=" MERGEFIELD  aDMOD  \* MERGEFORMAT ">
                              <w:r w:rsidR="006D301F" w:rsidRPr="006D301F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3B5AB72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B7EFFDE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002A40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C4F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52223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991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FB5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1E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0B6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63A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087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15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7A8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4B6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C56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C9F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07F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E43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A92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963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D3E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A9A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5C6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88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14E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607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F0E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326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FB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33022A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C26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EC9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298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EB2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221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C1F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856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C8F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B0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1EF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7E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72F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9D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B3D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C5C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033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71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54D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7308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C6E4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0449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4D6D6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2922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CD34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23C1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7E4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461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A92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8B7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2A4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52C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879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CBE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EF3751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F11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CAB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140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C56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E3B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6B8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F9A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46D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917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9A4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7EB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E37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601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F23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4E1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6D5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B90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06A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AA3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D83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DEADD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F11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CEE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70A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EC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393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04B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BDA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63B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F0BF1F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06D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2B3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248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76A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1F9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AD3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040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B6B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33C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E97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A23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372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837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7D5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B6B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598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1E4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E74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CE5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5D0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809A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208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DA5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4B4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A72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2DC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252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DDA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8C0AF3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EBB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BA9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0BD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57B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658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D23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4B6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0DB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233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C9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E8D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594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C5E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54B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D2F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509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BCC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1E1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625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406E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A6E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BD94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8D6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090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5CF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829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6D5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E78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E5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559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7E2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13E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756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744864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F00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78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FC8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D73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700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D05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094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38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71F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82D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93F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722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CA0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1A0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D7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4B3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951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C93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A0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C59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F12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F490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45C5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B542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B840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9599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ABB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8BA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F62851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9B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BF7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A3E51BD" wp14:editId="13D26534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3D5F59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E51BD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183D5F59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2E6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CD3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9F1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036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1D1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D9D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04C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560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34E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9812F72" wp14:editId="3C05DAB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F62B1D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12F72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09F62B1D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4EC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198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3C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FFE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F1F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38B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60F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8ED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026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28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D3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19B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BD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E23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C3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D0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C6F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F0D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396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FB5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AAE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C9D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47B4A3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1CB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9EFBCB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D27E5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A96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7A38D92" wp14:editId="687AE8A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2C7FD0" w14:textId="4E1FF292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01F" w:rsidRPr="003F49C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36122033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38D92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202C7FD0" w14:textId="4E1FF292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01F" w:rsidRPr="003F49C9">
                              <w:rPr>
                                <w:rFonts w:ascii="Arial" w:hAnsi="Arial" w:cs="Arial"/>
                                <w:noProof/>
                              </w:rPr>
                              <w:t>36122033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3A0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307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289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2B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9C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037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3FA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943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1FB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3BA3CF" wp14:editId="610819EF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830307" w14:textId="7F79F3F0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01F" w:rsidRPr="003F49C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2021559276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BA3CF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5B830307" w14:textId="7F79F3F0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01F" w:rsidRPr="003F49C9">
                              <w:rPr>
                                <w:rFonts w:ascii="Arial" w:hAnsi="Arial" w:cs="Arial"/>
                                <w:noProof/>
                              </w:rPr>
                              <w:t>2021559276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09D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8A8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229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4AD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3A7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E2B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6D5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F70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55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5FF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3D6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958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FAE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38B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CAB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CCD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7D3679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B40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7E3705A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FE0BA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40A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5C1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F04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E6E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EEA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552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4F6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E4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5BE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AA0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632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D6C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B89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767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1AC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336018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A233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565A5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DE7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ED7C895" wp14:editId="0736BF0B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0722C6" w14:textId="404C34B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01F" w:rsidRPr="003F49C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Spoločenstvo vlastníkov  bytov č.1595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7C895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500722C6" w14:textId="404C34B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01F" w:rsidRPr="003F49C9">
                              <w:rPr>
                                <w:rFonts w:ascii="Arial" w:hAnsi="Arial" w:cs="Arial"/>
                                <w:noProof/>
                              </w:rPr>
                              <w:t>Spoločenstvo vlastníkov  bytov č.1595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4FE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625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7C4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7BF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3D5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238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831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E88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3C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3C7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496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ECE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42E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653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5CD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3C5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D80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602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AC2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D2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DD0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283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ACD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368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777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627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746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5C9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B56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98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8B0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F76B67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559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5A6E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401F8F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2AB8E2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5F3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B27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014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10E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371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4BD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52E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6E1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90A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807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8AF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FC8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BD0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730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AF5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7F0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687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0C3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CC6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CC2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44F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F0F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DD1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0C30FE8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928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4BC457" wp14:editId="27B8120D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A9EA46" w14:textId="37E11E86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01F" w:rsidRPr="003F49C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Hurbanova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BC457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3FA9EA46" w14:textId="37E11E86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01F" w:rsidRPr="003F49C9">
                              <w:rPr>
                                <w:rFonts w:ascii="Arial" w:hAnsi="Arial" w:cs="Arial"/>
                                <w:noProof/>
                              </w:rPr>
                              <w:t>Hurbanova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CFD02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ACD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69E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EED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EE8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376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100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DC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937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15D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B68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5D7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8C2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B9C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C6C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A9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3DE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994B65" wp14:editId="22EE5742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6CA94D" w14:textId="53EA9240" w:rsidR="000B647F" w:rsidRDefault="00000000" w:rsidP="00944C3D">
                                  <w:fldSimple w:instr=" MERGEFIELD  aSUB_ULICA_CISLO  \* MERGEFORMAT ">
                                    <w:r w:rsidR="006D301F" w:rsidRPr="006D301F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46/1595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94B65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6F6CA94D" w14:textId="53EA9240" w:rsidR="000B647F" w:rsidRDefault="00000000" w:rsidP="00944C3D">
                            <w:fldSimple w:instr=" MERGEFIELD  aSUB_ULICA_CISLO  \* MERGEFORMAT ">
                              <w:r w:rsidR="006D301F" w:rsidRPr="006D301F">
                                <w:rPr>
                                  <w:rFonts w:ascii="Arial" w:hAnsi="Arial" w:cs="Arial"/>
                                  <w:noProof/>
                                </w:rPr>
                                <w:t>46/1595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377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B5E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FC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C10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7F9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95E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1CD0D1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60BA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839CD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8AF3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2B5EA6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37EE582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C96323B" wp14:editId="1911BE34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A6620F" w14:textId="0D929578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01F" w:rsidRPr="003F49C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91101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6323B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63A6620F" w14:textId="0D929578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01F" w:rsidRPr="003F49C9">
                              <w:rPr>
                                <w:rFonts w:ascii="Arial" w:hAnsi="Arial" w:cs="Arial"/>
                                <w:noProof/>
                              </w:rPr>
                              <w:t>91101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8BA9047" wp14:editId="083DE743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0FFAFD" w14:textId="495C4612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01F" w:rsidRPr="003F49C9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A9047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610FFAFD" w14:textId="495C4612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01F" w:rsidRPr="003F49C9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B85E6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50A82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C26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01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6056CF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BFC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98450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9DDA54B" wp14:editId="571B11AD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E267C1" w14:textId="5CE0D062" w:rsidR="000B647F" w:rsidRPr="00391121" w:rsidRDefault="006D301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915913076</w:t>
                                  </w:r>
                                  <w:r w:rsidR="000B647F"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="000B647F"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="000B647F"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DA54B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11E267C1" w14:textId="5CE0D062" w:rsidR="000B647F" w:rsidRPr="00391121" w:rsidRDefault="006D301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915913076</w:t>
                            </w:r>
                            <w:r w:rsidR="000B647F"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="000B647F"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="000B647F"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07E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C7D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5DE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3DC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917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E00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C4A5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0612E79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1E4B0DA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481F51C" wp14:editId="48A5162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AD1FE9" w14:textId="74123599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1F51C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2FAD1FE9" w14:textId="74123599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057A7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9CA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B29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070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99B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30B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B12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404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9702BA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210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B5B71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63E318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0AFE835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04FADFD" wp14:editId="0BD271E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2BD6B4" w14:textId="102723BE" w:rsidR="000B647F" w:rsidRPr="00391121" w:rsidRDefault="006D301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j.hromnikova@spbtn.sk</w:t>
                                  </w:r>
                                  <w:r w:rsidR="000B647F"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="000B647F"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="000B647F"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4FADFD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6F2BD6B4" w14:textId="102723BE" w:rsidR="000B647F" w:rsidRPr="00391121" w:rsidRDefault="006D301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j.hromnikova@spbtn.sk</w:t>
                            </w:r>
                            <w:r w:rsidR="000B647F"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="000B647F"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="000B647F"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100CFF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737BF4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0B2D5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6F2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8F7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A48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F9E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5D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955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031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81A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42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547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FC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8B5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EC1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1B8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16B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6CF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693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5E5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880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478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5D2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666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D32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78E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8E4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0B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868B56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47F8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26FE43" w14:textId="6D34A905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6D301F">
              <w:rPr>
                <w:rFonts w:ascii="Arial" w:hAnsi="Arial"/>
                <w:lang w:eastAsia="sk-SK"/>
              </w:rPr>
              <w:t>29.2.2024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F524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8E21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B46E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21F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6D6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B4F92E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04BB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B65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7FE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83E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7B7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89C48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F96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7D5A17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C2BD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613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596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0C1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D7E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285DA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6C0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986D7B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A0D0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464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921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0E4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A80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72146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998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B3679F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0D93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01B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43E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295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87D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E1D29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5E1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2DE9F0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F242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D3C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E28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096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DCA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E8002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E1E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57E4B0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87F5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9C3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4E8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783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80A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FAFC6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47E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7BC38A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1048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B2E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D56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BD1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332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D16A1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108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A6857E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715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DE6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EC5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D5D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9E6D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D89C6F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9A375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44C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A84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6FA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6FA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B02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BCA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A7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E74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205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115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90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5A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2DB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AFD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85D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D34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E3B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92C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4FF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326CE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494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4D5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3000D35E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2AB99B8F" w14:textId="77777777" w:rsidR="00944C3D" w:rsidRDefault="00944C3D" w:rsidP="00944C3D">
      <w:pPr>
        <w:rPr>
          <w:rFonts w:ascii="Arial" w:hAnsi="Arial"/>
        </w:rPr>
      </w:pPr>
    </w:p>
    <w:p w14:paraId="2D9191B2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448F1DD9" w14:textId="20D8947F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4178F2E9" w14:textId="2FC58BE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580BAFC2" w14:textId="4894E67F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53627A85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04032061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4"/>
        <w:gridCol w:w="2799"/>
      </w:tblGrid>
      <w:tr w:rsidR="00944C3D" w:rsidRPr="008D0433" w14:paraId="658894FB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06FDD77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3FF33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61FF3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681678E0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43C83D45" w14:textId="43210D22" w:rsidR="00944C3D" w:rsidRPr="008D0433" w:rsidRDefault="006D301F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Ing. Jaroslav Dzurňák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E362F8" w14:textId="1C770E05" w:rsidR="00944C3D" w:rsidRPr="008D0433" w:rsidRDefault="006D301F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SVB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58BB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2574A2B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4128059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76C228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A74EA8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B1E7FC1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69C4FB6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44EDAFE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D83248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C17E80E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7C2E2BDC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1255A1C4" w14:textId="21AEDABE" w:rsidR="00944C3D" w:rsidRDefault="006D301F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Správa bytového domu</w:t>
      </w:r>
      <w:r w:rsidR="00944C3D">
        <w:rPr>
          <w:rFonts w:ascii="Arial" w:hAnsi="Arial"/>
          <w:sz w:val="22"/>
          <w:szCs w:val="22"/>
        </w:rPr>
        <w:fldChar w:fldCharType="begin"/>
      </w:r>
      <w:r w:rsidR="00944C3D">
        <w:rPr>
          <w:rFonts w:ascii="Arial" w:hAnsi="Arial"/>
          <w:sz w:val="22"/>
          <w:szCs w:val="22"/>
        </w:rPr>
        <w:instrText xml:space="preserve"> MERGEFIELD p04 </w:instrText>
      </w:r>
      <w:r w:rsidR="00944C3D">
        <w:rPr>
          <w:rFonts w:ascii="Arial" w:hAnsi="Arial"/>
          <w:sz w:val="22"/>
          <w:szCs w:val="22"/>
        </w:rPr>
        <w:fldChar w:fldCharType="end"/>
      </w:r>
    </w:p>
    <w:p w14:paraId="7A2BA601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78C7157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61E515E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C865680" w14:textId="3805C2EC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38B13196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00C80D1B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1A56CEA7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15AB6E7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6CB9CB2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2EB2BF0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643B9F4A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0F429A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091EFBE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04B30E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3864237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5E5AC3F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B1D55D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0F72006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2A376C4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70A706C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2BCE9F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3468C6E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F8A68D7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441017C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386D916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5E6EE6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BE4F55E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9A5FB40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FA4B9DD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1D7B379E" w14:textId="5013A163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1B116445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5406391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2386382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184E1DB0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07D5A9E7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14927E2C" w14:textId="4C0A7594" w:rsidR="00944C3D" w:rsidRPr="00664EC5" w:rsidRDefault="00944C3D" w:rsidP="006D301F">
      <w:pPr>
        <w:ind w:firstLine="426"/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5FC04E42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52FF15A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1EEEA64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46E8A6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6BB39985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6F8726B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2EE46A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0BC3A5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32374E0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6415681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2447466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5D647D3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A025C8C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3247986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7FAF92E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0DA33A5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7A5362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81A96EE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F1D2DD6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0D742A8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3C8F86C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693374E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7618F3F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36537AE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3B9FEB9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011D74E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621B214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45D88CB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1F9A36D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7A35EBE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01A8FAE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l) krátkodobý finančný majetok</w:t>
      </w:r>
    </w:p>
    <w:p w14:paraId="4AAE4A0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1B5BE8A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2FF8633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6703496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04243AD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7CF1B04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F039443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5981EB22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275BC8D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0735060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1833E75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A3E0CE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7E8D026A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682662C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23A9181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290DADA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0CCBB93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5678DD4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02A286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00A2A6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1109923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73B9FA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18F82D9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70B8A32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7658F92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4E5AEDC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11602C4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3C0AD79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699B9D9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1FA87A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5331B4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4EE445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03ED453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01CBDC1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4C63B3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43DB5C7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51763E3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5643B0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1399BAA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0A15A8F8" w14:textId="1C234203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7BFFEE42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46454B6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81291F9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3B76DEB7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5A4AE37A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0605A6B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1D9D429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DA40FE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3CACF147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6C3F2FB3" w14:textId="77777777" w:rsidTr="00503750">
        <w:tc>
          <w:tcPr>
            <w:tcW w:w="2302" w:type="dxa"/>
            <w:vAlign w:val="center"/>
          </w:tcPr>
          <w:p w14:paraId="51B0F61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0CDE1DF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40302A0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12C9293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4A3EA7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60BA289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60B507B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1BF6F5C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1493299A" w14:textId="77777777" w:rsidTr="00503750">
        <w:tc>
          <w:tcPr>
            <w:tcW w:w="15593" w:type="dxa"/>
            <w:gridSpan w:val="8"/>
            <w:vAlign w:val="center"/>
          </w:tcPr>
          <w:p w14:paraId="4F15DB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68239617" w14:textId="77777777" w:rsidTr="00503750">
        <w:tc>
          <w:tcPr>
            <w:tcW w:w="2302" w:type="dxa"/>
            <w:vAlign w:val="center"/>
          </w:tcPr>
          <w:p w14:paraId="6CAFB9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C7905C2" w14:textId="1904B50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9DEB42D" w14:textId="62FA958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B2EDE0" w14:textId="618EAC1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5C87CF" w14:textId="4C23321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ED2FD72" w14:textId="152D7D7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F51D1F6" w14:textId="433D8BE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0F09226" w14:textId="3B3B5D9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6562918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841EBD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540157C5" w14:textId="558CA58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290F10A" w14:textId="397E567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7BE99F" w14:textId="47C1B49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BE3C33" w14:textId="5B39E41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183649" w14:textId="34D99FD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E76C7A" w14:textId="31C6D45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397BFC" w14:textId="302AAFB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1E7801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273608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6F4BCB19" w14:textId="190A467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9BB8208" w14:textId="6CA73B2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7841CD" w14:textId="0063DB8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5812798" w14:textId="1922500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D8CF0E" w14:textId="4B32DC8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8C27F2" w14:textId="73916FF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E56347" w14:textId="1420EB4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56692C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BEE96B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4B18572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7FD42BE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9A4909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94AA9C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05FD30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72F223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641333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69666666" w14:textId="77777777" w:rsidTr="00503750">
        <w:tc>
          <w:tcPr>
            <w:tcW w:w="2302" w:type="dxa"/>
            <w:vAlign w:val="center"/>
          </w:tcPr>
          <w:p w14:paraId="140D8CA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6D8FFE9" w14:textId="6168D2D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DDE7E6A" w14:textId="6E9E55D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A46A25" w14:textId="575D955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88EBC6" w14:textId="740C75C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C9FF12" w14:textId="5396334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4B1DFF" w14:textId="195908C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CA8BEB" w14:textId="2D4ED13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8A2D649" w14:textId="77777777" w:rsidTr="00503750">
        <w:tc>
          <w:tcPr>
            <w:tcW w:w="15593" w:type="dxa"/>
            <w:gridSpan w:val="8"/>
            <w:vAlign w:val="center"/>
          </w:tcPr>
          <w:p w14:paraId="187341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54302E86" w14:textId="77777777" w:rsidTr="00503750">
        <w:tc>
          <w:tcPr>
            <w:tcW w:w="2302" w:type="dxa"/>
            <w:vAlign w:val="center"/>
          </w:tcPr>
          <w:p w14:paraId="3A036B8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04054E3" w14:textId="76D2737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F054934" w14:textId="2B7EB37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8D62754" w14:textId="114646B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AAFC0BE" w14:textId="1839DBB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382235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292DD8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7488558" w14:textId="30A098F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EA5AB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775B5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59B93705" w14:textId="1A1BF1A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18091CF" w14:textId="00C15D6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C66879E" w14:textId="202A9D9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46D94EF" w14:textId="4184467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F77B2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33D4BF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198C5D6" w14:textId="29D9BBC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DA79A8A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5A6EC4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5FC26848" w14:textId="2870852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02776DC" w14:textId="3FBB677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07B48E" w14:textId="2654E7D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3A6953C" w14:textId="7EF8F93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B7FCF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5710F6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D681983" w14:textId="6994E49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FE3AB7E" w14:textId="77777777" w:rsidTr="00503750">
        <w:tc>
          <w:tcPr>
            <w:tcW w:w="2302" w:type="dxa"/>
            <w:vAlign w:val="center"/>
          </w:tcPr>
          <w:p w14:paraId="21E0AC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33A008E" w14:textId="41CF3C2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33428FF" w14:textId="1D57CBB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157736" w14:textId="6D9C2E7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8B0B6B" w14:textId="46BF7A8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641AF3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0EB6BF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2995877" w14:textId="0B982B5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936B8D" w14:textId="77777777" w:rsidTr="00503750">
        <w:tc>
          <w:tcPr>
            <w:tcW w:w="15593" w:type="dxa"/>
            <w:gridSpan w:val="8"/>
            <w:vAlign w:val="center"/>
          </w:tcPr>
          <w:p w14:paraId="1C36C79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6797489E" w14:textId="77777777" w:rsidTr="00503750">
        <w:tc>
          <w:tcPr>
            <w:tcW w:w="2302" w:type="dxa"/>
            <w:vAlign w:val="center"/>
          </w:tcPr>
          <w:p w14:paraId="3E920A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3B9953E" w14:textId="41222B5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19F2406" w14:textId="509EFE2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35AC02" w14:textId="34C0EA5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3149A8D" w14:textId="1C45E77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79DFA7" w14:textId="37DB9C8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85C7A3" w14:textId="2961061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487402" w14:textId="3EA4902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38FC85B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31C9B1B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21B36491" w14:textId="34FBF18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A25D328" w14:textId="4ACC5BC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22A67C" w14:textId="48DE87F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59ADC1" w14:textId="42CE48E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6B7C42" w14:textId="5C82741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8AE430" w14:textId="751848A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060FB26" w14:textId="274E4D1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11BB484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1E0625F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6CEA9B6A" w14:textId="68FF269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F591DED" w14:textId="195D2E2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DE0702" w14:textId="57B4FC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BF9F96" w14:textId="5152E94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59F864" w14:textId="3748419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9ABEF7" w14:textId="71F6E38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9CCAC5" w14:textId="58169A8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4C22C3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2EE91A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3FB20A56" w14:textId="66E9D14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C435FC2" w14:textId="51B89D3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BD5923" w14:textId="763F922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116E62" w14:textId="53E9B3F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C450D6" w14:textId="0109496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5DF429" w14:textId="562338D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6CC19A" w14:textId="63A4308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F7AC6B3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50DE694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2E5062EE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2425BA6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566D31DF" w14:textId="20A6DB2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61F2F26" w14:textId="6A30ABD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560974C" w14:textId="54056B0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993E4A" w14:textId="3CCDB10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F76424" w14:textId="287D3DC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C988F5" w14:textId="27C5189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97C43E" w14:textId="6455F56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059406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5CF0073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F51E979" w14:textId="16D36D3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476CA03" w14:textId="79CA75E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C307CBA" w14:textId="100DCD7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2DC8C8" w14:textId="5DE31F3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67C78FF" w14:textId="591DDAA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03AAE65" w14:textId="16B382E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4137C6" w14:textId="73E92FE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40C9601" w14:textId="77777777" w:rsidR="00944C3D" w:rsidRDefault="00944C3D" w:rsidP="00944C3D">
      <w:pPr>
        <w:rPr>
          <w:rFonts w:ascii="Arial" w:hAnsi="Arial"/>
          <w:b/>
        </w:rPr>
      </w:pPr>
    </w:p>
    <w:p w14:paraId="11E36674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550A44AF" w14:textId="77777777" w:rsidTr="00503750">
        <w:tc>
          <w:tcPr>
            <w:tcW w:w="1944" w:type="dxa"/>
            <w:vAlign w:val="center"/>
          </w:tcPr>
          <w:p w14:paraId="5BDE2B8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7539E85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4994025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4E2A934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526001A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482D144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046EC34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28454C9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0597E44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2F1CF36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04B1683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24F7E49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5B0AB7AD" w14:textId="77777777" w:rsidTr="00503750">
        <w:tc>
          <w:tcPr>
            <w:tcW w:w="15685" w:type="dxa"/>
            <w:gridSpan w:val="12"/>
            <w:vAlign w:val="center"/>
          </w:tcPr>
          <w:p w14:paraId="05F9CB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240FE1AC" w14:textId="77777777" w:rsidTr="00503750">
        <w:tc>
          <w:tcPr>
            <w:tcW w:w="1944" w:type="dxa"/>
            <w:vAlign w:val="center"/>
          </w:tcPr>
          <w:p w14:paraId="45355E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B811C6F" w14:textId="684CEF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32C8DA4" w14:textId="0E6F78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F4292B6" w14:textId="0E1637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8032A8F" w14:textId="2CF431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C846CA5" w14:textId="789153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F48AE5D" w14:textId="499DF9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255F702" w14:textId="1A4491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6F1DDAB" w14:textId="64881F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7D1D013" w14:textId="02E5CB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7283290" w14:textId="2AD003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C2860A2" w14:textId="0B2A26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FF9E81F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10514D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A17861D" w14:textId="650574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380D31D" w14:textId="186E2A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02FCB70" w14:textId="02C31D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49C619A" w14:textId="653AED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E592997" w14:textId="00AD9C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D9D34C4" w14:textId="0A9824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2FDEB70" w14:textId="19F173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23E1648" w14:textId="736639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2E9A5E4" w14:textId="67F016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88DFE96" w14:textId="20008B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A6C8367" w14:textId="0C54DC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B14570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614AE8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11B5C94B" w14:textId="097085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5F7F20E" w14:textId="4FB938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40DB238" w14:textId="7ADC61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C7ACB7C" w14:textId="6B17D3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DDD3647" w14:textId="2AD92A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A7820BA" w14:textId="0690FD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D8C5EBB" w14:textId="509BD0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D1AF9A3" w14:textId="3AD6AA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EE7A38C" w14:textId="4E4ACB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77A410D" w14:textId="77F26A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81E47B2" w14:textId="70BE32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6454FEB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47C1C85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70302F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3A52A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25B4D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33BFF1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659B5F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1498FB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4BEE04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052603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1E5EA0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F45EC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8948F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3BC7193" w14:textId="77777777" w:rsidTr="00503750">
        <w:tc>
          <w:tcPr>
            <w:tcW w:w="1944" w:type="dxa"/>
            <w:vAlign w:val="center"/>
          </w:tcPr>
          <w:p w14:paraId="0C17C86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770160D" w14:textId="4D48CE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20AA326" w14:textId="08D089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D21CC03" w14:textId="50B9D2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49C5573" w14:textId="2F6A8E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C86E5C1" w14:textId="47FA08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E291A2C" w14:textId="56D631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9DDC39A" w14:textId="74283A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BA5DEF0" w14:textId="41D348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566578F" w14:textId="455BC3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239CF89" w14:textId="2EE40A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EDB724A" w14:textId="47D6A6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29D85C7" w14:textId="77777777" w:rsidTr="00503750">
        <w:tc>
          <w:tcPr>
            <w:tcW w:w="15685" w:type="dxa"/>
            <w:gridSpan w:val="12"/>
            <w:vAlign w:val="center"/>
          </w:tcPr>
          <w:p w14:paraId="7F5DF56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262366C8" w14:textId="77777777" w:rsidTr="00503750">
        <w:tc>
          <w:tcPr>
            <w:tcW w:w="1944" w:type="dxa"/>
            <w:vAlign w:val="center"/>
          </w:tcPr>
          <w:p w14:paraId="0022173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36E126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67C58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B5CD237" w14:textId="48D3DC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2F95109" w14:textId="11B9D4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1A6A3EE" w14:textId="12F93A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0EBBD40" w14:textId="00A46D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EC80748" w14:textId="21D871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ACC367D" w14:textId="440E7C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75331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D9A13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ADDB2DB" w14:textId="41B5F7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32D8A0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372ADDC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028BBE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616AF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F588EC8" w14:textId="193FE2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36A7D1A" w14:textId="43613E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74E1E66" w14:textId="3D298C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AF0DB44" w14:textId="0AB72C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518799F" w14:textId="3ABF3A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6FEB243" w14:textId="47C613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40984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C305C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166A32FD" w14:textId="09AA26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6CA4317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50AD14E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B0753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3199E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8D5E2B1" w14:textId="7C87C2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0665894" w14:textId="2785A4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160D9AF" w14:textId="327CD9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B8BD472" w14:textId="722046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E61EEAE" w14:textId="226C6A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E0E7E2D" w14:textId="3B941B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D0B4C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58887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1BE2626" w14:textId="72BD0E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2F60898" w14:textId="77777777" w:rsidTr="00503750">
        <w:tc>
          <w:tcPr>
            <w:tcW w:w="1944" w:type="dxa"/>
            <w:vAlign w:val="center"/>
          </w:tcPr>
          <w:p w14:paraId="787CA7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61343F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C6E96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99BA757" w14:textId="4376E1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36F73EB" w14:textId="3B6828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5BEEADD" w14:textId="21971C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8452116" w14:textId="7E84E2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F132C1F" w14:textId="4D7363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D908704" w14:textId="7C5558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C9871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F492A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4FFC359" w14:textId="32CF51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59866C" w14:textId="77777777" w:rsidTr="00503750">
        <w:tc>
          <w:tcPr>
            <w:tcW w:w="15685" w:type="dxa"/>
            <w:gridSpan w:val="12"/>
            <w:vAlign w:val="center"/>
          </w:tcPr>
          <w:p w14:paraId="63B492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5BACF910" w14:textId="77777777" w:rsidTr="00503750">
        <w:tc>
          <w:tcPr>
            <w:tcW w:w="1944" w:type="dxa"/>
            <w:vAlign w:val="center"/>
          </w:tcPr>
          <w:p w14:paraId="0286933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7FC943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73030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EB4ACED" w14:textId="12F5E8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45AC8A1" w14:textId="2D2DC1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9CF9BBC" w14:textId="674EAF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C964D91" w14:textId="5C7631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D2A9E73" w14:textId="4AEEB9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70D7566" w14:textId="0FFDB1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A5D98CE" w14:textId="2A7BFB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3BBED02" w14:textId="50F93C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B8014DB" w14:textId="2420F0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6772468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15DBBD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29F02D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E1C02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3A25193" w14:textId="077DA1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520355D" w14:textId="6AF451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FAC1D21" w14:textId="65C93A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8E66DDB" w14:textId="5DB991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B112F7E" w14:textId="4A70E1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D57D2CF" w14:textId="79678E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D3F2776" w14:textId="5305C8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AD9D906" w14:textId="7E3B29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267781A" w14:textId="5898BE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BB7F87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33BC950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64AD35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3E7B6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B56B12E" w14:textId="2EBFC3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7D8185D" w14:textId="69D7A4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82B7BC8" w14:textId="2A3D6C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73872E2" w14:textId="156B7A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B9C3007" w14:textId="11F613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1EB53E9" w14:textId="19B4CD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BFEE38A" w14:textId="4EFFB2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C6C136D" w14:textId="7D8777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93224D3" w14:textId="264737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C04823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5B1845D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D3B52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7E136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60728BB" w14:textId="0CB39E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BB256FE" w14:textId="74304E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3C00591" w14:textId="11BF7A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8A28DD4" w14:textId="575DDA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F27C51E" w14:textId="679F0E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3C21E90" w14:textId="3761D8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91B4E28" w14:textId="76010C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792382F" w14:textId="71080E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F82533D" w14:textId="29A2FC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70298AB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6C9C660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2AF6211A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49A7C3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4095D85" w14:textId="063471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6558338" w14:textId="159DF3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997D543" w14:textId="3D92B2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0DD1D9E" w14:textId="0377C7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DC60BAA" w14:textId="632B86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1BA6DB9" w14:textId="7BC3C9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8101A70" w14:textId="046CB6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CD3186C" w14:textId="267E55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95CC9FE" w14:textId="6952C5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7BDD82F" w14:textId="359366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91B64C7" w14:textId="1F4448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15D6B94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3F60B1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B7AA154" w14:textId="41412E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A8C0F60" w14:textId="428046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A369317" w14:textId="54B5A2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AB5C28D" w14:textId="119773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9F59C53" w14:textId="622230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E7AF4CB" w14:textId="1C0978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E0DE503" w14:textId="58E8E4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617990D" w14:textId="226832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2577651" w14:textId="75C16A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062DF29" w14:textId="6589E8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C180AA6" w14:textId="5C6531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7F4EE8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A704C4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12AE3FC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1720FAA9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75790A1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F861D5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4C490AAD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673CEDA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774F0D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D2CE489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292B78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pri ktorom má účt.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3AC1EF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55CB668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E4850C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750E48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C6E67DB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00CEB53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pri ktorom má účt.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5099A3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2931829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0012A5B1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2ABE5623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666B296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81FB85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F074D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05B2CC15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62FB38E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AC20A7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1188B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1049B94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374BF48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7EFDF8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85E9EF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2720DC1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58D16B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51C05A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F1136D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C8686A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FE93AFE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05F2F10F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1188F93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4ECC9B4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1A6CC6E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5A17984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5638FDF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6374768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61378DCC" w14:textId="77777777" w:rsidTr="00503750">
        <w:trPr>
          <w:trHeight w:val="1073"/>
        </w:trPr>
        <w:tc>
          <w:tcPr>
            <w:tcW w:w="3614" w:type="dxa"/>
            <w:vMerge/>
          </w:tcPr>
          <w:p w14:paraId="541676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CD7C88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D35804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0887AA9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57A7571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49C5D69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45C63DA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4E034256" w14:textId="77777777" w:rsidTr="00503750">
        <w:trPr>
          <w:trHeight w:val="283"/>
        </w:trPr>
        <w:tc>
          <w:tcPr>
            <w:tcW w:w="3614" w:type="dxa"/>
          </w:tcPr>
          <w:p w14:paraId="2B47C7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BBA14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CAFBC6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CDA69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2159BB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202C0D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EAC2B3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47B13D5D" w14:textId="77777777" w:rsidTr="00503750">
        <w:trPr>
          <w:trHeight w:val="283"/>
        </w:trPr>
        <w:tc>
          <w:tcPr>
            <w:tcW w:w="3614" w:type="dxa"/>
          </w:tcPr>
          <w:p w14:paraId="6E14B7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BC3522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F3437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13B671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EEE7B4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DFB32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8C564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D4B4B93" w14:textId="77777777" w:rsidTr="00503750">
        <w:trPr>
          <w:trHeight w:val="283"/>
        </w:trPr>
        <w:tc>
          <w:tcPr>
            <w:tcW w:w="3614" w:type="dxa"/>
          </w:tcPr>
          <w:p w14:paraId="758BF55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4F31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A1D10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816FFC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55EE0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3D31C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4EC6E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C9F2C15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516AE7C3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12992CBA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0D49FE4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6AACCCD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023B7F9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3F9BA19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509426B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5E9DC55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65A8A7C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1239128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32877B7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00F08176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955858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0129DAA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5A3312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00A29D17" w14:textId="1ED1EC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9711F21" w14:textId="2746CC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3C43E26" w14:textId="20683F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A90F686" w14:textId="5ABDE6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4E276E" w14:textId="4739B5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4B7C01" w14:textId="009CC8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E1126C" w14:textId="2BFEF9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E8C8DD4" w14:textId="2EAC68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83EB1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DB5197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79E04C7" w14:textId="57B507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2A2DD8" w14:textId="0A88C8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2D925B" w14:textId="67C0E7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54938F" w14:textId="65C992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3ADC15F" w14:textId="1BAA98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E02CFC" w14:textId="4B8AC8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2A805C" w14:textId="75B458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38B27D5" w14:textId="4C295B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72195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BDFEEC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58D96047" w14:textId="5018BC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4F5EFC" w14:textId="161A40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FB9F32" w14:textId="4D3035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171D1A" w14:textId="7CA93B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C4436B" w14:textId="5B48D2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25B129A" w14:textId="7BB879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E5504B" w14:textId="695AE2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A464FD9" w14:textId="4BC23E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C8450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241F7F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17D299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561E8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826BF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19749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3F311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EFE9A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88090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27468E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AB3145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60C4B93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70BC04D1" w14:textId="1250DD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811AB87" w14:textId="442E6D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EE3F92" w14:textId="41AEA4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09A2AC" w14:textId="35E914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7B28A22" w14:textId="51B52B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6A1889" w14:textId="7B5A8B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C3C25F9" w14:textId="7FAF49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A899201" w14:textId="4A3247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2DDCAF1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31F4D1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1D41FF2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1BF59FD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54EC38F8" w14:textId="127E23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55257E4" w14:textId="452B26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302787B" w14:textId="7418E8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D4D86E" w14:textId="62E5EE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7FD452" w14:textId="6AFEBF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0117E5" w14:textId="3EC365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FE7852" w14:textId="5BCBF4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C5AAA3E" w14:textId="7065D6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A8EF3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7E6C4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3B12FEB4" w14:textId="7CD2CC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C21688" w14:textId="6025D5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AE742C3" w14:textId="791062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4F90723" w14:textId="295E63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938A75" w14:textId="2F237C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335B95" w14:textId="7CCBFA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84D3BFF" w14:textId="531923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60374E9" w14:textId="43DBAC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DD2780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4EE63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385BDC65" w14:textId="553F00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22D846" w14:textId="79AF9D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CFB724" w14:textId="60177A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1B1C562" w14:textId="36BF74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EE0A41" w14:textId="225E14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0C4EA9" w14:textId="5EA5DA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132645D" w14:textId="39044B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5411BC0" w14:textId="4422D8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D9CA8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E53983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2803FAA8" w14:textId="027BCA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BB3D619" w14:textId="798BBD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295977" w14:textId="47AC84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5A2903" w14:textId="11BAE5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BE41874" w14:textId="4C71A8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8AF51B" w14:textId="668AF6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E9D3EA" w14:textId="66D379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673A04F" w14:textId="2C4526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EC413FA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A3C1A2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19B10EA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33F0E14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750BC7D7" w14:textId="59067C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FE743F" w14:textId="162713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BE7984" w14:textId="2C5605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48949F" w14:textId="6841E8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7A5F2B" w14:textId="674B59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A1D26F" w14:textId="4E0C31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12AFB0" w14:textId="71D558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FEAB1BA" w14:textId="062B9F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3AD6235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388BEDA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6B297A28" w14:textId="33CD7E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4043D9" w14:textId="7AAF6A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77A44B" w14:textId="4C87E8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E67729" w14:textId="0B6BEA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76364A" w14:textId="0362B7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B0D78EB" w14:textId="137BBC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E4A684" w14:textId="520B68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4D4D2F3" w14:textId="185D92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D9D725A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C38E480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3DA2DB71" w14:textId="19982B2D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2BC948D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3FBD17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EA0BED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7C71A4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C48B2A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BFB3AE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00EFE8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A47D97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16D675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D2263A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B55B87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2935D8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A775D1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03AB71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78EAA4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7270CC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02141B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6E3287A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DA40FE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0394BB19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7BDA5B69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02F1C73B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7EF419B0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1074CE1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C142AC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5CB9983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710545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8812EF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1AC0F630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758A723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B4C9CCB" w14:textId="100CFA7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2527F87B" w14:textId="12043B7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9744D45" w14:textId="068607A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DC50796" w14:textId="7235199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B98770F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77B14A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774D043" w14:textId="78EF76D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7668E42" w14:textId="5928087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46C2D62" w14:textId="55C8106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515ACF1" w14:textId="408E096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4080BE5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531C6EA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4CE3F1C" w14:textId="6BEFC89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757D65B" w14:textId="6E2D498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FC7624E" w14:textId="22F367E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F135747" w14:textId="26201F2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D0375D0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03BD268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A7B2CA9" w14:textId="27B170B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26D044C" w14:textId="54370AA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B4A943B" w14:textId="327FBF9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7254CE4" w14:textId="6DBE7E4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E353078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58CB5BC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C8C58AE" w14:textId="00E1FCC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F32C2F4" w14:textId="054B5E8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96E103D" w14:textId="0EAFD49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E71C8E7" w14:textId="31B4080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F190AAC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79912A75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116B38D" w14:textId="16E9230D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EF31B89" w14:textId="190FF511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F744583" w14:textId="6B3EFCAB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A9B9E6A" w14:textId="05EFA618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6EBB2ADE" w14:textId="77777777" w:rsidR="00944C3D" w:rsidRDefault="00944C3D" w:rsidP="00944C3D">
      <w:pPr>
        <w:rPr>
          <w:rFonts w:ascii="Arial" w:hAnsi="Arial"/>
          <w:b/>
        </w:rPr>
      </w:pPr>
    </w:p>
    <w:p w14:paraId="1D68844E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2F85D0EF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4DA86F5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1C42FA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6E63F0D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B1BD25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4560D98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60B14B55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3BAD1FD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7BAB4BB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7585097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0BCA086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971FA8D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0CA3D5A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0447E5A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5541C87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7B3D7F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E0F2331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14A5AD7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32FBA7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7B44D09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1A02875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B970B15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55C6020A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2849218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1899425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4A91EF5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C910CDB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73A6FA6F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79BAA9FB" w14:textId="77777777" w:rsidTr="00503750">
        <w:tc>
          <w:tcPr>
            <w:tcW w:w="2835" w:type="dxa"/>
            <w:vAlign w:val="center"/>
          </w:tcPr>
          <w:p w14:paraId="67E25C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71F41AF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CBABD6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6300420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1BF1CFD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26BE9DD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0A6872C7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0917F0B5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767A003B" w14:textId="5B2E2879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67C547" w14:textId="64E4A0E3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0819B9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2CF9B62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188DBE3" w14:textId="47FBD2FF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AB48656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6407F1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1FCB2723" w14:textId="0774E2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FA92CED" w14:textId="5AE44D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82D57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E7B82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345E024" w14:textId="06BA56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A38A17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7A9299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65162665" w14:textId="2DBD30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DCBEB80" w14:textId="01485F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165C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DAF9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AA4497A" w14:textId="7E402A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B0749B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3BF553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4D9A937D" w14:textId="783052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18F8BA" w14:textId="17F996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F0ADB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E806A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F796F52" w14:textId="0A3600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F2AAAE5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1C7633A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7DA8633C" w14:textId="131B11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F3DF45" w14:textId="61EE35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9C938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7FD5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E2C93B0" w14:textId="0C9013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D0F759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42EAD28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459A8B5C" w14:textId="5DFD70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4E122DC" w14:textId="44B2A6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C0334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21439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CF2C088" w14:textId="52E4AF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01CF132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6AE0F4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6E8D4A52" w14:textId="23C29DB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690DB9" w14:textId="16F1339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40354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448615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7CB5F8A" w14:textId="3CB8644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15DF09F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BE4B524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0005F475" w14:textId="783E274E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7F7FDFD4" w14:textId="77777777" w:rsidR="00944C3D" w:rsidRDefault="00944C3D" w:rsidP="00944C3D">
      <w:pPr>
        <w:rPr>
          <w:rFonts w:ascii="Arial" w:hAnsi="Arial"/>
          <w:b/>
        </w:rPr>
      </w:pPr>
    </w:p>
    <w:p w14:paraId="67BAB21D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7609E7C3" w14:textId="77777777" w:rsidTr="00503750">
        <w:tc>
          <w:tcPr>
            <w:tcW w:w="2835" w:type="dxa"/>
            <w:vAlign w:val="center"/>
          </w:tcPr>
          <w:p w14:paraId="004FF21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1607BB0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419F688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1B7A72A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438D014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1377CD4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0E111C41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750D2A0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15128166" w14:textId="1CDBB5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1FAEFB7" w14:textId="40125F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CAE1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C4530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55A8E47" w14:textId="63AF8E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17075DA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17590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563B227F" w14:textId="31169A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5A73515" w14:textId="0E8C72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AAC43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DA228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0EDE4D5" w14:textId="554708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3EEA12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266081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6F5000E9" w14:textId="0119EC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B3FE633" w14:textId="500DCF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D6F20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4260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C8F3707" w14:textId="26645C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313FF6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1A6AF4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029ED824" w14:textId="73D52E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2D68A0A" w14:textId="4BAE1C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B7A54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F08FC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6DA3507" w14:textId="55D87D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35353A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86F81D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48D57EF5" w14:textId="68E1413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745306" w14:textId="6460F9D1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6A1D4B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96B1C0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D1FB37B" w14:textId="587648E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847A6BE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4FD4BB76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07FB3FE7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2F2882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4011DA9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6E425E3C" w14:textId="77777777" w:rsidTr="00503750">
        <w:trPr>
          <w:trHeight w:val="699"/>
        </w:trPr>
        <w:tc>
          <w:tcPr>
            <w:tcW w:w="3502" w:type="dxa"/>
            <w:vMerge/>
          </w:tcPr>
          <w:p w14:paraId="4CCF361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445BF56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16E1C4A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129018B6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032611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667FA581" w14:textId="23E2CB9C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49FD3968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743869D5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3D10AD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43EFEC19" w14:textId="6DE3D443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66415A77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272A476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3341121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625F734A" w14:textId="33FF5C09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2D6B88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31BEEE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1A9E371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60162BA9" w14:textId="77777777" w:rsidTr="00503750">
        <w:trPr>
          <w:trHeight w:val="593"/>
        </w:trPr>
        <w:tc>
          <w:tcPr>
            <w:tcW w:w="3497" w:type="dxa"/>
          </w:tcPr>
          <w:p w14:paraId="4D8747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59BF740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20D32A9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48BCEB8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D95EAC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0B5DB6B5" w14:textId="3599B2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536F760" w14:textId="724734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3C0AF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2A36E3C" w14:textId="4DBF13C8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2C8BA62" w14:textId="7ED328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9A2F921" w14:textId="6FE023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25DA58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67D13AC" w14:textId="133A3F1A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7688FF0" w14:textId="392F59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166DDF5" w14:textId="3153CB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2321D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DA49F6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6F84633F" w14:textId="36C990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4E05B80" w14:textId="32BE8A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40F92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4D5A42C" w14:textId="4C60A1F1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3080407" w14:textId="414068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58F446F" w14:textId="38332F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040625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BA3ABDB" w14:textId="329CFEC8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104C41B" w14:textId="182F03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EE40796" w14:textId="3E93E9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38EF6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E6C8EA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05A8CADA" w14:textId="442062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77AB32F" w14:textId="121975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C602F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8465B9B" w14:textId="6BB62FDC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E34FA89" w14:textId="7DDC70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17C4093" w14:textId="07C04A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64631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56CCD71" w14:textId="4F66E953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A1250B9" w14:textId="06C16D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BAFBFF8" w14:textId="5DAAAB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33802B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263B17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43F1B91B" w14:textId="2FCD2E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B570A51" w14:textId="7A6925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0508F15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3C8DB0B" w14:textId="37480052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B8824A4" w14:textId="6E28B5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0F273C8" w14:textId="7AD14E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DF487D6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7D8DE0C8" w14:textId="612B76A5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6F555C9" w14:textId="732170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CE8E70C" w14:textId="752071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90BD35D" w14:textId="77777777" w:rsidR="00944C3D" w:rsidRDefault="00944C3D" w:rsidP="00944C3D">
      <w:pPr>
        <w:rPr>
          <w:rFonts w:ascii="Arial" w:hAnsi="Arial"/>
          <w:b/>
        </w:rPr>
      </w:pPr>
    </w:p>
    <w:p w14:paraId="65B88095" w14:textId="77777777" w:rsidR="00944C3D" w:rsidRDefault="00944C3D" w:rsidP="00944C3D">
      <w:pPr>
        <w:rPr>
          <w:rFonts w:ascii="Arial" w:hAnsi="Arial"/>
          <w:b/>
        </w:rPr>
      </w:pPr>
    </w:p>
    <w:p w14:paraId="7229C03F" w14:textId="77777777" w:rsidR="00944C3D" w:rsidRDefault="00944C3D" w:rsidP="00944C3D">
      <w:pPr>
        <w:rPr>
          <w:rFonts w:ascii="Arial" w:hAnsi="Arial"/>
          <w:b/>
        </w:rPr>
      </w:pPr>
    </w:p>
    <w:p w14:paraId="46C13536" w14:textId="77777777" w:rsidR="00944C3D" w:rsidRDefault="00944C3D" w:rsidP="00944C3D">
      <w:pPr>
        <w:rPr>
          <w:rFonts w:ascii="Arial" w:hAnsi="Arial"/>
          <w:b/>
        </w:rPr>
      </w:pPr>
    </w:p>
    <w:p w14:paraId="7D232A10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1"/>
        <w:gridCol w:w="1582"/>
        <w:gridCol w:w="1179"/>
        <w:gridCol w:w="1197"/>
        <w:gridCol w:w="1167"/>
        <w:gridCol w:w="1528"/>
      </w:tblGrid>
      <w:tr w:rsidR="00944C3D" w:rsidRPr="00050529" w14:paraId="3BB2E6BC" w14:textId="77777777" w:rsidTr="00503750">
        <w:tc>
          <w:tcPr>
            <w:tcW w:w="2622" w:type="dxa"/>
            <w:vAlign w:val="center"/>
          </w:tcPr>
          <w:p w14:paraId="491192A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4234382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685A48E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6AAC2DA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6A60F23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2438A31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2BD64A6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56F22EF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2400546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1A841286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594A82A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138D4F8C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7C752D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14C1790B" w14:textId="222BDC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D4D4F4B" w14:textId="406627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9E7E834" w14:textId="65A072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0C40B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C00BE33" w14:textId="2C88C9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0937C12" w14:textId="77777777" w:rsidTr="00503750">
        <w:tc>
          <w:tcPr>
            <w:tcW w:w="2622" w:type="dxa"/>
            <w:vAlign w:val="center"/>
          </w:tcPr>
          <w:p w14:paraId="2F3156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12E343C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33AB627D" w14:textId="2B8AC3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0EE164C" w14:textId="686BD3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8DA46FC" w14:textId="6DF000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8E228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739D455" w14:textId="782610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25A3DB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50BAB6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0BBBB224" w14:textId="0A9858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AADBE22" w14:textId="127D30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663FAE4" w14:textId="5D0787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49CBC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C047C68" w14:textId="7F0C1D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90AA8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60BEE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72DC1EFF" w14:textId="186EF3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19E1A98" w14:textId="261FAD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96EF9BC" w14:textId="6451FD8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16F63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955D31C" w14:textId="089387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15BC49F" w14:textId="77777777" w:rsidTr="00503750">
        <w:tc>
          <w:tcPr>
            <w:tcW w:w="2622" w:type="dxa"/>
            <w:vAlign w:val="center"/>
          </w:tcPr>
          <w:p w14:paraId="54EA0A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319DEEDB" w14:textId="748FA0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47180.48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2E10E72" w14:textId="11903A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7981.56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EF3D872" w14:textId="5797B4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33475.02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BC36D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3514F4B" w14:textId="4C08FD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21687.02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7CF347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892A91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6D6E4421" w14:textId="22317A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A388AB1" w14:textId="04A4D3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62D86F0" w14:textId="77CD97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B9E68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71AC824" w14:textId="0AC0D3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FDA9A83" w14:textId="77777777" w:rsidTr="00503750">
        <w:tc>
          <w:tcPr>
            <w:tcW w:w="2622" w:type="dxa"/>
            <w:vAlign w:val="center"/>
          </w:tcPr>
          <w:p w14:paraId="798DE1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53189A58" w14:textId="1FD1E8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1E607CB" w14:textId="687B34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0C5F12E" w14:textId="41CA5E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4C244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BB9BED5" w14:textId="0C0AF2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8A596E9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30668914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45EFA20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39B4FE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6854E991" w14:textId="621449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C9156AA" w14:textId="0D6487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EB67C52" w14:textId="6DFB40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9CC10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4B45A0D" w14:textId="694C22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9D5FB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526CED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0CD8E239" w14:textId="592386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76B6451" w14:textId="5037AC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DF47FCB" w14:textId="10B776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7D77F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1326D72" w14:textId="48AB51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224F79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E6DDD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37CDC98F" w14:textId="693D99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CBA3D5A" w14:textId="38BC1D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FD08DB2" w14:textId="3D0401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ED8C4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E401C7" w14:textId="3C8D2C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20FFB99" w14:textId="77777777" w:rsidTr="00503750">
        <w:tc>
          <w:tcPr>
            <w:tcW w:w="2622" w:type="dxa"/>
            <w:vAlign w:val="center"/>
          </w:tcPr>
          <w:p w14:paraId="0F3B8D4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1773" w:type="dxa"/>
            <w:vAlign w:val="center"/>
          </w:tcPr>
          <w:p w14:paraId="7AA80827" w14:textId="402AC4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B4DA9D2" w14:textId="3A270B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D789544" w14:textId="5B15D6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602F9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B1BBC35" w14:textId="57F943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42211C7" w14:textId="77777777" w:rsidTr="00503750">
        <w:tc>
          <w:tcPr>
            <w:tcW w:w="2622" w:type="dxa"/>
            <w:vAlign w:val="center"/>
          </w:tcPr>
          <w:p w14:paraId="0A33D4D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017998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0E974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72D10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6ED17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09A8D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436D2CAF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A10C1E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0FEBA71E" w14:textId="1D03330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47180.48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E76E876" w14:textId="7BC95EC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7981.56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2C0EA69" w14:textId="2560146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33475.02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DED751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9B0EC7B" w14:textId="4103139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21687.02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4E58150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42BBD7B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07CBA2EA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3D10EEE7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4DA9D7E1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2082D05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A35AC1F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6818F52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CB7B318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557F38E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536361A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E5E4EC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0300DE7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4F10F5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6A64F7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554436A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87F573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EE552D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5EA7053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3721DB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8426D3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0765B23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016F8A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BEB423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7B56E83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AA5974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C4D9F3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68E0FF0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23EF4E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DA9347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3F4DAEF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765BF2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44534D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4E0881B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F60A1F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563C57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Prevod 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6F9B2ED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B995C8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932022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7E897D5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3A5EA5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57F6143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42C3266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DB0BFB0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1F1B845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486C106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0B6CB1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7F99C01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BA94BF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4BED63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582D447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830F12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8D3694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317A343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80A350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8A0253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42C12DE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3EDDA0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AA240E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0DA0266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8D94A3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6D29A4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Prevod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3876990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109AF8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301851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6C5C6E8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5B9EACB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1550C4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6C4B5D0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237FEB6B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4308A41C" w14:textId="77777777" w:rsidTr="00503750">
        <w:tc>
          <w:tcPr>
            <w:tcW w:w="2835" w:type="dxa"/>
            <w:vAlign w:val="center"/>
          </w:tcPr>
          <w:p w14:paraId="7D772F3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605AB4B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12D457D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773B31F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34F7CC0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215B34E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08F0F7CC" w14:textId="77777777" w:rsidTr="00503750">
        <w:tc>
          <w:tcPr>
            <w:tcW w:w="2835" w:type="dxa"/>
            <w:vAlign w:val="center"/>
          </w:tcPr>
          <w:p w14:paraId="3D8C902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5482002E" w14:textId="6B1360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4DB569" w14:textId="53996C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3548AC" w14:textId="0DC146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31CB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68E39E" w14:textId="26A9FA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065C406" w14:textId="77777777" w:rsidTr="00503750">
        <w:tc>
          <w:tcPr>
            <w:tcW w:w="2835" w:type="dxa"/>
            <w:vAlign w:val="center"/>
          </w:tcPr>
          <w:p w14:paraId="1F5F06F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1B9AA12D" w14:textId="3FF678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625E95B" w14:textId="13CCDD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7760FC4" w14:textId="4851F5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47A5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2A5DEEC" w14:textId="1A8C05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A4D408E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7B1DEE2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4646FF93" w14:textId="560A79B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CC79254" w14:textId="737C13D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F4577E1" w14:textId="2C19E16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14EB0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8882701" w14:textId="4A56A86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410D47E8" w14:textId="77777777" w:rsidTr="00503750">
        <w:tc>
          <w:tcPr>
            <w:tcW w:w="2835" w:type="dxa"/>
            <w:vAlign w:val="center"/>
          </w:tcPr>
          <w:p w14:paraId="10B276B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2980BF8B" w14:textId="739339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B40FD67" w14:textId="6D2D8B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464451" w14:textId="653635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B7A0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8946C59" w14:textId="30D6A5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C8B23D" w14:textId="77777777" w:rsidTr="00503750">
        <w:tc>
          <w:tcPr>
            <w:tcW w:w="2835" w:type="dxa"/>
            <w:vAlign w:val="center"/>
          </w:tcPr>
          <w:p w14:paraId="358C64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65EEC456" w14:textId="6C6C93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3EF1653" w14:textId="5A77D2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6382406" w14:textId="674F58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2CAEB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DA70DC8" w14:textId="40C149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6980911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0A6A75F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313BB010" w14:textId="6E48A6A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DE25E9" w14:textId="0A86F74C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613C27" w14:textId="0D7B0612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4D7C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AA2E781" w14:textId="44FFED10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C0E03F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41A0BCC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4E76CB79" w14:textId="302822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68CF1A" w14:textId="27E7BA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5DDF2BC" w14:textId="377390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B5EB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4152888" w14:textId="4AA513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4678782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42C67007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2A9F84B3" w14:textId="77777777" w:rsidTr="00503750">
        <w:tc>
          <w:tcPr>
            <w:tcW w:w="2552" w:type="dxa"/>
            <w:shd w:val="clear" w:color="auto" w:fill="auto"/>
            <w:vAlign w:val="center"/>
          </w:tcPr>
          <w:p w14:paraId="51C4824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7AC7A1E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579C1F1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B62C54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735EBB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1B347A4A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44B27EA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EB0916D" w14:textId="39F16A1E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26C7B926" w14:textId="28FED253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3.00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716A345" w14:textId="4673505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3.00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A827E50" w14:textId="31DCAD1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C024373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4744175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A402FC3" w14:textId="3CB1C64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2B75066F" w14:textId="780A9250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384ABD0" w14:textId="770257C8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3C01C15" w14:textId="69C6DBC5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DE242E1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7C2CA31A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16ADF52A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577A15D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01A449C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771CE4A7" w14:textId="77777777" w:rsidTr="00503750">
        <w:tc>
          <w:tcPr>
            <w:tcW w:w="4395" w:type="dxa"/>
            <w:vMerge/>
          </w:tcPr>
          <w:p w14:paraId="2AA2F86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91FF92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6AA5D65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22C206A6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2A7CD0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11478162" w14:textId="759FFD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  <w:lang w:eastAsia="sk-SK"/>
              </w:rPr>
              <w:t>-46.08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F3B5893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49C8BE21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0885E2E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135E6E2B" w14:textId="2B45EE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8B52E94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58C65AE6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3532D41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79FEBFCE" w14:textId="0B78905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-46.08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D11390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1652EADD" w14:textId="77777777" w:rsidTr="00503750">
        <w:tc>
          <w:tcPr>
            <w:tcW w:w="4395" w:type="dxa"/>
            <w:vAlign w:val="center"/>
          </w:tcPr>
          <w:p w14:paraId="4C9A05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4BDA275B" w14:textId="21BAD9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B249ACA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2004904F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0608CB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1A775F9C" w14:textId="07E115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09BB1E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3C2268FD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6A20F2C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0D0D979B" w14:textId="3CC781F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D7DBF5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298B84E0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0F22797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389AB5FA" w14:textId="4131E811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34009.03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244194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8756069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7A009094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66FE2E51" w14:textId="77777777" w:rsidTr="00503750">
        <w:tc>
          <w:tcPr>
            <w:tcW w:w="4395" w:type="dxa"/>
            <w:vAlign w:val="center"/>
          </w:tcPr>
          <w:p w14:paraId="02B7885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55F512F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35E6816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4B474893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4043CF9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047F987E" w14:textId="649AA7C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E09DBF0" w14:textId="5C54AD4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5EF532EA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08B806B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16E5A5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30E84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2F41F67D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7FAF31C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7F153F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D3542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22147080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1099D76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78E86007" w14:textId="7C3CBD92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5B8EACD" w14:textId="5860644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0C7B71A2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052C908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19B257F4" w14:textId="5662443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9E4E03D" w14:textId="0297147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6C315C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527BA3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02026CD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10DC72C1" w14:textId="77777777" w:rsidTr="00503750">
        <w:tc>
          <w:tcPr>
            <w:tcW w:w="1843" w:type="dxa"/>
            <w:vAlign w:val="center"/>
          </w:tcPr>
          <w:p w14:paraId="7C7D573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6F88DE6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70C82EFD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4ABF949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32B39E3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2FC8D95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47472ED5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5C687D61" w14:textId="77777777" w:rsidTr="00503750">
        <w:tc>
          <w:tcPr>
            <w:tcW w:w="1843" w:type="dxa"/>
            <w:vAlign w:val="center"/>
          </w:tcPr>
          <w:p w14:paraId="742B13A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339CE63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537FCC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FE95EB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6E39F6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567BF5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8241C8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31AEC97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2F9ECD8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7A3E8A7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C53688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6DCCBD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F84F30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A6C8AB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113792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940D0AF" w14:textId="77777777" w:rsidTr="00503750">
        <w:tc>
          <w:tcPr>
            <w:tcW w:w="1843" w:type="dxa"/>
            <w:vAlign w:val="center"/>
          </w:tcPr>
          <w:p w14:paraId="0AF30B3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2902E75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F72000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378A77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6BDA20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3FCBA0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17AA60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81B5CA1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6692977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20CADFB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1F6587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2AD6C6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2259A9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7A7880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119DC0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60CE72DD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6CBD3CAA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32CD3E1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6D3EDC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B556A3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6D9B7E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970B13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34A9F5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B1967F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8B6843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7F0245D0" w14:textId="77777777" w:rsidTr="00503750">
        <w:trPr>
          <w:trHeight w:val="664"/>
        </w:trPr>
        <w:tc>
          <w:tcPr>
            <w:tcW w:w="3372" w:type="dxa"/>
          </w:tcPr>
          <w:p w14:paraId="1CFAF3D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6269725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025481C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2906C8AD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53D3D1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695C935C" w14:textId="465E78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F8E16A0" w14:textId="53C5DB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9D7C899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44D5271" w14:textId="31CB1E1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560785E" w14:textId="35F77D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0F67449" w14:textId="62DE56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696D7FD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6375247" w14:textId="3B48EAC6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35C31B8" w14:textId="531536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2EC1965" w14:textId="30EFC9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AA237C7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53E8C36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239D23A1" w14:textId="7A88DA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E6CAFD4" w14:textId="0549C7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D5095B7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C428604" w14:textId="0CCFC542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F1C0E2F" w14:textId="5B96E6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2590CE6" w14:textId="3ABB2D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D8BA88D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278C763B" w14:textId="4E667FFA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52A08CB9" w14:textId="20ECCE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443867F" w14:textId="5413EF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1CE1126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6974B62B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5A4B5B43" w14:textId="77777777" w:rsidTr="00503750">
        <w:tc>
          <w:tcPr>
            <w:tcW w:w="2835" w:type="dxa"/>
            <w:vAlign w:val="center"/>
          </w:tcPr>
          <w:p w14:paraId="3D7D87E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13D2B10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14DE682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334DAD3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45FB71D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7A480137" w14:textId="77777777" w:rsidTr="00503750">
        <w:tc>
          <w:tcPr>
            <w:tcW w:w="2835" w:type="dxa"/>
          </w:tcPr>
          <w:p w14:paraId="17F8F37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44A17CDE" w14:textId="69549D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240198F" w14:textId="3E1320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0212C4F" w14:textId="15ABE0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3ADB6BB" w14:textId="48B8FA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8A44EB0" w14:textId="77777777" w:rsidTr="00503750">
        <w:tc>
          <w:tcPr>
            <w:tcW w:w="2835" w:type="dxa"/>
          </w:tcPr>
          <w:p w14:paraId="3763A0A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0417024F" w14:textId="0D9BD7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1C049CC" w14:textId="6A83B1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8DBDA52" w14:textId="736C8A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5535302" w14:textId="451B5F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170ADB9" w14:textId="77777777" w:rsidTr="00503750">
        <w:tc>
          <w:tcPr>
            <w:tcW w:w="2835" w:type="dxa"/>
          </w:tcPr>
          <w:p w14:paraId="326BA36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6668B514" w14:textId="30502F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9F7BA79" w14:textId="619FA0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FB9979D" w14:textId="0B3518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DFA2BD7" w14:textId="3DC95F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8D6A93C" w14:textId="77777777" w:rsidTr="00503750">
        <w:tc>
          <w:tcPr>
            <w:tcW w:w="2835" w:type="dxa"/>
            <w:vAlign w:val="center"/>
          </w:tcPr>
          <w:p w14:paraId="3AC56B2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42AC5B95" w14:textId="739F60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942479B" w14:textId="72898B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EC1F567" w14:textId="356BCF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1F04011" w14:textId="5244C9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C3CC547" w14:textId="77777777" w:rsidTr="00503750">
        <w:tc>
          <w:tcPr>
            <w:tcW w:w="2835" w:type="dxa"/>
            <w:vAlign w:val="center"/>
          </w:tcPr>
          <w:p w14:paraId="3E27539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05BDA351" w14:textId="50791E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72F1265" w14:textId="3563C3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3E1A0D5" w14:textId="36DBED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1E3D3AF" w14:textId="0B6215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D0A32FF" w14:textId="77777777" w:rsidTr="00503750">
        <w:tc>
          <w:tcPr>
            <w:tcW w:w="2835" w:type="dxa"/>
          </w:tcPr>
          <w:p w14:paraId="2269136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341B263F" w14:textId="72441E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0971D13" w14:textId="11117A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04321BF" w14:textId="34B941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A724691" w14:textId="66CE96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4AAB0E2" w14:textId="77777777" w:rsidTr="00503750">
        <w:tc>
          <w:tcPr>
            <w:tcW w:w="2835" w:type="dxa"/>
          </w:tcPr>
          <w:p w14:paraId="5B53201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1F035984" w14:textId="0CB232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E8DEF26" w14:textId="40EBA1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61C689D" w14:textId="743E02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AE6006B" w14:textId="266677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05DE561" w14:textId="77777777" w:rsidTr="00503750">
        <w:tc>
          <w:tcPr>
            <w:tcW w:w="2835" w:type="dxa"/>
          </w:tcPr>
          <w:p w14:paraId="1350A7C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1841DA7C" w14:textId="0A4684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1678251" w14:textId="6D569F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AFF2AE6" w14:textId="6D226D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A1DB2B6" w14:textId="6400B1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D359E57" w14:textId="77777777" w:rsidR="00944C3D" w:rsidRDefault="00944C3D" w:rsidP="00944C3D">
      <w:pPr>
        <w:rPr>
          <w:rFonts w:ascii="Arial" w:hAnsi="Arial"/>
          <w:b/>
        </w:rPr>
      </w:pPr>
    </w:p>
    <w:p w14:paraId="3D086338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09D14C6C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05D33FA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143E8BA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3E7FEA7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4C52D9E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217E6AB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4E7A8890" w14:textId="77777777" w:rsidTr="00503750">
        <w:trPr>
          <w:trHeight w:val="443"/>
        </w:trPr>
        <w:tc>
          <w:tcPr>
            <w:tcW w:w="2560" w:type="dxa"/>
          </w:tcPr>
          <w:p w14:paraId="3D6D7F7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2CBF9C7F" w14:textId="394EC1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DE38A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D4C07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8BC64F9" w14:textId="760A6A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7FDF2D3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4DD5C99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1DA27D92" w14:textId="1B209A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DB7FE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6B940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BE47F8C" w14:textId="7E0C2B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0A19E6E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1459881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49C74C86" w14:textId="09BECA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DCF8C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E5DDD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214BCF4" w14:textId="32F0E5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CC9986B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1347A7D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3EFFDB8C" w14:textId="78FD56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89652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9F7B8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F74540E" w14:textId="22288E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CE91A1C" w14:textId="77777777" w:rsidR="00944C3D" w:rsidRDefault="00944C3D" w:rsidP="00944C3D">
      <w:pPr>
        <w:rPr>
          <w:rFonts w:ascii="Arial" w:hAnsi="Arial"/>
          <w:b/>
        </w:rPr>
      </w:pPr>
    </w:p>
    <w:p w14:paraId="559B8AD3" w14:textId="77777777" w:rsidR="00944C3D" w:rsidRDefault="00944C3D" w:rsidP="00944C3D">
      <w:pPr>
        <w:rPr>
          <w:rFonts w:ascii="Arial" w:hAnsi="Arial"/>
          <w:b/>
        </w:rPr>
      </w:pPr>
    </w:p>
    <w:p w14:paraId="4B2994A6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15386F89" w14:textId="77777777" w:rsidR="00944C3D" w:rsidRDefault="00944C3D" w:rsidP="00944C3D">
      <w:pPr>
        <w:rPr>
          <w:rFonts w:ascii="Arial" w:hAnsi="Arial"/>
          <w:b/>
        </w:rPr>
      </w:pPr>
    </w:p>
    <w:p w14:paraId="311B9C55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7B8CF280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0B49404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143282C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70D020F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B16DE21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69400BD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912196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266490E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E5E518C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3754826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01AE71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320DA2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D8637CE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036B755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C80C89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39C481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1179C13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41CB4E42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7F0204A2" w14:textId="77777777" w:rsidTr="00503750">
        <w:trPr>
          <w:trHeight w:val="677"/>
        </w:trPr>
        <w:tc>
          <w:tcPr>
            <w:tcW w:w="3358" w:type="dxa"/>
          </w:tcPr>
          <w:p w14:paraId="2F860D2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44B3361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2A2F98B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5A7022D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0B78B37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308A86F9" w14:textId="2749E5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D68B9A6" w14:textId="007A6E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A8B1EA2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30B4F4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53ECB227" w14:textId="196A21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A7B62D3" w14:textId="6178B0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0D7637E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622E87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743E1A17" w14:textId="7AEBB1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D7BC8EA" w14:textId="1D3517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EF4CFA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210B23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1592A35B" w14:textId="4E8688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591A1B1" w14:textId="46434B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89EF22B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00CF1708" w14:textId="5D5C94D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3B34DD2" w14:textId="74E643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0BD48CF" w14:textId="4F7983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F2092A6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34BD5053" w14:textId="212FBB1D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DBF4323" w14:textId="3FD663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D7F7E65" w14:textId="31DAE8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FA6DFB7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4FE16198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5A073BE6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1469F69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4024ACD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3A43034C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6291BC3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0BEDBB9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ADC9BC0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37E25A3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01ABE77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3472F90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3C4FD97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E56640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CF87FCD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44BC92A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1A714D77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7B595CA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6C347D5B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5C402BC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24DBDFB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2221227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D5C74DB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34BA008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5EB1EC77" w14:textId="0DDE92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AC97362" w14:textId="5DAAAE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4549F7C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6EFBD1F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4DB20954" w14:textId="551D3B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21CC23E" w14:textId="1B403C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AADA229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1D77458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03B2C142" w14:textId="1851AE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BACAE74" w14:textId="1C9E16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23FEC49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232C8D9" w14:textId="63235BA0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51501163" w14:textId="7520CC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7B7D3AB" w14:textId="6FF725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A02C521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595889F4" w14:textId="58FAB26D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4B142E3" w14:textId="026429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F5FD1DD" w14:textId="41E9C3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7516586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58B073A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1E48E67F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0452EEA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7C9A034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3B7BFA9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264EE695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DBF4AB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5EA2FBC4" w14:textId="09EA52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DA17694" w14:textId="2767C8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42A0F0B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BF09B4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1882A328" w14:textId="08E3A7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6B9E243" w14:textId="7374BF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BFE9E46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5C8FBF4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11AA2665" w14:textId="619508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78FA01F" w14:textId="2499F0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2D4D1C2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220ADB8B" w14:textId="34BF3BC1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5951D92" w14:textId="1C33A3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49C14C0" w14:textId="13CDFA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48E8407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797FC84E" w14:textId="34CFA563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6344775" w14:textId="23972D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EA6155F" w14:textId="078832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A6BC1F5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52FC9D6F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45F7E63B" w14:textId="77777777" w:rsidTr="00503750">
        <w:tc>
          <w:tcPr>
            <w:tcW w:w="3686" w:type="dxa"/>
            <w:vAlign w:val="center"/>
          </w:tcPr>
          <w:p w14:paraId="4030857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207CED6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73ACC46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1241C38C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5248497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A37208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FE729F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EBD956F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FF78B0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69D7C1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2AE2B3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C7023D7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6A1A87E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6DBCAA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8FA7BE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BEB557B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451B9731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4E841375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E3B31B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FEE1D41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4F412ACE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7CE52B2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7EB5E15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2291D26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8885533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21410E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26DA4A1D" w14:textId="169C5D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F59F13C" w14:textId="394776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09ECA43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01396D8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132BB261" w14:textId="4D03B5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E670105" w14:textId="0C04D3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916CFB0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06C2395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41E2A8F" w14:textId="3DF0D6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453ACBD" w14:textId="03F369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ACFFDAA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0B2A64B0" w14:textId="5F8B08E0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4656DEE" w14:textId="4E6307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23733ED" w14:textId="55F1B1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DCCB69A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28433242" w14:textId="752531A8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4EBDD1A" w14:textId="0F5159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78E0117" w14:textId="499FC8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1863DB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5F959A4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49F08DBE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1365612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C7A8F76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74DE68B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382EB201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34CA8B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1EF1AAB5" w14:textId="244755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9C58BB1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26F987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3E381D37" w14:textId="09D0C5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FB31699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A8CCE6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06D83698" w14:textId="4A1462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655016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476B9F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59C8C5B1" w14:textId="0E01BF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E960D4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62387B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1C19386A" w14:textId="7CC8DA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A56B64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D893829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043C5A09" w14:textId="0921502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B9BA5AD" w14:textId="77777777" w:rsidR="00944C3D" w:rsidRDefault="00944C3D" w:rsidP="00944C3D">
      <w:pPr>
        <w:rPr>
          <w:sz w:val="22"/>
          <w:szCs w:val="22"/>
        </w:rPr>
      </w:pPr>
    </w:p>
    <w:p w14:paraId="6D2F9631" w14:textId="77777777" w:rsidR="00944C3D" w:rsidRDefault="00944C3D" w:rsidP="00944C3D">
      <w:pPr>
        <w:rPr>
          <w:sz w:val="22"/>
          <w:szCs w:val="22"/>
        </w:rPr>
      </w:pPr>
    </w:p>
    <w:p w14:paraId="55A1C66B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3A45D103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23702746" w14:textId="16C11BA0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209F715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FCBBFF8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66904AC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890E11F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2BE27F72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79194AA2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5A512A07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76C62E13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3207CD07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2B400BA9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530C24AA" w14:textId="7E275D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3E77889" w14:textId="178169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7F60A52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051544A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7B1B9769" w14:textId="6F829B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C8C9326" w14:textId="386E38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5B5F349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4F6CCD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6B1C76BE" w14:textId="47FB9B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E044ACA" w14:textId="4EBE8E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F2FA279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043116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5800A7F7" w14:textId="073244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C388413" w14:textId="627725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F41EDC9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3178C01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006D2A4A" w14:textId="2EEE67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6FC11C0" w14:textId="3A8A95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8FA06AB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F4C00C6" w14:textId="702A32A2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01C69416" w14:textId="4925D8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A2BAF8A" w14:textId="25B52D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941942E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6ADEAE2D" w14:textId="5B837942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7BCCEF4D" w14:textId="35A04B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0056007" w14:textId="6CF807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3DE85E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AC494EF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3745C398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42928BBC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0B078F41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3C0F6FEE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52DBCD84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A6D78A9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24BAA817" w14:textId="2A717A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7CF32C7" w14:textId="2618A6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3F50F05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56816E5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15433625" w14:textId="6213E9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E80F2F2" w14:textId="1B76D1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50FE52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B4E1C3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6E9E3FCD" w14:textId="1053BC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8028E0A" w14:textId="3F5972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C9F466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DD61879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4975D2F7" w14:textId="75533A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82B350E" w14:textId="1BC76C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D81DA54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55DDCD3" w14:textId="7F07D26C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3CED75F3" w14:textId="2A53E8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CD2C94F" w14:textId="13E61A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A99BCF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9A1A175" w14:textId="5D6D5B93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08BBD049" w14:textId="146506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8323EA3" w14:textId="758EF1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11078DF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66F25F90" w14:textId="5704069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7B48F45F" w14:textId="126325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8D3D148" w14:textId="1A54A9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01F" w:rsidRPr="003F49C9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FF9C1F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B92774C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0CF7674B" w14:textId="1C65858A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0A42631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FDF4D35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24A1AF6A" w14:textId="7DC0C88F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69D3421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89B11E4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200A581C" w14:textId="67DB1673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47E2DC7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52FFD0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D0B83F5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3DD23C99" w14:textId="77777777" w:rsidR="00944C3D" w:rsidRPr="003607F0" w:rsidRDefault="00944C3D" w:rsidP="00944C3D"/>
    <w:p w14:paraId="456B9751" w14:textId="77777777" w:rsidR="00F47675" w:rsidRPr="00944C3D" w:rsidRDefault="00F47675" w:rsidP="00944C3D"/>
    <w:sectPr w:rsidR="00F47675" w:rsidRPr="00944C3D" w:rsidSect="00DA40FE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F5584D" w14:textId="77777777" w:rsidR="00DA40FE" w:rsidRDefault="00DA40FE">
      <w:r>
        <w:separator/>
      </w:r>
    </w:p>
  </w:endnote>
  <w:endnote w:type="continuationSeparator" w:id="0">
    <w:p w14:paraId="333D4FC8" w14:textId="77777777" w:rsidR="00DA40FE" w:rsidRDefault="00DA4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4F7EE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1D982F0B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D570F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861A41A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26498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12</w:t>
    </w:r>
    <w:r w:rsidRPr="00010D38">
      <w:rPr>
        <w:rStyle w:val="slostrany"/>
        <w:sz w:val="16"/>
        <w:szCs w:val="16"/>
      </w:rPr>
      <w:fldChar w:fldCharType="end"/>
    </w:r>
  </w:p>
  <w:p w14:paraId="2D89E540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21E6A0" w14:textId="77777777" w:rsidR="00DA40FE" w:rsidRDefault="00DA40FE">
      <w:r>
        <w:separator/>
      </w:r>
    </w:p>
  </w:footnote>
  <w:footnote w:type="continuationSeparator" w:id="0">
    <w:p w14:paraId="7D7EBE5F" w14:textId="77777777" w:rsidR="00DA40FE" w:rsidRDefault="00DA4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658282">
    <w:abstractNumId w:val="13"/>
  </w:num>
  <w:num w:numId="2" w16cid:durableId="1680161747">
    <w:abstractNumId w:val="17"/>
  </w:num>
  <w:num w:numId="3" w16cid:durableId="813838752">
    <w:abstractNumId w:val="8"/>
  </w:num>
  <w:num w:numId="4" w16cid:durableId="397215329">
    <w:abstractNumId w:val="7"/>
  </w:num>
  <w:num w:numId="5" w16cid:durableId="158283697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8307562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3770919">
    <w:abstractNumId w:val="20"/>
  </w:num>
  <w:num w:numId="8" w16cid:durableId="778141089">
    <w:abstractNumId w:val="10"/>
  </w:num>
  <w:num w:numId="9" w16cid:durableId="151799053">
    <w:abstractNumId w:val="0"/>
  </w:num>
  <w:num w:numId="10" w16cid:durableId="729234331">
    <w:abstractNumId w:val="19"/>
  </w:num>
  <w:num w:numId="11" w16cid:durableId="515071766">
    <w:abstractNumId w:val="6"/>
  </w:num>
  <w:num w:numId="12" w16cid:durableId="1067263280">
    <w:abstractNumId w:val="9"/>
  </w:num>
  <w:num w:numId="13" w16cid:durableId="103547747">
    <w:abstractNumId w:val="12"/>
  </w:num>
  <w:num w:numId="14" w16cid:durableId="1030111052">
    <w:abstractNumId w:val="15"/>
  </w:num>
  <w:num w:numId="15" w16cid:durableId="422991674">
    <w:abstractNumId w:val="14"/>
  </w:num>
  <w:num w:numId="16" w16cid:durableId="462892213">
    <w:abstractNumId w:val="2"/>
  </w:num>
  <w:num w:numId="17" w16cid:durableId="1134903826">
    <w:abstractNumId w:val="4"/>
  </w:num>
  <w:num w:numId="18" w16cid:durableId="1506556854">
    <w:abstractNumId w:val="11"/>
  </w:num>
  <w:num w:numId="19" w16cid:durableId="88889002">
    <w:abstractNumId w:val="5"/>
  </w:num>
  <w:num w:numId="20" w16cid:durableId="2132749296">
    <w:abstractNumId w:val="18"/>
  </w:num>
  <w:num w:numId="21" w16cid:durableId="189999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2324"/>
    <w:docVar w:name="arg2" w:val="Driver=asa17;DBF=D:\anasoft\data\tebys.db;DBN=tebys;ENG=SQL17;commlinks=TCPIP{ip=192.168.1.241};uid=hromnikova;pwd=488300282956Vaveto1;con=finus(10.15)"/>
    <w:docVar w:name="arg3" w:val="0"/>
    <w:docVar w:name="arg4" w:val="C:\Users\HROMNI~1.TEB\AppData\Local\Temp\5062422.doc"/>
    <w:docVar w:name="arg5" w:val="3"/>
  </w:docVars>
  <w:rsids>
    <w:rsidRoot w:val="006D301F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301F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A40FE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4A7D53"/>
  <w15:docId w15:val="{E792A67B-EBCE-4026-BEB2-3522F75F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2</TotalTime>
  <Pages>1</Pages>
  <Words>5339</Words>
  <Characters>30434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Hromníková</dc:creator>
  <cp:lastModifiedBy>Janka Hromníková</cp:lastModifiedBy>
  <cp:revision>2</cp:revision>
  <cp:lastPrinted>2009-07-30T10:15:00Z</cp:lastPrinted>
  <dcterms:created xsi:type="dcterms:W3CDTF">2024-03-22T10:06:00Z</dcterms:created>
  <dcterms:modified xsi:type="dcterms:W3CDTF">2024-03-22T10:08:00Z</dcterms:modified>
</cp:coreProperties>
</file>