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E120D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B7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14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AD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31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63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F3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2B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DA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4B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8D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BD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D0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07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A4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54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2E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2C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96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EA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3C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F0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35D55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6D8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94D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BE3F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A668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029E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6BB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C7E6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E269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FA46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EE1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C1A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17CD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3E0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2FB4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2968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A0AB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D0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5B9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75D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878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4D5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222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26F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84BE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C8D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E452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3923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61A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E2D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30A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CC8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32B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595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10B8A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442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A9F9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CD53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9BB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37C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39E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B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37B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F2ED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586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3B2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213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9A10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89BF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AED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A3C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279F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174B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A8B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46C0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44A1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6C9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5E5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4CD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C1C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D069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34D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FE4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905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8DA3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3C4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AE5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E9B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A9BE2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D37E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A90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68B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8F18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B772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52B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485E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A06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580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D444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D37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5461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363C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CEB1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F2F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1732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F37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F421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24D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2EB8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7B98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FEB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1E0A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8BE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C70F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B1B1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F337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12F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6DD0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B6E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784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E1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050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832F9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A2B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EF4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3E4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286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EDE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BD6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67E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F58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99A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796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2F0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241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668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4F0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29B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6B2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687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221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4F0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5E7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E83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CC1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73F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5D8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0B8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701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F19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3A1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C84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36A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C43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9E7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2E5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12688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68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BE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BD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F4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59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01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E9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EA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C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35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BA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2B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2B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5B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4A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72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431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D910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74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0F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B1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F7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3C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51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00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89C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89B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4B5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EED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22D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AED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A80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0DF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35F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A19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552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2F16C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A5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5F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1E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1C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CD8D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9D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CB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CE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29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B2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2F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7F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C1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43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27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AD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ADB418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2C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73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48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5A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BB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EC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C4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AE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D6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C4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DC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8C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28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62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33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EF8F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7D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B3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54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2A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71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AA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B2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1F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08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56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51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F3D12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2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37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27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CD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7F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38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0F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E1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3F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76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18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36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8B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8D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FD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AFAE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2F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10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49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14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63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86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0A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5A00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7CD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0B9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D2BEA1" w14:textId="6C79099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7FC5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90F0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2E69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642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1C8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E18B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7884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3610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D6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25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AD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85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CE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DB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8C8B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64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25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C3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8C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C6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54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ABA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6D7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C2D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DED18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B98E12E" wp14:editId="43038AFC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C9A21B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B98E12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8C9A21B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92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3AD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6DF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5B0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F6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94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97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D1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28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4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EA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02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37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3FC6A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EC93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2ABE1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4A3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9F7C740" wp14:editId="31A3DD0F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F3B2A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F7C740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8F3B2A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6645732" wp14:editId="027215B3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7561D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645732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397561DD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DB7234E" wp14:editId="25D258C8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B75CB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B7234E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FB75CB0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1A4BB5D" wp14:editId="77B495EE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19A5BB" w14:textId="185FCD11" w:rsidR="000B647F" w:rsidRDefault="00000000" w:rsidP="00944C3D">
                                  <w:fldSimple w:instr=" MERGEFIELD  aDMOD  \* MERGEFORMAT ">
                                    <w:r w:rsidR="006D301F" w:rsidRPr="006D30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A4BB5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619A5BB" w14:textId="185FCD11" w:rsidR="000B647F" w:rsidRDefault="00000000" w:rsidP="00944C3D">
                            <w:fldSimple w:instr=" MERGEFIELD  aDMOD  \* MERGEFORMAT ">
                              <w:r w:rsidR="006D301F" w:rsidRPr="006D301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5E8BFAC" wp14:editId="2D0E1F33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D60C65" w14:textId="74927B7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301F" w:rsidRPr="003F49C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E8BFAC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5D60C65" w14:textId="74927B7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301F" w:rsidRPr="003F49C9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1CFA8B8" wp14:editId="66884F5E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CF5AD6" w14:textId="1F2F1A44" w:rsidR="000B647F" w:rsidRDefault="00000000" w:rsidP="00944C3D">
                                  <w:fldSimple w:instr=" MERGEFIELD  aDRDO  \* MERGEFORMAT ">
                                    <w:r w:rsidR="006D301F" w:rsidRPr="006D30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CFA8B8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FCF5AD6" w14:textId="1F2F1A44" w:rsidR="000B647F" w:rsidRDefault="00000000" w:rsidP="00944C3D">
                            <w:fldSimple w:instr=" MERGEFIELD  aDRDO  \* MERGEFORMAT ">
                              <w:r w:rsidR="006D301F" w:rsidRPr="006D301F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659AFA7" wp14:editId="09B45FBB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E0120A" w14:textId="249B6219" w:rsidR="000B647F" w:rsidRDefault="00000000" w:rsidP="00944C3D">
                                  <w:fldSimple w:instr=" MERGEFIELD  aDMDO  \* MERGEFORMAT ">
                                    <w:r w:rsidR="006D301F" w:rsidRPr="006D30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9AFA7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FE0120A" w14:textId="249B6219" w:rsidR="000B647F" w:rsidRDefault="00000000" w:rsidP="00944C3D">
                            <w:fldSimple w:instr=" MERGEFIELD  aDMDO  \* MERGEFORMAT ">
                              <w:r w:rsidR="006D301F" w:rsidRPr="006D301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A026C6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A0698E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A254AD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7C9360A" wp14:editId="2D2B04CF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5C1AC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9360A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15C1ACC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664579B" wp14:editId="3281D06B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000B9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64579B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F000B9D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9255D0E" wp14:editId="696FC72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2ABCD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255D0E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482ABCD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0387160" wp14:editId="10621E8F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D7198" w14:textId="07E1CA4A" w:rsidR="000B647F" w:rsidRDefault="00000000" w:rsidP="00944C3D">
                                  <w:fldSimple w:instr=" MERGEFIELD  aDRDOo  \* MERGEFORMAT ">
                                    <w:r w:rsidR="006D301F" w:rsidRPr="006D30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387160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03D7198" w14:textId="07E1CA4A" w:rsidR="000B647F" w:rsidRDefault="00000000" w:rsidP="00944C3D">
                            <w:fldSimple w:instr=" MERGEFIELD  aDRDOo  \* MERGEFORMAT ">
                              <w:r w:rsidR="006D301F" w:rsidRPr="006D301F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F3B0DA6" wp14:editId="378755E7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6B6645" w14:textId="18A66223" w:rsidR="000B647F" w:rsidRDefault="00000000" w:rsidP="00944C3D">
                                  <w:fldSimple w:instr=" MERGEFIELD  aDMDO  \* MERGEFORMAT ">
                                    <w:r w:rsidR="006D301F" w:rsidRPr="006D30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3B0DA6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F6B6645" w14:textId="18A66223" w:rsidR="000B647F" w:rsidRDefault="00000000" w:rsidP="00944C3D">
                            <w:fldSimple w:instr=" MERGEFIELD  aDMDO  \* MERGEFORMAT ">
                              <w:r w:rsidR="006D301F" w:rsidRPr="006D301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DF75E9A" wp14:editId="75F5120F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67ED78" w14:textId="375B19C7" w:rsidR="000B647F" w:rsidRDefault="00000000" w:rsidP="00944C3D">
                                  <w:fldSimple w:instr=" MERGEFIELD  aDRODo  \* MERGEFORMAT ">
                                    <w:r w:rsidR="006D301F" w:rsidRPr="006D30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F75E9A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767ED78" w14:textId="375B19C7" w:rsidR="000B647F" w:rsidRDefault="00000000" w:rsidP="00944C3D">
                            <w:fldSimple w:instr=" MERGEFIELD  aDRODo  \* MERGEFORMAT ">
                              <w:r w:rsidR="006D301F" w:rsidRPr="006D301F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5C2BAAA" wp14:editId="2A7FF74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5DE905" w14:textId="65326642" w:rsidR="000B647F" w:rsidRDefault="00000000" w:rsidP="00944C3D">
                                  <w:fldSimple w:instr=" MERGEFIELD  aDMOD  \* MERGEFORMAT ">
                                    <w:r w:rsidR="006D301F" w:rsidRPr="006D30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C2BAAA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95DE905" w14:textId="65326642" w:rsidR="000B647F" w:rsidRDefault="00000000" w:rsidP="00944C3D">
                            <w:fldSimple w:instr=" MERGEFIELD  aDMOD  \* MERGEFORMAT ">
                              <w:r w:rsidR="006D301F" w:rsidRPr="006D301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3B5AB7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B7EFFDE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02A4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C4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5222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99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FB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51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0B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63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08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D1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7A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4B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5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C9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07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E4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A9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96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D3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A9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5C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08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14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60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F0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32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FF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3022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C2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4EC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929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EB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22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C1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85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C8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FB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1E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37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72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49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B3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C5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03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17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54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7308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C6E4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0449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4D6D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2922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CD34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23C1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7E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46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A9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8B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2A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52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87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CB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F375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F1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CA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14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C5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E3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6B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F9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46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91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9A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7E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E3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60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F2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4E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6D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B9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06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AA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D8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DEAD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F1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CE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70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BE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39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04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BD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63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0BF1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06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2B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24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76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1F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AD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04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B6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33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E9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A2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37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83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7D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B6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59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1E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E7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CE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5D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809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20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DA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4B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A7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2D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25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DD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C0AF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EB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BA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B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57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65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D2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4B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0D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23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FC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E8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59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C5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54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D2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0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BC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1E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E62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406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DA6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BD9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E8D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709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55C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82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6D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E7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AE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55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7E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13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75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4486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F0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47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FC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D7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70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D0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09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F3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71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82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93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72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CA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1A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1D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4B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95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C9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3A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3C5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2F1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F49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45C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B54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B84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959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AB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8B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6285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09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BF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A3E51BD" wp14:editId="13D26534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3D5F5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3E51BD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83D5F5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2E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CD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9F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03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1D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D9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04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56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34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09812F72" wp14:editId="3C05DAB1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F62B1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812F72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9F62B1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4E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19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E3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FF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F1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38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60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8E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02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E2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5D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19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7B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E2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8C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FD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C6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F0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39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FB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AA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C9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7B4A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91CB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EFBC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27E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A9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7A38D92" wp14:editId="687AE8A3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2C7FD0" w14:textId="4E1FF29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301F" w:rsidRPr="003F49C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36122033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A38D92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02C7FD0" w14:textId="4E1FF29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301F" w:rsidRPr="003F49C9">
                              <w:rPr>
                                <w:rFonts w:ascii="Arial" w:hAnsi="Arial" w:cs="Arial"/>
                                <w:noProof/>
                              </w:rPr>
                              <w:t>36122033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3A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30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28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F2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99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03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3F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94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1F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E3BA3CF" wp14:editId="610819EF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830307" w14:textId="7F79F3F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301F" w:rsidRPr="003F49C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2021559276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3BA3CF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B830307" w14:textId="7F79F3F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301F" w:rsidRPr="003F49C9">
                              <w:rPr>
                                <w:rFonts w:ascii="Arial" w:hAnsi="Arial" w:cs="Arial"/>
                                <w:noProof/>
                              </w:rPr>
                              <w:t>2021559276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09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8A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22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4A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3A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E2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6D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F7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B5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5F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3D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95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FA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38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CA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CC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D367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B4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E3705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E0B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40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5C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F0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E6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EE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55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4F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9E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5B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AA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63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D6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B8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76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1A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3601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A233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65A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DE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ED7C895" wp14:editId="0736BF0B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0722C6" w14:textId="404C34B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301F" w:rsidRPr="003F49C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 bytov č.1595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D7C895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00722C6" w14:textId="404C34B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301F" w:rsidRPr="003F49C9">
                              <w:rPr>
                                <w:rFonts w:ascii="Arial" w:hAnsi="Arial" w:cs="Arial"/>
                                <w:noProof/>
                              </w:rPr>
                              <w:t>Spoločenstvo vlastníkov  bytov č.1595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4F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62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C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7B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3D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23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83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E8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73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3C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49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EC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42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65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5C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3C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D8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60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AC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5D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DD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28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AC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36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77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62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74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5C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B5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09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8B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76B6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55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EA5A6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01F8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AB8E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5F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B2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01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10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37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4B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52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6E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90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80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8A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FC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BD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73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AF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7F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68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0C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CC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CC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44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F0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DD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C30FE8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292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4BC457" wp14:editId="27B8120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A9EA46" w14:textId="37E11E8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301F" w:rsidRPr="003F49C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Hurbanova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4BC457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3FA9EA46" w14:textId="37E11E8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301F" w:rsidRPr="003F49C9">
                              <w:rPr>
                                <w:rFonts w:ascii="Arial" w:hAnsi="Arial" w:cs="Arial"/>
                                <w:noProof/>
                              </w:rPr>
                              <w:t>Hurbanova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CFD0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AC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69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EE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EE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37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10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DD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93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15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B6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5D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8C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B9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C6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BA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3D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B994B65" wp14:editId="22EE574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6CA94D" w14:textId="53EA9240" w:rsidR="000B647F" w:rsidRDefault="00000000" w:rsidP="00944C3D">
                                  <w:fldSimple w:instr=" MERGEFIELD  aSUB_ULICA_CISLO  \* MERGEFORMAT ">
                                    <w:r w:rsidR="006D301F" w:rsidRPr="006D30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46/1595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994B65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F6CA94D" w14:textId="53EA9240" w:rsidR="000B647F" w:rsidRDefault="00000000" w:rsidP="00944C3D">
                            <w:fldSimple w:instr=" MERGEFIELD  aSUB_ULICA_CISLO  \* MERGEFORMAT ">
                              <w:r w:rsidR="006D301F" w:rsidRPr="006D301F">
                                <w:rPr>
                                  <w:rFonts w:ascii="Arial" w:hAnsi="Arial" w:cs="Arial"/>
                                  <w:noProof/>
                                </w:rPr>
                                <w:t>46/1595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37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B5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0F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C1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7F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95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CD0D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60BA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39C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8AF3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B5EA6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7EE58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C96323B" wp14:editId="1911BE3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A6620F" w14:textId="0D92957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301F" w:rsidRPr="003F49C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96323B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3A6620F" w14:textId="0D92957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301F" w:rsidRPr="003F49C9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8BA9047" wp14:editId="083DE743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0FFAFD" w14:textId="495C461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301F" w:rsidRPr="003F49C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BA9047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10FFAFD" w14:textId="495C461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301F" w:rsidRPr="003F49C9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DB85E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0A8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C2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80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056C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BF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9845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9DDA54B" wp14:editId="571B11AD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E267C1" w14:textId="5CE0D062" w:rsidR="000B647F" w:rsidRPr="00391121" w:rsidRDefault="006D301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915913076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DDA54B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1E267C1" w14:textId="5CE0D062" w:rsidR="000B647F" w:rsidRPr="00391121" w:rsidRDefault="006D301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915913076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07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CC7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E5D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A3D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591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DE0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C4A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612E79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E4B0D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481F51C" wp14:editId="48A51627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AD1FE9" w14:textId="7412359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81F51C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FAD1FE9" w14:textId="7412359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057A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9C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2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07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99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30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B1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40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702B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21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B5B7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3E31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AFE835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04FADFD" wp14:editId="0BD271E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2BD6B4" w14:textId="102723BE" w:rsidR="000B647F" w:rsidRPr="00391121" w:rsidRDefault="006D301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j.hromnikova@spbtn.sk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4FADFD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6F2BD6B4" w14:textId="102723BE" w:rsidR="000B647F" w:rsidRPr="00391121" w:rsidRDefault="006D301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j.hromnikova@spbtn.sk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100CF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737BF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B2D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6F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8F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A4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F9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5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95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03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81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C4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54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EF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8B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EC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1B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16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6C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69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5E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88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47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5D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66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D3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78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8E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C0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68B5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47F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726FE43" w14:textId="6D34A90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D301F">
              <w:rPr>
                <w:rFonts w:ascii="Arial" w:hAnsi="Arial"/>
                <w:lang w:eastAsia="sk-SK"/>
              </w:rPr>
              <w:t>29.2.2024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DF52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8E2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7B46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21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6D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4F92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04B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9B6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97F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F83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87B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89C4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F9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D5A1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C2B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F61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559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70C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CD7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285D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6C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86D7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A0D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646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792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00E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4A8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214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99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3679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0D9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E01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943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329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987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E1D2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5E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DE9F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F24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DD3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5E2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509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9DC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E800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E1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7E4B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87F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D9C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24E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E78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A80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AFC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47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BC38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9104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CB2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CD5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7BD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333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16A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10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6857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71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DE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EC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D5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9E6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89C6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A37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44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A8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6F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6F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B0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BC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4A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E7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20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11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F9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5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2D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AF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85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D3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E3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92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4F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326CE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49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4D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000D35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AB99B8F" w14:textId="77777777" w:rsidR="00944C3D" w:rsidRDefault="00944C3D" w:rsidP="00944C3D">
      <w:pPr>
        <w:rPr>
          <w:rFonts w:ascii="Arial" w:hAnsi="Arial"/>
        </w:rPr>
      </w:pPr>
    </w:p>
    <w:p w14:paraId="2D9191B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48F1DD9" w14:textId="20D8947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178F2E9" w14:textId="2FC58BE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80BAFC2" w14:textId="4894E67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3627A8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4032061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658894F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6FDD7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33FF3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761FF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81678E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3C83D45" w14:textId="43210D22" w:rsidR="00944C3D" w:rsidRPr="008D0433" w:rsidRDefault="006D301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Jaroslav Dzurňák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3E362F8" w14:textId="1C770E05" w:rsidR="00944C3D" w:rsidRPr="008D0433" w:rsidRDefault="006D301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558BB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574A2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12805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76C22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A74EA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1E7FC1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69C4FB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4EDAF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D8324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17E80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C2E2BD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255A1C4" w14:textId="21AEDABE" w:rsidR="00944C3D" w:rsidRDefault="006D301F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7A2BA60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78C715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1E515E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C865680" w14:textId="3805C2E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8B1319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0C80D1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A56CEA7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15AB6E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CB9CB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EB2BF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43B9F4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F429A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91EFB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4B30E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86423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E5AC3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B1D55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F7200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A376C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0A706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2BCE9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468C6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8A68D7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41017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86D91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E6EE6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E4F55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A5FB4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A4B9D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D7B379E" w14:textId="5013A163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B11644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5406391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238638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84E1DB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7D5A9E7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4927E2C" w14:textId="4C0A7594" w:rsidR="00944C3D" w:rsidRPr="00664EC5" w:rsidRDefault="00944C3D" w:rsidP="006D301F">
      <w:pPr>
        <w:ind w:firstLine="426"/>
        <w:rPr>
          <w:rFonts w:ascii="Arial" w:hAnsi="Arial"/>
          <w:b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FC04E42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2FF15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EEEA6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46E8A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BB3998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F8726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EE46A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BC3A5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32374E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41568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44746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D647D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025C8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24798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FAF92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DA33A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A5362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81A96E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1D2DD6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D742A8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C8F86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93374E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618F3F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6537AE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B9FEB9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11D74E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21B214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5D88CB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F9A36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A35EBE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1A8FA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l) krátkodobý finančný majetok</w:t>
      </w:r>
    </w:p>
    <w:p w14:paraId="4AAE4A0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B5BE8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FF863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70349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4243AD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CF1B0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F03944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5981EB22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75BC8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73506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833E7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A3E0C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E8D026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82662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3A918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90DAD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CCBB9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678DD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2A286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00A2A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10992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73B9F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8F82D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0B8A3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658F9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E5AED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1602C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C0AD7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99B9D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1FA87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331B4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4EE44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3ED453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1CBDC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4C63B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3DB5C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1763E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643B0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399BA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A15A8F8" w14:textId="1C234203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BFFEE4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6454B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81291F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B76DEB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A4AE37A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605A6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D9D429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DA40FE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CACF14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C3F2FB3" w14:textId="77777777" w:rsidTr="00503750">
        <w:tc>
          <w:tcPr>
            <w:tcW w:w="2302" w:type="dxa"/>
            <w:vAlign w:val="center"/>
          </w:tcPr>
          <w:p w14:paraId="51B0F61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CDE1D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0302A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2C929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A3EA7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0BA28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0B507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BF6F5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493299A" w14:textId="77777777" w:rsidTr="00503750">
        <w:tc>
          <w:tcPr>
            <w:tcW w:w="15593" w:type="dxa"/>
            <w:gridSpan w:val="8"/>
            <w:vAlign w:val="center"/>
          </w:tcPr>
          <w:p w14:paraId="4F15DB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8239617" w14:textId="77777777" w:rsidTr="00503750">
        <w:tc>
          <w:tcPr>
            <w:tcW w:w="2302" w:type="dxa"/>
            <w:vAlign w:val="center"/>
          </w:tcPr>
          <w:p w14:paraId="6CAFB9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C7905C2" w14:textId="1904B5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9DEB42D" w14:textId="62FA95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B2EDE0" w14:textId="618EAC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5C87CF" w14:textId="4C2332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D2FD72" w14:textId="152D7D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51D1F6" w14:textId="433D8B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F09226" w14:textId="3B3B5D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56291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841EB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40157C5" w14:textId="558CA5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90F10A" w14:textId="397E56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7BE99F" w14:textId="47C1B4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BE3C33" w14:textId="5B39E4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183649" w14:textId="34D99F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E76C7A" w14:textId="31C6D4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397BFC" w14:textId="302AAF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1E780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27360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F4BCB19" w14:textId="190A46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BB8208" w14:textId="6CA73B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7841CD" w14:textId="0063DB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812798" w14:textId="192250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D8CF0E" w14:textId="4B32DC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27F2" w14:textId="73916F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E56347" w14:textId="1420EB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56692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BEE96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B1857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FD42B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A490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4AA9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5FD3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2F22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4133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9666666" w14:textId="77777777" w:rsidTr="00503750">
        <w:tc>
          <w:tcPr>
            <w:tcW w:w="2302" w:type="dxa"/>
            <w:vAlign w:val="center"/>
          </w:tcPr>
          <w:p w14:paraId="140D8C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6D8FFE9" w14:textId="6168D2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DE7E6A" w14:textId="6E9E55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A46A25" w14:textId="575D95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88EBC6" w14:textId="740C75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C9FF12" w14:textId="539633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4B1DFF" w14:textId="195908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CA8BEB" w14:textId="2D4ED1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A2D649" w14:textId="77777777" w:rsidTr="00503750">
        <w:tc>
          <w:tcPr>
            <w:tcW w:w="15593" w:type="dxa"/>
            <w:gridSpan w:val="8"/>
            <w:vAlign w:val="center"/>
          </w:tcPr>
          <w:p w14:paraId="187341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4302E86" w14:textId="77777777" w:rsidTr="00503750">
        <w:tc>
          <w:tcPr>
            <w:tcW w:w="2302" w:type="dxa"/>
            <w:vAlign w:val="center"/>
          </w:tcPr>
          <w:p w14:paraId="3A036B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04054E3" w14:textId="76D273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054934" w14:textId="2B7EB3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D62754" w14:textId="114646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AFC0BE" w14:textId="1839DB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8223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92DD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488558" w14:textId="30A098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EA5AB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775B5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9B93705" w14:textId="1A1BF1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8091CF" w14:textId="00C15D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66879E" w14:textId="202A9D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6D94EF" w14:textId="418446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F77B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3D4B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98C5D6" w14:textId="29D9BB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A79A8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5A6EC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FC26848" w14:textId="287085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2776DC" w14:textId="3FBB67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07B48E" w14:textId="2654E7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A6953C" w14:textId="7EF8F9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B7FC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710F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681983" w14:textId="6994E4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E3AB7E" w14:textId="77777777" w:rsidTr="00503750">
        <w:tc>
          <w:tcPr>
            <w:tcW w:w="2302" w:type="dxa"/>
            <w:vAlign w:val="center"/>
          </w:tcPr>
          <w:p w14:paraId="21E0AC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33A008E" w14:textId="41CF3C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3428FF" w14:textId="1D57CB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157736" w14:textId="6D9C2E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8B0B6B" w14:textId="46BF7A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41AF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EB6B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995877" w14:textId="0B982B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936B8D" w14:textId="77777777" w:rsidTr="00503750">
        <w:tc>
          <w:tcPr>
            <w:tcW w:w="15593" w:type="dxa"/>
            <w:gridSpan w:val="8"/>
            <w:vAlign w:val="center"/>
          </w:tcPr>
          <w:p w14:paraId="1C36C7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797489E" w14:textId="77777777" w:rsidTr="00503750">
        <w:tc>
          <w:tcPr>
            <w:tcW w:w="2302" w:type="dxa"/>
            <w:vAlign w:val="center"/>
          </w:tcPr>
          <w:p w14:paraId="3E920A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3B9953E" w14:textId="41222B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9F2406" w14:textId="509EFE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5AC02" w14:textId="34C0EA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149A8D" w14:textId="1C45E7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79DFA7" w14:textId="37DB9C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85C7A3" w14:textId="296106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487402" w14:textId="3EA490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8FC85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1C9B1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1B36491" w14:textId="34FBF1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25D328" w14:textId="4ACC5B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22A67C" w14:textId="48DE87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59ADC1" w14:textId="42CE48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6B7C42" w14:textId="5C8274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8AE430" w14:textId="751848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60FB26" w14:textId="274E4D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1BB48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E0625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CEA9B6A" w14:textId="68FF26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591DED" w14:textId="195D2E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DE0702" w14:textId="57B4FC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BF9F96" w14:textId="5152E9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59F864" w14:textId="374841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9ABEF7" w14:textId="71F6E3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9CCAC5" w14:textId="58169A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4C22C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EE91A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FB20A56" w14:textId="66E9D1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435FC2" w14:textId="51B89D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BD5923" w14:textId="763F92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116E62" w14:textId="53E9B3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C450D6" w14:textId="010949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5DF429" w14:textId="562338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6CC19A" w14:textId="63A430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7AC6B3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0DE69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E5062E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425BA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66D31DF" w14:textId="20A6DB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1F2F26" w14:textId="6A30AB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60974C" w14:textId="54056B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993E4A" w14:textId="3CCDB1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F76424" w14:textId="287D3D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C988F5" w14:textId="27C518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97C43E" w14:textId="6455F5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05940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CF007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F51E979" w14:textId="16D36D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76CA03" w14:textId="79CA75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307CBA" w14:textId="100DCD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2DC8C8" w14:textId="5DE31F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7C78FF" w14:textId="591DDA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3AAE65" w14:textId="16B382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4137C6" w14:textId="73E92F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0C9601" w14:textId="77777777" w:rsidR="00944C3D" w:rsidRDefault="00944C3D" w:rsidP="00944C3D">
      <w:pPr>
        <w:rPr>
          <w:rFonts w:ascii="Arial" w:hAnsi="Arial"/>
          <w:b/>
        </w:rPr>
      </w:pPr>
    </w:p>
    <w:p w14:paraId="11E3667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50A44AF" w14:textId="77777777" w:rsidTr="00503750">
        <w:tc>
          <w:tcPr>
            <w:tcW w:w="1944" w:type="dxa"/>
            <w:vAlign w:val="center"/>
          </w:tcPr>
          <w:p w14:paraId="5BDE2B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539E8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99402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E2A93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26001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82D14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46EC3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8454C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597E4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F1CF3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4B168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4F7E4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B0AB7AD" w14:textId="77777777" w:rsidTr="00503750">
        <w:tc>
          <w:tcPr>
            <w:tcW w:w="15685" w:type="dxa"/>
            <w:gridSpan w:val="12"/>
            <w:vAlign w:val="center"/>
          </w:tcPr>
          <w:p w14:paraId="05F9CB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40FE1AC" w14:textId="77777777" w:rsidTr="00503750">
        <w:tc>
          <w:tcPr>
            <w:tcW w:w="1944" w:type="dxa"/>
            <w:vAlign w:val="center"/>
          </w:tcPr>
          <w:p w14:paraId="45355E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B811C6F" w14:textId="684CE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32C8DA4" w14:textId="0E6F78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F4292B6" w14:textId="0E1637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032A8F" w14:textId="2CF431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846CA5" w14:textId="789153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48AE5D" w14:textId="499DF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55F702" w14:textId="1A449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F1DDAB" w14:textId="64881F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D1D013" w14:textId="02E5CB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7283290" w14:textId="2AD003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2860A2" w14:textId="0B2A26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F9E81F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0514D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A17861D" w14:textId="650574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380D31D" w14:textId="186E2A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02FCB70" w14:textId="02C31D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9C619A" w14:textId="653AED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592997" w14:textId="00AD9C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9D34C4" w14:textId="0A9824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FDEB70" w14:textId="19F173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3E1648" w14:textId="73663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E9A5E4" w14:textId="67F016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DFE96" w14:textId="20008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6C8367" w14:textId="0C54DC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B1457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14AE8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1B5C94B" w14:textId="097085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5F7F20E" w14:textId="4FB938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40DB238" w14:textId="7ADC61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7ACB7C" w14:textId="6B17D3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DD3647" w14:textId="2AD92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7820BA" w14:textId="0690FD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8C5EBB" w14:textId="509BD0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1AF9A3" w14:textId="3AD6AA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E7A38C" w14:textId="4E4ACB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77A410D" w14:textId="77F26A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1E47B2" w14:textId="70BE32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454FE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7C1C8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0302F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3A52A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5B4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3BFF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59B5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498F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BEE04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5260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E5EA0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45E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8948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3BC7193" w14:textId="77777777" w:rsidTr="00503750">
        <w:tc>
          <w:tcPr>
            <w:tcW w:w="1944" w:type="dxa"/>
            <w:vAlign w:val="center"/>
          </w:tcPr>
          <w:p w14:paraId="0C17C8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70160D" w14:textId="4D48CE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20AA326" w14:textId="08D089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D21CC03" w14:textId="50B9D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9C5573" w14:textId="2F6A8E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86E5C1" w14:textId="47FA08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291A2C" w14:textId="56D631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DDC39A" w14:textId="74283A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A5DEF0" w14:textId="41D348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66578F" w14:textId="455BC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239CF89" w14:textId="2EE40A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DB724A" w14:textId="47D6A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9D85C7" w14:textId="77777777" w:rsidTr="00503750">
        <w:tc>
          <w:tcPr>
            <w:tcW w:w="15685" w:type="dxa"/>
            <w:gridSpan w:val="12"/>
            <w:vAlign w:val="center"/>
          </w:tcPr>
          <w:p w14:paraId="7F5DF5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62366C8" w14:textId="77777777" w:rsidTr="00503750">
        <w:tc>
          <w:tcPr>
            <w:tcW w:w="1944" w:type="dxa"/>
            <w:vAlign w:val="center"/>
          </w:tcPr>
          <w:p w14:paraId="0022173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6E126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7C58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B5CD237" w14:textId="48D3DC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F95109" w14:textId="11B9D4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A6A3EE" w14:textId="12F93A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EBBD40" w14:textId="00A46D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C80748" w14:textId="21D871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CC367D" w14:textId="440E7C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5331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D9A1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ADDB2DB" w14:textId="41B5F7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32D8A0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72ADD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28BB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16AF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588EC8" w14:textId="193FE2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6A7D1A" w14:textId="43613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4E1E66" w14:textId="3D298C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F0DB44" w14:textId="0AB72C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18799F" w14:textId="3ABF3A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FEB243" w14:textId="47C613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0984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C305C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66A32FD" w14:textId="09AA2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CA431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0AD14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B0753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3199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8D5E2B1" w14:textId="7C87C2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665894" w14:textId="2785A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60D9AF" w14:textId="327CD9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8BD472" w14:textId="722046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61EEAE" w14:textId="226C6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0E7E2D" w14:textId="3B941B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0B4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5888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1BE2626" w14:textId="72BD0E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F60898" w14:textId="77777777" w:rsidTr="00503750">
        <w:tc>
          <w:tcPr>
            <w:tcW w:w="1944" w:type="dxa"/>
            <w:vAlign w:val="center"/>
          </w:tcPr>
          <w:p w14:paraId="787CA7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1343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C6E96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99BA757" w14:textId="4376E1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6F73EB" w14:textId="3B6828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5BEEADD" w14:textId="21971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452116" w14:textId="7E84E2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132C1F" w14:textId="4D7363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908704" w14:textId="7C5558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987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492A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4FFC359" w14:textId="32CF51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59866C" w14:textId="77777777" w:rsidTr="00503750">
        <w:tc>
          <w:tcPr>
            <w:tcW w:w="15685" w:type="dxa"/>
            <w:gridSpan w:val="12"/>
            <w:vAlign w:val="center"/>
          </w:tcPr>
          <w:p w14:paraId="63B492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BACF910" w14:textId="77777777" w:rsidTr="00503750">
        <w:tc>
          <w:tcPr>
            <w:tcW w:w="1944" w:type="dxa"/>
            <w:vAlign w:val="center"/>
          </w:tcPr>
          <w:p w14:paraId="028693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FC94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303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EB4ACED" w14:textId="12F5E8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5AC8A1" w14:textId="2D2DC1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CF9BBC" w14:textId="674EA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964D91" w14:textId="5C7631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2A9E73" w14:textId="4AEEB9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0D7566" w14:textId="0FFDB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5D98CE" w14:textId="2A7BF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3BBED02" w14:textId="50F93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8014DB" w14:textId="2420F0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77246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5DBBD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F02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1C02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A25193" w14:textId="077DA1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20355D" w14:textId="6AF45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AC1D21" w14:textId="65C93A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E66DDB" w14:textId="5DB991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112F7E" w14:textId="4A70E1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57D2CF" w14:textId="79678E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3F2776" w14:textId="5305C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AD9D906" w14:textId="7E3B2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67781A" w14:textId="5898BE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BB7F8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3BC95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4AD3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3E7B6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B56B12E" w14:textId="2EBFC3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D8185D" w14:textId="69D7A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2B7BC8" w14:textId="2A3D6C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73872E2" w14:textId="156B7A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9C3007" w14:textId="11F613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EB53E9" w14:textId="19B4CD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BFEE38A" w14:textId="4EFFB2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C6C136D" w14:textId="7D8777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3224D3" w14:textId="264737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0482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B1845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D3B5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E136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60728BB" w14:textId="0CB39E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B256FE" w14:textId="74304E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C00591" w14:textId="11BF7A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A28DD4" w14:textId="575DDA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27C51E" w14:textId="679F0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C21E90" w14:textId="3761D8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1B4E28" w14:textId="76010C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92382F" w14:textId="71080E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82533D" w14:textId="29A2F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0298AB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C9C66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AF6211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9A7C3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4095D85" w14:textId="063471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6558338" w14:textId="159DF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997D543" w14:textId="3D92B2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DD1D9E" w14:textId="0377C7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C60BAA" w14:textId="632B8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BA6DB9" w14:textId="7BC3C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101A70" w14:textId="046CB6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D3186C" w14:textId="267E55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95CC9FE" w14:textId="6952C5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BDD82F" w14:textId="35936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91B64C7" w14:textId="1F4448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5D6B9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F60B1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B7AA154" w14:textId="41412E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A8C0F60" w14:textId="42804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A369317" w14:textId="54B5A2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B5C28D" w14:textId="119773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F59C53" w14:textId="62223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7AF4CB" w14:textId="1C0978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0DE503" w14:textId="58E8E4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17990D" w14:textId="226832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77651" w14:textId="75C16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62DF29" w14:textId="6589E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180AA6" w14:textId="5C6531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F4EE8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704C4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2AE3FC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720FAA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5790A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F861D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C490AA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73CED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774F0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2CE48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92B78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3AC1E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5CB66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E4850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750E4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6E67DB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00CEB5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5099A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931829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012A5B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ABE562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66B29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81FB8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3F074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5B2CC15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62FB38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AC20A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1188B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049B9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74BF4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7EFDF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85E9E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720DC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8D16B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51C05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F1136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C8686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E93AF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5F2F10F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88F9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ECC9B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A6CC6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A1798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638FD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37476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1378DCC" w14:textId="77777777" w:rsidTr="00503750">
        <w:trPr>
          <w:trHeight w:val="1073"/>
        </w:trPr>
        <w:tc>
          <w:tcPr>
            <w:tcW w:w="3614" w:type="dxa"/>
            <w:vMerge/>
          </w:tcPr>
          <w:p w14:paraId="541676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CD7C8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D3580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887AA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7A757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9C5D6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5C63D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E034256" w14:textId="77777777" w:rsidTr="00503750">
        <w:trPr>
          <w:trHeight w:val="283"/>
        </w:trPr>
        <w:tc>
          <w:tcPr>
            <w:tcW w:w="3614" w:type="dxa"/>
          </w:tcPr>
          <w:p w14:paraId="2B47C7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BBA14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CAFBC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CDA69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159B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202C0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EAC2B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7B13D5D" w14:textId="77777777" w:rsidTr="00503750">
        <w:trPr>
          <w:trHeight w:val="283"/>
        </w:trPr>
        <w:tc>
          <w:tcPr>
            <w:tcW w:w="3614" w:type="dxa"/>
          </w:tcPr>
          <w:p w14:paraId="6E14B7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BC352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F3437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13B67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EEE7B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FB32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8C564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D4B4B93" w14:textId="77777777" w:rsidTr="00503750">
        <w:trPr>
          <w:trHeight w:val="283"/>
        </w:trPr>
        <w:tc>
          <w:tcPr>
            <w:tcW w:w="3614" w:type="dxa"/>
          </w:tcPr>
          <w:p w14:paraId="758BF5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54F31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A1D10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816FF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5EE0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3D31C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EC6E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C9F2C1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16AE7C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2992CBA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D49FE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AACCC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23B7F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F9BA1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09426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E9DC5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5A8A7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23912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2877B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0F0817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55858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129DA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A3312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0A29D17" w14:textId="1ED1EC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711F21" w14:textId="2746CC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C43E26" w14:textId="20683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90F686" w14:textId="5ABDE6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4E276E" w14:textId="4739B5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4B7C01" w14:textId="009CC8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E1126C" w14:textId="2BFEF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8C8DD4" w14:textId="2EAC68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83EB1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B519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79E04C7" w14:textId="57B507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2A2DD8" w14:textId="0A88C8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2D925B" w14:textId="67C0E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54938F" w14:textId="65C992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ADC15F" w14:textId="1BAA9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E02CFC" w14:textId="4B8AC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2A805C" w14:textId="75B458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8B27D5" w14:textId="4C295B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72195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BDFEE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8D96047" w14:textId="5018BC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4F5EFC" w14:textId="161A40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FB9F32" w14:textId="4D3035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171D1A" w14:textId="7CA93B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4436B" w14:textId="5B48D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5B129A" w14:textId="7BB879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504B" w14:textId="695AE2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464FD9" w14:textId="4BC23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C8450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241F7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7D29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561E8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826B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19749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3F31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EFE9A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88090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7468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AB3145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60C4B9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0BC04D1" w14:textId="1250D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11AB87" w14:textId="442E6D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EE3F92" w14:textId="41AEA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09A2AC" w14:textId="35E914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B28A22" w14:textId="51B52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6A1889" w14:textId="7B5A8B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3C25F9" w14:textId="7FAF4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899201" w14:textId="4A3247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DDCAF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31F4D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D41FF2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BF59F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4EC38F8" w14:textId="127E23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5257E4" w14:textId="452B2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02787B" w14:textId="7418E8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D4D86E" w14:textId="62E5EE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7FD452" w14:textId="6AFEBF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0117E5" w14:textId="3EC365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FE7852" w14:textId="5BCBF4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C5AAA3E" w14:textId="7065D6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A8EF3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6C4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B12FEB4" w14:textId="7CD2CC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C21688" w14:textId="6025D5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E742C3" w14:textId="79106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F90723" w14:textId="295E63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938A75" w14:textId="2F237C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335B95" w14:textId="7CCBFA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4D3BFF" w14:textId="531923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0374E9" w14:textId="43DBAC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D2780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4EE63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85BDC65" w14:textId="553F00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22D846" w14:textId="79AF9D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CFB724" w14:textId="60177A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B1C562" w14:textId="36BF74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EE0A41" w14:textId="225E1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0C4EA9" w14:textId="5EA5DA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32645D" w14:textId="39044B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5411BC0" w14:textId="4422D8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D9CA8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E53983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803FAA8" w14:textId="027BCA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B3D619" w14:textId="798BBD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295977" w14:textId="47AC84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5A2903" w14:textId="11BAE5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E41874" w14:textId="4C71A8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8AF51B" w14:textId="668AF6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E9D3EA" w14:textId="66D379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73A04F" w14:textId="2C452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C413F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A3C1A2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9B10E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3F0E1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50BC7D7" w14:textId="59067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FE743F" w14:textId="162713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BE7984" w14:textId="2C560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48949F" w14:textId="6841E8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7A5F2B" w14:textId="674B59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A1D26F" w14:textId="4E0C31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12AFB0" w14:textId="71D558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EAB1BA" w14:textId="062B9F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AD62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88BEDA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B297A28" w14:textId="33CD7E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4043D9" w14:textId="7AAF6A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77A44B" w14:textId="4C87E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E67729" w14:textId="0B6BEA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76364A" w14:textId="0362B7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0D78EB" w14:textId="137BBC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E4A684" w14:textId="520B68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D4D2F3" w14:textId="185D9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9D725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38E48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DA2DB71" w14:textId="19982B2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BC948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FBD1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A0BE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C71A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48B2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FB3A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0EFE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47D9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6D675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2263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55B8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935D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775D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3AB7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8EAA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270C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2141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E3287A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DA40FE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394BB1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BDA5B69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2F1C73B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EF419B0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074CE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142A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CB998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71054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812E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AC0F63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58A72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4C9CCB" w14:textId="100CFA7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527F87B" w14:textId="12043B7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9744D45" w14:textId="068607A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C50796" w14:textId="7235199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B98770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7B14A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74D043" w14:textId="78EF76D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7668E42" w14:textId="5928087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46C2D62" w14:textId="55C8106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15ACF1" w14:textId="408E09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4080BE5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31C6E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CE3F1C" w14:textId="6BEFC89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757D65B" w14:textId="6E2D498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FC7624E" w14:textId="22F367E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135747" w14:textId="26201F2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0375D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3BD26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A7B2CA9" w14:textId="27B170B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26D044C" w14:textId="54370AA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B4A943B" w14:textId="327FBF9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7254CE4" w14:textId="6DBE7E4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35307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8CB5B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8C58AE" w14:textId="00E1FCC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F32C2F4" w14:textId="054B5E8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96E103D" w14:textId="0EAFD49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71C8E7" w14:textId="31B4080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F190AA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9912A7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116B38D" w14:textId="16E9230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EF31B89" w14:textId="190FF51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F744583" w14:textId="6B3EFCA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9B9E6A" w14:textId="05EFA61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EBB2ADE" w14:textId="77777777" w:rsidR="00944C3D" w:rsidRDefault="00944C3D" w:rsidP="00944C3D">
      <w:pPr>
        <w:rPr>
          <w:rFonts w:ascii="Arial" w:hAnsi="Arial"/>
          <w:b/>
        </w:rPr>
      </w:pPr>
    </w:p>
    <w:p w14:paraId="1D68844E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2F85D0EF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4DA86F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1C42F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E63F0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B1BD2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560D9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0B14B55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BAD1F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BAB4B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58509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BCA08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71FA8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CA3D5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447E5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541C8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7B3D7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0F2331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4A5AD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2FBA7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B44D0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A0287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970B15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5C6020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84921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89942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A91EF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C910CD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3A6FA6F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9BAA9FB" w14:textId="77777777" w:rsidTr="00503750">
        <w:tc>
          <w:tcPr>
            <w:tcW w:w="2835" w:type="dxa"/>
            <w:vAlign w:val="center"/>
          </w:tcPr>
          <w:p w14:paraId="67E25C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1F41A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CBABD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30042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BF1CF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6BE9D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A6872C7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917F0B5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67A003B" w14:textId="5B2E2879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67C547" w14:textId="64E4A0E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0819B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CF9B6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88DBE3" w14:textId="47FBD2FF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B48656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407F1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FCB2723" w14:textId="0774E2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A92CED" w14:textId="5AE44D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2D5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7B8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45E024" w14:textId="06BA56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A38A1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A9299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5162665" w14:textId="2DBD30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CBEB80" w14:textId="01485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165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DAF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A4497A" w14:textId="7E402A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B0749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BF553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D9A937D" w14:textId="783052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18F8BA" w14:textId="17F996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0ADB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806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796F52" w14:textId="0A3600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2AAAE5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C7633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DA8633C" w14:textId="131B11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F3DF45" w14:textId="61EE3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C93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7FD5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2C93B0" w14:textId="0C9013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D0F759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2EAD2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59A8B5C" w14:textId="5DFD70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E122DC" w14:textId="44B2A6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033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1439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F2C088" w14:textId="52E4AF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1CF13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6AE0F4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E8D4A52" w14:textId="23C29DB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90DB9" w14:textId="16F1339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40354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48615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CB5F8A" w14:textId="3CB8644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15DF09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BE4B524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005F475" w14:textId="783E274E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F7FDFD4" w14:textId="77777777" w:rsidR="00944C3D" w:rsidRDefault="00944C3D" w:rsidP="00944C3D">
      <w:pPr>
        <w:rPr>
          <w:rFonts w:ascii="Arial" w:hAnsi="Arial"/>
          <w:b/>
        </w:rPr>
      </w:pPr>
    </w:p>
    <w:p w14:paraId="67BAB21D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609E7C3" w14:textId="77777777" w:rsidTr="00503750">
        <w:tc>
          <w:tcPr>
            <w:tcW w:w="2835" w:type="dxa"/>
            <w:vAlign w:val="center"/>
          </w:tcPr>
          <w:p w14:paraId="004FF2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607BB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419F68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1B7A72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38D01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377CD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0E111C41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50D2A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5128166" w14:textId="1CDBB5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FAEFB7" w14:textId="40125F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AE1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453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5A8E47" w14:textId="63AF8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7075D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17590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63B227F" w14:textId="31169A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A73515" w14:textId="0E8C7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AC4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A22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0EDE4D5" w14:textId="554708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3EEA1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26608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F5000E9" w14:textId="0119E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3FE633" w14:textId="500DC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6F2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4260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8F3707" w14:textId="26645C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313FF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1A6AF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29ED824" w14:textId="73D52E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D68A0A" w14:textId="4BAE1C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7A54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08FC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6DA3507" w14:textId="55D87D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35353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86F81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8D57EF5" w14:textId="68E1413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745306" w14:textId="6460F9D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A1D4B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6B1C0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1FB37B" w14:textId="587648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847A6B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FD4BB7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7FB3FE7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F2882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011DA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E425E3C" w14:textId="77777777" w:rsidTr="00503750">
        <w:trPr>
          <w:trHeight w:val="699"/>
        </w:trPr>
        <w:tc>
          <w:tcPr>
            <w:tcW w:w="3502" w:type="dxa"/>
            <w:vMerge/>
          </w:tcPr>
          <w:p w14:paraId="4CCF36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45BF5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6E1C4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29018B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32611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67FA581" w14:textId="23E2CB9C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9FD396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43869D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D10AD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3EFEC19" w14:textId="6DE3D443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6415A7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272A47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34112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25F734A" w14:textId="33FF5C09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2D6B8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31BEE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A9E37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0162BA9" w14:textId="77777777" w:rsidTr="00503750">
        <w:trPr>
          <w:trHeight w:val="593"/>
        </w:trPr>
        <w:tc>
          <w:tcPr>
            <w:tcW w:w="3497" w:type="dxa"/>
          </w:tcPr>
          <w:p w14:paraId="4D8747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9BF74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0D32A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8BCEB8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D95EA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B5DB6B5" w14:textId="3599B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36F760" w14:textId="72473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3C0AF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A36E3C" w14:textId="4DBF13C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2C8BA62" w14:textId="7ED32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A2F921" w14:textId="6FE023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5DA58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7D13AC" w14:textId="133A3F1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7688FF0" w14:textId="392F59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66DDF5" w14:textId="3153CB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2321D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A49F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F84633F" w14:textId="36C99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E05B80" w14:textId="32BE8A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40F92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D5A42C" w14:textId="4C60A1F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3080407" w14:textId="414068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8F446F" w14:textId="38332F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04062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A3ABDB" w14:textId="329CFEC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104C41B" w14:textId="182F0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E40796" w14:textId="3E93E9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38EF6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6C8E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5A8CADA" w14:textId="442062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7AB32F" w14:textId="12197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C602F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465B9B" w14:textId="6BB62FD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E34FA89" w14:textId="7DDC70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7C4093" w14:textId="07C04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64631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56CCD71" w14:textId="4F66E95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1250B9" w14:textId="06C16D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AFBFF8" w14:textId="5DAAAB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33802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63B17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3F1B91B" w14:textId="2FCD2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570A51" w14:textId="7A6925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508F1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C8DB0B" w14:textId="3748005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B8824A4" w14:textId="6E28B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F273C8" w14:textId="7AD14E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F487D6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D8DE0C8" w14:textId="612B76A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6F555C9" w14:textId="732170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E8E70C" w14:textId="75207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0BD35D" w14:textId="77777777" w:rsidR="00944C3D" w:rsidRDefault="00944C3D" w:rsidP="00944C3D">
      <w:pPr>
        <w:rPr>
          <w:rFonts w:ascii="Arial" w:hAnsi="Arial"/>
          <w:b/>
        </w:rPr>
      </w:pPr>
    </w:p>
    <w:p w14:paraId="65B88095" w14:textId="77777777" w:rsidR="00944C3D" w:rsidRDefault="00944C3D" w:rsidP="00944C3D">
      <w:pPr>
        <w:rPr>
          <w:rFonts w:ascii="Arial" w:hAnsi="Arial"/>
          <w:b/>
        </w:rPr>
      </w:pPr>
    </w:p>
    <w:p w14:paraId="7229C03F" w14:textId="77777777" w:rsidR="00944C3D" w:rsidRDefault="00944C3D" w:rsidP="00944C3D">
      <w:pPr>
        <w:rPr>
          <w:rFonts w:ascii="Arial" w:hAnsi="Arial"/>
          <w:b/>
        </w:rPr>
      </w:pPr>
    </w:p>
    <w:p w14:paraId="46C13536" w14:textId="77777777" w:rsidR="00944C3D" w:rsidRDefault="00944C3D" w:rsidP="00944C3D">
      <w:pPr>
        <w:rPr>
          <w:rFonts w:ascii="Arial" w:hAnsi="Arial"/>
          <w:b/>
        </w:rPr>
      </w:pPr>
    </w:p>
    <w:p w14:paraId="7D232A1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1"/>
        <w:gridCol w:w="1582"/>
        <w:gridCol w:w="1179"/>
        <w:gridCol w:w="1197"/>
        <w:gridCol w:w="1167"/>
        <w:gridCol w:w="1528"/>
      </w:tblGrid>
      <w:tr w:rsidR="00944C3D" w:rsidRPr="00050529" w14:paraId="3BB2E6BC" w14:textId="77777777" w:rsidTr="00503750">
        <w:tc>
          <w:tcPr>
            <w:tcW w:w="2622" w:type="dxa"/>
            <w:vAlign w:val="center"/>
          </w:tcPr>
          <w:p w14:paraId="491192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23438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85A48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AAC2D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A60F2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438A3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BD64A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6F22E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40054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A84128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94A82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138D4F8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7C752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4C1790B" w14:textId="222BD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4D4F4B" w14:textId="406627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E7E834" w14:textId="65A072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C40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00BE33" w14:textId="2C88C9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937C12" w14:textId="77777777" w:rsidTr="00503750">
        <w:tc>
          <w:tcPr>
            <w:tcW w:w="2622" w:type="dxa"/>
            <w:vAlign w:val="center"/>
          </w:tcPr>
          <w:p w14:paraId="2F3156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2E343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3AB627D" w14:textId="2B8AC3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0EE164C" w14:textId="686BD3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DA46FC" w14:textId="6DF000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E22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39D455" w14:textId="782610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25A3D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50BAB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BBBB224" w14:textId="0A985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ADBE22" w14:textId="127D3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63FAE4" w14:textId="5D0787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9CB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047C68" w14:textId="7F0C1D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90AA8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0BEE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2DC1EFF" w14:textId="186EF3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19E1A98" w14:textId="261FAD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6EF9BC" w14:textId="6451F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6F63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55D31C" w14:textId="089387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5BC49F" w14:textId="77777777" w:rsidTr="00503750">
        <w:tc>
          <w:tcPr>
            <w:tcW w:w="2622" w:type="dxa"/>
            <w:vAlign w:val="center"/>
          </w:tcPr>
          <w:p w14:paraId="54EA0A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19DEEDB" w14:textId="748FA0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47180.48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E10E72" w14:textId="11903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7981.56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F3D872" w14:textId="5797B4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33475.02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C36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514F4B" w14:textId="4C08FD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21687.02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7CF34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892A9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D6E4421" w14:textId="22317A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388AB1" w14:textId="04A4D3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2D86F0" w14:textId="77CD97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9E6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1AC824" w14:textId="0AC0D3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DA9A83" w14:textId="77777777" w:rsidTr="00503750">
        <w:tc>
          <w:tcPr>
            <w:tcW w:w="2622" w:type="dxa"/>
            <w:vAlign w:val="center"/>
          </w:tcPr>
          <w:p w14:paraId="798DE1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3189A58" w14:textId="1FD1E8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E607CB" w14:textId="687B3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C5F12E" w14:textId="41CA5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C244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B9BED5" w14:textId="0C0AF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A596E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066891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5EFA20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39B4F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854E991" w14:textId="621449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9156AA" w14:textId="0D6487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B67C52" w14:textId="6DFB40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CC1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B45A0D" w14:textId="694C22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9D5FB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526CE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CD8E239" w14:textId="592386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6B6451" w14:textId="5037AC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F47FCB" w14:textId="10B776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D77F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326D72" w14:textId="48AB51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24F79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6DDD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7CDC98F" w14:textId="693D99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BA3D5A" w14:textId="38BC1D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D08DB2" w14:textId="3D0401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D8C4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E401C7" w14:textId="3C8D2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0FFB99" w14:textId="77777777" w:rsidTr="00503750">
        <w:tc>
          <w:tcPr>
            <w:tcW w:w="2622" w:type="dxa"/>
            <w:vAlign w:val="center"/>
          </w:tcPr>
          <w:p w14:paraId="0F3B8D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7AA80827" w14:textId="402AC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4DA9D2" w14:textId="3A270B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789544" w14:textId="5B15D6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02F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1BBC35" w14:textId="57F943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2211C7" w14:textId="77777777" w:rsidTr="00503750">
        <w:tc>
          <w:tcPr>
            <w:tcW w:w="2622" w:type="dxa"/>
            <w:vAlign w:val="center"/>
          </w:tcPr>
          <w:p w14:paraId="0A33D4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1799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0E97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72D10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ED17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9A8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36D2CA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A10C1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FEBA71E" w14:textId="1D03330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47180.48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76E876" w14:textId="7BC95EC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7981.56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C0EA69" w14:textId="2560146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33475.02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ED751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B0EC7B" w14:textId="4103139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21687.02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E58150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2BBD7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07CBA2EA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D10EEE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DA9D7E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082D0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35AC1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818F5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B7B31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57F38E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36361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5E4E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300DE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F10F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A64F7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54436A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7F573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E552D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EA7053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721DB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426D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765B23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16F8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EB42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B56E83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A5974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4D9F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8E0FF0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3EF4E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A934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F4DAE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65BF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4534D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E0881B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60A1F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63C5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F9B2E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995C8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3202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E897D5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A5EA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7F614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2C326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B0BFB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F1B845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86C10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B6CB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99C0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A94B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BED63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82D447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30F1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D369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17A34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0A350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A025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2C12D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EDDA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A240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DA0266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D94A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D29A4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87699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09AF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01851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C5C6E8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B9EACB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550C4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C4B5D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37FEB6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308A41C" w14:textId="77777777" w:rsidTr="00503750">
        <w:tc>
          <w:tcPr>
            <w:tcW w:w="2835" w:type="dxa"/>
            <w:vAlign w:val="center"/>
          </w:tcPr>
          <w:p w14:paraId="7D772F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05AB4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2D457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73B31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4F7CC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15B34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8F0F7CC" w14:textId="77777777" w:rsidTr="00503750">
        <w:tc>
          <w:tcPr>
            <w:tcW w:w="2835" w:type="dxa"/>
            <w:vAlign w:val="center"/>
          </w:tcPr>
          <w:p w14:paraId="3D8C90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482002E" w14:textId="6B1360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4DB569" w14:textId="53996C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3548AC" w14:textId="0DC146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31C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68E39E" w14:textId="26A9F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65C406" w14:textId="77777777" w:rsidTr="00503750">
        <w:tc>
          <w:tcPr>
            <w:tcW w:w="2835" w:type="dxa"/>
            <w:vAlign w:val="center"/>
          </w:tcPr>
          <w:p w14:paraId="1F5F06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B9AA12D" w14:textId="3FF678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25E95B" w14:textId="13CCDD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760FC4" w14:textId="4851F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47A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A5DEEC" w14:textId="1A8C05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4D408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B1DEE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646FF93" w14:textId="560A79B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C79254" w14:textId="737C13D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77E1" w14:textId="2C19E16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14EB0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882701" w14:textId="4A56A86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10D47E8" w14:textId="77777777" w:rsidTr="00503750">
        <w:tc>
          <w:tcPr>
            <w:tcW w:w="2835" w:type="dxa"/>
            <w:vAlign w:val="center"/>
          </w:tcPr>
          <w:p w14:paraId="10B276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980BF8B" w14:textId="73933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40FD67" w14:textId="6D2D8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464451" w14:textId="65363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B7A0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946C59" w14:textId="30D6A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C8B23D" w14:textId="77777777" w:rsidTr="00503750">
        <w:tc>
          <w:tcPr>
            <w:tcW w:w="2835" w:type="dxa"/>
            <w:vAlign w:val="center"/>
          </w:tcPr>
          <w:p w14:paraId="358C64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5EEC456" w14:textId="6C6C93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EF1653" w14:textId="5A77D2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382406" w14:textId="674F58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CAE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A70DC8" w14:textId="40C14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98091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A6A75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13BB010" w14:textId="6E48A6A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DE25E9" w14:textId="0A86F74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613C27" w14:textId="0D7B061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4D7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A2E781" w14:textId="44FFED1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C0E03F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1A0BC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E76CB79" w14:textId="30282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68CF1A" w14:textId="27E7BA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DDF2BC" w14:textId="377390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B5E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152888" w14:textId="4AA513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67878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2C6700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2A9F84B3" w14:textId="77777777" w:rsidTr="00503750">
        <w:tc>
          <w:tcPr>
            <w:tcW w:w="2552" w:type="dxa"/>
            <w:shd w:val="clear" w:color="auto" w:fill="auto"/>
            <w:vAlign w:val="center"/>
          </w:tcPr>
          <w:p w14:paraId="51C482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7AC7A1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79C1F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B62C5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735EB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B347A4A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44B27E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EB0916D" w14:textId="39F16A1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6C7B926" w14:textId="28FED25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3.00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716A345" w14:textId="4673505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3.00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A827E50" w14:textId="31DCAD1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C024373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74417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A402FC3" w14:textId="3CB1C64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B75066F" w14:textId="780A925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384ABD0" w14:textId="770257C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3C01C15" w14:textId="69C6DBC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DE242E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C2CA31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6ADF52A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77A15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1A449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71CE4A7" w14:textId="77777777" w:rsidTr="00503750">
        <w:tc>
          <w:tcPr>
            <w:tcW w:w="4395" w:type="dxa"/>
            <w:vMerge/>
          </w:tcPr>
          <w:p w14:paraId="2AA2F86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91FF9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AA5D6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2C206A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A7CD0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1478162" w14:textId="759FFD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  <w:lang w:eastAsia="sk-SK"/>
              </w:rPr>
              <w:t>-46.08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3B589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9C8BE2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885E2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35E6E2B" w14:textId="2B45EE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8B52E9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8C65AE6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532D4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9FEBFCE" w14:textId="0B78905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-46.08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1139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652EADD" w14:textId="77777777" w:rsidTr="00503750">
        <w:tc>
          <w:tcPr>
            <w:tcW w:w="4395" w:type="dxa"/>
            <w:vAlign w:val="center"/>
          </w:tcPr>
          <w:p w14:paraId="4C9A05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BDA275B" w14:textId="21BAD9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249AC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004904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608CB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A775F9C" w14:textId="07E115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09BB1E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C2268F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A20F2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D0D979B" w14:textId="3CC781F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7DBF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98B84E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F2279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89AB5FA" w14:textId="4131E811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34009.03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4419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8756069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A00909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66FE2E51" w14:textId="77777777" w:rsidTr="00503750">
        <w:tc>
          <w:tcPr>
            <w:tcW w:w="4395" w:type="dxa"/>
            <w:vAlign w:val="center"/>
          </w:tcPr>
          <w:p w14:paraId="02B7885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5F512F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5E6816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B47489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043CF9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47F987E" w14:textId="649AA7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09DBF0" w14:textId="5C54AD4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EF532E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8B806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6E5A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30E84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F41F67D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FAF31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F153F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D3542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214708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099D7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78E86007" w14:textId="7C3CBD9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5B8EACD" w14:textId="5860644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C7B71A2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52C908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9B257F4" w14:textId="5662443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E4E03D" w14:textId="0297147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6C315C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27BA3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2026C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0DC72C1" w14:textId="77777777" w:rsidTr="00503750">
        <w:tc>
          <w:tcPr>
            <w:tcW w:w="1843" w:type="dxa"/>
            <w:vAlign w:val="center"/>
          </w:tcPr>
          <w:p w14:paraId="7C7D573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F88DE6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0C82EF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ABF949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2B39E3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FC8D95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7472ED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C687D61" w14:textId="77777777" w:rsidTr="00503750">
        <w:tc>
          <w:tcPr>
            <w:tcW w:w="1843" w:type="dxa"/>
            <w:vAlign w:val="center"/>
          </w:tcPr>
          <w:p w14:paraId="742B13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39CE6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37FC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E95E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6E39F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67BF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241C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31AEC9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F9ECD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A3E8A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C5368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DCCB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F84F3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A6C8A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1379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940D0AF" w14:textId="77777777" w:rsidTr="00503750">
        <w:tc>
          <w:tcPr>
            <w:tcW w:w="1843" w:type="dxa"/>
            <w:vAlign w:val="center"/>
          </w:tcPr>
          <w:p w14:paraId="0AF30B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902E7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7200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78A7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6BDA2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FCBA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7AA6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81B5CA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69297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0CADF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F658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AD6C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2259A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A788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19DC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0CE72D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CBD3CA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2CD3E1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D3EDC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556A3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6D9B7E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970B13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4A9F5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B1967F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8B6843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7F0245D0" w14:textId="77777777" w:rsidTr="00503750">
        <w:trPr>
          <w:trHeight w:val="664"/>
        </w:trPr>
        <w:tc>
          <w:tcPr>
            <w:tcW w:w="3372" w:type="dxa"/>
          </w:tcPr>
          <w:p w14:paraId="1CFAF3D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269725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25481C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906C8A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3D3D1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95C935C" w14:textId="465E78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8E16A0" w14:textId="53C5DB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D7C89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44D5271" w14:textId="31CB1E1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560785E" w14:textId="35F77D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F67449" w14:textId="62DE56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96D7F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6375247" w14:textId="3B48EAC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35C31B8" w14:textId="531536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EC1965" w14:textId="30EFC9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A237C7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3E8C3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39D23A1" w14:textId="7A88DA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6CAFD4" w14:textId="0549C7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5095B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C428604" w14:textId="0CCFC54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F1C0E2F" w14:textId="5B96E6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590CE6" w14:textId="3ABB2D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8BA88D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78C763B" w14:textId="4E667FF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2A08CB9" w14:textId="20ECCE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43867F" w14:textId="5413E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1CE112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974B62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5A4B5B43" w14:textId="77777777" w:rsidTr="00503750">
        <w:tc>
          <w:tcPr>
            <w:tcW w:w="2835" w:type="dxa"/>
            <w:vAlign w:val="center"/>
          </w:tcPr>
          <w:p w14:paraId="3D7D87E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3D2B10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4DE682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34DAD3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5FB71D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A480137" w14:textId="77777777" w:rsidTr="00503750">
        <w:tc>
          <w:tcPr>
            <w:tcW w:w="2835" w:type="dxa"/>
          </w:tcPr>
          <w:p w14:paraId="17F8F37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4A17CDE" w14:textId="69549D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40198F" w14:textId="3E132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212C4F" w14:textId="15ABE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3ADB6BB" w14:textId="48B8FA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A44EB0" w14:textId="77777777" w:rsidTr="00503750">
        <w:tc>
          <w:tcPr>
            <w:tcW w:w="2835" w:type="dxa"/>
          </w:tcPr>
          <w:p w14:paraId="3763A0A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417024F" w14:textId="0D9BD7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C049CC" w14:textId="6A83B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DBDA52" w14:textId="736C8A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535302" w14:textId="451B5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170ADB9" w14:textId="77777777" w:rsidTr="00503750">
        <w:tc>
          <w:tcPr>
            <w:tcW w:w="2835" w:type="dxa"/>
          </w:tcPr>
          <w:p w14:paraId="326BA36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668B514" w14:textId="30502F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F7BA79" w14:textId="619FA0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B9979D" w14:textId="0B351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FA2BD7" w14:textId="3DC95F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D6A93C" w14:textId="77777777" w:rsidTr="00503750">
        <w:tc>
          <w:tcPr>
            <w:tcW w:w="2835" w:type="dxa"/>
            <w:vAlign w:val="center"/>
          </w:tcPr>
          <w:p w14:paraId="3AC56B2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2AC5B95" w14:textId="739F60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42479B" w14:textId="72898B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1F567" w14:textId="356BCF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1F04011" w14:textId="5244C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3CC547" w14:textId="77777777" w:rsidTr="00503750">
        <w:tc>
          <w:tcPr>
            <w:tcW w:w="2835" w:type="dxa"/>
            <w:vAlign w:val="center"/>
          </w:tcPr>
          <w:p w14:paraId="3E27539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5BDA351" w14:textId="50791E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2F1265" w14:textId="3563C3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E1A0D5" w14:textId="36DBED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1E3D3AF" w14:textId="0B6215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0A32FF" w14:textId="77777777" w:rsidTr="00503750">
        <w:tc>
          <w:tcPr>
            <w:tcW w:w="2835" w:type="dxa"/>
          </w:tcPr>
          <w:p w14:paraId="2269136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41B263F" w14:textId="72441E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0971D13" w14:textId="11117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04321BF" w14:textId="34B94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A724691" w14:textId="66CE96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AAB0E2" w14:textId="77777777" w:rsidTr="00503750">
        <w:tc>
          <w:tcPr>
            <w:tcW w:w="2835" w:type="dxa"/>
          </w:tcPr>
          <w:p w14:paraId="5B53201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F035984" w14:textId="0CB232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8DEF26" w14:textId="40EBA1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1C689D" w14:textId="743E02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AE6006B" w14:textId="266677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5DE561" w14:textId="77777777" w:rsidTr="00503750">
        <w:tc>
          <w:tcPr>
            <w:tcW w:w="2835" w:type="dxa"/>
          </w:tcPr>
          <w:p w14:paraId="1350A7C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841DA7C" w14:textId="0A468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678251" w14:textId="6D569F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FF2AE6" w14:textId="6D226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A1DB2B6" w14:textId="6400B1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359E57" w14:textId="77777777" w:rsidR="00944C3D" w:rsidRDefault="00944C3D" w:rsidP="00944C3D">
      <w:pPr>
        <w:rPr>
          <w:rFonts w:ascii="Arial" w:hAnsi="Arial"/>
          <w:b/>
        </w:rPr>
      </w:pPr>
    </w:p>
    <w:p w14:paraId="3D08633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09D14C6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5D33FA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43E8BA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E7FEA7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C52D9E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17E6AB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E7A8890" w14:textId="77777777" w:rsidTr="00503750">
        <w:trPr>
          <w:trHeight w:val="443"/>
        </w:trPr>
        <w:tc>
          <w:tcPr>
            <w:tcW w:w="2560" w:type="dxa"/>
          </w:tcPr>
          <w:p w14:paraId="3D6D7F7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CBF9C7F" w14:textId="394EC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DE38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D4C0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8BC64F9" w14:textId="760A6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FDF2D3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DD5C99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DA27D92" w14:textId="1B209A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DB7FE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6B940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BE47F8C" w14:textId="7E0C2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A19E6E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45988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9C74C86" w14:textId="09BECA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DCF8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E5DDD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214BCF4" w14:textId="32F0E5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C9986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347A7D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EFFDB8C" w14:textId="78FD56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89652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9F7B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F74540E" w14:textId="22288E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E91A1C" w14:textId="77777777" w:rsidR="00944C3D" w:rsidRDefault="00944C3D" w:rsidP="00944C3D">
      <w:pPr>
        <w:rPr>
          <w:rFonts w:ascii="Arial" w:hAnsi="Arial"/>
          <w:b/>
        </w:rPr>
      </w:pPr>
    </w:p>
    <w:p w14:paraId="559B8AD3" w14:textId="77777777" w:rsidR="00944C3D" w:rsidRDefault="00944C3D" w:rsidP="00944C3D">
      <w:pPr>
        <w:rPr>
          <w:rFonts w:ascii="Arial" w:hAnsi="Arial"/>
          <w:b/>
        </w:rPr>
      </w:pPr>
    </w:p>
    <w:p w14:paraId="4B2994A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5386F89" w14:textId="77777777" w:rsidR="00944C3D" w:rsidRDefault="00944C3D" w:rsidP="00944C3D">
      <w:pPr>
        <w:rPr>
          <w:rFonts w:ascii="Arial" w:hAnsi="Arial"/>
          <w:b/>
        </w:rPr>
      </w:pPr>
    </w:p>
    <w:p w14:paraId="311B9C5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B8CF280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B49404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43282C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0D020F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B16DE2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9400B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91219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66490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5E518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75482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01AE7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320DA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D8637C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36B75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C80C8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39C48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1179C1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1CB4E4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F0204A2" w14:textId="77777777" w:rsidTr="00503750">
        <w:trPr>
          <w:trHeight w:val="677"/>
        </w:trPr>
        <w:tc>
          <w:tcPr>
            <w:tcW w:w="3358" w:type="dxa"/>
          </w:tcPr>
          <w:p w14:paraId="2F860D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4B336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A2F98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5A7022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B78B3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08A86F9" w14:textId="2749E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D68B9A6" w14:textId="007A6E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8B1EA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30B4F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3ECB227" w14:textId="196A21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7B62D3" w14:textId="6178B0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D7637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622E8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43E1A17" w14:textId="7AEBB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7BC8EA" w14:textId="1D3517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F4CFA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10B2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592A35B" w14:textId="4E8688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91A1B1" w14:textId="46434B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9EF22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0CF1708" w14:textId="5D5C94D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3B34DD2" w14:textId="74E643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BD48CF" w14:textId="4F798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2092A6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4BD5053" w14:textId="212FBB1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DBF4323" w14:textId="3FD663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7F7E65" w14:textId="31DAE8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A6DFB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FE1619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A073BE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469F6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024AC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A43034C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291BC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BEDBB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ADC9BC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7E25A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1ABE7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3472F9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C4FD9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E5664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CF87FC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44BC92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A714D7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7B595C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C347D5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C402BC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4DBDF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221227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D5C74D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4BA00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EB1EC77" w14:textId="0DDE92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C97362" w14:textId="5DAAA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549F7C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EFBD1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4DB20954" w14:textId="551D3B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21CC23E" w14:textId="1B403C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ADA22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D7745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3B2C142" w14:textId="1851A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ACAE74" w14:textId="1C9E1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3FEC4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232C8D9" w14:textId="63235BA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1501163" w14:textId="7520CC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7B7D3AB" w14:textId="6FF72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02C52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95889F4" w14:textId="58FAB26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4B142E3" w14:textId="026429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5FD1DD" w14:textId="41E9C3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51658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8B073A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E48E67F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452EE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C9A03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B7BFA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64EE69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DBF4A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EA2FBC4" w14:textId="09EA5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A17694" w14:textId="2767C8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2A0F0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BF09B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882A328" w14:textId="08E3A7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B9E243" w14:textId="7374BF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FE9E4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C8FBF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1AA2665" w14:textId="61950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8FA01F" w14:textId="2499F0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D4D1C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20ADB8B" w14:textId="34BF3BC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5951D92" w14:textId="1C33A3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9C14C0" w14:textId="13CDFA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8E840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97FC84E" w14:textId="34CFA56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6344775" w14:textId="23972D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A6155F" w14:textId="078832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6BC1F5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2FC9D6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5F7E63B" w14:textId="77777777" w:rsidTr="00503750">
        <w:tc>
          <w:tcPr>
            <w:tcW w:w="3686" w:type="dxa"/>
            <w:vAlign w:val="center"/>
          </w:tcPr>
          <w:p w14:paraId="4030857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07CED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3ACC4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241C38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24849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A3720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FE729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EBD956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FF78B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69D7C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2AE2B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7023D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A1A87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6DBCA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8FA7B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BEB557B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51B973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E84137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E3B31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EE1D4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F412AC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CE52B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EB5E1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291D2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888553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21410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6DA4A1D" w14:textId="169C5D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F59F13C" w14:textId="394776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9ECA4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1396D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32BB261" w14:textId="4D03B5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670105" w14:textId="0C04D3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16CFB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6C239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41E2A8F" w14:textId="3DF0D6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53ACBD" w14:textId="03F36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CFFDA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B2A64B0" w14:textId="5F8B08E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4656DEE" w14:textId="4E6307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3733ED" w14:textId="55F1B1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CCB69A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8433242" w14:textId="752531A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4EBDD1A" w14:textId="0F515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8E0117" w14:textId="499FC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863D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F959A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9F08DB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365612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7A8F7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4DE68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82EB20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34CA8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EF1AAB5" w14:textId="244755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C58BB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26F98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E381D37" w14:textId="09D0C5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B3169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8CCE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6D83698" w14:textId="4A1462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55016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476B9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9C8C5B1" w14:textId="0E01BF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960D4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62387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C19386A" w14:textId="7CC8DA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56B64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D89382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43C5A09" w14:textId="0921502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B9BA5AD" w14:textId="77777777" w:rsidR="00944C3D" w:rsidRDefault="00944C3D" w:rsidP="00944C3D">
      <w:pPr>
        <w:rPr>
          <w:sz w:val="22"/>
          <w:szCs w:val="22"/>
        </w:rPr>
      </w:pPr>
    </w:p>
    <w:p w14:paraId="6D2F9631" w14:textId="77777777" w:rsidR="00944C3D" w:rsidRDefault="00944C3D" w:rsidP="00944C3D">
      <w:pPr>
        <w:rPr>
          <w:sz w:val="22"/>
          <w:szCs w:val="22"/>
        </w:rPr>
      </w:pPr>
    </w:p>
    <w:p w14:paraId="55A1C66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A45D103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3702746" w14:textId="16C11BA0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09F71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CBBFF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6904A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90E11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BE27F72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9194AA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A512A0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6C62E1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207CD07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B400BA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30C24AA" w14:textId="7E275D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E77889" w14:textId="178169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F60A5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051544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B1B9769" w14:textId="6F829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C8C9326" w14:textId="386E38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B5F34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F6CCD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B1C76BE" w14:textId="47FB9B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E044ACA" w14:textId="4EBE8E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2FA27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043116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800A7F7" w14:textId="073244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388413" w14:textId="627725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41EDC9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178C01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06D2A4A" w14:textId="2EEE67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6FC11C0" w14:textId="3A8A95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FA06A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F4C00C6" w14:textId="702A32A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1C69416" w14:textId="4925D8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A2BAF8A" w14:textId="25B52D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41942E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ADEAE2D" w14:textId="5B83794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BCCEF4D" w14:textId="35A04B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0056007" w14:textId="6CF807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DE85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C494E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3745C398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2928BB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B078F4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C0F6FE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2DBCD8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A6D78A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4BAA817" w14:textId="2A717A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7CF32C7" w14:textId="2618A6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F50F0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56816E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5433625" w14:textId="6213E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80F2F2" w14:textId="1B76D1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0FE52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B4E1C3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E9E3FCD" w14:textId="1053BC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028E0A" w14:textId="3F5972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9F466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DD6187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975D2F7" w14:textId="75533A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2B350E" w14:textId="1BC76C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81DA5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55DDCD3" w14:textId="7F07D26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CED75F3" w14:textId="2A53E8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CD2C94F" w14:textId="13E61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A99BCF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9A1A175" w14:textId="5D6D5B9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8BBD049" w14:textId="146506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8323EA3" w14:textId="758EF1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1078DF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6F25F90" w14:textId="5704069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B48F45F" w14:textId="12632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8D3D148" w14:textId="1A54A9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01F" w:rsidRPr="003F49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9C1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92774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CF7674B" w14:textId="1C65858A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A4263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DF4D3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4A1AF6A" w14:textId="7DC0C88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9D342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9B11E4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200A581C" w14:textId="67DB1673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7E2DC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2FFD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0B83F5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DD23C99" w14:textId="77777777" w:rsidR="00944C3D" w:rsidRPr="003607F0" w:rsidRDefault="00944C3D" w:rsidP="00944C3D"/>
    <w:p w14:paraId="456B9751" w14:textId="77777777" w:rsidR="00F47675" w:rsidRPr="00944C3D" w:rsidRDefault="00F47675" w:rsidP="00944C3D"/>
    <w:sectPr w:rsidR="00F47675" w:rsidRPr="00944C3D" w:rsidSect="00DA40FE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F5584D" w14:textId="77777777" w:rsidR="00DA40FE" w:rsidRDefault="00DA40FE">
      <w:r>
        <w:separator/>
      </w:r>
    </w:p>
  </w:endnote>
  <w:endnote w:type="continuationSeparator" w:id="0">
    <w:p w14:paraId="333D4FC8" w14:textId="77777777" w:rsidR="00DA40FE" w:rsidRDefault="00DA4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B4F7EE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D982F0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DD570F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861A41A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726498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D89E540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21E6A0" w14:textId="77777777" w:rsidR="00DA40FE" w:rsidRDefault="00DA40FE">
      <w:r>
        <w:separator/>
      </w:r>
    </w:p>
  </w:footnote>
  <w:footnote w:type="continuationSeparator" w:id="0">
    <w:p w14:paraId="7D7EBE5F" w14:textId="77777777" w:rsidR="00DA40FE" w:rsidRDefault="00DA40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8658282">
    <w:abstractNumId w:val="13"/>
  </w:num>
  <w:num w:numId="2" w16cid:durableId="1680161747">
    <w:abstractNumId w:val="17"/>
  </w:num>
  <w:num w:numId="3" w16cid:durableId="813838752">
    <w:abstractNumId w:val="8"/>
  </w:num>
  <w:num w:numId="4" w16cid:durableId="397215329">
    <w:abstractNumId w:val="7"/>
  </w:num>
  <w:num w:numId="5" w16cid:durableId="158283697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0830756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53770919">
    <w:abstractNumId w:val="20"/>
  </w:num>
  <w:num w:numId="8" w16cid:durableId="778141089">
    <w:abstractNumId w:val="10"/>
  </w:num>
  <w:num w:numId="9" w16cid:durableId="151799053">
    <w:abstractNumId w:val="0"/>
  </w:num>
  <w:num w:numId="10" w16cid:durableId="729234331">
    <w:abstractNumId w:val="19"/>
  </w:num>
  <w:num w:numId="11" w16cid:durableId="515071766">
    <w:abstractNumId w:val="6"/>
  </w:num>
  <w:num w:numId="12" w16cid:durableId="1067263280">
    <w:abstractNumId w:val="9"/>
  </w:num>
  <w:num w:numId="13" w16cid:durableId="103547747">
    <w:abstractNumId w:val="12"/>
  </w:num>
  <w:num w:numId="14" w16cid:durableId="1030111052">
    <w:abstractNumId w:val="15"/>
  </w:num>
  <w:num w:numId="15" w16cid:durableId="422991674">
    <w:abstractNumId w:val="14"/>
  </w:num>
  <w:num w:numId="16" w16cid:durableId="462892213">
    <w:abstractNumId w:val="2"/>
  </w:num>
  <w:num w:numId="17" w16cid:durableId="1134903826">
    <w:abstractNumId w:val="4"/>
  </w:num>
  <w:num w:numId="18" w16cid:durableId="1506556854">
    <w:abstractNumId w:val="11"/>
  </w:num>
  <w:num w:numId="19" w16cid:durableId="88889002">
    <w:abstractNumId w:val="5"/>
  </w:num>
  <w:num w:numId="20" w16cid:durableId="2132749296">
    <w:abstractNumId w:val="18"/>
  </w:num>
  <w:num w:numId="21" w16cid:durableId="1899995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24"/>
    <w:docVar w:name="arg2" w:val="Driver=asa17;DBF=D:\anasoft\data\tebys.db;DBN=tebys;ENG=SQL17;commlinks=TCPIP{ip=192.168.1.241};uid=hromnikova;pwd=488300282956Vaveto1;con=finus(10.15)"/>
    <w:docVar w:name="arg3" w:val="0"/>
    <w:docVar w:name="arg4" w:val="C:\Users\HROMNI~1.TEB\AppData\Local\Temp\5062422.doc"/>
    <w:docVar w:name="arg5" w:val="3"/>
  </w:docVars>
  <w:rsids>
    <w:rsidRoot w:val="006D301F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301F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A40FE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D4A7D53"/>
  <w15:docId w15:val="{E792A67B-EBCE-4026-BEB2-3522F75F7A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5339</Words>
  <Characters>30434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2024-03-22T10:06:00Z</dcterms:created>
  <dcterms:modified xsi:type="dcterms:W3CDTF">2024-03-22T10:08:00Z</dcterms:modified>
</cp:coreProperties>
</file>