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20A60EA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735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DA2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8A9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76E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97C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ED1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F71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BAE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82B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383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7E0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BC9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638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919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25F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4C4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A69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A62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5E0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700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956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4F495E8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8CFA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7D83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BA6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A777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A7D0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489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983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1004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9666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E33D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93D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B903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D9D8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63A6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F4BB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D777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1548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9707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09FB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FE5A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F460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1BF7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F0A5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0E19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D91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FAEA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FB4B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9B31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967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5D4E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A41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A19B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D4C9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56E3D4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BCD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B5BF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7B3E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1DA8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FFC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DD4B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A205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C87E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368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CB9D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72FE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9EF8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AF1B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B6BD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9E11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0352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EAD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953B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8DD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AC5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8123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3DB9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315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88ED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FA12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B282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4AF6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DB3D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CBD7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17B8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0611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D0B5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DA01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6F396A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0B4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76C9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14A2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9B9C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C472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5BED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C379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29A1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2CAA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696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E49F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C3C5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AAB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2004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9D9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1C44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871B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423F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9CE5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14F3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CB17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5CFB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30CE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7E5B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909C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C13C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2D92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5B80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F4C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D619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917F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D870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7274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49CF45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72A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20C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852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D78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A48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1A1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A34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EE5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ECF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4D5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A17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DB9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124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69B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591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8C1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3F4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9E3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A22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785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9C3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9D8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3B3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902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D00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88A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89E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260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C99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EAB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367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BE7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099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53C0953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6C5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8C6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D60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0F9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205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7FD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3E2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81D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12F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11A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F81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D2B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AD1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7A0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3A5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F1F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725F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918B8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8A4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742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1CA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CC6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59A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809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B42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8D83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0C72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A479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D32D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90FE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748D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579B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E747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A59B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5E6A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2835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9972FCD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1C0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1F1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D13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7CE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9582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3C1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C2E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651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5E2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016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ED0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FB6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553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1E3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4D4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65D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DCF7BBB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A66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859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FCF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447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ADF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15D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185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D87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62C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462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362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222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37A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EB3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36F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65133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B0F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888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310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FEE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AAB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E2E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D04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9F2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A24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5B5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5B0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386EA5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86E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6E5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15B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3C3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CDE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30E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B19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B2D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7F6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CA0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3C2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BA8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EBE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CEC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021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42A60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F12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B0E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6CB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76A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2BA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1C6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CF2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9D5B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8B42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3508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63F14E" w14:textId="1DAA34CD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lang w:eastAsia="sk-SK"/>
              </w:rPr>
              <w:t>31. 12. 2023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CF6A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F632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B73A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0DF7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A374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8084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2189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6CE7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BBB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977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972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CB8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778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243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8F576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955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5F2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4A9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220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9DD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13E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DB1A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8221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3C18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68D088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DD96A60" wp14:editId="08D2A10C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C841BF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DD96A60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3AC841BF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C4F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E106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BEDE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7557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72A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A93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035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7FA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1D3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6C4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A6A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21E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CAE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99ACA8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6E1898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BA50C2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17B8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1378F75E" wp14:editId="22B698DB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68F6DC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78F75E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1D68F6DC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212DCE1" wp14:editId="38B07CFB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2A680F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12DCE1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632A680F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5B76978" wp14:editId="48561AF4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436FB2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B76978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72436FB2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2A54CDDF" wp14:editId="126AA594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134443" w14:textId="6536B940" w:rsidR="000B647F" w:rsidRDefault="00000000" w:rsidP="00944C3D">
                                  <w:fldSimple w:instr=" MERGEFIELD  aDMOD  \* MERGEFORMAT ">
                                    <w:r w:rsidR="00E672F9" w:rsidRPr="00E672F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A54CDDF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2C134443" w14:textId="6536B940" w:rsidR="000B647F" w:rsidRDefault="00000000" w:rsidP="00944C3D">
                            <w:fldSimple w:instr=" MERGEFIELD  aDMOD  \* MERGEFORMAT ">
                              <w:r w:rsidR="00E672F9" w:rsidRPr="00E672F9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205ECFC5" wp14:editId="70558A76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EDC3CB" w14:textId="31B2BC2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672F9" w:rsidRPr="006105B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05ECFC5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63EDC3CB" w14:textId="31B2BC2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672F9" w:rsidRPr="006105BF">
                              <w:rPr>
                                <w:rFonts w:ascii="Arial" w:hAnsi="Arial" w:cs="Arial"/>
                                <w:noProof/>
                              </w:rPr>
                              <w:t>2023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1CADBF2A" wp14:editId="508B701E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C9A0A0" w14:textId="2155C00F" w:rsidR="000B647F" w:rsidRDefault="00000000" w:rsidP="00944C3D">
                                  <w:fldSimple w:instr=" MERGEFIELD  aDRDO  \* MERGEFORMAT ">
                                    <w:r w:rsidR="00E672F9" w:rsidRPr="00E672F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ADBF2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63C9A0A0" w14:textId="2155C00F" w:rsidR="000B647F" w:rsidRDefault="00000000" w:rsidP="00944C3D">
                            <w:fldSimple w:instr=" MERGEFIELD  aDRDO  \* MERGEFORMAT ">
                              <w:r w:rsidR="00E672F9" w:rsidRPr="00E672F9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10592224" wp14:editId="467F807E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D6FF70" w14:textId="70E93792" w:rsidR="000B647F" w:rsidRDefault="00000000" w:rsidP="00944C3D">
                                  <w:fldSimple w:instr=" MERGEFIELD  aDMDO  \* MERGEFORMAT ">
                                    <w:r w:rsidR="00E672F9" w:rsidRPr="00E672F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0592224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05D6FF70" w14:textId="70E93792" w:rsidR="000B647F" w:rsidRDefault="00000000" w:rsidP="00944C3D">
                            <w:fldSimple w:instr=" MERGEFIELD  aDMDO  \* MERGEFORMAT ">
                              <w:r w:rsidR="00E672F9" w:rsidRPr="00E672F9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C6CC35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38F67A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F894E1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4712B35" wp14:editId="24934408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D524D8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4712B35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65D524D8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40A5AE17" wp14:editId="2F147143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2ABFB7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0A5AE17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5D2ABFB7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E49E710" wp14:editId="343234D8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63B872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49E710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2A63B872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052208C1" wp14:editId="05B69621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B706C7" w14:textId="4CE2E792" w:rsidR="000B647F" w:rsidRDefault="00000000" w:rsidP="00944C3D">
                                  <w:fldSimple w:instr=" MERGEFIELD  aDRDOo  \* MERGEFORMAT ">
                                    <w:r w:rsidR="00E672F9" w:rsidRPr="00E672F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2208C1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11B706C7" w14:textId="4CE2E792" w:rsidR="000B647F" w:rsidRDefault="00000000" w:rsidP="00944C3D">
                            <w:fldSimple w:instr=" MERGEFIELD  aDRDOo  \* MERGEFORMAT ">
                              <w:r w:rsidR="00E672F9" w:rsidRPr="00E672F9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48AA2470" wp14:editId="4244BC39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B26221E" w14:textId="4573850D" w:rsidR="000B647F" w:rsidRDefault="00000000" w:rsidP="00944C3D">
                                  <w:fldSimple w:instr=" MERGEFIELD  aDMDO  \* MERGEFORMAT ">
                                    <w:r w:rsidR="00E672F9" w:rsidRPr="00E672F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AA2470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4B26221E" w14:textId="4573850D" w:rsidR="000B647F" w:rsidRDefault="00000000" w:rsidP="00944C3D">
                            <w:fldSimple w:instr=" MERGEFIELD  aDMDO  \* MERGEFORMAT ">
                              <w:r w:rsidR="00E672F9" w:rsidRPr="00E672F9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61F5A0E2" wp14:editId="2729F790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C7405E" w14:textId="3ECF7A11" w:rsidR="000B647F" w:rsidRDefault="00000000" w:rsidP="00944C3D">
                                  <w:fldSimple w:instr=" MERGEFIELD  aDRODo  \* MERGEFORMAT ">
                                    <w:r w:rsidR="00E672F9" w:rsidRPr="00E672F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F5A0E2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AC7405E" w14:textId="3ECF7A11" w:rsidR="000B647F" w:rsidRDefault="00000000" w:rsidP="00944C3D">
                            <w:fldSimple w:instr=" MERGEFIELD  aDRODo  \* MERGEFORMAT ">
                              <w:r w:rsidR="00E672F9" w:rsidRPr="00E672F9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100B13A6" wp14:editId="13FD93F6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A03731" w14:textId="70945007" w:rsidR="000B647F" w:rsidRDefault="00000000" w:rsidP="00944C3D">
                                  <w:fldSimple w:instr=" MERGEFIELD  aDMOD  \* MERGEFORMAT ">
                                    <w:r w:rsidR="00E672F9" w:rsidRPr="00E672F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00B13A6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40A03731" w14:textId="70945007" w:rsidR="000B647F" w:rsidRDefault="00000000" w:rsidP="00944C3D">
                            <w:fldSimple w:instr=" MERGEFIELD  aDMOD  \* MERGEFORMAT ">
                              <w:r w:rsidR="00E672F9" w:rsidRPr="00E672F9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1856D9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6CA44B4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5BCE9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8F2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582D92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134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1D5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C79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37C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467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601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4B6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7FF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462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90A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45D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804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B45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142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F8C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17D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4B7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517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489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AF4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9EA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6B3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19A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FBF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4C82D3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146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C200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92D3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552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9DD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EED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37D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28F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316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17F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009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819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606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5E3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3D1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C06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CF1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311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C3AA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20A8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AC74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C517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D946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1FA6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0C90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C78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0E6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CB9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778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A0D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ECF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17B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ADE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6651A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A9A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88C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21B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2EA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5A0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9B8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47B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5B6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54D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2D7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FCF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5B6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2E2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147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86C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805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C9F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9D3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5468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6ED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446744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557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CF2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695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770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BE4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B15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1AA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A6E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37DEA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822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456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7C2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04F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281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578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3F1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9B8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5FC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73E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802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D17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914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BAC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A1A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7E2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2F9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7D6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17BA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A9E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9205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09B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6A3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979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AEF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C54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B90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DE4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CE14DC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4BB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958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8AA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547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297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A40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329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993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882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656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D24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98D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B45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350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A7C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4CC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68D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9D7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646F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25B9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3FA4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932E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7671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FE08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A1FA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3D1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7B4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D64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67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4D7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D29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30B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2DF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17843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0CF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46C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38C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2F1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940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4FD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3B9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3AE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D71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DD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409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0D8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FF7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A51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82C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3AF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958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FF2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473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2C75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AAD8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517B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056B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0016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6919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12B5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0B4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9AD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92CDC5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8BD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815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221F0E1" wp14:editId="6B22972A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8973DF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221F0E1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7E8973DF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4AB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5A8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60B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802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CA7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59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ACD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2F0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8C9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290E25A4" wp14:editId="1EC6C70B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871DAD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0E25A4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7C871DAD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2A4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B31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8D0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5F0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8AA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EEC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230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4E5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74E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B38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09F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D1D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A63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34E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736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768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EEF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18B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018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CFC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FEB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22B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6FBE3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DF0F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6E1004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0D47C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963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4ACEA8E4" wp14:editId="75321FFF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136024" w14:textId="1946C30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672F9" w:rsidRPr="006105B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37913492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CEA8E4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69136024" w14:textId="1946C30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672F9" w:rsidRPr="006105BF">
                              <w:rPr>
                                <w:rFonts w:ascii="Arial" w:hAnsi="Arial" w:cs="Arial"/>
                                <w:noProof/>
                              </w:rPr>
                              <w:t>37913492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996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78C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E6F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550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9AA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B37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56A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EF1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70C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F026C6E" wp14:editId="3B0675ED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76BF66" w14:textId="49F8005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672F9" w:rsidRPr="006105B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2021737839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026C6E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1576BF66" w14:textId="49F8005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672F9" w:rsidRPr="006105BF">
                              <w:rPr>
                                <w:rFonts w:ascii="Arial" w:hAnsi="Arial" w:cs="Arial"/>
                                <w:noProof/>
                              </w:rPr>
                              <w:t>2021737839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141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3A6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4DE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E5D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500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3F2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F9E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672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04C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2F7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34E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0FE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F44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399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466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BA0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4F47A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185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19CC200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6F659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CE3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5CC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156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8AA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F0B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3BA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AEB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BD8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E90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627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F51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B43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891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D7E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43E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A8ABF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DCF0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17D14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FA4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1E6E742" wp14:editId="1242808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E456BA" w14:textId="17FBCED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672F9" w:rsidRPr="006105B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3141 Noviny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E6E742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1E456BA" w14:textId="17FBCED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672F9" w:rsidRPr="006105BF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3141 Noviny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72A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712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121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800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8A8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310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E20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3DC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DD8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C86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8AF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ED7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E4E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525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CFD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AEC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60C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3F7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E09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229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DA1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CD3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F58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C00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D6F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FDA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305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C04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B24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ABB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BF7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C4275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AFF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1869FE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4B0C1C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7C05A7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4E3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2FA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067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170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036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5F5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612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204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023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410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391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649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853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873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4D5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10C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7AD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EC2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859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4B9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BA7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6A3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501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B9A0BB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5A28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1C48B12E" wp14:editId="2BC1F3CD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68C83E" w14:textId="1ABDFE5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672F9" w:rsidRPr="006105B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J.Zemana 99,101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48B12E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5B68C83E" w14:textId="1ABDFE5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672F9" w:rsidRPr="006105BF">
                              <w:rPr>
                                <w:rFonts w:ascii="Arial" w:hAnsi="Arial" w:cs="Arial"/>
                                <w:noProof/>
                              </w:rPr>
                              <w:t>J.Zemana 99,101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ED9B7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D4B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DD9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6D4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A6A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4DF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8E9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2D1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878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DA1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F94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297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F7C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0E2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D89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43F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B22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4AB2BAE4" wp14:editId="45B8983E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F1F762" w14:textId="04F475D2" w:rsidR="000B647F" w:rsidRDefault="00000000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B2BAE4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14F1F762" w14:textId="04F475D2" w:rsidR="000B647F" w:rsidRDefault="00000000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87E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1A8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7E0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813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B5F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347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7EA4F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8137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1F01E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8165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3DD239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55AAABC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55B54D13" wp14:editId="275AC7D7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B19AF2" w14:textId="5B860AC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672F9" w:rsidRPr="006105B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B54D1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62B19AF2" w14:textId="5B860AC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672F9" w:rsidRPr="006105BF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60B15932" wp14:editId="0EB7C80E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47BBB4" w14:textId="1EFA066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672F9" w:rsidRPr="006105B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0B15932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4A47BBB4" w14:textId="1EFA066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672F9" w:rsidRPr="006105B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F8D927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537D1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A69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71E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7558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C2E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19E7F9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3B828259" wp14:editId="18CF7231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00636C" w14:textId="3DB1157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672F9" w:rsidRPr="006105B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B828259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3100636C" w14:textId="3DB1157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672F9" w:rsidRPr="006105BF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666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A3AD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357C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F6B0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D4F2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5A86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EF6F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45870B7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68D0DE0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695C7DD1" wp14:editId="1C53A7B9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70E06E" w14:textId="55FC8AC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95C7DD1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6170E06E" w14:textId="55FC8AC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FE38D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9A1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2B8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FC1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BA3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CDA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C6F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E2F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3CB80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0C8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1D5599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0D98EA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65417B7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50563428" wp14:editId="161BB51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7460193" w14:textId="394AE5A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672F9" w:rsidRPr="006105B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56342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7460193" w14:textId="394AE5A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672F9" w:rsidRPr="006105BF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C2BB32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3845D8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80491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73C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9E1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BF1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7AE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E87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341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CFC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F83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63D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075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CC9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F48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664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605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5D2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7FE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8FE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38C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8C6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54D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86C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98B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FFE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0BA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186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07B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55BDD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46DEB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7DFE04A" w14:textId="66D623F6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E672F9">
              <w:rPr>
                <w:rFonts w:ascii="Arial" w:hAnsi="Arial"/>
                <w:lang w:eastAsia="sk-SK"/>
              </w:rPr>
              <w:t>28.21.2024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2AC4D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714C1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2453E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AFD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36B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2A688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D6172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7BCA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0EA4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D353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3A62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ADA28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9FC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670DA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EF934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6D43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D46F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D7EA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3B3C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4893E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B6F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CF960A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58435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FA15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0A96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45D0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5F00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1A20B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CB7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229CD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5FD91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D5FD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5FCE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8F00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0856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CF258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855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1BDBC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EE715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3980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13BD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53AA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B20F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D17C9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A1A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4F652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4CA9B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B7EC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0235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D202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C8A4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C6576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125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17594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2E7DB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E97E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AE90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F18C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B543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3F19A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63C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5BCA3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95D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0F3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A75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88A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9D28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87ECB1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3419B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810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954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E3E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810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BB9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4BC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B87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AA8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461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B9B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FEA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65C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0BE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494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32A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2BA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C9E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FF5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CCC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B9EE1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AE7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D77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116A74AF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3C0B0DFA" w14:textId="77777777" w:rsidR="00944C3D" w:rsidRDefault="00944C3D" w:rsidP="00944C3D">
      <w:pPr>
        <w:rPr>
          <w:rFonts w:ascii="Arial" w:hAnsi="Arial"/>
        </w:rPr>
      </w:pPr>
    </w:p>
    <w:p w14:paraId="0F2416B3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6879390" w14:textId="2E8624EB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4A34E08A" w14:textId="6B432821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6996F741" w14:textId="0A677540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5F9872BF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7676E612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14:paraId="1CF01F13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A6534D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27A87F4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626E37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617CB837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2E4D825" w14:textId="4477AB00" w:rsidR="00944C3D" w:rsidRPr="008D0433" w:rsidRDefault="00E672F9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Ing. Miloš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Tomšík</w:t>
            </w:r>
            <w:proofErr w:type="spellEnd"/>
          </w:p>
        </w:tc>
        <w:tc>
          <w:tcPr>
            <w:tcW w:w="3260" w:type="dxa"/>
            <w:shd w:val="clear" w:color="auto" w:fill="auto"/>
            <w:vAlign w:val="center"/>
          </w:tcPr>
          <w:p w14:paraId="6044DEC7" w14:textId="05F10B66" w:rsidR="00944C3D" w:rsidRPr="008D0433" w:rsidRDefault="00E672F9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D2362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A5E2783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8B412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7F25C1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68AEA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B7EDC2A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091ECE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7DE576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7037A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CD0E711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153D264F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65F361D7" w14:textId="0E93F201" w:rsidR="00944C3D" w:rsidRDefault="00E672F9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p04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44FD575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60C5D1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635C86A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FA5ED09" w14:textId="17B43D70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4B835998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91108A5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7760BD53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6D854F0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2E36668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7808744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1E347685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54BFF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F98B6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09639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2BFA7A1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DB388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B7F3D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B5FBC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CF54BBB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D8EAD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59A0B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1B738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C973F94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196741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9447E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3C376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16EF31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86FDF5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6D8ED38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B114F8A" w14:textId="78A5A310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122544F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AD282EE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8F5B2D6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44DA956E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10A38710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6C812C14" w14:textId="5CB7BBBF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3284EF1B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30D5B1C1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120D7247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111115E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5781074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0C00B43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02935F6D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28E5C3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181E2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ED168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907085D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AC091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8AD9C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75453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E8EF88A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DD8A1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ABED4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5E508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DE180B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F143B0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62A800C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677F1ED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12CF90E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3FF5A8A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4E531EB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65CE912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40A4296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74D4A41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1CA7DA2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6E67DA7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2134BCB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7F39201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4D90B0C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42DA928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634A69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3CE74B9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104ABE5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1E73C53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5A62047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D51D3CB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65C321A7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4737040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24A2BFB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12A0846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330519F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6917EAB8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9EEF1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EB6F3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B9E4C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2EF15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D75BC8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59489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E6373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84C7E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99C54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F6FD3EA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8CFB8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3F73D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F11C2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750BD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106C2E4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02177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EFF90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D52BD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A30E6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2A67D92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5B6F86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07D8A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B4007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25CF1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2C32D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2A8269E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17DE6F9D" w14:textId="056D918E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4B6CA94F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2A81C49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651D52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2C6B9263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5DBA98C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704219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488C359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2536F2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0DBAD0A0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71897B0F" w14:textId="77777777" w:rsidTr="00503750">
        <w:tc>
          <w:tcPr>
            <w:tcW w:w="2302" w:type="dxa"/>
            <w:vAlign w:val="center"/>
          </w:tcPr>
          <w:p w14:paraId="52E252C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4F8F8A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50AEAB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580368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15DFA4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3FC40B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5EEA97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68D5EA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B1B21D1" w14:textId="77777777" w:rsidTr="00503750">
        <w:tc>
          <w:tcPr>
            <w:tcW w:w="15593" w:type="dxa"/>
            <w:gridSpan w:val="8"/>
            <w:vAlign w:val="center"/>
          </w:tcPr>
          <w:p w14:paraId="4242E3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6085AF3" w14:textId="77777777" w:rsidTr="00503750">
        <w:tc>
          <w:tcPr>
            <w:tcW w:w="2302" w:type="dxa"/>
            <w:vAlign w:val="center"/>
          </w:tcPr>
          <w:p w14:paraId="7AED0D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322C856" w14:textId="1239517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6C74F8" w14:textId="5F2D71C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D00CF6" w14:textId="23EF49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8DFC0E" w14:textId="3056ED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0B71E2" w14:textId="2A5C8D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1CF245" w14:textId="169352D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8734FC" w14:textId="528520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DDC63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995E6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6CB08B1" w14:textId="120B3ED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6196284" w14:textId="07698DC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E5313A" w14:textId="0E29C6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9E5EA8" w14:textId="09D46C1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A20BAE" w14:textId="4AFB322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A6D1F9" w14:textId="3EF990F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D238E7" w14:textId="2FBCBDC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93860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20B07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C2E5E15" w14:textId="41717FE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9DC10A3" w14:textId="7255AFB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772238" w14:textId="04BBA87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68927D" w14:textId="254FBBD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C89E93" w14:textId="4E4A3AD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784D15" w14:textId="1FB4F65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321D1B" w14:textId="5B98DEB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65E03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9897F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2AF209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2253D42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4FFC9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3D741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3F436D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AE9126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A73BE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8B3FA38" w14:textId="77777777" w:rsidTr="00503750">
        <w:tc>
          <w:tcPr>
            <w:tcW w:w="2302" w:type="dxa"/>
            <w:vAlign w:val="center"/>
          </w:tcPr>
          <w:p w14:paraId="305765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3E7C421" w14:textId="6F219C2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D5BFB1C" w14:textId="7B9671F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BD21D6" w14:textId="34E7B9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C7DF38" w14:textId="4B8F16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CB1DF7" w14:textId="11EBB99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497688" w14:textId="7D6EC2F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55052A" w14:textId="2C6C628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98FB7E" w14:textId="77777777" w:rsidTr="00503750">
        <w:tc>
          <w:tcPr>
            <w:tcW w:w="15593" w:type="dxa"/>
            <w:gridSpan w:val="8"/>
            <w:vAlign w:val="center"/>
          </w:tcPr>
          <w:p w14:paraId="3B9307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55E1A7E" w14:textId="77777777" w:rsidTr="00503750">
        <w:tc>
          <w:tcPr>
            <w:tcW w:w="2302" w:type="dxa"/>
            <w:vAlign w:val="center"/>
          </w:tcPr>
          <w:p w14:paraId="11F4CD3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7728D66" w14:textId="2C152A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0A78602" w14:textId="4714CE5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CCA942" w14:textId="1FA640C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861B1A" w14:textId="4D3B1E8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CA76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82C617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A33611" w14:textId="4705DAA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28494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62B38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31CBF37" w14:textId="5C6B361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0E06C83" w14:textId="5EAF4EE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AF94A9" w14:textId="273CC35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E704A4" w14:textId="315825A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A9DAF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A4262A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FCFF649" w14:textId="1F1F275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B61C8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C8F0A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6917ED9" w14:textId="1977C2F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6BC4231" w14:textId="1C37866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443947" w14:textId="30FCFC5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562CB7" w14:textId="345816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FE2CB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5073AB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16408E6" w14:textId="72EE933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B4CFF5" w14:textId="77777777" w:rsidTr="00503750">
        <w:tc>
          <w:tcPr>
            <w:tcW w:w="2302" w:type="dxa"/>
            <w:vAlign w:val="center"/>
          </w:tcPr>
          <w:p w14:paraId="7671FB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DBCEE46" w14:textId="5A4686F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40DA482" w14:textId="4774529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6CE818" w14:textId="4AFD336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10A486" w14:textId="470EED8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84B7A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A85FE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1797CC8" w14:textId="4AA8607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7FC2CD" w14:textId="77777777" w:rsidTr="00503750">
        <w:tc>
          <w:tcPr>
            <w:tcW w:w="15593" w:type="dxa"/>
            <w:gridSpan w:val="8"/>
            <w:vAlign w:val="center"/>
          </w:tcPr>
          <w:p w14:paraId="3F9AD8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2A0593C" w14:textId="77777777" w:rsidTr="00503750">
        <w:tc>
          <w:tcPr>
            <w:tcW w:w="2302" w:type="dxa"/>
            <w:vAlign w:val="center"/>
          </w:tcPr>
          <w:p w14:paraId="6A6104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6FFD7CC" w14:textId="09A4BF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00680BB" w14:textId="2827F89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8554AF" w14:textId="7213E5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0E93BF" w14:textId="5FEB3A1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46B584" w14:textId="0CB0BF4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AE6C74" w14:textId="7E7AF25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83A6BC" w14:textId="143C85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18229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C8C0B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3A593EC" w14:textId="18173BF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288612" w14:textId="0647413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AC495C" w14:textId="13A0872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87530C" w14:textId="1A944CE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89BA52" w14:textId="273DCB4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BD8FC9" w14:textId="38EC66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421478" w14:textId="1E1480E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C119DF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0F339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DE6EEB0" w14:textId="2868EBD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F5FAB82" w14:textId="327EFAB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435E56" w14:textId="7DFF34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86E75B" w14:textId="5F4B0F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6646ED" w14:textId="494DE1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BBED21" w14:textId="1EBD4CB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84EE91" w14:textId="622CBAB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4D9496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00A81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E080E1A" w14:textId="147EA9C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611C9BF" w14:textId="4441ECA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75771B" w14:textId="2EBFFD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673508" w14:textId="16C0053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6A2ECE" w14:textId="5E63251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923F79" w14:textId="74BC705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99C5FE" w14:textId="3F0A6C3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B92257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784A2D4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1C76A4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9673A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82E95C7" w14:textId="783C651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34C231" w14:textId="79A7A7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0AB5E7" w14:textId="42AC51D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F15289" w14:textId="5646D9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F80FBD" w14:textId="3E7D8A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808173" w14:textId="2B5E8FB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F31708" w14:textId="5BE7CBC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BB8D1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A4597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AD81520" w14:textId="4681C55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EAF213A" w14:textId="73536B0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9A752D" w14:textId="518C24B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8E27A6" w14:textId="78325DB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93DF27" w14:textId="53E6439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E49877" w14:textId="0722AE2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B9B0AD" w14:textId="66E7A0E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620F764" w14:textId="77777777" w:rsidR="00944C3D" w:rsidRDefault="00944C3D" w:rsidP="00944C3D">
      <w:pPr>
        <w:rPr>
          <w:rFonts w:ascii="Arial" w:hAnsi="Arial"/>
          <w:b/>
        </w:rPr>
      </w:pPr>
    </w:p>
    <w:p w14:paraId="39BF5BBE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1B075028" w14:textId="77777777" w:rsidTr="00503750">
        <w:tc>
          <w:tcPr>
            <w:tcW w:w="1944" w:type="dxa"/>
            <w:vAlign w:val="center"/>
          </w:tcPr>
          <w:p w14:paraId="7D2F6C8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1F625A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1B3A48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260A49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3BA95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5806F7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1E4ABC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343852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6FC63F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2386C1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03AA94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20A2A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7EBE310" w14:textId="77777777" w:rsidTr="00503750">
        <w:tc>
          <w:tcPr>
            <w:tcW w:w="15685" w:type="dxa"/>
            <w:gridSpan w:val="12"/>
            <w:vAlign w:val="center"/>
          </w:tcPr>
          <w:p w14:paraId="029ACE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8EABCD6" w14:textId="77777777" w:rsidTr="00503750">
        <w:tc>
          <w:tcPr>
            <w:tcW w:w="1944" w:type="dxa"/>
            <w:vAlign w:val="center"/>
          </w:tcPr>
          <w:p w14:paraId="7F729A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A9A5E16" w14:textId="1F8180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F186CA6" w14:textId="7C155E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70D0368" w14:textId="050CEB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9488439" w14:textId="6D634C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E055793" w14:textId="554FCB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DFD6637" w14:textId="555FCF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D470E38" w14:textId="26D353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9F943B3" w14:textId="0038D9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A6FD32" w14:textId="5870B3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4C58D4" w14:textId="61DC18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2F8ABFC" w14:textId="5A3004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E4C14A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05B32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5BB08F3" w14:textId="3E14E1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35322C1" w14:textId="07E170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768FCBD" w14:textId="00D444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1B4A21A" w14:textId="29C117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9BB75D9" w14:textId="5C52E6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A4B45D" w14:textId="47062F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4A83CE7" w14:textId="3812F4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352E7A" w14:textId="4AC134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444DFE1" w14:textId="6D67DB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14D8140" w14:textId="7F3BD8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56424CE" w14:textId="15B19C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0860BB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BD7F9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7792566F" w14:textId="1C48D0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40AD271" w14:textId="5BE794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E38051A" w14:textId="756EFB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6289E4B" w14:textId="79EF24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4D9A29" w14:textId="4692B3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F1FD490" w14:textId="00B07C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32A5E98" w14:textId="156EE3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B7BD598" w14:textId="61E483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8BE031C" w14:textId="7F276E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C8A094F" w14:textId="3519AF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694081E" w14:textId="2C9DFE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4B59FC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473CD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799089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8FAED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D846E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2C9528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14ED6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78898E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502416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3797A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66E55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1BFDE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8D91D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604092C" w14:textId="77777777" w:rsidTr="00503750">
        <w:tc>
          <w:tcPr>
            <w:tcW w:w="1944" w:type="dxa"/>
            <w:vAlign w:val="center"/>
          </w:tcPr>
          <w:p w14:paraId="31C7DB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B40B8F3" w14:textId="14AE48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D0434D7" w14:textId="25CCB1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56C11E6" w14:textId="0290EC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DF7465A" w14:textId="77F5C6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2529B1A" w14:textId="57C864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614F4F6" w14:textId="0BA97B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D0643E8" w14:textId="7F03EB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467DA25" w14:textId="3B8D97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F28A67D" w14:textId="40D719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587FC93" w14:textId="261E3E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CF17436" w14:textId="4975ED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0FF0AB" w14:textId="77777777" w:rsidTr="00503750">
        <w:tc>
          <w:tcPr>
            <w:tcW w:w="15685" w:type="dxa"/>
            <w:gridSpan w:val="12"/>
            <w:vAlign w:val="center"/>
          </w:tcPr>
          <w:p w14:paraId="33E090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2C9018A" w14:textId="77777777" w:rsidTr="00503750">
        <w:tc>
          <w:tcPr>
            <w:tcW w:w="1944" w:type="dxa"/>
            <w:vAlign w:val="center"/>
          </w:tcPr>
          <w:p w14:paraId="0390ADA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061ED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7E8E1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C261758" w14:textId="201C3E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5A439D" w14:textId="2F2081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E0C42A" w14:textId="1462AA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2D248D6" w14:textId="42CA84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4121D2" w14:textId="7D02C6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BB344E" w14:textId="3E2343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9D264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777F5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02266A8" w14:textId="41E64C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8790C8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44CE2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488DB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14D07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32B04B5" w14:textId="522ED8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605D55" w14:textId="73503B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E96DF4" w14:textId="1B6F66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92C0EF2" w14:textId="5E4FB5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A462391" w14:textId="59B121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FCF60B7" w14:textId="4143B1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1BE54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DAA5A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B645E6E" w14:textId="3D0292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1F1921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4FCA14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691EB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6F987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DCB6B61" w14:textId="1BCCDC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FE34BAB" w14:textId="716146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DDABA63" w14:textId="240A7A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2D2495" w14:textId="08D61D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E13FF2" w14:textId="11A34F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55EFC42" w14:textId="545ED8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80045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D78CF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ECF3B35" w14:textId="41EC24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5FBBDF" w14:textId="77777777" w:rsidTr="00503750">
        <w:tc>
          <w:tcPr>
            <w:tcW w:w="1944" w:type="dxa"/>
            <w:vAlign w:val="center"/>
          </w:tcPr>
          <w:p w14:paraId="3713B5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A1EE1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DCA44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3C039EF" w14:textId="37FF8A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07B5E63" w14:textId="5C73A9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E0F0A1" w14:textId="486C6E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B7C2349" w14:textId="1C5AA2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4627659" w14:textId="46CAB3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062EB1B" w14:textId="5BA173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DE23C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B2B94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1F043A5" w14:textId="49E813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82B36D" w14:textId="77777777" w:rsidTr="00503750">
        <w:tc>
          <w:tcPr>
            <w:tcW w:w="15685" w:type="dxa"/>
            <w:gridSpan w:val="12"/>
            <w:vAlign w:val="center"/>
          </w:tcPr>
          <w:p w14:paraId="68B75D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BF9CF33" w14:textId="77777777" w:rsidTr="00503750">
        <w:tc>
          <w:tcPr>
            <w:tcW w:w="1944" w:type="dxa"/>
            <w:vAlign w:val="center"/>
          </w:tcPr>
          <w:p w14:paraId="7A2A4A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38235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54413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FA3929B" w14:textId="6E37D6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13C3706" w14:textId="60C138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E17BE8B" w14:textId="614C0A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FF59A69" w14:textId="1ED785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3185A9" w14:textId="2CBB23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E1843B" w14:textId="639A08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9A8B1F" w14:textId="01BD64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3D80D3E" w14:textId="7A2F02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280A2FF" w14:textId="56B6D0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145DF6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698ECB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61128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4FD5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CE6BC4" w14:textId="13B088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A091E7C" w14:textId="40DBE0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AE3648B" w14:textId="55B06E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0951F1B" w14:textId="6EFA06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3D73D41" w14:textId="3A5AAB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355B66A" w14:textId="711CD7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A43C525" w14:textId="6675A3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4EEDE9A" w14:textId="66D571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ADEA2B2" w14:textId="306445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00B38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A654A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AF87E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A283F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50E6479" w14:textId="774A98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31259C" w14:textId="3AB5F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C7CBF97" w14:textId="109B5F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8CEEF9A" w14:textId="4F241C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5CAC86D" w14:textId="224838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F77E380" w14:textId="5B8978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55F808A" w14:textId="0146B0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BD2FC35" w14:textId="32FDD1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822616F" w14:textId="44B894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6EA24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7F4BB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2CEEB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71C2A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8C4750" w14:textId="0EF0D5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6989EE7" w14:textId="284341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814F1C3" w14:textId="6D8B4E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68BAA9F" w14:textId="5661CF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71D5501" w14:textId="7F6910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B52C688" w14:textId="7AE7EC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197079B" w14:textId="020AD7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A0B81A1" w14:textId="3AA78A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678B96F" w14:textId="5250DB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47FD7E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4F54D3A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C9217B2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8D486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C2A0157" w14:textId="38BCC9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2825BA5" w14:textId="4071E3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E029849" w14:textId="62D935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99366F" w14:textId="462D4D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4CA1B5D" w14:textId="50D16E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8888CDD" w14:textId="105ED5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990B81A" w14:textId="4E20D8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FF391AA" w14:textId="35F8D3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2806E4" w14:textId="10E4D2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09D3463" w14:textId="52A04E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9EFB8D1" w14:textId="75593B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F9007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BA3E5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9A73CAF" w14:textId="00F30D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FCFC470" w14:textId="6D6E6A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0AFE5BD" w14:textId="2C58B9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70D509D" w14:textId="1C99D6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4DA5F6A" w14:textId="1AFBDB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8B512E" w14:textId="2ADFEB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3B62C3A" w14:textId="15F467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ECB70BA" w14:textId="0C1CB9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DB09098" w14:textId="14C717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9A80F54" w14:textId="74A72F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F60E9E0" w14:textId="7DC89C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2943AC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BA1060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B70BA19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726C80F6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EA0014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B5D394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0FC0FB46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79C41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08B6C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A4CE5AD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9745D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0341D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82F495B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31414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45EE9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3FD22F5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291DFA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E27B2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132E1B4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80981EC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440FDC21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FC9F1C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314E591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5BC4E2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3AC053F5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2F7CB8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EB650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34AE1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C43BB55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F61BA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34F65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7FDBC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FDAE94D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D76A3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B7281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2E9D6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C35058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216AED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7B2D5021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520FD4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446B1E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5C872C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48BA5D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30A8DD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9505D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0518A158" w14:textId="77777777" w:rsidTr="00503750">
        <w:trPr>
          <w:trHeight w:val="1073"/>
        </w:trPr>
        <w:tc>
          <w:tcPr>
            <w:tcW w:w="3614" w:type="dxa"/>
            <w:vMerge/>
          </w:tcPr>
          <w:p w14:paraId="1467FD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746E0C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3CD04F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1E7B05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708780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9677D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2586B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479ADAEA" w14:textId="77777777" w:rsidTr="00503750">
        <w:trPr>
          <w:trHeight w:val="283"/>
        </w:trPr>
        <w:tc>
          <w:tcPr>
            <w:tcW w:w="3614" w:type="dxa"/>
          </w:tcPr>
          <w:p w14:paraId="1CF26D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B702F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9E6E4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9E092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75A58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FF601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BAC2F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99E7A91" w14:textId="77777777" w:rsidTr="00503750">
        <w:trPr>
          <w:trHeight w:val="283"/>
        </w:trPr>
        <w:tc>
          <w:tcPr>
            <w:tcW w:w="3614" w:type="dxa"/>
          </w:tcPr>
          <w:p w14:paraId="1ACD2F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CACE1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F63A4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CB246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E582B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796E2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27550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ADE9ED2" w14:textId="77777777" w:rsidTr="00503750">
        <w:trPr>
          <w:trHeight w:val="283"/>
        </w:trPr>
        <w:tc>
          <w:tcPr>
            <w:tcW w:w="3614" w:type="dxa"/>
          </w:tcPr>
          <w:p w14:paraId="7FD109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16F41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43DDF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4B3F7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7359C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EB579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3017B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97FD0B4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3776883F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5D5C8C8B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5955A0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4F33B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22D71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6473F7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4FE519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231AB8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5319F6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260F11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2B2249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0E60323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2889F9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06F09E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B72215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047618DF" w14:textId="59394C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A4C5B4" w14:textId="6EB292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41680C" w14:textId="32BF75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419683" w14:textId="226767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37E6A0" w14:textId="15310F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974319" w14:textId="56AB2C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F5C7AF" w14:textId="553BD8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FA67DA" w14:textId="50C018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873CA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EDB0E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4C15D39" w14:textId="5D05D5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2209BB" w14:textId="544877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DC235A" w14:textId="61295B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44F40F" w14:textId="7A6AC7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53BE69" w14:textId="0A4F01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BCAF9E" w14:textId="4E2BD2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AA0255" w14:textId="4B7927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E287116" w14:textId="3E0D43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88574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F2E76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475E6C9" w14:textId="0F42AC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23AC53" w14:textId="238778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96B6EE" w14:textId="463DE6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F4ACF0" w14:textId="0EDA5D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9B6349" w14:textId="0264A1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3C90CF" w14:textId="2C821B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8C0BE7" w14:textId="5A987F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B157F6" w14:textId="0BEEB6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EDC40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28A04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73CD5A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8048C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18BF4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11EC1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3FA29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F2735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E3D45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FA07D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6555CA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E85A38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7E00062" w14:textId="7D51EB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7B973A" w14:textId="566450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656E01" w14:textId="55CD9D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39DF59" w14:textId="167084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3A4202" w14:textId="1C3D71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03170D" w14:textId="6CB24D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981CC6" w14:textId="54CFF2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94A39B" w14:textId="459CCD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FE6621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3D1643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6C76D8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4A0B2C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3F7CF10" w14:textId="33555E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CF974B" w14:textId="70CCF0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EBE31A" w14:textId="01C4C2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742187" w14:textId="343A0F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372405" w14:textId="1B2D4E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6D7D7A" w14:textId="63D471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738ADC" w14:textId="3C1975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0A2F616" w14:textId="5F468F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4DF05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BC0BA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BC30CB2" w14:textId="109BD7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CADA56" w14:textId="23A684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26EEA2" w14:textId="270BCF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9D8B14" w14:textId="3BBA4E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ED4A06" w14:textId="366DA5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3D6DCB" w14:textId="21B893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A9E5A0" w14:textId="371D30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CDB2602" w14:textId="7B6EB4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9EC51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F0B37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C6075D8" w14:textId="20D75A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95BF14" w14:textId="05467A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D0336A" w14:textId="3F268C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51387C" w14:textId="136495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F0B1C2" w14:textId="004F6A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E0289C" w14:textId="179026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82A6EF" w14:textId="6355D9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34B1CDA" w14:textId="218AFF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34B6F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CFCD54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A8F0CA4" w14:textId="511D14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E4AF32" w14:textId="05ACB3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21CCCE" w14:textId="4C5813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BAEB28" w14:textId="43F801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DC1BB8" w14:textId="625516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2058E8" w14:textId="45E2DD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FF87E3" w14:textId="112C14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40CCD82" w14:textId="20366B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647EE5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35CDBA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7F1B96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6650B7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D7643ED" w14:textId="77CB8F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18B790" w14:textId="61AA8A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46C855" w14:textId="13F8D8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80477C" w14:textId="2E8540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433B63" w14:textId="63D8E9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4A088D" w14:textId="5D9DDA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36DCEB" w14:textId="29EB61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AC5F917" w14:textId="1DBF56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01D5B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5F627A4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FFA2280" w14:textId="1BE652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0A7C7E" w14:textId="7EEC43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56A825" w14:textId="71D723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7D5A06" w14:textId="6DD55B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F37611" w14:textId="1D4926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053481" w14:textId="37DDFB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BC19E5" w14:textId="20489D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3A48A5" w14:textId="75D83E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1704C9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C36C313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6BE68CAA" w14:textId="3D96FBC4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06AF361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ABBE72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9F9D3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5FC70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0628B1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7FCD4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4F1D18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FF707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189A7C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F7038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74FBB7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8D6D6F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0261D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6FEB8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AAF73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DA4DF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EE194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4BBDAF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2536F2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6AB8D21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F5FBACE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268E4881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42EC1EBC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3B80444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2C7E8E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A3DC31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E727B3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8EE8EE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CAAE3AD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7763F9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16F14FA" w14:textId="2F76625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D84A9A4" w14:textId="761F0AA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56CC4DB" w14:textId="4D62EE2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8C8DBF3" w14:textId="0CAA304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EFC60C1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2ED3A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1FCDF45" w14:textId="38E73CB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D0E07FF" w14:textId="305F55C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E55A8BD" w14:textId="2719FC1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737491B" w14:textId="3FFCDF4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2AB3E11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1318C5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84C3DA5" w14:textId="617D0DA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FE5A613" w14:textId="6D2E363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8211D84" w14:textId="6D8BF45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9761908" w14:textId="2C7700D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B398130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E78FD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2984961" w14:textId="33C3EE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743F2DD" w14:textId="5A1E4DD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4C90651" w14:textId="2688C4A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F0418D6" w14:textId="4B814F3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A326246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681DF8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0C6221F" w14:textId="06D5579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C17E850" w14:textId="54034D5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C3811DE" w14:textId="3B5B0A7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E122C17" w14:textId="2BF7FD2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7FA2DCA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9F0CAE8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5A4F7F4" w14:textId="03F896E2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4C92507" w14:textId="036EA65D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39E7222" w14:textId="7EE7E2FE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08D4E1B" w14:textId="1D492460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23BB58E7" w14:textId="77777777" w:rsidR="00944C3D" w:rsidRDefault="00944C3D" w:rsidP="00944C3D">
      <w:pPr>
        <w:rPr>
          <w:rFonts w:ascii="Arial" w:hAnsi="Arial"/>
          <w:b/>
        </w:rPr>
      </w:pPr>
    </w:p>
    <w:p w14:paraId="654E6A6F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50524739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0C56205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5F2327F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62C0BBF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16F8DEE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648B553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4E90F2DD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7F8340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695901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6A660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7D697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CE56174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29C1E6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0EA510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D74A4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ECC40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4545667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36D886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2BAE4F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92AB7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6C165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A170149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42839771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4D55A4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99CD2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0341B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F9918E6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F5CFF0E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EB29175" w14:textId="77777777" w:rsidTr="00503750">
        <w:tc>
          <w:tcPr>
            <w:tcW w:w="2835" w:type="dxa"/>
            <w:vAlign w:val="center"/>
          </w:tcPr>
          <w:p w14:paraId="6DB18B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4F3669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57116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0E7F64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48302C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B267D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122019EC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7382E83A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0013F827" w14:textId="7E13D67D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23A60B" w14:textId="423FCB19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A5BE7B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C892494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4D3CBE" w14:textId="33E58D9C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2F2AFB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48F1E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3191A49C" w14:textId="581A75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64D09C" w14:textId="4492FA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A3C5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6E1FD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6CD61D5" w14:textId="3745D0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208910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6C90A9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04CC873D" w14:textId="252A76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6CDF0A" w14:textId="1D9D94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B55F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0DFB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466F70D" w14:textId="573318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AA3EAF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2436EE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6A6492BF" w14:textId="7B4E8D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5EA578" w14:textId="3D0531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FEBE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E46F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D944865" w14:textId="0A6337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89E2BA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A3379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33D9FF7F" w14:textId="59A5C3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2B8905" w14:textId="3E81A4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3475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98CDD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C110F6E" w14:textId="15CC05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2B0A82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65CBC5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560AD00" w14:textId="31CCF3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D9B5C2" w14:textId="0EBA7E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1ECE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FEDD4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1FDC994" w14:textId="21CB6A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25214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E3EEB9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5EE14CA2" w14:textId="03C81C7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45CCF4" w14:textId="2EB1DB2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D467E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3A3231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4872F10" w14:textId="769A694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87A579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87E270D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0AACDB3E" w14:textId="0AC2BF8D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246391DF" w14:textId="77777777" w:rsidR="00944C3D" w:rsidRDefault="00944C3D" w:rsidP="00944C3D">
      <w:pPr>
        <w:rPr>
          <w:rFonts w:ascii="Arial" w:hAnsi="Arial"/>
          <w:b/>
        </w:rPr>
      </w:pPr>
    </w:p>
    <w:p w14:paraId="1ADFE245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434CA4A" w14:textId="77777777" w:rsidTr="00503750">
        <w:tc>
          <w:tcPr>
            <w:tcW w:w="2835" w:type="dxa"/>
            <w:vAlign w:val="center"/>
          </w:tcPr>
          <w:p w14:paraId="19F824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FA759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322C1A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61087A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1D6097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1D98A6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5D2EF36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84118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7458B93C" w14:textId="1437A8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C71A20" w14:textId="664CF0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4203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69424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C37A12C" w14:textId="1F2ED4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FAC4C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D3C3E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3B3412DF" w14:textId="5731B2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C4DA3D" w14:textId="1D52D3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F53F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C86C7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99D34AD" w14:textId="4B1156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932F1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55B46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69B352E1" w14:textId="01F789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7F817E" w14:textId="047AA5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978C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60904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3082C2A" w14:textId="58C135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2BEC1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88315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7DF580F" w14:textId="531C7F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41FF02" w14:textId="62639B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E0B5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90D4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E3AF093" w14:textId="6540E7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6DD73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E0C895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1FDB2C8" w14:textId="64582E1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C09D51" w14:textId="39B77D9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5FED3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F1D1B9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AB784C9" w14:textId="50B3568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9E5CAF7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FA86735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442844B7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6A8C31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1F4C10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74BFC6DA" w14:textId="77777777" w:rsidTr="00503750">
        <w:trPr>
          <w:trHeight w:val="699"/>
        </w:trPr>
        <w:tc>
          <w:tcPr>
            <w:tcW w:w="3502" w:type="dxa"/>
            <w:vMerge/>
          </w:tcPr>
          <w:p w14:paraId="57E0FD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6D5A48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3BA2EF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AB964A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C3C8A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39886A64" w14:textId="729FBF41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166403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A4186C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55828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221B4B8F" w14:textId="146667E8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C2E60B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BCA519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EDB630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7172868A" w14:textId="2082E39B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1A040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BA9E36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84D6EE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2737C9A0" w14:textId="77777777" w:rsidTr="00503750">
        <w:trPr>
          <w:trHeight w:val="593"/>
        </w:trPr>
        <w:tc>
          <w:tcPr>
            <w:tcW w:w="3497" w:type="dxa"/>
          </w:tcPr>
          <w:p w14:paraId="563648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B860B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0653F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C73849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23EB7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5B0027FC" w14:textId="67C942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00AE157" w14:textId="44A727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CF348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6B1B731" w14:textId="0D9335C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ACDD10E" w14:textId="7CF358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4D9E266" w14:textId="77FCC6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C6EF5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1DFD59" w14:textId="0BFDA4F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E8D19EB" w14:textId="59B230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6283D5E" w14:textId="14E5D9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B9BF1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AD83B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246EF950" w14:textId="6A6185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5F2FCE" w14:textId="1A935C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15AFB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6E4933F" w14:textId="19A00A0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9F1B339" w14:textId="2BCF56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757BA7" w14:textId="06CE2C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61D6B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03485D" w14:textId="53279B8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5FBF0CC" w14:textId="1DD1BA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D51BA39" w14:textId="705FB9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FB5F4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B7681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7C52B143" w14:textId="7A5357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B67462A" w14:textId="0A28CF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C049C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D81D140" w14:textId="5DE67F9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8454429" w14:textId="2ECB3D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54D6C6" w14:textId="5FECD7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F3330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CDAA3E5" w14:textId="1916FA6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ACE4ACE" w14:textId="3E3D92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71886AB" w14:textId="5551B2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A86B25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16FA46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1A7EC2D8" w14:textId="56473A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C05916B" w14:textId="6CCB32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EC301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42349E6" w14:textId="51B27DC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8D6E622" w14:textId="5CABC2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7475748" w14:textId="72C40E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EAAB32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6DFD880B" w14:textId="19D1039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258F5D9" w14:textId="7B8779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9DC5662" w14:textId="51AFF1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9B65C7B" w14:textId="77777777" w:rsidR="00944C3D" w:rsidRDefault="00944C3D" w:rsidP="00944C3D">
      <w:pPr>
        <w:rPr>
          <w:rFonts w:ascii="Arial" w:hAnsi="Arial"/>
          <w:b/>
        </w:rPr>
      </w:pPr>
    </w:p>
    <w:p w14:paraId="5406A0D1" w14:textId="77777777" w:rsidR="00944C3D" w:rsidRDefault="00944C3D" w:rsidP="00944C3D">
      <w:pPr>
        <w:rPr>
          <w:rFonts w:ascii="Arial" w:hAnsi="Arial"/>
          <w:b/>
        </w:rPr>
      </w:pPr>
    </w:p>
    <w:p w14:paraId="1D544C5E" w14:textId="77777777" w:rsidR="00944C3D" w:rsidRDefault="00944C3D" w:rsidP="00944C3D">
      <w:pPr>
        <w:rPr>
          <w:rFonts w:ascii="Arial" w:hAnsi="Arial"/>
          <w:b/>
        </w:rPr>
      </w:pPr>
    </w:p>
    <w:p w14:paraId="46026ED7" w14:textId="77777777" w:rsidR="00944C3D" w:rsidRDefault="00944C3D" w:rsidP="00944C3D">
      <w:pPr>
        <w:rPr>
          <w:rFonts w:ascii="Arial" w:hAnsi="Arial"/>
          <w:b/>
        </w:rPr>
      </w:pPr>
    </w:p>
    <w:p w14:paraId="66630CE3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44C3D" w:rsidRPr="00050529" w14:paraId="063BE791" w14:textId="77777777" w:rsidTr="00503750">
        <w:tc>
          <w:tcPr>
            <w:tcW w:w="2622" w:type="dxa"/>
            <w:vAlign w:val="center"/>
          </w:tcPr>
          <w:p w14:paraId="00F2580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6C28C0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727420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6C17BB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6573F4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C658C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4EBFA0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28707B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7E3304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90C0F66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32F4F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2B26D7D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EB765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4CBD5768" w14:textId="5C794B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6CF194F" w14:textId="5B6253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20AAE16" w14:textId="4FC6CC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EC559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3FF1073" w14:textId="35019D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6751FD" w14:textId="77777777" w:rsidTr="00503750">
        <w:tc>
          <w:tcPr>
            <w:tcW w:w="2622" w:type="dxa"/>
            <w:vAlign w:val="center"/>
          </w:tcPr>
          <w:p w14:paraId="0C32C7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132A60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5BB38260" w14:textId="52B83F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09D8ACC" w14:textId="2F54E1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6E2797F" w14:textId="3D797F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95BB8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EB87B85" w14:textId="656788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D341D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4C14B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16747984" w14:textId="070A6B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D666AD0" w14:textId="58739F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D1C6755" w14:textId="3779BD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5B503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C51DE8A" w14:textId="53E856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930D5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29138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383F177B" w14:textId="1807ED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7748F11" w14:textId="61A8D7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DA160A7" w14:textId="1AB2F5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305F2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64595DE" w14:textId="7EFBCE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974EEE" w14:textId="77777777" w:rsidTr="00503750">
        <w:tc>
          <w:tcPr>
            <w:tcW w:w="2622" w:type="dxa"/>
            <w:vAlign w:val="center"/>
          </w:tcPr>
          <w:p w14:paraId="427466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0690F62B" w14:textId="7BA0A1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11054.80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2408965" w14:textId="078697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2126.64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0E39CE5" w14:textId="40594B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88.61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706AF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680BB1F" w14:textId="17F7D6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13092.83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DD3B8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EBBE2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48FD1EC6" w14:textId="0DD9F0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1925DC2" w14:textId="42531E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723AE6C" w14:textId="5F1750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EE742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8DBA887" w14:textId="428A3C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6ED27A" w14:textId="77777777" w:rsidTr="00503750">
        <w:tc>
          <w:tcPr>
            <w:tcW w:w="2622" w:type="dxa"/>
            <w:vAlign w:val="center"/>
          </w:tcPr>
          <w:p w14:paraId="2B4186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0BE041AE" w14:textId="1B99F6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5445ED1" w14:textId="553225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AF65105" w14:textId="6C5752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68EDF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1450DB" w14:textId="3498F7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F16449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68D61E4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5629784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FA113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7167547D" w14:textId="78040F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4214383" w14:textId="2EAC05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B27B50F" w14:textId="6710E1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D59CA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8B3D619" w14:textId="7E7C5E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66B98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FF793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27F01985" w14:textId="59A807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10FB871" w14:textId="454772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3239893" w14:textId="4697D7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7A10A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82A4A06" w14:textId="0B17DF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151CA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4E902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1A205578" w14:textId="2C6AD2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57BAD5D" w14:textId="2AAEE5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4B6C1A5" w14:textId="6B79FA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22FB0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A899B3B" w14:textId="2E4E71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EDDE72" w14:textId="77777777" w:rsidTr="00503750">
        <w:tc>
          <w:tcPr>
            <w:tcW w:w="2622" w:type="dxa"/>
            <w:vAlign w:val="center"/>
          </w:tcPr>
          <w:p w14:paraId="20F9D5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2B738E91" w14:textId="1B416B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B311025" w14:textId="254BD0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4450925" w14:textId="35CFF0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77CC9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937E8E2" w14:textId="17A40D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92A8EF" w14:textId="77777777" w:rsidTr="00503750">
        <w:tc>
          <w:tcPr>
            <w:tcW w:w="2622" w:type="dxa"/>
            <w:vAlign w:val="center"/>
          </w:tcPr>
          <w:p w14:paraId="207BAC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438388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82A78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0642B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DE60F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DFE51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9F26B1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567BA8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076BC7DB" w14:textId="187AE4A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b/>
                <w:noProof/>
                <w:sz w:val="18"/>
                <w:szCs w:val="18"/>
              </w:rPr>
              <w:t>11054.80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CDEC4DF" w14:textId="0FB927A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b/>
                <w:noProof/>
                <w:sz w:val="18"/>
                <w:szCs w:val="18"/>
              </w:rPr>
              <w:t>2126.64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9336E37" w14:textId="16DACB4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b/>
                <w:noProof/>
                <w:sz w:val="18"/>
                <w:szCs w:val="18"/>
              </w:rPr>
              <w:t>88.61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17E73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10EA590" w14:textId="247CDD1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b/>
                <w:noProof/>
                <w:sz w:val="18"/>
                <w:szCs w:val="18"/>
              </w:rPr>
              <w:t>13092.83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402384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435D21C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1BA43E3D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2FCA5F9A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01C27236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2275B61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6F45B9E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76B826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EEECD0F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8D7EEB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709C5B4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A3D90B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46E5954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7B61E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96652C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2582D87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AEE329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0B7181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B25244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36E974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F172FB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178EFC3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EA02CD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4AF768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7A64230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E9597B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1E50C9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1B2110F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093B91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EA579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82E3AD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E8649A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30C50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700297C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98527A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0C4255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FDA6C9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EBE4ED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50595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97F2BC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6F248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5E3BC77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5CC1EEC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D0FD1B2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7D121F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45D213A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EC8DE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080BC00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65F9E7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7498C7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4B9FA3E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CC9396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50563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E083AE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5A2419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AB7A1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73775FC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1CC330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CBA1D4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B02498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1FBEB3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CEBC6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31FB1F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71699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87B483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C8E386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0915BF9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26386A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F309D9C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671B62A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6EFB2429" w14:textId="77777777" w:rsidTr="00503750">
        <w:tc>
          <w:tcPr>
            <w:tcW w:w="2835" w:type="dxa"/>
            <w:vAlign w:val="center"/>
          </w:tcPr>
          <w:p w14:paraId="20A594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0B3D58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B6F39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04FE1B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236462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D1E50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DE38102" w14:textId="77777777" w:rsidTr="00503750">
        <w:tc>
          <w:tcPr>
            <w:tcW w:w="2835" w:type="dxa"/>
            <w:vAlign w:val="center"/>
          </w:tcPr>
          <w:p w14:paraId="33A72D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F91597D" w14:textId="7E9A29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22D6FD" w14:textId="00B1C7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9EAC29" w14:textId="3ABC57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3F6B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F042A9C" w14:textId="5A0E81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32588A" w14:textId="77777777" w:rsidTr="00503750">
        <w:tc>
          <w:tcPr>
            <w:tcW w:w="2835" w:type="dxa"/>
            <w:vAlign w:val="center"/>
          </w:tcPr>
          <w:p w14:paraId="2BD8F7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3D9BD82B" w14:textId="3D4C48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C0CE54" w14:textId="009EF6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B824C9" w14:textId="6FABF9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681C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920AA4F" w14:textId="3B9075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EA505D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377B76A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1684D52B" w14:textId="3F895B5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F291F1" w14:textId="3BF2316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D56A51" w14:textId="251E094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5CA63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61EDBE" w14:textId="130C494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3E7B52C2" w14:textId="77777777" w:rsidTr="00503750">
        <w:tc>
          <w:tcPr>
            <w:tcW w:w="2835" w:type="dxa"/>
            <w:vAlign w:val="center"/>
          </w:tcPr>
          <w:p w14:paraId="4A19DE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5D769885" w14:textId="4AFA07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C60481" w14:textId="1F574D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A788B4" w14:textId="222CB9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3431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6CA825" w14:textId="40E14E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B4DDF0" w14:textId="77777777" w:rsidTr="00503750">
        <w:tc>
          <w:tcPr>
            <w:tcW w:w="2835" w:type="dxa"/>
            <w:vAlign w:val="center"/>
          </w:tcPr>
          <w:p w14:paraId="1C22A2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77C5151B" w14:textId="7FD064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C7B63A" w14:textId="225B8B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A6AE01" w14:textId="667446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6E3B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EEE5161" w14:textId="2815B5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567C1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70B3290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2439366D" w14:textId="3CF7739A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E9C173" w14:textId="4302E68D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AF280D" w14:textId="442F7292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A05B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BDB9E58" w14:textId="20B31412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1301C7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7E394A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0CAFF79" w14:textId="112137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B783E6" w14:textId="7CCB81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4BD835" w14:textId="39E0F2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B258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F23CCA" w14:textId="7F02CC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137F474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AA9D2B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45568231" w14:textId="77777777" w:rsidTr="00503750">
        <w:tc>
          <w:tcPr>
            <w:tcW w:w="2552" w:type="dxa"/>
            <w:shd w:val="clear" w:color="auto" w:fill="auto"/>
            <w:vAlign w:val="center"/>
          </w:tcPr>
          <w:p w14:paraId="0005A8C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7427814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A983F9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DCD4D2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8162A0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346C33A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22CD68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3D202A54" w14:textId="0ED157C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 w:cs="Arial"/>
                <w:noProof/>
                <w:sz w:val="18"/>
                <w:szCs w:val="18"/>
              </w:rPr>
              <w:t>65.15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604B3C8" w14:textId="5704CA7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D71BC46" w14:textId="2987AB8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F50A13F" w14:textId="72C0269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 w:cs="Arial"/>
                <w:noProof/>
                <w:sz w:val="18"/>
                <w:szCs w:val="18"/>
              </w:rPr>
              <w:t>65.15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35C5ED4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7CBC84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6720DE9F" w14:textId="0E6D659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730965E1" w14:textId="75B7F23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A966D10" w14:textId="512A20A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7E2D043" w14:textId="39D5FD5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29AE9F3E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2B1FD82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0AB0CF69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7FB426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3D3DE6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57476A62" w14:textId="77777777" w:rsidTr="00503750">
        <w:tc>
          <w:tcPr>
            <w:tcW w:w="4395" w:type="dxa"/>
            <w:vMerge/>
          </w:tcPr>
          <w:p w14:paraId="3C11947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097937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0A6171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147EEAFC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9C90A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60AEE0E3" w14:textId="07F68B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FF63C9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FE8E85E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4098A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5D182E75" w14:textId="16F958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  <w:lang w:eastAsia="sk-SK"/>
              </w:rPr>
              <w:t>-720.00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3BB34E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B73B1D3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5273A4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CF4D293" w14:textId="0584589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b/>
                <w:noProof/>
                <w:sz w:val="18"/>
                <w:szCs w:val="18"/>
              </w:rPr>
              <w:t>-720.00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73F1E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AD4D43D" w14:textId="77777777" w:rsidTr="00503750">
        <w:tc>
          <w:tcPr>
            <w:tcW w:w="4395" w:type="dxa"/>
            <w:vAlign w:val="center"/>
          </w:tcPr>
          <w:p w14:paraId="0079E3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F20B053" w14:textId="7641A1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41954B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4AD3236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31DF12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55D4EF38" w14:textId="6B6A10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4EA1ED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451F27D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36C05E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622A4E6B" w14:textId="6F9F24C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C0F5C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424FF2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6D081F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8160744" w14:textId="5439712F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b/>
                <w:noProof/>
                <w:sz w:val="18"/>
                <w:szCs w:val="18"/>
              </w:rPr>
              <w:t>7147.00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0219A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A5D3B3C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05B62BE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5023381D" w14:textId="77777777" w:rsidTr="00503750">
        <w:tc>
          <w:tcPr>
            <w:tcW w:w="4395" w:type="dxa"/>
            <w:vAlign w:val="center"/>
          </w:tcPr>
          <w:p w14:paraId="38BE7B0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7E83AEE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1CD91C6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2A08FA5A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722CA02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3509D0EA" w14:textId="44B3189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4A07081" w14:textId="59B8B77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2182FAD1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3579215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0300ED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5B1CF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4861D47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8DCD92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B8279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76D3B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B6F2B17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481DF44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40310635" w14:textId="4C92DD4D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3C804DC" w14:textId="24BF7A81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75723888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12D4C98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084508E8" w14:textId="74B793B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B736839" w14:textId="38F5317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9EFB3D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BD3117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B515A8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630B534C" w14:textId="77777777" w:rsidTr="00503750">
        <w:tc>
          <w:tcPr>
            <w:tcW w:w="1843" w:type="dxa"/>
            <w:vAlign w:val="center"/>
          </w:tcPr>
          <w:p w14:paraId="6B0A6FD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A70740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1720E95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4A5A26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154086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4FD45AF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20B1E0D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5F187A4E" w14:textId="77777777" w:rsidTr="00503750">
        <w:tc>
          <w:tcPr>
            <w:tcW w:w="1843" w:type="dxa"/>
            <w:vAlign w:val="center"/>
          </w:tcPr>
          <w:p w14:paraId="4487777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1BFF809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3F5626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7CC9D5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FBD455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B18C9B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0FEEEB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A4D901C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918F96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E24899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ABEF69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B05DF8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B5E445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A70C42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322D4E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9012F42" w14:textId="77777777" w:rsidTr="00503750">
        <w:tc>
          <w:tcPr>
            <w:tcW w:w="1843" w:type="dxa"/>
            <w:vAlign w:val="center"/>
          </w:tcPr>
          <w:p w14:paraId="7C9E49E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5F85100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C5E8B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97C8E9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A770AD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3E8186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9FDCF2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DA9C8EB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D7EEF3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49ACBF2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32E9D7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E5B33E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BE2C05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4F9CCE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E35B69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B606F65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58DBCF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0996D7D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AE284C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F0DB3C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BB74E6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246E51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4CE5A0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D9E600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FD649A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59A4F554" w14:textId="77777777" w:rsidTr="00503750">
        <w:trPr>
          <w:trHeight w:val="664"/>
        </w:trPr>
        <w:tc>
          <w:tcPr>
            <w:tcW w:w="3372" w:type="dxa"/>
          </w:tcPr>
          <w:p w14:paraId="3AD3669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5B13F5D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7CC09E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4D5FA2A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8646E8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2FF046A5" w14:textId="4120B7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FD3047B" w14:textId="24FF24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554E3D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8F07EF7" w14:textId="1BD2E00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D43CBCE" w14:textId="1AEFDF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CEE8443" w14:textId="160010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4568BD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4B69A35" w14:textId="63D6D949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C46C5EF" w14:textId="1F9DEC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2244421" w14:textId="4282C7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16791D1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173EA50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594C9CD5" w14:textId="3A1A2B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B297B2E" w14:textId="276D43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E61B86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D51CD60" w14:textId="538F7E61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640BC88" w14:textId="61A14A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C8D9389" w14:textId="379B2E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FAA225A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15ECF648" w14:textId="28D0C973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EB0E2FA" w14:textId="2408AB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3005ADA" w14:textId="7AE22A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F4C9A3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5E83E1D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2B8038E3" w14:textId="77777777" w:rsidTr="00503750">
        <w:tc>
          <w:tcPr>
            <w:tcW w:w="2835" w:type="dxa"/>
            <w:vAlign w:val="center"/>
          </w:tcPr>
          <w:p w14:paraId="69A3DEC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4EA7AA3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139622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1778D7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427C095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D5A1D30" w14:textId="77777777" w:rsidTr="00503750">
        <w:tc>
          <w:tcPr>
            <w:tcW w:w="2835" w:type="dxa"/>
          </w:tcPr>
          <w:p w14:paraId="711318D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04AD72D6" w14:textId="6E82C8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D1B372A" w14:textId="73BB79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81FFB4E" w14:textId="17E593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DF8D041" w14:textId="7EF619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AD84D7C" w14:textId="77777777" w:rsidTr="00503750">
        <w:tc>
          <w:tcPr>
            <w:tcW w:w="2835" w:type="dxa"/>
          </w:tcPr>
          <w:p w14:paraId="451E908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409B7FEE" w14:textId="08B2E1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887B517" w14:textId="38A382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93AEED8" w14:textId="1EE26B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4E9DD36" w14:textId="3F9D9C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3CF74E8" w14:textId="77777777" w:rsidTr="00503750">
        <w:tc>
          <w:tcPr>
            <w:tcW w:w="2835" w:type="dxa"/>
          </w:tcPr>
          <w:p w14:paraId="57218B5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CEAE3F7" w14:textId="187FF4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A385B64" w14:textId="5F530D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F16CAF0" w14:textId="7A2B8E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874618F" w14:textId="1DB889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EBDFF3A" w14:textId="77777777" w:rsidTr="00503750">
        <w:tc>
          <w:tcPr>
            <w:tcW w:w="2835" w:type="dxa"/>
            <w:vAlign w:val="center"/>
          </w:tcPr>
          <w:p w14:paraId="18C4A67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4B3340A8" w14:textId="0C1A97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8443890" w14:textId="3178FC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C3AA363" w14:textId="18D907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09AD3D9" w14:textId="217B92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6ED9C8B" w14:textId="77777777" w:rsidTr="00503750">
        <w:tc>
          <w:tcPr>
            <w:tcW w:w="2835" w:type="dxa"/>
            <w:vAlign w:val="center"/>
          </w:tcPr>
          <w:p w14:paraId="19F5344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6EE36A52" w14:textId="3FFE8C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572C686" w14:textId="0D734C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F36CA89" w14:textId="01B8D4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404CB07" w14:textId="749CBF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7C41C75" w14:textId="77777777" w:rsidTr="00503750">
        <w:tc>
          <w:tcPr>
            <w:tcW w:w="2835" w:type="dxa"/>
          </w:tcPr>
          <w:p w14:paraId="549B418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32DF1B8" w14:textId="675F5C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49F0E96" w14:textId="37D76F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FF7C2B" w14:textId="33459F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84B31D9" w14:textId="07F58D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85EACC3" w14:textId="77777777" w:rsidTr="00503750">
        <w:tc>
          <w:tcPr>
            <w:tcW w:w="2835" w:type="dxa"/>
          </w:tcPr>
          <w:p w14:paraId="6984B16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296DB1E" w14:textId="6AE990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060DCCD" w14:textId="513D89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F036236" w14:textId="5C8831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FDBA53B" w14:textId="4671F0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F0719AF" w14:textId="77777777" w:rsidTr="00503750">
        <w:tc>
          <w:tcPr>
            <w:tcW w:w="2835" w:type="dxa"/>
          </w:tcPr>
          <w:p w14:paraId="4316971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54AE6C66" w14:textId="3D6DEB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2815D3F" w14:textId="7F63D0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7E30BB5" w14:textId="3C662B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C450614" w14:textId="4429AF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E714869" w14:textId="77777777" w:rsidR="00944C3D" w:rsidRDefault="00944C3D" w:rsidP="00944C3D">
      <w:pPr>
        <w:rPr>
          <w:rFonts w:ascii="Arial" w:hAnsi="Arial"/>
          <w:b/>
        </w:rPr>
      </w:pPr>
    </w:p>
    <w:p w14:paraId="4AF3A4F5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3972BE26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000C296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6D9D9C4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52802DC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1A69DDF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A7584C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5DC7628" w14:textId="77777777" w:rsidTr="00503750">
        <w:trPr>
          <w:trHeight w:val="443"/>
        </w:trPr>
        <w:tc>
          <w:tcPr>
            <w:tcW w:w="2560" w:type="dxa"/>
          </w:tcPr>
          <w:p w14:paraId="01F5901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44A4DB54" w14:textId="652819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37F08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B7E7E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ECA66F3" w14:textId="31EF89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4A27778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65ADBC5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552021D6" w14:textId="2D2A69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CBEF7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53213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D29B8C6" w14:textId="166E84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8D13B59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27CE140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27E33DCA" w14:textId="32C746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3C641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7D64F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3B4C407" w14:textId="62E512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54C79ED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0DDEBA7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34A37DA8" w14:textId="10480F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F1872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7ED2B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09D8037" w14:textId="202AB0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1EE388F" w14:textId="77777777" w:rsidR="00944C3D" w:rsidRDefault="00944C3D" w:rsidP="00944C3D">
      <w:pPr>
        <w:rPr>
          <w:rFonts w:ascii="Arial" w:hAnsi="Arial"/>
          <w:b/>
        </w:rPr>
      </w:pPr>
    </w:p>
    <w:p w14:paraId="0AFCC063" w14:textId="77777777" w:rsidR="00944C3D" w:rsidRDefault="00944C3D" w:rsidP="00944C3D">
      <w:pPr>
        <w:rPr>
          <w:rFonts w:ascii="Arial" w:hAnsi="Arial"/>
          <w:b/>
        </w:rPr>
      </w:pPr>
    </w:p>
    <w:p w14:paraId="1D6D41C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038212EB" w14:textId="77777777" w:rsidR="00944C3D" w:rsidRDefault="00944C3D" w:rsidP="00944C3D">
      <w:pPr>
        <w:rPr>
          <w:rFonts w:ascii="Arial" w:hAnsi="Arial"/>
          <w:b/>
        </w:rPr>
      </w:pPr>
    </w:p>
    <w:p w14:paraId="301C72C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009B7488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4E6AFE2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79A3EB5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2087462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08702C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6D22C8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802BD1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C1DDBD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E068836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682269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A0F65C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BBFF42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A51DD6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BA445B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814B13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CDE619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1A89237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AFE05F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2AF353C0" w14:textId="77777777" w:rsidTr="00503750">
        <w:trPr>
          <w:trHeight w:val="677"/>
        </w:trPr>
        <w:tc>
          <w:tcPr>
            <w:tcW w:w="3358" w:type="dxa"/>
          </w:tcPr>
          <w:p w14:paraId="6E36F71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DB1456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4C1695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5D18FA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3E0AD1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6D5E0C7F" w14:textId="271F79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C12519B" w14:textId="5CFBE3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8F83E4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382076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2E624080" w14:textId="64D90B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A5138AF" w14:textId="4AD7B9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261321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67B210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0CAF22ED" w14:textId="547FE3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5DB8A9B" w14:textId="292B40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04D5FC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5CBE87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1AA1C89E" w14:textId="571CDD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B9A0F64" w14:textId="0CC03A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C7B693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360E13C" w14:textId="6F2AE28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6ADA99E" w14:textId="2A7E48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F50DEAE" w14:textId="34A71D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6EC276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2581338F" w14:textId="3532E6D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8A3CC17" w14:textId="62CA28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ED971B5" w14:textId="38DFFE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CB0CE52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5E7FE3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339D001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00FBF4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1729A49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3AE40264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291A33A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D3C3C5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0325D11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83C8B1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5B01C1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45D3B2D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572956A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7EE19B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7B401F0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FBB572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10BAD3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800F15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BA34BB9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737990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2AF790F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682311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83EBB6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29CF3E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A462DA7" w14:textId="38DF86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1522AC0" w14:textId="0DC28A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A612DCA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39A7317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5E223331" w14:textId="1E217C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112D423" w14:textId="38B4A1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95E1F71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D26678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55DF137" w14:textId="5788EB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FBC916" w14:textId="569EED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711198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AE912B5" w14:textId="607EC82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A7F8FBB" w14:textId="21F48B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AB9DAF1" w14:textId="2A778B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E4BFB1C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60C4E6B" w14:textId="758A3D0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1292F91" w14:textId="063111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12BF92" w14:textId="6A9EE9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3ED4E6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1E6324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75D17BB2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57233AE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7D97DF2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65995B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B8D5A4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083634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4B84B8AB" w14:textId="34C09A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DAD4719" w14:textId="03C128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E6A4FC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8CC571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1235E147" w14:textId="14158E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10250E" w14:textId="30A826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881EFE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F830F8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51F8B65E" w14:textId="1021BB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D7910AF" w14:textId="32ABC8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A0B1CD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BDE3594" w14:textId="02968EF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6BA70D7" w14:textId="4789E7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987CE87" w14:textId="0BEA91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0A8C2BB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475EFBAA" w14:textId="1C0A74B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1E97723" w14:textId="150FC5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48C2D0B" w14:textId="0686F6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436191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502C527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26C2A7A8" w14:textId="77777777" w:rsidTr="00503750">
        <w:tc>
          <w:tcPr>
            <w:tcW w:w="3686" w:type="dxa"/>
            <w:vAlign w:val="center"/>
          </w:tcPr>
          <w:p w14:paraId="16523BF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6BD3418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286C1B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5B3CA32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4A69C8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6CF4E8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A04F51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28D129E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04C7A9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107E81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760AB0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40B5E2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90FF54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441F31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116D58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621B77C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13281FF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055E1A4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688C64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82C1891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4B6B0B99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EB74D0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91354B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5A5F9C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303EAB2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4A8C60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39C28F8E" w14:textId="31BC54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80A0237" w14:textId="53CF17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F01B7DA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84F8C1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5EBE8853" w14:textId="5A01DD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80D1E9" w14:textId="4A4647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0069B4E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FF708B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3169BF2" w14:textId="5D7A47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5693443" w14:textId="18A9A4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1605EE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880A2DB" w14:textId="3D12D76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9F462C9" w14:textId="057A1C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F7E7521" w14:textId="15D459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19C3580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925AB78" w14:textId="29816FA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52FF57C" w14:textId="2FD66E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BE95630" w14:textId="0709BF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0BD1C9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1FF4D7C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A4C77EC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00B8A68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2A1657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34BE39B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45459A2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6D85CD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756F2E06" w14:textId="504979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AD0DD5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A36F13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48D126F8" w14:textId="2364D0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90AC1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C77BD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54E6B3E8" w14:textId="7FB206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E46D01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626BB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67038D0B" w14:textId="68450D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CC126A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DA8D35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60BFE500" w14:textId="10BCFD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137A50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8F41BC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7DB401F" w14:textId="521691B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EC2C71F" w14:textId="77777777" w:rsidR="00944C3D" w:rsidRDefault="00944C3D" w:rsidP="00944C3D">
      <w:pPr>
        <w:rPr>
          <w:sz w:val="22"/>
          <w:szCs w:val="22"/>
        </w:rPr>
      </w:pPr>
    </w:p>
    <w:p w14:paraId="415DD856" w14:textId="77777777" w:rsidR="00944C3D" w:rsidRDefault="00944C3D" w:rsidP="00944C3D">
      <w:pPr>
        <w:rPr>
          <w:sz w:val="22"/>
          <w:szCs w:val="22"/>
        </w:rPr>
      </w:pPr>
    </w:p>
    <w:p w14:paraId="4841409F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0A58E463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0F3E6E87" w14:textId="27D60BF8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6922EC3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CDA6A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1B7FC50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B6DF1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01236A45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7599094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B061B8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0459B93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3F0F086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46B0932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7F0976C9" w14:textId="1B41CA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91EF6DB" w14:textId="73541C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A10966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D480AA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7FCDE842" w14:textId="55FFC9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954175A" w14:textId="4AC5D0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D95B2D8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967154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02A75A06" w14:textId="569B62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93551F2" w14:textId="3A3803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18481E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2FAD19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5B47BF36" w14:textId="217019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A7F5248" w14:textId="16B2A0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0337D08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43793EE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1D6F3402" w14:textId="510B22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E2AEF84" w14:textId="54CCD8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E50E00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2509331" w14:textId="2CFB7525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82B9F3B" w14:textId="19D1D4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C8891DF" w14:textId="3B2A5B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0703DDC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FAEE8A6" w14:textId="415EFA4B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41FF110" w14:textId="4FBCB0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86FB499" w14:textId="1AAA7B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01C01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73321C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2C9984FB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7FA3923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412CB6A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6B68BFF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14CDBC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88F5CA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4EE1AFAE" w14:textId="517C75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31D9794" w14:textId="4B9385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CF91DA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C9891B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641C4385" w14:textId="367AAA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B573E2D" w14:textId="29666D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275604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BF3CA0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2299CB54" w14:textId="2ED895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11A211F" w14:textId="4CFA3A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46A414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BFC531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2A0CC551" w14:textId="3FD8AE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6FA8918" w14:textId="4A8352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673916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B57E9CF" w14:textId="359ABF02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6B184F1" w14:textId="0EE6DB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345C3C0" w14:textId="3B4DC3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49C0F1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A9E623B" w14:textId="0ACE29BF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92B394A" w14:textId="32F37D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A41AD24" w14:textId="7D3699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E201D02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51FB334D" w14:textId="728AF9FB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CEC044A" w14:textId="069F69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56D5343" w14:textId="7A0909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72F9" w:rsidRPr="006105B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105D6A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8099BEA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33AF3D85" w14:textId="548C50CF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64D7E52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97F71E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39413EC6" w14:textId="2604F602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171210F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20AD51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1FA5C602" w14:textId="275E784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35A9FC7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54639F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2B8EEF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5C170924" w14:textId="77777777" w:rsidR="00944C3D" w:rsidRPr="003607F0" w:rsidRDefault="00944C3D" w:rsidP="00944C3D"/>
    <w:p w14:paraId="7AC68B42" w14:textId="77777777" w:rsidR="00F47675" w:rsidRPr="00944C3D" w:rsidRDefault="00F47675" w:rsidP="00944C3D"/>
    <w:sectPr w:rsidR="00F47675" w:rsidRPr="00944C3D" w:rsidSect="002536F2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24044E5" w14:textId="77777777" w:rsidR="002536F2" w:rsidRDefault="002536F2">
      <w:r>
        <w:separator/>
      </w:r>
    </w:p>
  </w:endnote>
  <w:endnote w:type="continuationSeparator" w:id="0">
    <w:p w14:paraId="77CCF1AE" w14:textId="77777777" w:rsidR="002536F2" w:rsidRDefault="002536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2B228DA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77D61473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0766132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87B68CB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65547A2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60A9E133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8E16E0B" w14:textId="77777777" w:rsidR="002536F2" w:rsidRDefault="002536F2">
      <w:r>
        <w:separator/>
      </w:r>
    </w:p>
  </w:footnote>
  <w:footnote w:type="continuationSeparator" w:id="0">
    <w:p w14:paraId="1D839B4F" w14:textId="77777777" w:rsidR="002536F2" w:rsidRDefault="002536F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97782498">
    <w:abstractNumId w:val="13"/>
  </w:num>
  <w:num w:numId="2" w16cid:durableId="378015039">
    <w:abstractNumId w:val="17"/>
  </w:num>
  <w:num w:numId="3" w16cid:durableId="779111875">
    <w:abstractNumId w:val="8"/>
  </w:num>
  <w:num w:numId="4" w16cid:durableId="1193345384">
    <w:abstractNumId w:val="7"/>
  </w:num>
  <w:num w:numId="5" w16cid:durableId="1491215400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908424875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138183627">
    <w:abstractNumId w:val="20"/>
  </w:num>
  <w:num w:numId="8" w16cid:durableId="621304614">
    <w:abstractNumId w:val="10"/>
  </w:num>
  <w:num w:numId="9" w16cid:durableId="79720000">
    <w:abstractNumId w:val="0"/>
  </w:num>
  <w:num w:numId="10" w16cid:durableId="1843936989">
    <w:abstractNumId w:val="19"/>
  </w:num>
  <w:num w:numId="11" w16cid:durableId="1503937537">
    <w:abstractNumId w:val="6"/>
  </w:num>
  <w:num w:numId="12" w16cid:durableId="105468072">
    <w:abstractNumId w:val="9"/>
  </w:num>
  <w:num w:numId="13" w16cid:durableId="2099592900">
    <w:abstractNumId w:val="12"/>
  </w:num>
  <w:num w:numId="14" w16cid:durableId="589394069">
    <w:abstractNumId w:val="15"/>
  </w:num>
  <w:num w:numId="15" w16cid:durableId="517739657">
    <w:abstractNumId w:val="14"/>
  </w:num>
  <w:num w:numId="16" w16cid:durableId="7146624">
    <w:abstractNumId w:val="2"/>
  </w:num>
  <w:num w:numId="17" w16cid:durableId="926814029">
    <w:abstractNumId w:val="4"/>
  </w:num>
  <w:num w:numId="18" w16cid:durableId="253131684">
    <w:abstractNumId w:val="11"/>
  </w:num>
  <w:num w:numId="19" w16cid:durableId="2042313386">
    <w:abstractNumId w:val="5"/>
  </w:num>
  <w:num w:numId="20" w16cid:durableId="709912490">
    <w:abstractNumId w:val="18"/>
  </w:num>
  <w:num w:numId="21" w16cid:durableId="162924267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353"/>
    <w:docVar w:name="arg2" w:val="Driver=asa17;DBF=D:\anasoft\data\tebys.db;DBN=tebys;ENG=SQL17;commlinks=TCPIP{ip=192.168.1.241};uid=hromnikova;pwd=488300282956Vaveto1;con=finus(10.15)"/>
    <w:docVar w:name="arg3" w:val="0"/>
    <w:docVar w:name="arg4" w:val="C:\Users\HROMNI~1.TEB\AppData\Local\Temp\10654984.doc"/>
    <w:docVar w:name="arg5" w:val="7"/>
  </w:docVars>
  <w:rsids>
    <w:rsidRoot w:val="00E672F9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6F2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672F9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87226DD"/>
  <w15:docId w15:val="{D57348FE-C0F8-4E5C-B499-6D10A61A8C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</Pages>
  <Words>5338</Words>
  <Characters>30431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2024-03-22T11:39:00Z</dcterms:created>
  <dcterms:modified xsi:type="dcterms:W3CDTF">2024-03-22T11:41:00Z</dcterms:modified>
</cp:coreProperties>
</file>