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0A60E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3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A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6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7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D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7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A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2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8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E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C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3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1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5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C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6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6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E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0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9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F495E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CFA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D8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BA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77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7D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48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98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00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66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33D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93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903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9D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3A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4B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77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54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70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9F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E5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46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BF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A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E1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D9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AE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B4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B3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96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D4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4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19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4C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6E3D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BCD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5BF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B3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DA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FF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D4B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20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87E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6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B9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2F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EF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F1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6BD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E1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352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EA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53B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8DD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AC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12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DB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31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8ED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A1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28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AF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B3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D7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7B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61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0B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A0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F396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B4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6C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4A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B9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472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BE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37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9A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CA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69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9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3C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AA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00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9D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C4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71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23F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CE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4F3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1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CF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0CE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E5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09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13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9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B8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F4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619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17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87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27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49CF4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2A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0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5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7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4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A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3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E5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C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D5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1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B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2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9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9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C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F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E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2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8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C3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D8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B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0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00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8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9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6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9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A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6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E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9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3C095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C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6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F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0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E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1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2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1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8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2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D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A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1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5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18B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4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C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C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9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0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D8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C7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47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32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0F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48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79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74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59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E6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83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972FC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C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F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1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C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582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2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5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1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D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E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D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5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F7BB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6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5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C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D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8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8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2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6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6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2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B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6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6513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0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8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1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E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A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0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F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2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B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B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6EA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6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E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5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C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D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0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1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2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F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A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A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B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E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2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42A6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1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0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C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6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B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F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D5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B4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50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63F14E" w14:textId="1DAA34C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F6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63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73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DF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37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08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18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CE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B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7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7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B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7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8F57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5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F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A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22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D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B1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22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C1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D08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DD96A60" wp14:editId="08D2A10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841B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D96A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AC841B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4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10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ED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55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2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9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3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F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D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C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6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1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A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9ACA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E189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BA50C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7B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378F75E" wp14:editId="22B698D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8F6D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8F75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D68F6D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212DCE1" wp14:editId="38B07CF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A680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2DCE1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32A680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B76978" wp14:editId="48561AF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36FB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7697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2436FB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A54CDDF" wp14:editId="126AA59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34443" w14:textId="6536B940" w:rsidR="000B647F" w:rsidRDefault="00000000" w:rsidP="00944C3D">
                                  <w:fldSimple w:instr=" MERGEFIELD  aDMOD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4CDDF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C134443" w14:textId="6536B940" w:rsidR="000B647F" w:rsidRDefault="00000000" w:rsidP="00944C3D">
                            <w:fldSimple w:instr=" MERGEFIELD  aDMOD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05ECFC5" wp14:editId="70558A7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DC3CB" w14:textId="31B2BC2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ECFC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3EDC3CB" w14:textId="31B2BC2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CADBF2A" wp14:editId="508B701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9A0A0" w14:textId="2155C00F" w:rsidR="000B647F" w:rsidRDefault="00000000" w:rsidP="00944C3D">
                                  <w:fldSimple w:instr=" MERGEFIELD  aDRDO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DBF2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3C9A0A0" w14:textId="2155C00F" w:rsidR="000B647F" w:rsidRDefault="00000000" w:rsidP="00944C3D">
                            <w:fldSimple w:instr=" MERGEFIELD  aDRDO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0592224" wp14:editId="467F807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6FF70" w14:textId="70E93792" w:rsidR="000B647F" w:rsidRDefault="00000000" w:rsidP="00944C3D">
                                  <w:fldSimple w:instr=" MERGEFIELD  aDMDO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92224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5D6FF70" w14:textId="70E93792" w:rsidR="000B647F" w:rsidRDefault="00000000" w:rsidP="00944C3D">
                            <w:fldSimple w:instr=" MERGEFIELD  aDMDO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6CC35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8F67A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894E1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712B35" wp14:editId="2493440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524D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12B3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5D524D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0A5AE17" wp14:editId="2F14714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ABFB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5AE1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D2ABFB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49E710" wp14:editId="343234D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3B87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9E71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A63B87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52208C1" wp14:editId="05B6962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706C7" w14:textId="4CE2E792" w:rsidR="000B647F" w:rsidRDefault="00000000" w:rsidP="00944C3D">
                                  <w:fldSimple w:instr=" MERGEFIELD  aDRDOo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208C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1B706C7" w14:textId="4CE2E792" w:rsidR="000B647F" w:rsidRDefault="00000000" w:rsidP="00944C3D">
                            <w:fldSimple w:instr=" MERGEFIELD  aDRDOo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8AA2470" wp14:editId="4244BC3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6221E" w14:textId="4573850D" w:rsidR="000B647F" w:rsidRDefault="00000000" w:rsidP="00944C3D">
                                  <w:fldSimple w:instr=" MERGEFIELD  aDMDO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A2470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B26221E" w14:textId="4573850D" w:rsidR="000B647F" w:rsidRDefault="00000000" w:rsidP="00944C3D">
                            <w:fldSimple w:instr=" MERGEFIELD  aDMDO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1F5A0E2" wp14:editId="2729F79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7405E" w14:textId="3ECF7A11" w:rsidR="000B647F" w:rsidRDefault="00000000" w:rsidP="00944C3D">
                                  <w:fldSimple w:instr=" MERGEFIELD  aDRODo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5A0E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AC7405E" w14:textId="3ECF7A11" w:rsidR="000B647F" w:rsidRDefault="00000000" w:rsidP="00944C3D">
                            <w:fldSimple w:instr=" MERGEFIELD  aDRODo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0B13A6" wp14:editId="13FD93F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03731" w14:textId="70945007" w:rsidR="000B647F" w:rsidRDefault="00000000" w:rsidP="00944C3D">
                                  <w:fldSimple w:instr=" MERGEFIELD  aDMOD  \* MERGEFORMAT ">
                                    <w:r w:rsidR="00E672F9" w:rsidRPr="00E672F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B13A6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0A03731" w14:textId="70945007" w:rsidR="000B647F" w:rsidRDefault="00000000" w:rsidP="00944C3D">
                            <w:fldSimple w:instr=" MERGEFIELD  aDMOD  \* MERGEFORMAT ">
                              <w:r w:rsidR="00E672F9" w:rsidRPr="00E672F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856D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CA44B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BCE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F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2D9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3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D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7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7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6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0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B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F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6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0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5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0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4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4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8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B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1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8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F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E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B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9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B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C82D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4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20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2D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5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E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7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8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1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7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0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1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0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E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D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0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F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1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3A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0A8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C7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51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94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FA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C9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7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E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B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7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0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C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7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D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651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9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8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1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E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A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B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7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B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4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D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C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B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E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4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6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0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9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D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6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E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674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9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7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E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1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A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6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37DE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2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5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C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4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8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F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B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F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3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0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1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1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A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1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E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F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D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B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20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9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A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E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5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9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E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E14D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B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5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4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9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4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2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9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8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5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2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8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4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5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7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C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8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D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46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5B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FA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32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67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E0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1F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D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B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6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D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2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0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D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1784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C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6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8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F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4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F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B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A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D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0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D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F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2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A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5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F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7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C7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A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17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56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01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91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2B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B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2CD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1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221F0E1" wp14:editId="6B22972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973D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1F0E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E8973D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A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A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0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0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A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9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C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F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C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90E25A4" wp14:editId="1EC6C70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71DA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E25A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C871DA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A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3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D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E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3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E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4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3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9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6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4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3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6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E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8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1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F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E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2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6FBE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F0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E100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D47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6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CEA8E4" wp14:editId="75321FF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36024" w14:textId="1946C3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37913492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EA8E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9136024" w14:textId="1946C3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37913492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9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8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6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5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A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3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6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F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0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26C6E" wp14:editId="3B0675E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6BF66" w14:textId="49F800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2021737839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26C6E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576BF66" w14:textId="49F800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2021737839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A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D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5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0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F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9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7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4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F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4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F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4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9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6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A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4F47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8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9CC20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F65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E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C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5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A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0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B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E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9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2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5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4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9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7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3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A8AB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CF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7D1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A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E6E742" wp14:editId="1242808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456BA" w14:textId="17FBCE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3141 Noviny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6E74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1E456BA" w14:textId="17FBCE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3141 Noviny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1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2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0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A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1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D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D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8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D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4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2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F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E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0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F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0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2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A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D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5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0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6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D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0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0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2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B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C427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F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69F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B0C1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C05A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E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F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6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7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3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F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1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0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2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1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9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5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7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D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0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A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C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5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B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A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A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0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B9A0B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A2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48B12E" wp14:editId="2BC1F3C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8C83E" w14:textId="1ABDFE5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J.Zemana 99,101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8B12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B68C83E" w14:textId="1ABDFE5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J.Zemana 99,101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D9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4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D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D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6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D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E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D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7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A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9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9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7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8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3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2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B2BAE4" wp14:editId="45B8983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1F762" w14:textId="04F475D2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2BAE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4F1F762" w14:textId="04F475D2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7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A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E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1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5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4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7EA4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13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F01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16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DD23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5AAAB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B54D13" wp14:editId="275AC7D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19AF2" w14:textId="5B860AC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54D1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2B19AF2" w14:textId="5B860AC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B15932" wp14:editId="0EB7C80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7BBB4" w14:textId="1EFA06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1593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A47BBB4" w14:textId="1EFA06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8D92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37D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6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1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7558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2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9E7F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828259" wp14:editId="18CF723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0636C" w14:textId="3DB1157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2825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100636C" w14:textId="3DB1157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3A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5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6B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4F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A8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F6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870B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8D0DE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5C7DD1" wp14:editId="1C53A7B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0E06E" w14:textId="55FC8AC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C7DD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170E06E" w14:textId="55FC8AC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E38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A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B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C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A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D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6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2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CB8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C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559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D98E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5417B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563428" wp14:editId="161BB51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460193" w14:textId="394AE5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672F9" w:rsidRPr="006105B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6342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7460193" w14:textId="394AE5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672F9" w:rsidRPr="006105B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2BB3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845D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049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3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E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F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A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8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4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F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8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3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7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4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6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D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F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F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8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C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4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6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8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F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B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8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7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55BD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DE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DFE04A" w14:textId="66D623F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672F9">
              <w:rPr>
                <w:rFonts w:ascii="Arial" w:hAnsi="Arial"/>
                <w:lang w:eastAsia="sk-SK"/>
              </w:rPr>
              <w:t>28.21.2024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AC4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14C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453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F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6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2A68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617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BC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EA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35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A6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DA2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F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70D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F93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4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46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E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B3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893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6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F960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43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1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A9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D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F0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A2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B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29C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FD9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5F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FC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F0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8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F25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5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BDB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E71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98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3B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3A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20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17C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F65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A9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7E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23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20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8A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657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2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1759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E7D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97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E9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8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54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F19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5BCA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5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F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7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8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D2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7ECB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419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1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3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1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B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B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A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6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E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5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B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2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B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9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F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C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9EE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E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7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16A74A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C0B0DFA" w14:textId="77777777" w:rsidR="00944C3D" w:rsidRDefault="00944C3D" w:rsidP="00944C3D">
      <w:pPr>
        <w:rPr>
          <w:rFonts w:ascii="Arial" w:hAnsi="Arial"/>
        </w:rPr>
      </w:pPr>
    </w:p>
    <w:p w14:paraId="0F2416B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6879390" w14:textId="2E8624E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A34E08A" w14:textId="6B43282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996F741" w14:textId="0A67754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F9872B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676E61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1CF01F1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A6534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A87F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26E3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17CB83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E4D825" w14:textId="4477AB00" w:rsidR="00944C3D" w:rsidRPr="008D0433" w:rsidRDefault="00E672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Miloš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Tomšík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044DEC7" w14:textId="05F10B66" w:rsidR="00944C3D" w:rsidRPr="008D0433" w:rsidRDefault="00E672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2362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5E278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8B41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F25C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8AEA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7EDC2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91EC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E57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037A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D0E71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53D264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5F361D7" w14:textId="0E93F201" w:rsidR="00944C3D" w:rsidRDefault="00E672F9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4FD57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0C5D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35C86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A5ED09" w14:textId="17B43D7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B83599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1108A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760BD5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D854F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E366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80874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E34768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54BF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98B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09639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BFA7A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DB388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7F3D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5FB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F54BB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D8EAD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59A0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B738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973F9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9674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9447E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C376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6EF31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6FDF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D8ED3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B114F8A" w14:textId="78A5A31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22544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D282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F5B2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4DA956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0A3871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C812C14" w14:textId="5CB7BBB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284EF1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0D5B1C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20D724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11115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78107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C00B4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2935F6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E5C3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181E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ED16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07085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AC09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8AD9C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545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8EF88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D8A1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ABED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5E50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E180B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143B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2A800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77F1E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2CF90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F5A8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E531E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CE91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0A429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4D4A4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CA7DA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E67DA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134BC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F3920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D90B0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2DA9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634A6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CE74B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04ABE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E73C5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6204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51D3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5C321A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73704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4A2BF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2A08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30519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917EAB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9EEF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B6F3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9E4C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EF1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75BC8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948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637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4C7E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9C54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6FD3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8CFB8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F73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11C2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50B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06C2E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2177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FF9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52BD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A30E6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A67D9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B6F86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7D8A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400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25CF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2C32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A8269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7DE6F9D" w14:textId="056D91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B6CA94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A81C4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51D52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C6B926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5DBA9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70421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88C35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536F2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DBAD0A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1897B0F" w14:textId="77777777" w:rsidTr="00503750">
        <w:tc>
          <w:tcPr>
            <w:tcW w:w="2302" w:type="dxa"/>
            <w:vAlign w:val="center"/>
          </w:tcPr>
          <w:p w14:paraId="52E252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F8F8A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0AEAB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8036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5DFA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FC40B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EEA97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8D5EA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B1B21D1" w14:textId="77777777" w:rsidTr="00503750">
        <w:tc>
          <w:tcPr>
            <w:tcW w:w="15593" w:type="dxa"/>
            <w:gridSpan w:val="8"/>
            <w:vAlign w:val="center"/>
          </w:tcPr>
          <w:p w14:paraId="4242E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6085AF3" w14:textId="77777777" w:rsidTr="00503750">
        <w:tc>
          <w:tcPr>
            <w:tcW w:w="2302" w:type="dxa"/>
            <w:vAlign w:val="center"/>
          </w:tcPr>
          <w:p w14:paraId="7AED0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22C856" w14:textId="123951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6C74F8" w14:textId="5F2D71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00CF6" w14:textId="23EF49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DFC0E" w14:textId="3056ED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B71E2" w14:textId="2A5C8D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CF245" w14:textId="16935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734FC" w14:textId="52852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DC6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95E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6CB08B1" w14:textId="120B3E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196284" w14:textId="07698D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5313A" w14:textId="0E29C6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E5EA8" w14:textId="09D46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A20BAE" w14:textId="4AFB32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6D1F9" w14:textId="3EF990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238E7" w14:textId="2FBCBD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3860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0B07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C2E5E15" w14:textId="41717F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DC10A3" w14:textId="7255AF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72238" w14:textId="04BBA8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8927D" w14:textId="254FBB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89E93" w14:textId="4E4A3A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84D15" w14:textId="1FB4F6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21D1B" w14:textId="5B98D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5E0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897F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AF209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253D4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FFC9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D741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F436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E912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73BE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B3FA38" w14:textId="77777777" w:rsidTr="00503750">
        <w:tc>
          <w:tcPr>
            <w:tcW w:w="2302" w:type="dxa"/>
            <w:vAlign w:val="center"/>
          </w:tcPr>
          <w:p w14:paraId="30576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E7C421" w14:textId="6F219C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5BFB1C" w14:textId="7B9671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D21D6" w14:textId="34E7B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7DF38" w14:textId="4B8F1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CB1DF7" w14:textId="11EBB9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97688" w14:textId="7D6EC2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5052A" w14:textId="2C6C62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8FB7E" w14:textId="77777777" w:rsidTr="00503750">
        <w:tc>
          <w:tcPr>
            <w:tcW w:w="15593" w:type="dxa"/>
            <w:gridSpan w:val="8"/>
            <w:vAlign w:val="center"/>
          </w:tcPr>
          <w:p w14:paraId="3B930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5E1A7E" w14:textId="77777777" w:rsidTr="00503750">
        <w:tc>
          <w:tcPr>
            <w:tcW w:w="2302" w:type="dxa"/>
            <w:vAlign w:val="center"/>
          </w:tcPr>
          <w:p w14:paraId="11F4CD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728D66" w14:textId="2C152A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A78602" w14:textId="4714CE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CCA942" w14:textId="1FA640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61B1A" w14:textId="4D3B1E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A76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2C61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A33611" w14:textId="4705DA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2849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2B38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1CBF37" w14:textId="5C6B36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E06C83" w14:textId="5EAF4E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F94A9" w14:textId="273CC3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704A4" w14:textId="315825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9DA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4262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CFF649" w14:textId="1F1F27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61C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8F0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917ED9" w14:textId="1977C2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BC4231" w14:textId="1C3786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43947" w14:textId="30FCFC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62CB7" w14:textId="34581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E2C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073A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6408E6" w14:textId="72EE93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B4CFF5" w14:textId="77777777" w:rsidTr="00503750">
        <w:tc>
          <w:tcPr>
            <w:tcW w:w="2302" w:type="dxa"/>
            <w:vAlign w:val="center"/>
          </w:tcPr>
          <w:p w14:paraId="7671FB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BCEE46" w14:textId="5A4686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0DA482" w14:textId="477452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CE818" w14:textId="4AFD33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10A486" w14:textId="470EED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4B7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85FE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797CC8" w14:textId="4AA860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7FC2CD" w14:textId="77777777" w:rsidTr="00503750">
        <w:tc>
          <w:tcPr>
            <w:tcW w:w="15593" w:type="dxa"/>
            <w:gridSpan w:val="8"/>
            <w:vAlign w:val="center"/>
          </w:tcPr>
          <w:p w14:paraId="3F9AD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A0593C" w14:textId="77777777" w:rsidTr="00503750">
        <w:tc>
          <w:tcPr>
            <w:tcW w:w="2302" w:type="dxa"/>
            <w:vAlign w:val="center"/>
          </w:tcPr>
          <w:p w14:paraId="6A6104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FFD7CC" w14:textId="09A4BF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0680BB" w14:textId="2827F8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554AF" w14:textId="7213E5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E93BF" w14:textId="5FEB3A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6B584" w14:textId="0CB0BF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E6C74" w14:textId="7E7AF2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3A6BC" w14:textId="143C8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8229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8C0B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3A593EC" w14:textId="18173B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288612" w14:textId="064741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C495C" w14:textId="13A087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7530C" w14:textId="1A944C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89BA52" w14:textId="273DCB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D8FC9" w14:textId="38EC6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21478" w14:textId="1E1480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119D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0F339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DE6EEB0" w14:textId="2868E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5FAB82" w14:textId="327EFA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35E56" w14:textId="7DFF3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6E75B" w14:textId="5F4B0F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646ED" w14:textId="494DE1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BED21" w14:textId="1EBD4C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4EE91" w14:textId="622CBA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D949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00A8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080E1A" w14:textId="147EA9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11C9BF" w14:textId="4441EC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75771B" w14:textId="2EBFFD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73508" w14:textId="16C005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A2ECE" w14:textId="5E632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23F79" w14:textId="74BC70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9C5FE" w14:textId="3F0A6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9225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84A2D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C76A4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9673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2E95C7" w14:textId="783C65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34C231" w14:textId="79A7A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AB5E7" w14:textId="42AC51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15289" w14:textId="5646D9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80FBD" w14:textId="3E7D8A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08173" w14:textId="2B5E8F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F31708" w14:textId="5BE7CB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B8D1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A4597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D81520" w14:textId="4681C5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AF213A" w14:textId="73536B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A752D" w14:textId="518C24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E27A6" w14:textId="78325D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3DF27" w14:textId="53E643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49877" w14:textId="0722A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9B0AD" w14:textId="66E7A0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20F764" w14:textId="77777777" w:rsidR="00944C3D" w:rsidRDefault="00944C3D" w:rsidP="00944C3D">
      <w:pPr>
        <w:rPr>
          <w:rFonts w:ascii="Arial" w:hAnsi="Arial"/>
          <w:b/>
        </w:rPr>
      </w:pPr>
    </w:p>
    <w:p w14:paraId="39BF5BB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B075028" w14:textId="77777777" w:rsidTr="00503750">
        <w:tc>
          <w:tcPr>
            <w:tcW w:w="1944" w:type="dxa"/>
            <w:vAlign w:val="center"/>
          </w:tcPr>
          <w:p w14:paraId="7D2F6C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F625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B3A4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0A49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3BA9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806F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E4AB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43852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FC63F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386C1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3AA94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20A2A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EBE310" w14:textId="77777777" w:rsidTr="00503750">
        <w:tc>
          <w:tcPr>
            <w:tcW w:w="15685" w:type="dxa"/>
            <w:gridSpan w:val="12"/>
            <w:vAlign w:val="center"/>
          </w:tcPr>
          <w:p w14:paraId="029ACE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EABCD6" w14:textId="77777777" w:rsidTr="00503750">
        <w:tc>
          <w:tcPr>
            <w:tcW w:w="1944" w:type="dxa"/>
            <w:vAlign w:val="center"/>
          </w:tcPr>
          <w:p w14:paraId="7F729A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9A5E16" w14:textId="1F818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186CA6" w14:textId="7C155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0D0368" w14:textId="050CE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488439" w14:textId="6D634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055793" w14:textId="554FC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FD6637" w14:textId="555FC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470E38" w14:textId="26D35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F943B3" w14:textId="0038D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A6FD32" w14:textId="5870B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4C58D4" w14:textId="61DC1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F8ABFC" w14:textId="5A300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4C14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05B3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BB08F3" w14:textId="3E14E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5322C1" w14:textId="07E17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68FCBD" w14:textId="00D44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4A21A" w14:textId="29C11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BB75D9" w14:textId="5C52E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A4B45D" w14:textId="47062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A83CE7" w14:textId="3812F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352E7A" w14:textId="4AC13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44DFE1" w14:textId="6D67D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4D8140" w14:textId="7F3BD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6424CE" w14:textId="15B19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860B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BD7F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792566F" w14:textId="1C48D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0AD271" w14:textId="5BE79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38051A" w14:textId="756EF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289E4B" w14:textId="79EF2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4D9A29" w14:textId="4692B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1FD490" w14:textId="00B07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2A5E98" w14:textId="156EE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7BD598" w14:textId="61E48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BE031C" w14:textId="7F276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8A094F" w14:textId="3519A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94081E" w14:textId="2C9DF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B59F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473CD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9908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FAE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846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C952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14ED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8898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0241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3797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66E5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BFD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D91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604092C" w14:textId="77777777" w:rsidTr="00503750">
        <w:tc>
          <w:tcPr>
            <w:tcW w:w="1944" w:type="dxa"/>
            <w:vAlign w:val="center"/>
          </w:tcPr>
          <w:p w14:paraId="31C7D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40B8F3" w14:textId="14AE4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0434D7" w14:textId="25CCB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6C11E6" w14:textId="0290E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F7465A" w14:textId="77F5C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529B1A" w14:textId="57C86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14F4F6" w14:textId="0BA97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0643E8" w14:textId="7F03E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67DA25" w14:textId="3B8D9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28A67D" w14:textId="40D71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87FC93" w14:textId="261E3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F17436" w14:textId="4975E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FF0AB" w14:textId="77777777" w:rsidTr="00503750">
        <w:tc>
          <w:tcPr>
            <w:tcW w:w="15685" w:type="dxa"/>
            <w:gridSpan w:val="12"/>
            <w:vAlign w:val="center"/>
          </w:tcPr>
          <w:p w14:paraId="33E090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2C9018A" w14:textId="77777777" w:rsidTr="00503750">
        <w:tc>
          <w:tcPr>
            <w:tcW w:w="1944" w:type="dxa"/>
            <w:vAlign w:val="center"/>
          </w:tcPr>
          <w:p w14:paraId="0390AD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61E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E8E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261758" w14:textId="201C3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5A439D" w14:textId="2F208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E0C42A" w14:textId="1462A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D248D6" w14:textId="42CA8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4121D2" w14:textId="7D02C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BB344E" w14:textId="3E234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D26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77F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2266A8" w14:textId="41E64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790C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44CE2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488D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4D0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2B04B5" w14:textId="522ED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605D55" w14:textId="73503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E96DF4" w14:textId="1B6F6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2C0EF2" w14:textId="5E4FB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462391" w14:textId="59B12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CF60B7" w14:textId="4143B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BE5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AA5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645E6E" w14:textId="3D029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F192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FCA1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691E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F98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CB6B61" w14:textId="1BCCD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E34BAB" w14:textId="71614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DABA63" w14:textId="240A7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2D2495" w14:textId="08D61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E13FF2" w14:textId="11A34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5EFC42" w14:textId="545ED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004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78C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CF3B35" w14:textId="41EC2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FBBDF" w14:textId="77777777" w:rsidTr="00503750">
        <w:tc>
          <w:tcPr>
            <w:tcW w:w="1944" w:type="dxa"/>
            <w:vAlign w:val="center"/>
          </w:tcPr>
          <w:p w14:paraId="3713B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1EE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CA4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C039EF" w14:textId="37FF8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7B5E63" w14:textId="5C73A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E0F0A1" w14:textId="486C6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7C2349" w14:textId="1C5AA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627659" w14:textId="46CAB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62EB1B" w14:textId="5BA17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E23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2B9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F043A5" w14:textId="49E81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2B36D" w14:textId="77777777" w:rsidTr="00503750">
        <w:tc>
          <w:tcPr>
            <w:tcW w:w="15685" w:type="dxa"/>
            <w:gridSpan w:val="12"/>
            <w:vAlign w:val="center"/>
          </w:tcPr>
          <w:p w14:paraId="68B75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F9CF33" w14:textId="77777777" w:rsidTr="00503750">
        <w:tc>
          <w:tcPr>
            <w:tcW w:w="1944" w:type="dxa"/>
            <w:vAlign w:val="center"/>
          </w:tcPr>
          <w:p w14:paraId="7A2A4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823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441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A3929B" w14:textId="6E37D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3C3706" w14:textId="60C13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17BE8B" w14:textId="614C0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F59A69" w14:textId="1ED78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3185A9" w14:textId="2CBB2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E1843B" w14:textId="639A0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8B1F" w14:textId="01BD6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D80D3E" w14:textId="7A2F0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80A2FF" w14:textId="56B6D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45D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98ECB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6112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4FD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E6BC4" w14:textId="13B08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091E7C" w14:textId="40DBE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E3648B" w14:textId="55B06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951F1B" w14:textId="6EFA0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D73D41" w14:textId="3A5AA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55B66A" w14:textId="711CD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3C525" w14:textId="6675A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EEDE9A" w14:textId="66D57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DEA2B2" w14:textId="30644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0B3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A654A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AF87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283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0E6479" w14:textId="774A9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31259C" w14:textId="3AB5F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7CBF97" w14:textId="109B5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CEEF9A" w14:textId="4F241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CAC86D" w14:textId="22483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77E380" w14:textId="5B897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5F808A" w14:textId="0146B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D2FC35" w14:textId="32FDD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22616F" w14:textId="44B89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EA24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7F4B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CEE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1C2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8C4750" w14:textId="0EF0D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989EE7" w14:textId="28434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14F1C3" w14:textId="6D8B4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8BAA9F" w14:textId="5661C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1D5501" w14:textId="7F691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52C688" w14:textId="7AE7E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97079B" w14:textId="020AD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0B81A1" w14:textId="3AA78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78B96F" w14:textId="5250D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7FD7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F54D3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9217B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D48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2A0157" w14:textId="38BCC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825BA5" w14:textId="4071E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029849" w14:textId="62D93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99366F" w14:textId="462D4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CA1B5D" w14:textId="50D16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888CDD" w14:textId="105ED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90B81A" w14:textId="4E20D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F391AA" w14:textId="35F8D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2806E4" w14:textId="10E4D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9D3463" w14:textId="52A04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EFB8D1" w14:textId="75593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9007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BA3E5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A73CAF" w14:textId="00F30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CFC470" w14:textId="6D6E6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AFE5BD" w14:textId="2C58B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0D509D" w14:textId="1C99D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DA5F6A" w14:textId="1AFBD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B512E" w14:textId="2ADFE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B62C3A" w14:textId="15F46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CB70BA" w14:textId="0C1CB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09098" w14:textId="14C71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A80F54" w14:textId="74A72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60E9E0" w14:textId="7DC89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943A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A106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70BA1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26C80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A001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5D39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FC0FB4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9C41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8B6C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4CE5A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9745D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341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2F495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1414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5EE9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D22F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91DF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27B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32E1B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0981E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40FDC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C9F1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4E59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BC4E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AC053F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F7CB8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B650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34AE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43BB5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F61BA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34F6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FDB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DAE94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D76A3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B728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E9D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3505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216AE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B2D502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20FD4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46B1E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C872C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8BA5D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0A8DD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9505D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518A158" w14:textId="77777777" w:rsidTr="00503750">
        <w:trPr>
          <w:trHeight w:val="1073"/>
        </w:trPr>
        <w:tc>
          <w:tcPr>
            <w:tcW w:w="3614" w:type="dxa"/>
            <w:vMerge/>
          </w:tcPr>
          <w:p w14:paraId="1467F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46E0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CD04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E7B0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08780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677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2586B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79ADAEA" w14:textId="77777777" w:rsidTr="00503750">
        <w:trPr>
          <w:trHeight w:val="283"/>
        </w:trPr>
        <w:tc>
          <w:tcPr>
            <w:tcW w:w="3614" w:type="dxa"/>
          </w:tcPr>
          <w:p w14:paraId="1CF26D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702F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E6E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E092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5A58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F601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AC2F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9E7A91" w14:textId="77777777" w:rsidTr="00503750">
        <w:trPr>
          <w:trHeight w:val="283"/>
        </w:trPr>
        <w:tc>
          <w:tcPr>
            <w:tcW w:w="3614" w:type="dxa"/>
          </w:tcPr>
          <w:p w14:paraId="1ACD2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ACE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F63A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B246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582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96E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755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DE9ED2" w14:textId="77777777" w:rsidTr="00503750">
        <w:trPr>
          <w:trHeight w:val="283"/>
        </w:trPr>
        <w:tc>
          <w:tcPr>
            <w:tcW w:w="3614" w:type="dxa"/>
          </w:tcPr>
          <w:p w14:paraId="7FD10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6F41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3DD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B3F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359C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B57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017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7FD0B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776883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D5C8C8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955A0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4F33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22D71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473F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FE51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31AB8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319F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60F11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B2249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E60323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2889F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6F09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72215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47618DF" w14:textId="59394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4C5B4" w14:textId="6EB29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41680C" w14:textId="32BF7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19683" w14:textId="22676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7E6A0" w14:textId="15310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74319" w14:textId="56AB2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5C7AF" w14:textId="553BD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FA67DA" w14:textId="50C01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73CA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DB0E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4C15D39" w14:textId="5D05D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209BB" w14:textId="54487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C235A" w14:textId="61295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4F40F" w14:textId="7A6AC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53BE69" w14:textId="0A4F0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CAF9E" w14:textId="4E2BD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A0255" w14:textId="4B792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287116" w14:textId="3E0D4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857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2E7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75E6C9" w14:textId="0F42A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3AC53" w14:textId="23877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6B6EE" w14:textId="463DE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4ACF0" w14:textId="0EDA5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B6349" w14:textId="0264A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C90CF" w14:textId="2C821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C0BE7" w14:textId="5A987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B157F6" w14:textId="0BEEB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EDC4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8A0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3CD5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048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8BF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1EC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FA2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273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3D4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FA07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555C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85A3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7E00062" w14:textId="7D51E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B973A" w14:textId="56645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656E01" w14:textId="55CD9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39DF59" w14:textId="16708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3A4202" w14:textId="1C3D7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3170D" w14:textId="6CB24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981CC6" w14:textId="54CFF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94A39B" w14:textId="459CC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E662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3D164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6C76D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A0B2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3F7CF10" w14:textId="33555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F974B" w14:textId="70CCF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BE31A" w14:textId="01C4C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42187" w14:textId="343A0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72405" w14:textId="1B2D4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6D7D7A" w14:textId="63D47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38ADC" w14:textId="3C197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A2F616" w14:textId="5F468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DF0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C0B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C30CB2" w14:textId="109BD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ADA56" w14:textId="23A68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6EEA2" w14:textId="270BC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D8B14" w14:textId="3BBA4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D4A06" w14:textId="366DA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D6DCB" w14:textId="21B89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9E5A0" w14:textId="371D3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DB2602" w14:textId="7B6EB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EC5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0B3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C6075D8" w14:textId="20D75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5BF14" w14:textId="05467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0336A" w14:textId="3F268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1387C" w14:textId="13649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0B1C2" w14:textId="004F6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0289C" w14:textId="17902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82A6EF" w14:textId="6355D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4B1CDA" w14:textId="218AF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4B6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FCD5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8F0CA4" w14:textId="511D1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4AF32" w14:textId="05ACB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21CCCE" w14:textId="4C581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AEB28" w14:textId="43F80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C1BB8" w14:textId="62551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058E8" w14:textId="45E2D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F87E3" w14:textId="112C1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0CCD82" w14:textId="20366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47EE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5CDB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7F1B9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650B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7643ED" w14:textId="77CB8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8B790" w14:textId="61AA8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46C855" w14:textId="13F8D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0477C" w14:textId="2E854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33B63" w14:textId="63D8E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4A088D" w14:textId="5D9DD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6DCEB" w14:textId="29EB6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C5F917" w14:textId="1DBF5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1D5B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F627A4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FFA2280" w14:textId="1BE65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A7C7E" w14:textId="7EEC4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6A825" w14:textId="71D72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D5A06" w14:textId="6DD55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F37611" w14:textId="1D492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53481" w14:textId="37DDF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BC19E5" w14:textId="20489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3A48A5" w14:textId="75D83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704C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36C31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BE68CAA" w14:textId="3D96FBC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6AF36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BBE7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F9D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5FC7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628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7FCD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F1D1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FF70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89A7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703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4FBB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D6D6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261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6FEB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AAF7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DA4D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EE19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4BBDA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536F2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AB8D21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5FBAC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68E488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2EC1EB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B8044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C7E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3DC3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727B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EE8E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CAAE3A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63F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6F14FA" w14:textId="2F7662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84A9A4" w14:textId="761F0A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6CC4DB" w14:textId="4D62EE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C8DBF3" w14:textId="0CAA30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FC60C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ED3A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FCDF45" w14:textId="38E73C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0E07FF" w14:textId="305F55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55A8BD" w14:textId="2719FC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37491B" w14:textId="3FFCDF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AB3E1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318C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4C3DA5" w14:textId="617D0D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E5A613" w14:textId="6D2E36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211D84" w14:textId="6D8BF4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761908" w14:textId="2C7700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39813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E78F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984961" w14:textId="33C3EE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43F2DD" w14:textId="5A1E4D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C90651" w14:textId="2688C4A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0418D6" w14:textId="4B814F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32624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81DF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C6221F" w14:textId="06D557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17E850" w14:textId="54034D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3811DE" w14:textId="3B5B0A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122C17" w14:textId="2BF7FD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FA2DC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F0CAE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A4F7F4" w14:textId="03F896E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C92507" w14:textId="036EA65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9E7222" w14:textId="7EE7E2F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8D4E1B" w14:textId="1D49246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3BB58E7" w14:textId="77777777" w:rsidR="00944C3D" w:rsidRDefault="00944C3D" w:rsidP="00944C3D">
      <w:pPr>
        <w:rPr>
          <w:rFonts w:ascii="Arial" w:hAnsi="Arial"/>
          <w:b/>
        </w:rPr>
      </w:pPr>
    </w:p>
    <w:p w14:paraId="654E6A6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052473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C5620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F2327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2C0BB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6F8DE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48B55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E90F2D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F834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9590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A660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D697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E5617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9C1E6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EA510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D74A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CC4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54566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6D88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BAE4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2AB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6C165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17014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283977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D55A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99CD2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0341B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9918E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F5CFF0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EB29175" w14:textId="77777777" w:rsidTr="00503750">
        <w:tc>
          <w:tcPr>
            <w:tcW w:w="2835" w:type="dxa"/>
            <w:vAlign w:val="center"/>
          </w:tcPr>
          <w:p w14:paraId="6DB18B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F3669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57116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7F64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8302C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B267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22019E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382E83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013F827" w14:textId="7E13D67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3A60B" w14:textId="423FCB1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5BE7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89249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4D3CBE" w14:textId="33E58D9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2F2AF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48F1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191A49C" w14:textId="581A7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64D09C" w14:textId="4492F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3C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E1F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CD61D5" w14:textId="3745D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20891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C90A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CC873D" w14:textId="252A7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6CDF0A" w14:textId="1D9D9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55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0DF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66F70D" w14:textId="57331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A3EA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436E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A6492BF" w14:textId="7B4E8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5EA578" w14:textId="3D053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FEB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4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44865" w14:textId="0A633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9E2B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A337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3D9FF7F" w14:textId="59A5C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B8905" w14:textId="3E81A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47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8CD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110F6E" w14:textId="15CC0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2B0A8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5CBC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560AD00" w14:textId="31CCF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D9B5C2" w14:textId="0EBA7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EC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EDD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FDC994" w14:textId="21CB6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2521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3EEB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E14CA2" w14:textId="03C81C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45CCF4" w14:textId="2EB1DB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467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A323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72F10" w14:textId="769A69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87A579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87E270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AACDB3E" w14:textId="0AC2BF8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46391DF" w14:textId="77777777" w:rsidR="00944C3D" w:rsidRDefault="00944C3D" w:rsidP="00944C3D">
      <w:pPr>
        <w:rPr>
          <w:rFonts w:ascii="Arial" w:hAnsi="Arial"/>
          <w:b/>
        </w:rPr>
      </w:pPr>
    </w:p>
    <w:p w14:paraId="1ADFE24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434CA4A" w14:textId="77777777" w:rsidTr="00503750">
        <w:tc>
          <w:tcPr>
            <w:tcW w:w="2835" w:type="dxa"/>
            <w:vAlign w:val="center"/>
          </w:tcPr>
          <w:p w14:paraId="19F82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FA75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22C1A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1087A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D609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D98A6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D2EF36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84118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458B93C" w14:textId="1437A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71A20" w14:textId="664CF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420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942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37A12C" w14:textId="1F2ED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AC4C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3C3E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B3412DF" w14:textId="5731B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4DA3D" w14:textId="1D52D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F53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6C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9D34AD" w14:textId="4B115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32F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5B4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9B352E1" w14:textId="01F78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7F817E" w14:textId="047AA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978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090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082C2A" w14:textId="58C13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BEC1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8831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7DF580F" w14:textId="531C7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41FF02" w14:textId="62639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E0B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90D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3AF093" w14:textId="6540E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DD7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0C89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1FDB2C8" w14:textId="64582E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09D51" w14:textId="39B77D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FED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1D1B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B784C9" w14:textId="50B356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E5CAF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FA8673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42844B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A8C3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F4C10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4BFC6DA" w14:textId="77777777" w:rsidTr="00503750">
        <w:trPr>
          <w:trHeight w:val="699"/>
        </w:trPr>
        <w:tc>
          <w:tcPr>
            <w:tcW w:w="3502" w:type="dxa"/>
            <w:vMerge/>
          </w:tcPr>
          <w:p w14:paraId="57E0F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D5A48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BA2E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AB964A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3C8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9886A64" w14:textId="729FBF4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6640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4186C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582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21B4B8F" w14:textId="146667E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2E60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CA51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EDB63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172868A" w14:textId="2082E39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1A04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A9E3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4D6E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737C9A0" w14:textId="77777777" w:rsidTr="00503750">
        <w:trPr>
          <w:trHeight w:val="593"/>
        </w:trPr>
        <w:tc>
          <w:tcPr>
            <w:tcW w:w="3497" w:type="dxa"/>
          </w:tcPr>
          <w:p w14:paraId="56364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B860B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0653F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C7384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3EB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B0027FC" w14:textId="67C94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0AE157" w14:textId="44A72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CF348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B1B731" w14:textId="0D9335C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CDD10E" w14:textId="7CF35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D9E266" w14:textId="77FCC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6EF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1DFD59" w14:textId="0BFDA4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8D19EB" w14:textId="59B23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283D5E" w14:textId="14E5D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9BF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D83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46EF950" w14:textId="6A618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5F2FCE" w14:textId="1A935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5AF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E4933F" w14:textId="19A00A0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F1B339" w14:textId="2BCF5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757BA7" w14:textId="06CE2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61D6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03485D" w14:textId="53279B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FBF0CC" w14:textId="1DD1B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51BA39" w14:textId="705FB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B5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7681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52B143" w14:textId="7A535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67462A" w14:textId="0A28C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049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81D140" w14:textId="5DE67F9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454429" w14:textId="2ECB3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54D6C6" w14:textId="5FECD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333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DAA3E5" w14:textId="1916FA6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CE4ACE" w14:textId="3E3D9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1886AB" w14:textId="5551B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86B2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6FA4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A7EC2D8" w14:textId="56473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5916B" w14:textId="6CCB3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C30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2349E6" w14:textId="51B27DC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D6E622" w14:textId="5CABC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475748" w14:textId="72C40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AAB3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DFD880B" w14:textId="19D1039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58F5D9" w14:textId="7B877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DC5662" w14:textId="51AFF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B65C7B" w14:textId="77777777" w:rsidR="00944C3D" w:rsidRDefault="00944C3D" w:rsidP="00944C3D">
      <w:pPr>
        <w:rPr>
          <w:rFonts w:ascii="Arial" w:hAnsi="Arial"/>
          <w:b/>
        </w:rPr>
      </w:pPr>
    </w:p>
    <w:p w14:paraId="5406A0D1" w14:textId="77777777" w:rsidR="00944C3D" w:rsidRDefault="00944C3D" w:rsidP="00944C3D">
      <w:pPr>
        <w:rPr>
          <w:rFonts w:ascii="Arial" w:hAnsi="Arial"/>
          <w:b/>
        </w:rPr>
      </w:pPr>
    </w:p>
    <w:p w14:paraId="1D544C5E" w14:textId="77777777" w:rsidR="00944C3D" w:rsidRDefault="00944C3D" w:rsidP="00944C3D">
      <w:pPr>
        <w:rPr>
          <w:rFonts w:ascii="Arial" w:hAnsi="Arial"/>
          <w:b/>
        </w:rPr>
      </w:pPr>
    </w:p>
    <w:p w14:paraId="46026ED7" w14:textId="77777777" w:rsidR="00944C3D" w:rsidRDefault="00944C3D" w:rsidP="00944C3D">
      <w:pPr>
        <w:rPr>
          <w:rFonts w:ascii="Arial" w:hAnsi="Arial"/>
          <w:b/>
        </w:rPr>
      </w:pPr>
    </w:p>
    <w:p w14:paraId="66630CE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44C3D" w:rsidRPr="00050529" w14:paraId="063BE791" w14:textId="77777777" w:rsidTr="00503750">
        <w:tc>
          <w:tcPr>
            <w:tcW w:w="2622" w:type="dxa"/>
            <w:vAlign w:val="center"/>
          </w:tcPr>
          <w:p w14:paraId="00F258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C28C0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27420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C17BB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573F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658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EBFA0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8707B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E3304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90C0F6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32F4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B26D7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B76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CBD5768" w14:textId="5C794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CF194F" w14:textId="5B625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0AAE16" w14:textId="4FC6C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C55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FF1073" w14:textId="35019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751FD" w14:textId="77777777" w:rsidTr="00503750">
        <w:tc>
          <w:tcPr>
            <w:tcW w:w="2622" w:type="dxa"/>
            <w:vAlign w:val="center"/>
          </w:tcPr>
          <w:p w14:paraId="0C32C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32A6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BB38260" w14:textId="52B83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9D8ACC" w14:textId="2F54E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E2797F" w14:textId="3D797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5BB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B87B85" w14:textId="65678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341D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C14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6747984" w14:textId="070A6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666AD0" w14:textId="58739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1C6755" w14:textId="3779B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B50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51DE8A" w14:textId="53E85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30D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913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83F177B" w14:textId="1807E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748F11" w14:textId="61A8D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A160A7" w14:textId="1AB2F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5F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4595DE" w14:textId="7EFBC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74EEE" w14:textId="77777777" w:rsidTr="00503750">
        <w:tc>
          <w:tcPr>
            <w:tcW w:w="2622" w:type="dxa"/>
            <w:vAlign w:val="center"/>
          </w:tcPr>
          <w:p w14:paraId="427466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690F62B" w14:textId="7BA0A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11054.80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408965" w14:textId="07869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2126.64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E39CE5" w14:textId="40594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88.61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06A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0BB1F" w14:textId="17F7D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13092.83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D3B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BE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FD1EC6" w14:textId="0DD9F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925DC2" w14:textId="42531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23AE6C" w14:textId="5F175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E74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DBA887" w14:textId="428A3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ED27A" w14:textId="77777777" w:rsidTr="00503750">
        <w:tc>
          <w:tcPr>
            <w:tcW w:w="2622" w:type="dxa"/>
            <w:vAlign w:val="center"/>
          </w:tcPr>
          <w:p w14:paraId="2B4186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BE041AE" w14:textId="1B99F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445ED1" w14:textId="55322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F65105" w14:textId="6C575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8ED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1450DB" w14:textId="3498F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1644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68D61E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629784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A113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167547D" w14:textId="78040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214383" w14:textId="2EAC0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27B50F" w14:textId="6710E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9C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B3D619" w14:textId="7E7C5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6B98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F79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7F01985" w14:textId="59A80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0FB871" w14:textId="45477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239893" w14:textId="4697D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A10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2A4A06" w14:textId="0B17D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51CA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E90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A205578" w14:textId="2C6AD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7BAD5D" w14:textId="2AAEE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B6C1A5" w14:textId="6B79F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2FB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899B3B" w14:textId="2E4E7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DDE72" w14:textId="77777777" w:rsidTr="00503750">
        <w:tc>
          <w:tcPr>
            <w:tcW w:w="2622" w:type="dxa"/>
            <w:vAlign w:val="center"/>
          </w:tcPr>
          <w:p w14:paraId="20F9D5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B738E91" w14:textId="1B416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311025" w14:textId="254BD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450925" w14:textId="35CFF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7CC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37E8E2" w14:textId="17A40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2A8EF" w14:textId="77777777" w:rsidTr="00503750">
        <w:tc>
          <w:tcPr>
            <w:tcW w:w="2622" w:type="dxa"/>
            <w:vAlign w:val="center"/>
          </w:tcPr>
          <w:p w14:paraId="207BAC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3838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2A7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642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E60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FE5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9F26B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67BA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76BC7DB" w14:textId="187AE4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11054.80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DEC4DF" w14:textId="0FB927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2126.64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336E37" w14:textId="16DACB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88.61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17E7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0EA590" w14:textId="247CDD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13092.83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0238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35D21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BA43E3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FCA5F9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1C2723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275B6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F45B9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76B82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ECD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8D7EE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09C5B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3D90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6E595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B61E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6652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582D8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EE32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B718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B2524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6E97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172F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78EFC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A02C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AF76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A6423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9597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E50C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B2110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93B9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EA57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82E3A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8649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30C5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00297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8527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C425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FDA6C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BE4E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5059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7F2B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248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3BC7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CC1EE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0FD1B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7D121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5D213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EC8D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80BC0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5F9E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498C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B9FA3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C939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05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E083A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A241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AB7A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3775F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CC33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BA1D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B0249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FBEB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CEBC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31FB1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699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7B48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C8E38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915BF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6386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309D9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71B62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EFB2429" w14:textId="77777777" w:rsidTr="00503750">
        <w:tc>
          <w:tcPr>
            <w:tcW w:w="2835" w:type="dxa"/>
            <w:vAlign w:val="center"/>
          </w:tcPr>
          <w:p w14:paraId="20A594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B3D58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B6F3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4FE1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3646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1E50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E38102" w14:textId="77777777" w:rsidTr="00503750">
        <w:tc>
          <w:tcPr>
            <w:tcW w:w="2835" w:type="dxa"/>
            <w:vAlign w:val="center"/>
          </w:tcPr>
          <w:p w14:paraId="33A72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F91597D" w14:textId="7E9A2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22D6FD" w14:textId="00B1C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9EAC29" w14:textId="3ABC5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F6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042A9C" w14:textId="5A0E8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2588A" w14:textId="77777777" w:rsidTr="00503750">
        <w:tc>
          <w:tcPr>
            <w:tcW w:w="2835" w:type="dxa"/>
            <w:vAlign w:val="center"/>
          </w:tcPr>
          <w:p w14:paraId="2BD8F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D9BD82B" w14:textId="3D4C4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0CE54" w14:textId="009EF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B824C9" w14:textId="6FABF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81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20AA4F" w14:textId="3B907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EA505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77B76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684D52B" w14:textId="3F895B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291F1" w14:textId="3BF231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56A51" w14:textId="251E09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CA6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61EDBE" w14:textId="130C49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E7B52C2" w14:textId="77777777" w:rsidTr="00503750">
        <w:tc>
          <w:tcPr>
            <w:tcW w:w="2835" w:type="dxa"/>
            <w:vAlign w:val="center"/>
          </w:tcPr>
          <w:p w14:paraId="4A19D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D769885" w14:textId="4AFA0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C60481" w14:textId="1F574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A788B4" w14:textId="222CB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43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6CA825" w14:textId="40E14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4DDF0" w14:textId="77777777" w:rsidTr="00503750">
        <w:tc>
          <w:tcPr>
            <w:tcW w:w="2835" w:type="dxa"/>
            <w:vAlign w:val="center"/>
          </w:tcPr>
          <w:p w14:paraId="1C22A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7C5151B" w14:textId="7FD06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C7B63A" w14:textId="225B8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6AE01" w14:textId="66744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E3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EE5161" w14:textId="2815B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67C1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0B329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439366D" w14:textId="3CF7739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9C173" w14:textId="4302E68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F280D" w14:textId="442F729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A05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DB9E58" w14:textId="20B3141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301C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7E394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0CAFF79" w14:textId="11213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783E6" w14:textId="7CCB8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4BD835" w14:textId="39E0F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B25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F23CCA" w14:textId="7F02C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37F47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AA9D2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5568231" w14:textId="77777777" w:rsidTr="00503750">
        <w:tc>
          <w:tcPr>
            <w:tcW w:w="2552" w:type="dxa"/>
            <w:shd w:val="clear" w:color="auto" w:fill="auto"/>
            <w:vAlign w:val="center"/>
          </w:tcPr>
          <w:p w14:paraId="0005A8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4278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A983F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DCD4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8162A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46C33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2CD6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D202A54" w14:textId="0ED157C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65.15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604B3C8" w14:textId="5704CA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D71BC46" w14:textId="2987AB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50A13F" w14:textId="72C026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65.15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5C5ED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CBC8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20DE9F" w14:textId="0E6D659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0965E1" w14:textId="75B7F23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A966D10" w14:textId="512A20A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E2D043" w14:textId="39D5FD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9AE9F3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B1FD8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AB0CF6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FB42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D3DE6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7476A62" w14:textId="77777777" w:rsidTr="00503750">
        <w:tc>
          <w:tcPr>
            <w:tcW w:w="4395" w:type="dxa"/>
            <w:vMerge/>
          </w:tcPr>
          <w:p w14:paraId="3C1194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9793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A6171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47EEAF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C90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0AEE0E3" w14:textId="07F68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F63C9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FE8E85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098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D182E75" w14:textId="16F95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  <w:lang w:eastAsia="sk-SK"/>
              </w:rPr>
              <w:t>-720.00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BB34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B73B1D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273A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CF4D293" w14:textId="058458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-720.00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3F1E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AD4D43D" w14:textId="77777777" w:rsidTr="00503750">
        <w:tc>
          <w:tcPr>
            <w:tcW w:w="4395" w:type="dxa"/>
            <w:vAlign w:val="center"/>
          </w:tcPr>
          <w:p w14:paraId="0079E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F20B053" w14:textId="7641A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1954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4AD323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DF12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5D4EF38" w14:textId="6B6A1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EA1E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51F27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36C05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22A4E6B" w14:textId="6F9F24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0F5C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24FF2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6D081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8160744" w14:textId="5439712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7147.00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219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5D3B3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5B62B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023381D" w14:textId="77777777" w:rsidTr="00503750">
        <w:tc>
          <w:tcPr>
            <w:tcW w:w="4395" w:type="dxa"/>
            <w:vAlign w:val="center"/>
          </w:tcPr>
          <w:p w14:paraId="38BE7B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E83AE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CD91C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A08FA5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22CA0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509D0EA" w14:textId="44B318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A07081" w14:textId="59B8B7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182FAD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57921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00E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B1C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861D4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DCD9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B827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6D3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6F2B1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81DF4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0310635" w14:textId="4C92DD4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C804DC" w14:textId="24BF7A8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57238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2D4C9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84508E8" w14:textId="74B793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736839" w14:textId="38F531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EFB3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D311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515A8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30B534C" w14:textId="77777777" w:rsidTr="00503750">
        <w:tc>
          <w:tcPr>
            <w:tcW w:w="1843" w:type="dxa"/>
            <w:vAlign w:val="center"/>
          </w:tcPr>
          <w:p w14:paraId="6B0A6F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A7074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720E9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4A5A2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408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FD45A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0B1E0D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F187A4E" w14:textId="77777777" w:rsidTr="00503750">
        <w:tc>
          <w:tcPr>
            <w:tcW w:w="1843" w:type="dxa"/>
            <w:vAlign w:val="center"/>
          </w:tcPr>
          <w:p w14:paraId="448777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BFF80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F562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CC9D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D45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18C9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FEEE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4D901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918F9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E2489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BEF6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05DF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5E44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70C4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22D4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012F42" w14:textId="77777777" w:rsidTr="00503750">
        <w:tc>
          <w:tcPr>
            <w:tcW w:w="1843" w:type="dxa"/>
            <w:vAlign w:val="center"/>
          </w:tcPr>
          <w:p w14:paraId="7C9E49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F8510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C5E8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7C8E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770A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E818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FDCF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A9C8E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D7EEF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9ACBF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2E9D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5B33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E2C0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F9CC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5B6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606F6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58DBC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996D7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E284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0DB3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B74E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46E5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CE5A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9E60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D649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9A4F554" w14:textId="77777777" w:rsidTr="00503750">
        <w:trPr>
          <w:trHeight w:val="664"/>
        </w:trPr>
        <w:tc>
          <w:tcPr>
            <w:tcW w:w="3372" w:type="dxa"/>
          </w:tcPr>
          <w:p w14:paraId="3AD366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B13F5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7CC09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D5FA2A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646E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FF046A5" w14:textId="4120B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D3047B" w14:textId="24FF2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54E3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F07EF7" w14:textId="1BD2E00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43CBCE" w14:textId="1AEFD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EE8443" w14:textId="16001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568BD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B69A35" w14:textId="63D6D94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46C5EF" w14:textId="1F9DE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244421" w14:textId="4282C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6791D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73EA5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94C9CD5" w14:textId="3A1A2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297B2E" w14:textId="276D4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61B86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51CD60" w14:textId="538F7E6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40BC88" w14:textId="61A14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8D9389" w14:textId="379B2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AA225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5ECF648" w14:textId="28D0C97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B0E2FA" w14:textId="2408A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005ADA" w14:textId="7AE22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F4C9A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5E83E1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B8038E3" w14:textId="77777777" w:rsidTr="00503750">
        <w:tc>
          <w:tcPr>
            <w:tcW w:w="2835" w:type="dxa"/>
            <w:vAlign w:val="center"/>
          </w:tcPr>
          <w:p w14:paraId="69A3DE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EA7AA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13962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1778D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27C09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5A1D30" w14:textId="77777777" w:rsidTr="00503750">
        <w:tc>
          <w:tcPr>
            <w:tcW w:w="2835" w:type="dxa"/>
          </w:tcPr>
          <w:p w14:paraId="711318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4AD72D6" w14:textId="6E82C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1B372A" w14:textId="73BB7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1FFB4E" w14:textId="17E59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F8D041" w14:textId="7EF61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D84D7C" w14:textId="77777777" w:rsidTr="00503750">
        <w:tc>
          <w:tcPr>
            <w:tcW w:w="2835" w:type="dxa"/>
          </w:tcPr>
          <w:p w14:paraId="451E90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09B7FEE" w14:textId="08B2E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87B517" w14:textId="38A38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3AEED8" w14:textId="1EE26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E9DD36" w14:textId="3F9D9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CF74E8" w14:textId="77777777" w:rsidTr="00503750">
        <w:tc>
          <w:tcPr>
            <w:tcW w:w="2835" w:type="dxa"/>
          </w:tcPr>
          <w:p w14:paraId="57218B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CEAE3F7" w14:textId="187FF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385B64" w14:textId="5F530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16CAF0" w14:textId="7A2B8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74618F" w14:textId="1DB88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BDFF3A" w14:textId="77777777" w:rsidTr="00503750">
        <w:tc>
          <w:tcPr>
            <w:tcW w:w="2835" w:type="dxa"/>
            <w:vAlign w:val="center"/>
          </w:tcPr>
          <w:p w14:paraId="18C4A6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B3340A8" w14:textId="0C1A9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443890" w14:textId="3178F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3AA363" w14:textId="18D90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9AD3D9" w14:textId="217B9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ED9C8B" w14:textId="77777777" w:rsidTr="00503750">
        <w:tc>
          <w:tcPr>
            <w:tcW w:w="2835" w:type="dxa"/>
            <w:vAlign w:val="center"/>
          </w:tcPr>
          <w:p w14:paraId="19F534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EE36A52" w14:textId="3FFE8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72C686" w14:textId="0D734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36CA89" w14:textId="01B8D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04CB07" w14:textId="749CB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C41C75" w14:textId="77777777" w:rsidTr="00503750">
        <w:tc>
          <w:tcPr>
            <w:tcW w:w="2835" w:type="dxa"/>
          </w:tcPr>
          <w:p w14:paraId="549B41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32DF1B8" w14:textId="675F5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9F0E96" w14:textId="37D76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FF7C2B" w14:textId="33459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4B31D9" w14:textId="07F58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5EACC3" w14:textId="77777777" w:rsidTr="00503750">
        <w:tc>
          <w:tcPr>
            <w:tcW w:w="2835" w:type="dxa"/>
          </w:tcPr>
          <w:p w14:paraId="6984B1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296DB1E" w14:textId="6AE99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60DCCD" w14:textId="513D8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036236" w14:textId="5C883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DBA53B" w14:textId="4671F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0719AF" w14:textId="77777777" w:rsidTr="00503750">
        <w:tc>
          <w:tcPr>
            <w:tcW w:w="2835" w:type="dxa"/>
          </w:tcPr>
          <w:p w14:paraId="431697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4AE6C66" w14:textId="3D6DE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815D3F" w14:textId="7F63D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E30BB5" w14:textId="3C662B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450614" w14:textId="4429A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714869" w14:textId="77777777" w:rsidR="00944C3D" w:rsidRDefault="00944C3D" w:rsidP="00944C3D">
      <w:pPr>
        <w:rPr>
          <w:rFonts w:ascii="Arial" w:hAnsi="Arial"/>
          <w:b/>
        </w:rPr>
      </w:pPr>
    </w:p>
    <w:p w14:paraId="4AF3A4F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972BE2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00C29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D9D9C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2802D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A69DD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A7584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5DC7628" w14:textId="77777777" w:rsidTr="00503750">
        <w:trPr>
          <w:trHeight w:val="443"/>
        </w:trPr>
        <w:tc>
          <w:tcPr>
            <w:tcW w:w="2560" w:type="dxa"/>
          </w:tcPr>
          <w:p w14:paraId="01F590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4A4DB54" w14:textId="65281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7F0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7E7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ECA66F3" w14:textId="31EF8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A2777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5ADBC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52021D6" w14:textId="2D2A6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BEF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321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29B8C6" w14:textId="166E8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D13B5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7CE14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7E33DCA" w14:textId="32C74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C64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D64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3B4C407" w14:textId="62E51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4C79E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DDEBA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A37DA8" w14:textId="10480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187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ED2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9D8037" w14:textId="202AB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EE388F" w14:textId="77777777" w:rsidR="00944C3D" w:rsidRDefault="00944C3D" w:rsidP="00944C3D">
      <w:pPr>
        <w:rPr>
          <w:rFonts w:ascii="Arial" w:hAnsi="Arial"/>
          <w:b/>
        </w:rPr>
      </w:pPr>
    </w:p>
    <w:p w14:paraId="0AFCC063" w14:textId="77777777" w:rsidR="00944C3D" w:rsidRDefault="00944C3D" w:rsidP="00944C3D">
      <w:pPr>
        <w:rPr>
          <w:rFonts w:ascii="Arial" w:hAnsi="Arial"/>
          <w:b/>
        </w:rPr>
      </w:pPr>
    </w:p>
    <w:p w14:paraId="1D6D41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38212EB" w14:textId="77777777" w:rsidR="00944C3D" w:rsidRDefault="00944C3D" w:rsidP="00944C3D">
      <w:pPr>
        <w:rPr>
          <w:rFonts w:ascii="Arial" w:hAnsi="Arial"/>
          <w:b/>
        </w:rPr>
      </w:pPr>
    </w:p>
    <w:p w14:paraId="301C72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09B748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E6AFE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A3EB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08746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8702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D22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02B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1DDB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06883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68226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0F65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BFF4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51DD6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A445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14B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CDE6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A8923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FE05F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AF353C0" w14:textId="77777777" w:rsidTr="00503750">
        <w:trPr>
          <w:trHeight w:val="677"/>
        </w:trPr>
        <w:tc>
          <w:tcPr>
            <w:tcW w:w="3358" w:type="dxa"/>
          </w:tcPr>
          <w:p w14:paraId="6E36F7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DB145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C169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D18F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E0A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D5E0C7F" w14:textId="271F7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12519B" w14:textId="5CFBE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F83E4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8207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E624080" w14:textId="64D90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5138AF" w14:textId="4AD7B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6132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7B21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CAF22ED" w14:textId="547FE3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DB8A9B" w14:textId="292B4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4D5F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CBE8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AA1C89E" w14:textId="571CD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9A0F64" w14:textId="0CC03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7B693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60E13C" w14:textId="6F2AE2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ADA99E" w14:textId="2A7E4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50DEAE" w14:textId="34A71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EC276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581338F" w14:textId="3532E6D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A3CC17" w14:textId="62CA2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971B5" w14:textId="38DFF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0CE5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5E7FE3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39D00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0FBF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729A4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AE4026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91A33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3C3C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325D1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83C8B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5B01C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5D3B2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72956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7EE19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B401F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FBB572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0BAD3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00F15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A34BB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73799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AF790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68231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3EBB6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29CF3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462DA7" w14:textId="38DF8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522AC0" w14:textId="0DC28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612DC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9A731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E223331" w14:textId="1E217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12D423" w14:textId="38B4A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5E1F7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D2667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55DF137" w14:textId="5788E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FBC916" w14:textId="569EE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11198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E912B5" w14:textId="607EC82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7F8FBB" w14:textId="21F48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B9DAF1" w14:textId="2A778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4BFB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60C4E6B" w14:textId="758A3D0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292F91" w14:textId="06311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12BF92" w14:textId="6A9EE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ED4E6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E6324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5D17BB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7233A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D97DF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65995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8D5A4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8363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B84B8AB" w14:textId="34C09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AD4719" w14:textId="03C12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6A4FC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CC57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235E147" w14:textId="14158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10250E" w14:textId="30A82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81EFE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830F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1F8B65E" w14:textId="1021B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7910AF" w14:textId="32ABC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0B1C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DE3594" w14:textId="02968EF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BA70D7" w14:textId="4789E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87CE87" w14:textId="0BEA9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A8C2B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5EFBAA" w14:textId="1C0A74B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E97723" w14:textId="150FC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8C2D0B" w14:textId="0686F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43619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502C52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6C2A7A8" w14:textId="77777777" w:rsidTr="00503750">
        <w:tc>
          <w:tcPr>
            <w:tcW w:w="3686" w:type="dxa"/>
            <w:vAlign w:val="center"/>
          </w:tcPr>
          <w:p w14:paraId="16523B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BD341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86C1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B3CA3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A69C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CF4E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04F5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8D129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4C7A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07E8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760AB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0B5E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0FF5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441F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16D5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21B77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3281FF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55E1A4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88C6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2C189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B6B0B9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EB74D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91354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5A5F9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03EAB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4A8C6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9C28F8E" w14:textId="31BC5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0A0237" w14:textId="53CF1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01B7D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84F8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BE8853" w14:textId="5A01D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80D1E9" w14:textId="4A464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069B4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FF708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169BF2" w14:textId="5D7A4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693443" w14:textId="18A9A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605EE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80A2DB" w14:textId="3D12D7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F462C9" w14:textId="057A1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7E7521" w14:textId="15D45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9C358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925AB78" w14:textId="29816F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2FF57C" w14:textId="2FD66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E95630" w14:textId="0709B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BD1C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FF4D7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A4C77E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0B8A6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A1657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4BE39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5459A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D85C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56F2E06" w14:textId="50497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D0DD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36F1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8D126F8" w14:textId="2364D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90AC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C77B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4E6B3E8" w14:textId="7FB20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46D01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26B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7038D0B" w14:textId="68450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C126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A8D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0BFE500" w14:textId="10BCF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37A5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F41B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7DB401F" w14:textId="521691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C2C71F" w14:textId="77777777" w:rsidR="00944C3D" w:rsidRDefault="00944C3D" w:rsidP="00944C3D">
      <w:pPr>
        <w:rPr>
          <w:sz w:val="22"/>
          <w:szCs w:val="22"/>
        </w:rPr>
      </w:pPr>
    </w:p>
    <w:p w14:paraId="415DD856" w14:textId="77777777" w:rsidR="00944C3D" w:rsidRDefault="00944C3D" w:rsidP="00944C3D">
      <w:pPr>
        <w:rPr>
          <w:sz w:val="22"/>
          <w:szCs w:val="22"/>
        </w:rPr>
      </w:pPr>
    </w:p>
    <w:p w14:paraId="4841409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A58E46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F3E6E87" w14:textId="27D60BF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922EC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CDA6A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B7FC5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6DF1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1236A4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59909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B061B8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459B9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3F0F08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6B093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F0976C9" w14:textId="1B41C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1EF6DB" w14:textId="73541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10966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480AA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FCDE842" w14:textId="55FFC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54175A" w14:textId="4AC5D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95B2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96715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2A75A06" w14:textId="569B6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3551F2" w14:textId="3A380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8481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FAD19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B47BF36" w14:textId="21701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7F5248" w14:textId="16B2A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337D0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3793E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D6F3402" w14:textId="510B2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2AEF84" w14:textId="54CCD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50E0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509331" w14:textId="2CFB752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82B9F3B" w14:textId="19D1D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8891DF" w14:textId="3B2A5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703DD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FAEE8A6" w14:textId="415EFA4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1FF110" w14:textId="4FBCB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6FB499" w14:textId="1AAA7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01C0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3321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C9984F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FA3923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12CB6A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B68BF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14CDBC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8F5C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EE1AFAE" w14:textId="517C7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1D9794" w14:textId="4B938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F91DA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9891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41C4385" w14:textId="367AA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573E2D" w14:textId="29666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7560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F3CA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299CB54" w14:textId="2ED89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1A211F" w14:textId="4CFA3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6A41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FC53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A0CC551" w14:textId="3FD8A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FA8918" w14:textId="4A835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73916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57E9CF" w14:textId="359ABF0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6B184F1" w14:textId="0EE6D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45C3C0" w14:textId="3B4DC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9C0F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9E623B" w14:textId="0ACE29B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2B394A" w14:textId="32F37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41AD24" w14:textId="7D369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201D0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1FB334D" w14:textId="728AF9F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CEC044A" w14:textId="069F6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D5343" w14:textId="7A090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672F9" w:rsidRPr="006105B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05D6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099BE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3AF3D85" w14:textId="548C50C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4D7E5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7F71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9413EC6" w14:textId="2604F60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71210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20AD5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FA5C602" w14:textId="275E784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5A9FC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4639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B8EE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C170924" w14:textId="77777777" w:rsidR="00944C3D" w:rsidRPr="003607F0" w:rsidRDefault="00944C3D" w:rsidP="00944C3D"/>
    <w:p w14:paraId="7AC68B42" w14:textId="77777777" w:rsidR="00F47675" w:rsidRPr="00944C3D" w:rsidRDefault="00F47675" w:rsidP="00944C3D"/>
    <w:sectPr w:rsidR="00F47675" w:rsidRPr="00944C3D" w:rsidSect="002536F2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044E5" w14:textId="77777777" w:rsidR="002536F2" w:rsidRDefault="002536F2">
      <w:r>
        <w:separator/>
      </w:r>
    </w:p>
  </w:endnote>
  <w:endnote w:type="continuationSeparator" w:id="0">
    <w:p w14:paraId="77CCF1AE" w14:textId="77777777" w:rsidR="002536F2" w:rsidRDefault="0025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228D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7D6147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6613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7B68C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547A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0A9E13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16E0B" w14:textId="77777777" w:rsidR="002536F2" w:rsidRDefault="002536F2">
      <w:r>
        <w:separator/>
      </w:r>
    </w:p>
  </w:footnote>
  <w:footnote w:type="continuationSeparator" w:id="0">
    <w:p w14:paraId="1D839B4F" w14:textId="77777777" w:rsidR="002536F2" w:rsidRDefault="0025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782498">
    <w:abstractNumId w:val="13"/>
  </w:num>
  <w:num w:numId="2" w16cid:durableId="378015039">
    <w:abstractNumId w:val="17"/>
  </w:num>
  <w:num w:numId="3" w16cid:durableId="779111875">
    <w:abstractNumId w:val="8"/>
  </w:num>
  <w:num w:numId="4" w16cid:durableId="1193345384">
    <w:abstractNumId w:val="7"/>
  </w:num>
  <w:num w:numId="5" w16cid:durableId="14912154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842487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8183627">
    <w:abstractNumId w:val="20"/>
  </w:num>
  <w:num w:numId="8" w16cid:durableId="621304614">
    <w:abstractNumId w:val="10"/>
  </w:num>
  <w:num w:numId="9" w16cid:durableId="79720000">
    <w:abstractNumId w:val="0"/>
  </w:num>
  <w:num w:numId="10" w16cid:durableId="1843936989">
    <w:abstractNumId w:val="19"/>
  </w:num>
  <w:num w:numId="11" w16cid:durableId="1503937537">
    <w:abstractNumId w:val="6"/>
  </w:num>
  <w:num w:numId="12" w16cid:durableId="105468072">
    <w:abstractNumId w:val="9"/>
  </w:num>
  <w:num w:numId="13" w16cid:durableId="2099592900">
    <w:abstractNumId w:val="12"/>
  </w:num>
  <w:num w:numId="14" w16cid:durableId="589394069">
    <w:abstractNumId w:val="15"/>
  </w:num>
  <w:num w:numId="15" w16cid:durableId="517739657">
    <w:abstractNumId w:val="14"/>
  </w:num>
  <w:num w:numId="16" w16cid:durableId="7146624">
    <w:abstractNumId w:val="2"/>
  </w:num>
  <w:num w:numId="17" w16cid:durableId="926814029">
    <w:abstractNumId w:val="4"/>
  </w:num>
  <w:num w:numId="18" w16cid:durableId="253131684">
    <w:abstractNumId w:val="11"/>
  </w:num>
  <w:num w:numId="19" w16cid:durableId="2042313386">
    <w:abstractNumId w:val="5"/>
  </w:num>
  <w:num w:numId="20" w16cid:durableId="709912490">
    <w:abstractNumId w:val="18"/>
  </w:num>
  <w:num w:numId="21" w16cid:durableId="162924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53"/>
    <w:docVar w:name="arg2" w:val="Driver=asa17;DBF=D:\anasoft\data\tebys.db;DBN=tebys;ENG=SQL17;commlinks=TCPIP{ip=192.168.1.241};uid=hromnikova;pwd=488300282956Vaveto1;con=finus(10.15)"/>
    <w:docVar w:name="arg3" w:val="0"/>
    <w:docVar w:name="arg4" w:val="C:\Users\HROMNI~1.TEB\AppData\Local\Temp\10654984.doc"/>
    <w:docVar w:name="arg5" w:val="7"/>
  </w:docVars>
  <w:rsids>
    <w:rsidRoot w:val="00E672F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6F2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672F9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226DD"/>
  <w15:docId w15:val="{D57348FE-C0F8-4E5C-B499-6D10A61A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2024-03-22T11:39:00Z</dcterms:created>
  <dcterms:modified xsi:type="dcterms:W3CDTF">2024-03-22T11:41:00Z</dcterms:modified>
</cp:coreProperties>
</file>