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E4EF2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D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1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5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0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8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C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7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6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B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4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0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0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5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9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9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3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7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0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5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B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31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C001B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53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38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0E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CE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F1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88F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66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726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3C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1D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35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28A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72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0F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A74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44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41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DF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35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D5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53F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8B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03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7D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53D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C2D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DD8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A9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BA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CA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17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74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47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21851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DA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F9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BD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5B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208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C9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73A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0F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FC0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65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83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67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51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AA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69D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79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5AE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147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2DD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4DA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D2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AE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93B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779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F14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04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AF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F8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2A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0F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0E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84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71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AFCF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A5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D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2A8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92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B2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EE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A27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15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4B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CF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E7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E4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04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97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86C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BB9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AF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C8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249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FB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EC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6D5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0E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139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5E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3E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C8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A9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3B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FD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AA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2AA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35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E1345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99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6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4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18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02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9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BE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D2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3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3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0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A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E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6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0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9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20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E8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7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E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4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42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6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C9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86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1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5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2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43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0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5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2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3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C530D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2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A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C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D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F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1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F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A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6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D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5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C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9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7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C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A1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FA31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0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B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8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6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5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F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B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42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34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0C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C8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3C0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92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21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6D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18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BD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482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1D759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C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2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C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C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EEEC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C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1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F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3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F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E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0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0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F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8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3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77FC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E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4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D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5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3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9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0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6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7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E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6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D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E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6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7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E6B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4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8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1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D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A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B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D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5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9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8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E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735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2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B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D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2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E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7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C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4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E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B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8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4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7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C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2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DA5D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0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F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8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7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F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5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5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96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49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BD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AD4AC" w14:textId="4BE2B47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C3F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DF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46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E8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31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2B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48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E6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4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7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8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F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7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7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93BC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D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0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6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8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F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1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4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A6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49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31E4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EE06A0E" wp14:editId="3251857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2088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06A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B92088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D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2D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BB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29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C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6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A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7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D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91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3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8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9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D85A7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AA8F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4F34B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CE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C7ABD2F" wp14:editId="0BB8BDC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407E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ABD2F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82407E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955E931" wp14:editId="7FDFCB7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9355C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5E931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49355C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8DD685" wp14:editId="276B860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045E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DD685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8A045E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300BE76" wp14:editId="2E97968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DD2D2" w14:textId="758A0EE6" w:rsidR="000B647F" w:rsidRDefault="00000000" w:rsidP="00944C3D">
                                  <w:fldSimple w:instr=" MERGEFIELD  aDMOD  \* MERGEFORMAT ">
                                    <w:r w:rsidR="0072533B" w:rsidRPr="007253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0BE76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77DD2D2" w14:textId="758A0EE6" w:rsidR="000B647F" w:rsidRDefault="00000000" w:rsidP="00944C3D">
                            <w:fldSimple w:instr=" MERGEFIELD  aDMOD  \* MERGEFORMAT ">
                              <w:r w:rsidR="0072533B" w:rsidRPr="0072533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87579FB" wp14:editId="1DD53E9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9CAC4" w14:textId="2F9EF3F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2533B" w:rsidRPr="00AF3CE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579F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09CAC4" w14:textId="2F9EF3F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2533B" w:rsidRPr="00AF3CEC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8D0023A" wp14:editId="7EF221D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62E394" w14:textId="3D03CBFF" w:rsidR="000B647F" w:rsidRDefault="00000000" w:rsidP="00944C3D">
                                  <w:fldSimple w:instr=" MERGEFIELD  aDRDO  \* MERGEFORMAT ">
                                    <w:r w:rsidR="0072533B" w:rsidRPr="007253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0023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562E394" w14:textId="3D03CBFF" w:rsidR="000B647F" w:rsidRDefault="00000000" w:rsidP="00944C3D">
                            <w:fldSimple w:instr=" MERGEFIELD  aDRDO  \* MERGEFORMAT ">
                              <w:r w:rsidR="0072533B" w:rsidRPr="0072533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A092CD8" wp14:editId="3D0A182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E4B50" w14:textId="0D390E63" w:rsidR="000B647F" w:rsidRDefault="00000000" w:rsidP="00944C3D">
                                  <w:fldSimple w:instr=" MERGEFIELD  aDMDO  \* MERGEFORMAT ">
                                    <w:r w:rsidR="0072533B" w:rsidRPr="007253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92CD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67E4B50" w14:textId="0D390E63" w:rsidR="000B647F" w:rsidRDefault="00000000" w:rsidP="00944C3D">
                            <w:fldSimple w:instr=" MERGEFIELD  aDMDO  \* MERGEFORMAT ">
                              <w:r w:rsidR="0072533B" w:rsidRPr="0072533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865E4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3DC91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FD9142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4CBCFF" wp14:editId="65FB6B0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0794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CBCFF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DC0794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9452CE6" wp14:editId="6DD8797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2238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52CE6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A42238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B82166" wp14:editId="46E5F9D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05D2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8216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CB05D2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FAE278F" wp14:editId="5730883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60081" w14:textId="072EA1A4" w:rsidR="000B647F" w:rsidRDefault="00000000" w:rsidP="00944C3D">
                                  <w:fldSimple w:instr=" MERGEFIELD  aDRDOo  \* MERGEFORMAT ">
                                    <w:r w:rsidR="0072533B" w:rsidRPr="007253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E278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2660081" w14:textId="072EA1A4" w:rsidR="000B647F" w:rsidRDefault="00000000" w:rsidP="00944C3D">
                            <w:fldSimple w:instr=" MERGEFIELD  aDRDOo  \* MERGEFORMAT ">
                              <w:r w:rsidR="0072533B" w:rsidRPr="0072533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BE69C24" wp14:editId="5900FC1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CAA9E" w14:textId="0CE3314C" w:rsidR="000B647F" w:rsidRDefault="00000000" w:rsidP="00944C3D">
                                  <w:fldSimple w:instr=" MERGEFIELD  aDMDO  \* MERGEFORMAT ">
                                    <w:r w:rsidR="0072533B" w:rsidRPr="007253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69C24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17CAA9E" w14:textId="0CE3314C" w:rsidR="000B647F" w:rsidRDefault="00000000" w:rsidP="00944C3D">
                            <w:fldSimple w:instr=" MERGEFIELD  aDMDO  \* MERGEFORMAT ">
                              <w:r w:rsidR="0072533B" w:rsidRPr="0072533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5D34D6E" wp14:editId="664E375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6F8A5A" w14:textId="3C856618" w:rsidR="000B647F" w:rsidRDefault="00000000" w:rsidP="00944C3D">
                                  <w:fldSimple w:instr=" MERGEFIELD  aDRODo  \* MERGEFORMAT ">
                                    <w:r w:rsidR="0072533B" w:rsidRPr="007253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34D6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6F8A5A" w14:textId="3C856618" w:rsidR="000B647F" w:rsidRDefault="00000000" w:rsidP="00944C3D">
                            <w:fldSimple w:instr=" MERGEFIELD  aDRODo  \* MERGEFORMAT ">
                              <w:r w:rsidR="0072533B" w:rsidRPr="0072533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1AE289F" wp14:editId="71594D0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9B976" w14:textId="6A786A3E" w:rsidR="000B647F" w:rsidRDefault="00000000" w:rsidP="00944C3D">
                                  <w:fldSimple w:instr=" MERGEFIELD  aDMOD  \* MERGEFORMAT ">
                                    <w:r w:rsidR="0072533B" w:rsidRPr="007253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E289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E39B976" w14:textId="6A786A3E" w:rsidR="000B647F" w:rsidRDefault="00000000" w:rsidP="00944C3D">
                            <w:fldSimple w:instr=" MERGEFIELD  aDMOD  \* MERGEFORMAT ">
                              <w:r w:rsidR="0072533B" w:rsidRPr="0072533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E667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31492C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F1B0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C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3B4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2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3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3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D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F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3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3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3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5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D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8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1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6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D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B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4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C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4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C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3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0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0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F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8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1302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1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3B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3C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6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7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4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0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CA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5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0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B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7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5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A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5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3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2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5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D25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22B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32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3F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61D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F90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5F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C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5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7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B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9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8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6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82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BC4F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F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0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9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E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B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F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F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0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5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0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B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C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11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B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1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DB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F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A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88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7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29A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2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A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B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7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5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5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5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3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8FB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5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3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4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B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0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6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B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9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B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9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0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1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F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A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E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0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B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E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7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C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E2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D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6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7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9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0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3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FACD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F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0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B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1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2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4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7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B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F7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0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D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A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B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F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3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3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7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9C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6A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70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38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B8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D0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1D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0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4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B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6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0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C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B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B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A438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4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B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D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D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E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E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D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9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A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0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5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2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E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2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0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6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7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F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75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07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26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CB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F0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E2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DEB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1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F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B28C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2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0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EDDE24" wp14:editId="056FCCA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131B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DDE24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B5131B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B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9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2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9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7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A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A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C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8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D0A86F2" wp14:editId="07E7C3D0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8F3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A86F2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6A8F3A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E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8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D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2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8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5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8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9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8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3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8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F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5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7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4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C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3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E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E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F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9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8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AC92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B8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1080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0BC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1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4FCA7E" wp14:editId="4D182C0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77669" w14:textId="7A42AFA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2533B" w:rsidRPr="00AF3CE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36118460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FCA7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4177669" w14:textId="7A42AFA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2533B" w:rsidRPr="00AF3CEC">
                              <w:rPr>
                                <w:rFonts w:ascii="Arial" w:hAnsi="Arial" w:cs="Arial"/>
                                <w:noProof/>
                              </w:rPr>
                              <w:t>36118460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8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2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5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0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7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3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B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E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5CC8E1" wp14:editId="0993212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10219" w14:textId="2A1091B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2533B" w:rsidRPr="00AF3CE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2021547638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CC8E1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7810219" w14:textId="2A1091B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2533B" w:rsidRPr="00AF3CEC">
                              <w:rPr>
                                <w:rFonts w:ascii="Arial" w:hAnsi="Arial" w:cs="Arial"/>
                                <w:noProof/>
                              </w:rPr>
                              <w:t>2021547638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D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E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1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0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0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A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3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3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B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5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B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8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F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8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E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B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EFE6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8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0D27E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5E7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C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8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1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0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B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A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5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D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C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A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6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7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9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4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E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B24A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F4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6E8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1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6B9E98" wp14:editId="77B02DB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5A87C" w14:textId="1BF5A0C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2533B" w:rsidRPr="00AF3CE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Pod Brezinou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B9E98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375A87C" w14:textId="1BF5A0C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2533B" w:rsidRPr="00AF3CEC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Pod Brezinou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6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1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8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D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4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9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3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8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A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B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D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0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8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5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7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1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2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0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9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F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7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D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8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9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43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6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8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5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6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3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5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FC1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5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399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405C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422F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8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E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8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C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8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8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B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6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F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3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F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D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7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E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F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F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4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3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3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2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D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A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A52C1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1B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D6D977" wp14:editId="19617A2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B3068" w14:textId="0FA0874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2533B" w:rsidRPr="00AF3CE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Hviezdoslavova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6D97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71B3068" w14:textId="0FA0874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2533B" w:rsidRPr="00AF3CEC">
                              <w:rPr>
                                <w:rFonts w:ascii="Arial" w:hAnsi="Arial" w:cs="Arial"/>
                                <w:noProof/>
                              </w:rPr>
                              <w:t>Hviezdoslavova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0B3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9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E2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B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E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1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4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0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8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2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9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4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2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3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1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0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9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990948" wp14:editId="4905EF7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0E78C" w14:textId="1EAA82FA" w:rsidR="000B647F" w:rsidRDefault="00000000" w:rsidP="00944C3D">
                                  <w:fldSimple w:instr=" MERGEFIELD  aSUB_ULICA_CISLO  \* MERGEFORMAT ">
                                    <w:r w:rsidR="0072533B" w:rsidRPr="007253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90948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E40E78C" w14:textId="1EAA82FA" w:rsidR="000B647F" w:rsidRDefault="00000000" w:rsidP="00944C3D">
                            <w:fldSimple w:instr=" MERGEFIELD  aSUB_ULICA_CISLO  \* MERGEFORMAT ">
                              <w:r w:rsidR="0072533B" w:rsidRPr="0072533B">
                                <w:rPr>
                                  <w:rFonts w:ascii="Arial" w:hAnsi="Arial" w:cs="Arial"/>
                                  <w:noProof/>
                                </w:rPr>
                                <w:t>142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C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A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9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1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A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9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05E4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46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3FB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B4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6B10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A7538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BF8531" wp14:editId="656552A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5EEC2" w14:textId="3A71E6F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2533B" w:rsidRPr="00AF3CE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8531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05EEC2" w14:textId="3A71E6F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2533B" w:rsidRPr="00AF3CEC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B21F204" wp14:editId="604E799D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234DC" w14:textId="11F7157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2533B" w:rsidRPr="00AF3CE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1F204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B7234DC" w14:textId="11F7157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2533B" w:rsidRPr="00AF3CE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13CE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F83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3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5DBE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1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5AAA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9C671C" wp14:editId="342C664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EF3FA" w14:textId="4552D4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2533B" w:rsidRPr="00AF3CE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C671C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2EEF3FA" w14:textId="4552D4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2533B" w:rsidRPr="00AF3CEC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3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6E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6B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12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FC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2F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52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2B0FA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A86F9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5D7C9A" wp14:editId="6B81F79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52550" w14:textId="4DB9D8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D7C9A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5152550" w14:textId="4DB9D8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249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1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6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3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5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4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E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9155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F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F1C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F6E7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A2692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050970" wp14:editId="004811F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76FF80" w14:textId="29745AD3" w:rsidR="000B647F" w:rsidRPr="00391121" w:rsidRDefault="0072533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50970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776FF80" w14:textId="29745AD3" w:rsidR="000B647F" w:rsidRPr="00391121" w:rsidRDefault="0072533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BD4D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5F30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C17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2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1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3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8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C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B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9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8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F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F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1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5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B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5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7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6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F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1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E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A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2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2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B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8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04FF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F1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E156B6" w14:textId="0F72C9F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2533B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C85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EED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67C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A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A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264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DB3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CE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A2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C9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CA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E9A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7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750E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A3C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4F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39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AA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A6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437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29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194D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83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85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83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68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18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592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5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B4C0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C1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F5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B1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F4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51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E94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D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0F3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6A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BC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BC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9B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67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610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2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E15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ACB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39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61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84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3D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A0E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3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7732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31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C3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E5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0B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7F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BDB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C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2D24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B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1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6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E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6C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5F50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AC6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8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3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F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C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9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0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5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9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3B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8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1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5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1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8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7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6B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1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CAC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4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1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7E783A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7B1CC4C" w14:textId="77777777" w:rsidR="00944C3D" w:rsidRDefault="00944C3D" w:rsidP="00944C3D">
      <w:pPr>
        <w:rPr>
          <w:rFonts w:ascii="Arial" w:hAnsi="Arial"/>
        </w:rPr>
      </w:pPr>
    </w:p>
    <w:p w14:paraId="0AF74F6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CAE33C7" w14:textId="6D3C259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20541D1" w14:textId="377B037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EBAD7AD" w14:textId="0540145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0F0DF2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3AD330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2A25423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68A9F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207D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6DC4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3BF96B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2696D0D" w14:textId="10E96FA5" w:rsidR="00944C3D" w:rsidRPr="008D0433" w:rsidRDefault="0072533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Mário Bezák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1897359" w14:textId="1DD8A027" w:rsidR="00944C3D" w:rsidRPr="008D0433" w:rsidRDefault="0072533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1AF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E352A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804C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A4445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25A9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A9688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6E5FC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09FB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0A49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1AFC8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B575EF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1E367AC" w14:textId="4AA6E047" w:rsidR="00944C3D" w:rsidRDefault="0072533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C0D1C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1BC26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9FEEC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BDEBDF" w14:textId="24EC365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80EA62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509CFD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FCBD7E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477F7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96475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DEEDE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F9C42F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A276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59CB4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7D2DE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B2B6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8C15C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CF3C3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E914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8D8C7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41E63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CE875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CE47C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BB574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553A8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572F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66B91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108AE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AD6B4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FA495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1DC0BFB" w14:textId="14EE08F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1C48EA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A24B4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2FBB9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73D4C9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5AF9BD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CF9506D" w14:textId="7EF6DD6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38F6BF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02CF09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D9805A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7179E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0317B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54D32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CB988F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C1D18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344C2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FD36A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D3DE9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4C799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848AD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34A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828F5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00E85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2AC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9692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C1A00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25C2F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B5C9C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50A08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CFC59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80BE0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AAAF9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C3063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77763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A3C99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1D977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ED5C5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9F615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0B550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6E647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B5F92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C8108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D2A84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31967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0A1A5F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46938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AA11D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CEA02B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E7B68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F7453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CA745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82DB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8624A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875EF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60D3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08FD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2BB9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A0036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53924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C49DD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C096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4E5F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80194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AF76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359A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B656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81E32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073E7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25637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0ADFF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E1CC8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13F93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EDE5C2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3F470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380CA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ED89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9CD3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9412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9D507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624A1FF" w14:textId="0ADBBA2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667996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745E6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E5778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CAE1F3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EF0A8F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18F15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2851B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A57A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AD3D53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6442C0F" w14:textId="77777777" w:rsidTr="00503750">
        <w:tc>
          <w:tcPr>
            <w:tcW w:w="2302" w:type="dxa"/>
            <w:vAlign w:val="center"/>
          </w:tcPr>
          <w:p w14:paraId="0BA668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9F0D8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7BB67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B8BF5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35351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E7251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29ACC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79911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782220A" w14:textId="77777777" w:rsidTr="00503750">
        <w:tc>
          <w:tcPr>
            <w:tcW w:w="15593" w:type="dxa"/>
            <w:gridSpan w:val="8"/>
            <w:vAlign w:val="center"/>
          </w:tcPr>
          <w:p w14:paraId="305B3E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F0F8895" w14:textId="77777777" w:rsidTr="00503750">
        <w:tc>
          <w:tcPr>
            <w:tcW w:w="2302" w:type="dxa"/>
            <w:vAlign w:val="center"/>
          </w:tcPr>
          <w:p w14:paraId="1660A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6DB62E" w14:textId="3321BD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F2B12A" w14:textId="73B735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389C7" w14:textId="24314C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951E3" w14:textId="497546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74CF5" w14:textId="1F49E6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FFE2A" w14:textId="513682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65CB6" w14:textId="10EB69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73321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F7AD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C7B428" w14:textId="36A58E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574643" w14:textId="4185C1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2F491D" w14:textId="16B391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4B007" w14:textId="3F93A5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1FC38" w14:textId="7FF388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5DDF6" w14:textId="10CAAA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C11C9A" w14:textId="6560B6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AADE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545B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3523543" w14:textId="1049EF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D2464C" w14:textId="65C4C9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FAE39" w14:textId="51DA15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B87AA" w14:textId="293063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05F1E" w14:textId="4D5546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E045A" w14:textId="085708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9AD51" w14:textId="62D36B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5CFA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FD66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74209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B67AD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7D24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E763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DCA1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31A7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F110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7157C2D" w14:textId="77777777" w:rsidTr="00503750">
        <w:tc>
          <w:tcPr>
            <w:tcW w:w="2302" w:type="dxa"/>
            <w:vAlign w:val="center"/>
          </w:tcPr>
          <w:p w14:paraId="13FB52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B95A12C" w14:textId="0A963B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54E7B5" w14:textId="14C8C6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9D29D" w14:textId="6D1D94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18BEF" w14:textId="1FFEB0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1FA75" w14:textId="76AAD4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F241E8" w14:textId="158098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72E3C" w14:textId="39C68E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8B868" w14:textId="77777777" w:rsidTr="00503750">
        <w:tc>
          <w:tcPr>
            <w:tcW w:w="15593" w:type="dxa"/>
            <w:gridSpan w:val="8"/>
            <w:vAlign w:val="center"/>
          </w:tcPr>
          <w:p w14:paraId="0E49B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1C9BE77" w14:textId="77777777" w:rsidTr="00503750">
        <w:tc>
          <w:tcPr>
            <w:tcW w:w="2302" w:type="dxa"/>
            <w:vAlign w:val="center"/>
          </w:tcPr>
          <w:p w14:paraId="612738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8ABEAB0" w14:textId="0EBA19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5733E9" w14:textId="73A9C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6F408B" w14:textId="22F055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0BF89A" w14:textId="68239C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4CF9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00D7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54FF0F" w14:textId="5F9EF7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8DC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9C9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86C03CF" w14:textId="4BC1B9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DAE5EF" w14:textId="7C4411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3AB1D" w14:textId="19AAFF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B82E3C" w14:textId="59CA29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29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B2CA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1BDFE4" w14:textId="41E6E6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4489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D1E7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8BB7EAA" w14:textId="3CED7E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F6F421" w14:textId="6209B8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094EA" w14:textId="712738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DC9D2" w14:textId="521271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45E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67D2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0D60BA" w14:textId="437D37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80B03" w14:textId="77777777" w:rsidTr="00503750">
        <w:tc>
          <w:tcPr>
            <w:tcW w:w="2302" w:type="dxa"/>
            <w:vAlign w:val="center"/>
          </w:tcPr>
          <w:p w14:paraId="406DFD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A14FD6" w14:textId="751960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80B8E3" w14:textId="1FF9C0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17E69" w14:textId="58BB5C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9B407D" w14:textId="0B8094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05B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CB03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5FED1B" w14:textId="165FBC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84B2A" w14:textId="77777777" w:rsidTr="00503750">
        <w:tc>
          <w:tcPr>
            <w:tcW w:w="15593" w:type="dxa"/>
            <w:gridSpan w:val="8"/>
            <w:vAlign w:val="center"/>
          </w:tcPr>
          <w:p w14:paraId="106B42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7F5381" w14:textId="77777777" w:rsidTr="00503750">
        <w:tc>
          <w:tcPr>
            <w:tcW w:w="2302" w:type="dxa"/>
            <w:vAlign w:val="center"/>
          </w:tcPr>
          <w:p w14:paraId="539896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CACE2F" w14:textId="1695CF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549C1E" w14:textId="791515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F609D5" w14:textId="74A30C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40F89" w14:textId="62F6AD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4EED6" w14:textId="1A7AFD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B4927" w14:textId="58A296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24CF6" w14:textId="7D559A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70E93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B36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DDFAA0C" w14:textId="026433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8B8472" w14:textId="530571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4ED71" w14:textId="1F9D14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5F4B2" w14:textId="42740C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93909" w14:textId="533315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E0F85" w14:textId="31C54B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647E4" w14:textId="6B1361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1A14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AFD8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F18E5DB" w14:textId="02539B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36B716" w14:textId="61C467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1A8721" w14:textId="2E6AE7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EE96A" w14:textId="0267C1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0D349E" w14:textId="717246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A85236" w14:textId="0D90D4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6C007" w14:textId="6144FE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A723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DF558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406941" w14:textId="4AC1A9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12BDBA" w14:textId="3B40C1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055D9D" w14:textId="7A3A46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53019" w14:textId="6C0525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2DD50" w14:textId="07919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122AD" w14:textId="218DC9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C0DCF" w14:textId="3AFA48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546BF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FABEA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15C478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EBDC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7D9B84" w14:textId="6C167A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C41E03" w14:textId="1F5C77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C02F7C" w14:textId="2634C8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EA6C14" w14:textId="53D6F8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138C5" w14:textId="032B89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BC100" w14:textId="13ADA1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97D1E6" w14:textId="1D4D65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A941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C312A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3E71B4" w14:textId="7524EC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9CFE34" w14:textId="545F34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D0D560" w14:textId="75172A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69E78" w14:textId="14B930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A05DB" w14:textId="4DDE34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F9F78" w14:textId="68F385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258135" w14:textId="6D89D3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6FF4EC" w14:textId="77777777" w:rsidR="00944C3D" w:rsidRDefault="00944C3D" w:rsidP="00944C3D">
      <w:pPr>
        <w:rPr>
          <w:rFonts w:ascii="Arial" w:hAnsi="Arial"/>
          <w:b/>
        </w:rPr>
      </w:pPr>
    </w:p>
    <w:p w14:paraId="5413CEE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7EDD98C" w14:textId="77777777" w:rsidTr="00503750">
        <w:tc>
          <w:tcPr>
            <w:tcW w:w="1944" w:type="dxa"/>
            <w:vAlign w:val="center"/>
          </w:tcPr>
          <w:p w14:paraId="16F59D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7B892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EE36B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59489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E660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AD70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77A65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D9330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2A9B6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3DD8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529A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A728F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57C4E1A" w14:textId="77777777" w:rsidTr="00503750">
        <w:tc>
          <w:tcPr>
            <w:tcW w:w="15685" w:type="dxa"/>
            <w:gridSpan w:val="12"/>
            <w:vAlign w:val="center"/>
          </w:tcPr>
          <w:p w14:paraId="5ABFA7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0C21AB" w14:textId="77777777" w:rsidTr="00503750">
        <w:tc>
          <w:tcPr>
            <w:tcW w:w="1944" w:type="dxa"/>
            <w:vAlign w:val="center"/>
          </w:tcPr>
          <w:p w14:paraId="0CCCE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E5BD34" w14:textId="33F4A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98444A" w14:textId="50943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80A0E6" w14:textId="2A4CF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A9857A" w14:textId="784DA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725EB3" w14:textId="32E25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A800E0" w14:textId="28253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3650FC" w14:textId="173B3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CDDBEC" w14:textId="4F7C1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A9053" w14:textId="0FCF6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FFA4B6" w14:textId="755D9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5E8474" w14:textId="62194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F7B3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4747A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38E86D4" w14:textId="32E6F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D76CC6" w14:textId="0D8F6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74C822" w14:textId="53DBC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2EC93F" w14:textId="63908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EB4A55" w14:textId="60027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8F6D8F" w14:textId="7B555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6AAFC8" w14:textId="098E2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E68BA3" w14:textId="6C8F8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87A8FB" w14:textId="48127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6A8AF0" w14:textId="58147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60E64B" w14:textId="002C0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F93FB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8D636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D073BE2" w14:textId="24BDD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910FA3" w14:textId="7E7C0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11C571" w14:textId="1FCDE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D0691A" w14:textId="6D774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5CD766" w14:textId="5A945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C02C70" w14:textId="2F4DD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7589FF" w14:textId="5A96C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3BD627" w14:textId="2C0D9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9359D4" w14:textId="6B993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E9F4AD" w14:textId="03A35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5C88CE" w14:textId="4D24F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0938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E0D6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3812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92B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1CC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73AD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86FD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5EFB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9112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2E26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3A78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D67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266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C029727" w14:textId="77777777" w:rsidTr="00503750">
        <w:tc>
          <w:tcPr>
            <w:tcW w:w="1944" w:type="dxa"/>
            <w:vAlign w:val="center"/>
          </w:tcPr>
          <w:p w14:paraId="1A490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E8B2F84" w14:textId="2ACAF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AAE50C" w14:textId="06D84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21CE36" w14:textId="4A138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F0A0B8" w14:textId="67D8B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52880B" w14:textId="6EDB5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39C645" w14:textId="157AF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780859" w14:textId="05752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E542E2" w14:textId="76CAA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439804" w14:textId="00259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2BA8F9" w14:textId="7B3FC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FE11ED" w14:textId="06812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C3F7D" w14:textId="77777777" w:rsidTr="00503750">
        <w:tc>
          <w:tcPr>
            <w:tcW w:w="15685" w:type="dxa"/>
            <w:gridSpan w:val="12"/>
            <w:vAlign w:val="center"/>
          </w:tcPr>
          <w:p w14:paraId="2A6D7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7FAC0FD" w14:textId="77777777" w:rsidTr="00503750">
        <w:tc>
          <w:tcPr>
            <w:tcW w:w="1944" w:type="dxa"/>
            <w:vAlign w:val="center"/>
          </w:tcPr>
          <w:p w14:paraId="3C2C83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B76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FB6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DBF2DC" w14:textId="5EFA2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00BD90" w14:textId="7CA2A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74F669" w14:textId="3F9B5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1DDD5B" w14:textId="6DB29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C1C346" w14:textId="2DB01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6D3EC0" w14:textId="1F99A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0D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0B4D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EEB74D" w14:textId="3E04A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DC56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9CA9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C046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0F16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BB11A6" w14:textId="0159E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A0F6E1" w14:textId="7BCD0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2BED07" w14:textId="54D8E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3116D6" w14:textId="6A7D6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45DBCB" w14:textId="71621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0DE29A" w14:textId="534EC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BAD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FC8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E833F3" w14:textId="5682E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9FD9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52B99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4A8B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83D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604426" w14:textId="49E58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232AE3" w14:textId="29867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31326F" w14:textId="2DA80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68C2B7" w14:textId="3700C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0299A7" w14:textId="1BA54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CD9E32" w14:textId="2B684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3AA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452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D8F0905" w14:textId="7254A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408D9" w14:textId="77777777" w:rsidTr="00503750">
        <w:tc>
          <w:tcPr>
            <w:tcW w:w="1944" w:type="dxa"/>
            <w:vAlign w:val="center"/>
          </w:tcPr>
          <w:p w14:paraId="3E62CF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B73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773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C42152" w14:textId="4CFA6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3F46C4" w14:textId="24F59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8AB055" w14:textId="4D162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9B92A2" w14:textId="011C8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551DF4" w14:textId="228E4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6AEFF5" w14:textId="6D35B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846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671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DA5B78" w14:textId="06D77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9C1C2" w14:textId="77777777" w:rsidTr="00503750">
        <w:tc>
          <w:tcPr>
            <w:tcW w:w="15685" w:type="dxa"/>
            <w:gridSpan w:val="12"/>
            <w:vAlign w:val="center"/>
          </w:tcPr>
          <w:p w14:paraId="570449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370D23" w14:textId="77777777" w:rsidTr="00503750">
        <w:tc>
          <w:tcPr>
            <w:tcW w:w="1944" w:type="dxa"/>
            <w:vAlign w:val="center"/>
          </w:tcPr>
          <w:p w14:paraId="0C0B1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5FA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1DC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B4950E" w14:textId="0C5F8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C7344B" w14:textId="3A4E0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2E04E7" w14:textId="370F8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7EDBB8" w14:textId="0F74E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C01ED3" w14:textId="52945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6B5D98" w14:textId="68E85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F25B00" w14:textId="78D43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99CD1E" w14:textId="232E3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5EC1A2" w14:textId="2CFBE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5E28C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BFFD4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92A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2BB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BEBC17" w14:textId="72510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42B27F" w14:textId="79A7D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C67A70" w14:textId="7FA26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5425C1" w14:textId="0EDC8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393BBF" w14:textId="6E382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B5F808" w14:textId="0BF68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F94F74" w14:textId="66E1C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69FB6C" w14:textId="73B77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DF0F64" w14:textId="6E580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B231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B5000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7230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D7E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32E865" w14:textId="099D4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0A5E3C" w14:textId="61916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CDDAB7" w14:textId="7768F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4CA428" w14:textId="3ED98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4247CD" w14:textId="69E5A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C9894B" w14:textId="0E3FD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A4EBF8" w14:textId="6A49B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FD6E3E" w14:textId="1C5EF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7B48F8" w14:textId="1E1F4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85B7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6E1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85A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A7D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FD1047" w14:textId="73D29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664E4F" w14:textId="326AC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D6F05C" w14:textId="2457B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CFD416" w14:textId="4AB20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082196" w14:textId="5A139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FD7047" w14:textId="4631A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C92624" w14:textId="4C8C9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C8FE75" w14:textId="23846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D69E01" w14:textId="27627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48095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25A9D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5AD2F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B9B0D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6C1D21" w14:textId="00F88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A63774" w14:textId="4425C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AA4D63" w14:textId="07089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678657" w14:textId="0710C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997400" w14:textId="53FA8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03E6E9" w14:textId="3EB16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BE5A5B" w14:textId="79726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9D0324" w14:textId="24A66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8E4AC0" w14:textId="310CB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D69D4F" w14:textId="51B0A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5DDFAD" w14:textId="4D5FC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BE92A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E5CA6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3720273" w14:textId="5C99F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D4CF05" w14:textId="72225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16B31C" w14:textId="441CF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E1E6CE" w14:textId="30A17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603811" w14:textId="588D9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53A5BE" w14:textId="65D71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0A1B06" w14:textId="40C11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BBAD71" w14:textId="0CA9B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F9A6FB" w14:textId="717A9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87F0B4" w14:textId="0F5C6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2A1D9B" w14:textId="7BE26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0D1E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5B150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4220F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1842B7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F71D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22C2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24CD7F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84FA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7BB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9184D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90623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8CE0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1AE1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7A2A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7ECA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04283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743A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7A5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8790B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3C6672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4F52EB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7064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D48B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FDA6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9AF9BF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D0CE7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865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F3D1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7CDF6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0FFD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C989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BFAD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55ED7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8936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8FFB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B8A3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82EF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29021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6F6B04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3421B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A167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B49BB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6AFEA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5B6AB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BEE10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3C04B10" w14:textId="77777777" w:rsidTr="00503750">
        <w:trPr>
          <w:trHeight w:val="1073"/>
        </w:trPr>
        <w:tc>
          <w:tcPr>
            <w:tcW w:w="3614" w:type="dxa"/>
            <w:vMerge/>
          </w:tcPr>
          <w:p w14:paraId="60D47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25216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2304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0817B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27D73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1BAFA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D25F1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C99242E" w14:textId="77777777" w:rsidTr="00503750">
        <w:trPr>
          <w:trHeight w:val="283"/>
        </w:trPr>
        <w:tc>
          <w:tcPr>
            <w:tcW w:w="3614" w:type="dxa"/>
          </w:tcPr>
          <w:p w14:paraId="130C7B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DB14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FAC3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C3716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5EC7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280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5294D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76234E7" w14:textId="77777777" w:rsidTr="00503750">
        <w:trPr>
          <w:trHeight w:val="283"/>
        </w:trPr>
        <w:tc>
          <w:tcPr>
            <w:tcW w:w="3614" w:type="dxa"/>
          </w:tcPr>
          <w:p w14:paraId="4A0DD9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6170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531B8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F735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CF5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CAD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84F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BC45913" w14:textId="77777777" w:rsidTr="00503750">
        <w:trPr>
          <w:trHeight w:val="283"/>
        </w:trPr>
        <w:tc>
          <w:tcPr>
            <w:tcW w:w="3614" w:type="dxa"/>
          </w:tcPr>
          <w:p w14:paraId="2D9435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C2D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98F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18A9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CB5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6E4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CBF8E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9A13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FFC609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B26E8E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01353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06FC3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AA19D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53191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9B55A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D57CF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CBB04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D99CA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00B4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B504F2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EC15E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F5671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F9063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67092FE" w14:textId="27A6A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415C1" w14:textId="2D2C0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37424" w14:textId="3131B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B598E" w14:textId="7D616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775335" w14:textId="01713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0020E" w14:textId="40F31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B98D8" w14:textId="77D53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C3746E" w14:textId="5892C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334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43C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E3E604B" w14:textId="49D5B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10D7D" w14:textId="48885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6F51FF" w14:textId="32342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A97875" w14:textId="710D7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7EEBA9" w14:textId="6E875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36CFD" w14:textId="32AEE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90166" w14:textId="0DEC5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577793" w14:textId="7FAC4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1C7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471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975DCB8" w14:textId="20ADA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A13970" w14:textId="18BB1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5592D" w14:textId="1BFB1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AE4DF" w14:textId="5A7A0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8B0A78" w14:textId="13706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D4DB3" w14:textId="6C632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A9708" w14:textId="600E2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C0E0EE" w14:textId="26627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0AC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DBE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F4B7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42C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9AF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CF8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34A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4CB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C90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F7CA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EC57A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D303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827FE5B" w14:textId="44D55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5C898" w14:textId="199FE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FD3966" w14:textId="2D828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FD126" w14:textId="7A191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78981" w14:textId="0D25B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2E684" w14:textId="10C5A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9228D3" w14:textId="6EE66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34FC73" w14:textId="31692E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9C31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F69F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CEC55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9EF9A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BDBD4C8" w14:textId="11574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ECC14" w14:textId="1E000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809C9" w14:textId="64EEF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C3ADD" w14:textId="2BBB2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AF7C4" w14:textId="15283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7FFEFB" w14:textId="2B753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65C8CA" w14:textId="45038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D4AC8D" w14:textId="384F3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7645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95C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AD51F86" w14:textId="6D0DB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2763DE" w14:textId="03257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F3628" w14:textId="6CC02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3D75B2" w14:textId="6CE42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90D58" w14:textId="0AD5F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1E786" w14:textId="2666E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7BD180" w14:textId="7A7AF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2102D4" w14:textId="16479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667B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41D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2DB62CC" w14:textId="28A55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A0A25" w14:textId="2A136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405B6" w14:textId="7F267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2BC98B" w14:textId="53DC4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FBCB4" w14:textId="1C3C6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70BBF" w14:textId="43051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A8DBC" w14:textId="0386E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CC15A0" w14:textId="08A98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6E2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8ACE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1313EF4" w14:textId="7F511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48DCD9" w14:textId="5C8FE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4D523E" w14:textId="71367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58CD18" w14:textId="0F0A0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C0F0E0" w14:textId="010C9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E5B570" w14:textId="47085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6E7163" w14:textId="6D370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00CBCB" w14:textId="00635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1A844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819A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3C47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5076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CE0B6E6" w14:textId="79B6E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54775" w14:textId="2C5A6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32C4B" w14:textId="6803F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671C74" w14:textId="4E1C2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BB547F" w14:textId="42A64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57B7C" w14:textId="0C2A4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7EF486" w14:textId="5E251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77A687" w14:textId="72BC1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4F3A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F8E39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31A657" w14:textId="63A80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70FCD" w14:textId="4BFCC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B60E26" w14:textId="6C716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49D08C" w14:textId="2AB0D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D277BA" w14:textId="191A0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4817EE" w14:textId="0B289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AB496" w14:textId="6F402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7EE85C" w14:textId="5524C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242C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CD0F3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ACE429E" w14:textId="3C7E1CE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5DE8E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163B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F783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6CCE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32CA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9F71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DA32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DE9A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D867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0B5B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BE28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186B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E640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53CA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8AD8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A912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3630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E5088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A57A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685B6C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2C1DAE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1F82F0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1ED8F0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93203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ACEB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DA75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CB99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CD88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8C583A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19586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518BAA" w14:textId="0B489F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367AA5C" w14:textId="107DA8D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FF6EB3" w14:textId="65F7A8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46BCCA" w14:textId="655B6C4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B4FB7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C5851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30A9FD" w14:textId="07BEA7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F5FDD0" w14:textId="1E3063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170988" w14:textId="010267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D55F48" w14:textId="374819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7833B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01FC1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4D329E" w14:textId="789BB0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9BA913" w14:textId="437F04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B1F0EE" w14:textId="0CFA4E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74A8B0" w14:textId="2448AC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29131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463D9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9359AE" w14:textId="21A163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E4165F" w14:textId="6A0D4D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3AE9CB" w14:textId="687A18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27DBD3" w14:textId="5ACDD0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0BE014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ACECA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3D519A" w14:textId="74C694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703445" w14:textId="4A0360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92252B" w14:textId="4A54394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A89DE3" w14:textId="69D7E4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599AA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444E04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5D06EC" w14:textId="110C5DC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DF3A6A" w14:textId="0C304E4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D0D490" w14:textId="28441F1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779344" w14:textId="433E6A7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A8FCC2B" w14:textId="77777777" w:rsidR="00944C3D" w:rsidRDefault="00944C3D" w:rsidP="00944C3D">
      <w:pPr>
        <w:rPr>
          <w:rFonts w:ascii="Arial" w:hAnsi="Arial"/>
          <w:b/>
        </w:rPr>
      </w:pPr>
    </w:p>
    <w:p w14:paraId="099867F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5AA039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6DA0A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5D6CB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C53A2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F8723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E6E39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D3E5D2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658A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15E0E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5A03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83751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F99CE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C8956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BB5F3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E46A9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EEF3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09464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7053D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F10AE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E1350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60FA3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6A6E4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BD9E99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1E3D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5609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8B6BC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14F28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A91E5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A72F18A" w14:textId="77777777" w:rsidTr="00503750">
        <w:tc>
          <w:tcPr>
            <w:tcW w:w="2835" w:type="dxa"/>
            <w:vAlign w:val="center"/>
          </w:tcPr>
          <w:p w14:paraId="3FFE3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7D540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145B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6FAA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95FA9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5E3AD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E86223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6A913D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F6B4812" w14:textId="6EB8484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B8A505" w14:textId="453FC20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9F796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1FE7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8B4FED" w14:textId="79A87E4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A214D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ADC9A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C329620" w14:textId="56400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B64F13" w14:textId="50E9B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045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E5D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4AA4D4" w14:textId="34C31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2103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80521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7D34BAA" w14:textId="52DB0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0AB091" w14:textId="4FA89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249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891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41F1B2" w14:textId="1A867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EDD5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79493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9E0E6F9" w14:textId="083D1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99C33" w14:textId="42CAA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BA1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153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33B90B" w14:textId="5A9E2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9BF4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F8F61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A9A4DD3" w14:textId="775B8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A85159" w14:textId="781B1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59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E23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197C13" w14:textId="5D57F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72F7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6EB6F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12C7B4A" w14:textId="32E89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296BC" w14:textId="7FFE4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D5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54E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3849E3" w14:textId="456A1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475F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6452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1BDDEC7" w14:textId="10BECA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184FCE" w14:textId="4461B2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A98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6751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9C8FDA" w14:textId="775CBD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372C9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FB6402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DC7BA7C" w14:textId="2A1D1FE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24A0861" w14:textId="77777777" w:rsidR="00944C3D" w:rsidRDefault="00944C3D" w:rsidP="00944C3D">
      <w:pPr>
        <w:rPr>
          <w:rFonts w:ascii="Arial" w:hAnsi="Arial"/>
          <w:b/>
        </w:rPr>
      </w:pPr>
    </w:p>
    <w:p w14:paraId="5D30493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F899EF8" w14:textId="77777777" w:rsidTr="00503750">
        <w:tc>
          <w:tcPr>
            <w:tcW w:w="2835" w:type="dxa"/>
            <w:vAlign w:val="center"/>
          </w:tcPr>
          <w:p w14:paraId="20753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B38EC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1CE7D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9C19D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3CF9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EE7D9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2AC41C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DA46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7AEC56D" w14:textId="7B597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D8CAED" w14:textId="5E293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EDC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83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CC5A2C" w14:textId="52BC5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B6B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64F3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CE1E8CE" w14:textId="20F75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D17D3" w14:textId="285DF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7F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3A9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C935A3" w14:textId="1E930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B3A5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0963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C3198DF" w14:textId="18798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C257D6" w14:textId="2AEC2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B08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7B3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EF37C5" w14:textId="17B66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F94E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39D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60C4754" w14:textId="21953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1928D9" w14:textId="1B250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0E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6B2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6A1A4B" w14:textId="079B3A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F990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4810E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60BC7DE" w14:textId="28B614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FF9911" w14:textId="50FC9F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A000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3111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72B794" w14:textId="475CA8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A2AEDE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BF6773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230B8F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9492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653A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32F7318" w14:textId="77777777" w:rsidTr="00503750">
        <w:trPr>
          <w:trHeight w:val="699"/>
        </w:trPr>
        <w:tc>
          <w:tcPr>
            <w:tcW w:w="3502" w:type="dxa"/>
            <w:vMerge/>
          </w:tcPr>
          <w:p w14:paraId="5235A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F3A3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F0E9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BBC995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E5F15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0BDD359" w14:textId="75BFC8B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D61CB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9107D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53CC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2C86EC3" w14:textId="19438BE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E4DE68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5D02A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FE735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3F67A9D" w14:textId="6E2AB9B2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1CAA6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3B4B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B9681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58A2BA0" w14:textId="77777777" w:rsidTr="00503750">
        <w:trPr>
          <w:trHeight w:val="593"/>
        </w:trPr>
        <w:tc>
          <w:tcPr>
            <w:tcW w:w="3497" w:type="dxa"/>
          </w:tcPr>
          <w:p w14:paraId="5DDBF8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AEA69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DCB26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061D2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B85B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B8D2886" w14:textId="30756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58A293" w14:textId="558D0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978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C2E3F4" w14:textId="2D5BB8F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AFF543" w14:textId="5E528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0DB49" w14:textId="1C858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0095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1EDA93" w14:textId="32F354A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B40A7A" w14:textId="1F5E0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02B254" w14:textId="7B52A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C5773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F364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D538824" w14:textId="349A0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9AB959" w14:textId="04879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B5B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7BDB7D" w14:textId="2053EA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A02811" w14:textId="3C8BF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2E1653" w14:textId="592C2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06B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96CB23" w14:textId="20A917F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FBD89A" w14:textId="1FD16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B17273" w14:textId="7198C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76F7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B5C4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63532CC" w14:textId="02304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A7427" w14:textId="27EB8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62FF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F922FA" w14:textId="4AD5468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BFB60D" w14:textId="01147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B7D369" w14:textId="597E0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31A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DA37B9" w14:textId="6B653BE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9881C1" w14:textId="3D3DB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B6C93E" w14:textId="52698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581CC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627C0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E09F5C2" w14:textId="5F838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2609F1" w14:textId="088D5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9B2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549093" w14:textId="6F22A90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3B3D89" w14:textId="3C396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B45410" w14:textId="2490F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08C1F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E1183F6" w14:textId="234AE99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003554" w14:textId="7FA08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0AC3DD" w14:textId="49B06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04E70E" w14:textId="77777777" w:rsidR="00944C3D" w:rsidRDefault="00944C3D" w:rsidP="00944C3D">
      <w:pPr>
        <w:rPr>
          <w:rFonts w:ascii="Arial" w:hAnsi="Arial"/>
          <w:b/>
        </w:rPr>
      </w:pPr>
    </w:p>
    <w:p w14:paraId="1E21003F" w14:textId="77777777" w:rsidR="00944C3D" w:rsidRDefault="00944C3D" w:rsidP="00944C3D">
      <w:pPr>
        <w:rPr>
          <w:rFonts w:ascii="Arial" w:hAnsi="Arial"/>
          <w:b/>
        </w:rPr>
      </w:pPr>
    </w:p>
    <w:p w14:paraId="7313239C" w14:textId="77777777" w:rsidR="00944C3D" w:rsidRDefault="00944C3D" w:rsidP="00944C3D">
      <w:pPr>
        <w:rPr>
          <w:rFonts w:ascii="Arial" w:hAnsi="Arial"/>
          <w:b/>
        </w:rPr>
      </w:pPr>
    </w:p>
    <w:p w14:paraId="404A16C0" w14:textId="77777777" w:rsidR="00944C3D" w:rsidRDefault="00944C3D" w:rsidP="00944C3D">
      <w:pPr>
        <w:rPr>
          <w:rFonts w:ascii="Arial" w:hAnsi="Arial"/>
          <w:b/>
        </w:rPr>
      </w:pPr>
    </w:p>
    <w:p w14:paraId="75579FF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1576"/>
        <w:gridCol w:w="1194"/>
        <w:gridCol w:w="1195"/>
        <w:gridCol w:w="1163"/>
        <w:gridCol w:w="1534"/>
      </w:tblGrid>
      <w:tr w:rsidR="00944C3D" w:rsidRPr="00050529" w14:paraId="0085F1C8" w14:textId="77777777" w:rsidTr="00503750">
        <w:tc>
          <w:tcPr>
            <w:tcW w:w="2622" w:type="dxa"/>
            <w:vAlign w:val="center"/>
          </w:tcPr>
          <w:p w14:paraId="3DA177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66E00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5060D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44B77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E3C7B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14883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5E2E1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BEF81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E3B3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AAA599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D993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ED06F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3BE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A124DF8" w14:textId="7D1B9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45E51C" w14:textId="7AE0F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73179F" w14:textId="70EAD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5E0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5743CA" w14:textId="7BAD7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D6C77" w14:textId="77777777" w:rsidTr="00503750">
        <w:tc>
          <w:tcPr>
            <w:tcW w:w="2622" w:type="dxa"/>
            <w:vAlign w:val="center"/>
          </w:tcPr>
          <w:p w14:paraId="2D5186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B8F3A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0C2E077" w14:textId="17F7B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2A0B06" w14:textId="2601C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F5BE32" w14:textId="5D8C1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8E5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82AC00" w14:textId="73F96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B2FD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0703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9297889" w14:textId="6EF54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01E7EE" w14:textId="6F357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2B45DD" w14:textId="159FC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241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730BDF" w14:textId="20B79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5D1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8756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00A543C" w14:textId="1AB84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4E38B9" w14:textId="529EA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E2CA27" w14:textId="3DDAA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722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C687D4" w14:textId="72776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6681F" w14:textId="77777777" w:rsidTr="00503750">
        <w:tc>
          <w:tcPr>
            <w:tcW w:w="2622" w:type="dxa"/>
            <w:vAlign w:val="center"/>
          </w:tcPr>
          <w:p w14:paraId="745E2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A7D108C" w14:textId="1BDEE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90553.51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F0A11B" w14:textId="6AE20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33136.24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613EE8" w14:textId="008A1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18243.21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B72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6415E" w14:textId="79672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105446.54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1E4E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89557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43F864F" w14:textId="02415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1080C7" w14:textId="3FA79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294AB4" w14:textId="6C4BB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23B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56F0D5" w14:textId="3E321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C51C4" w14:textId="77777777" w:rsidTr="00503750">
        <w:tc>
          <w:tcPr>
            <w:tcW w:w="2622" w:type="dxa"/>
            <w:vAlign w:val="center"/>
          </w:tcPr>
          <w:p w14:paraId="63969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29A41AE" w14:textId="38CB1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D6797E" w14:textId="1153C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FFA2FA" w14:textId="1C6F8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1C2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0DD90B" w14:textId="146B0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C8316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CE98CB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54111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1B3B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4C52D47" w14:textId="687E1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66EFF6" w14:textId="7A9BA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106AD0" w14:textId="0F01E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DE7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25E14C" w14:textId="2E22F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7C14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4FF7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2D15247" w14:textId="09CFE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4E16B5" w14:textId="5005F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C9D7F9" w14:textId="53175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F4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88B45C" w14:textId="3C0A9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1FB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2390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86BB074" w14:textId="6D6B4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5D3B32" w14:textId="71D31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B4939A" w14:textId="26B7A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F5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BFC8AA" w14:textId="17739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AAB3D" w14:textId="77777777" w:rsidTr="00503750">
        <w:tc>
          <w:tcPr>
            <w:tcW w:w="2622" w:type="dxa"/>
            <w:vAlign w:val="center"/>
          </w:tcPr>
          <w:p w14:paraId="369B0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583A31C" w14:textId="4AD0A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155D62" w14:textId="18BD2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AC6E51" w14:textId="2BEB9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10D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9F93EC" w14:textId="4AD7D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4A9457" w14:textId="77777777" w:rsidTr="00503750">
        <w:tc>
          <w:tcPr>
            <w:tcW w:w="2622" w:type="dxa"/>
            <w:vAlign w:val="center"/>
          </w:tcPr>
          <w:p w14:paraId="0E8809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3D67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7F1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CB1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40E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35C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B167C8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29A4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29C5700" w14:textId="3826ED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90553.51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C2778A" w14:textId="3A085DE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33136.24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70A920" w14:textId="42B365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18243.21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14E8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1C319" w14:textId="04DA63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105446.54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B36C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5D26C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CD6CAC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EA66D4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1BAF85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C25E9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2DD06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3A06A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284E6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581EB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FA4FB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54A7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FAD8A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1C8E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4982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A13E3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FB9A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920C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FFC16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F332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5CBC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7AF73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3E9E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D47C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EB77C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F0BC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5846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E9D34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6570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7197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DDD07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FF3A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A3FB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EF8FC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C998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7013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99A1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933A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FEE0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4FC35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3169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2CBCF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8598A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08DF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8ADE6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193F0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3425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48A1D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64E3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78F9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301C1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7459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8444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F506D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FAD7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8AB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6BB13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E0DB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34EB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C42F5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80D1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4692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E641B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750E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0145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9E00D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CB45F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C62B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86C43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4237F6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F820D1F" w14:textId="77777777" w:rsidTr="00503750">
        <w:tc>
          <w:tcPr>
            <w:tcW w:w="2835" w:type="dxa"/>
            <w:vAlign w:val="center"/>
          </w:tcPr>
          <w:p w14:paraId="20DB56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98217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EDCD7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9332C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B4D3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C9E49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79E96C" w14:textId="77777777" w:rsidTr="00503750">
        <w:tc>
          <w:tcPr>
            <w:tcW w:w="2835" w:type="dxa"/>
            <w:vAlign w:val="center"/>
          </w:tcPr>
          <w:p w14:paraId="2B3E3B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D76A98F" w14:textId="31E49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39497" w14:textId="753DE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81CD4" w14:textId="6C45B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6B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023A0C" w14:textId="49493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85EB58" w14:textId="77777777" w:rsidTr="00503750">
        <w:tc>
          <w:tcPr>
            <w:tcW w:w="2835" w:type="dxa"/>
            <w:vAlign w:val="center"/>
          </w:tcPr>
          <w:p w14:paraId="6BFCD9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E269628" w14:textId="0C35D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5B61C3" w14:textId="5E108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C23887" w14:textId="3E0EB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FF5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0CC246" w14:textId="52817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EC4B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AA268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39B9EDE" w14:textId="55AAA4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AAA67" w14:textId="1B2DE0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D7FFB7" w14:textId="3845B1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7A08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A76A89" w14:textId="18C429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71836B3" w14:textId="77777777" w:rsidTr="00503750">
        <w:tc>
          <w:tcPr>
            <w:tcW w:w="2835" w:type="dxa"/>
            <w:vAlign w:val="center"/>
          </w:tcPr>
          <w:p w14:paraId="4CBE5E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E41038E" w14:textId="65F65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3239D9" w14:textId="4C70F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E21CD0" w14:textId="0A0FF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782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BE7195" w14:textId="7F939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A20B21" w14:textId="77777777" w:rsidTr="00503750">
        <w:tc>
          <w:tcPr>
            <w:tcW w:w="2835" w:type="dxa"/>
            <w:vAlign w:val="center"/>
          </w:tcPr>
          <w:p w14:paraId="46F735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4BE5DD4" w14:textId="49F11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246E2" w14:textId="1F510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064722" w14:textId="68575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E3C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5381A8" w14:textId="07431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35AA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191EF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6ADD8AD" w14:textId="6862BF6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E1147" w14:textId="325243E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C9C5FA" w14:textId="33178EB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BD0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681A3C" w14:textId="58E2659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17BA3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07946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7939A09" w14:textId="5F879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8921CF" w14:textId="7300F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2FA88" w14:textId="2E584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22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CF0C4D" w14:textId="78115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4EC9E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EA5B16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3B71936" w14:textId="77777777" w:rsidTr="00503750">
        <w:tc>
          <w:tcPr>
            <w:tcW w:w="2552" w:type="dxa"/>
            <w:shd w:val="clear" w:color="auto" w:fill="auto"/>
            <w:vAlign w:val="center"/>
          </w:tcPr>
          <w:p w14:paraId="1592FB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2CB3E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A2C82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9218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BE1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283AE7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24F15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F07AD89" w14:textId="0B762E6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458.66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993537" w14:textId="68C6F4F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49B64A9" w14:textId="5961341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8716D87" w14:textId="4B2BE1D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458.66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06A48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0C987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E693C72" w14:textId="20103F6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640B2A2" w14:textId="3F8BA65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B11ED28" w14:textId="1DA7672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C3FE7B" w14:textId="1BBF898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CE3965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20AFD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9D258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ABCC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87DEA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1A04FE1" w14:textId="77777777" w:rsidTr="00503750">
        <w:tc>
          <w:tcPr>
            <w:tcW w:w="4395" w:type="dxa"/>
            <w:vMerge/>
          </w:tcPr>
          <w:p w14:paraId="64B680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875CF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AB15F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D2C293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E2529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2B9E1FF" w14:textId="78DC5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  <w:lang w:eastAsia="sk-SK"/>
              </w:rPr>
              <w:t>380.81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1FC0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2303CE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236CE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B9BAC2F" w14:textId="2C64F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2951B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CCB77A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F9E6E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C0D5703" w14:textId="69C3F2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380.81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CFC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E20726D" w14:textId="77777777" w:rsidTr="00503750">
        <w:tc>
          <w:tcPr>
            <w:tcW w:w="4395" w:type="dxa"/>
            <w:vAlign w:val="center"/>
          </w:tcPr>
          <w:p w14:paraId="14B93F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1CF3737" w14:textId="7D0E3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85EE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4195D9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DD294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29A57C3" w14:textId="52823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25D2E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2956B9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C28F4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A2B44C6" w14:textId="4159D0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FA3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2556AE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94D6B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A0ED577" w14:textId="6EEF516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51699.76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1FF0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F37D5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51BF60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C069552" w14:textId="77777777" w:rsidTr="00503750">
        <w:tc>
          <w:tcPr>
            <w:tcW w:w="4395" w:type="dxa"/>
            <w:vAlign w:val="center"/>
          </w:tcPr>
          <w:p w14:paraId="2CBB38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567D0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AB4900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C920B3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39B1B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077AD4A" w14:textId="331AAE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3FCC6B" w14:textId="08F451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A8C045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9C568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540B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5F6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F1B35D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88FCF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01A5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CE66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7D6537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1EE25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8189491" w14:textId="7F43368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0869F8" w14:textId="06E6FCA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62E0C9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44DE1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AC1F54B" w14:textId="30546F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EC1D55" w14:textId="4D5286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A6A8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9AD2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7FB67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BC0D10A" w14:textId="77777777" w:rsidTr="00503750">
        <w:tc>
          <w:tcPr>
            <w:tcW w:w="1843" w:type="dxa"/>
            <w:vAlign w:val="center"/>
          </w:tcPr>
          <w:p w14:paraId="5388B4D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E8DCD3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10639D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6E550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63F10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C7064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EC44C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321B465" w14:textId="77777777" w:rsidTr="00503750">
        <w:tc>
          <w:tcPr>
            <w:tcW w:w="1843" w:type="dxa"/>
            <w:vAlign w:val="center"/>
          </w:tcPr>
          <w:p w14:paraId="5F2059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713A0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10DD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0367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A31E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D902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3981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8AD61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F126F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14FD9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47E3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F657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74EE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FDBB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FFD4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882AA9C" w14:textId="77777777" w:rsidTr="00503750">
        <w:tc>
          <w:tcPr>
            <w:tcW w:w="1843" w:type="dxa"/>
            <w:vAlign w:val="center"/>
          </w:tcPr>
          <w:p w14:paraId="5244A7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ED6A2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2826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5E31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AC1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8626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7617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8BBC08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7D805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5664F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F53B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E7AB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AB53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B999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45F4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2B5754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5D64F8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9B640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C4AB5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EDCF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4F38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30B7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0D99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60A0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0C402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F3661D2" w14:textId="77777777" w:rsidTr="00503750">
        <w:trPr>
          <w:trHeight w:val="664"/>
        </w:trPr>
        <w:tc>
          <w:tcPr>
            <w:tcW w:w="3372" w:type="dxa"/>
          </w:tcPr>
          <w:p w14:paraId="150708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9E727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3DEA3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2FC0F8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5395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58F8C2F" w14:textId="679B5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01CC01" w14:textId="2E03B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187DA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AECFE6B" w14:textId="7FBDD52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E92E42" w14:textId="1757F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A05639" w14:textId="4639F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9EB98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C9A71AA" w14:textId="5FA3FA6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0742C7" w14:textId="09690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9992B9" w14:textId="0CBC9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4209B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F3FF5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3C8E5BF" w14:textId="22C3B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22B9E3" w14:textId="5554C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EC42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7B7991" w14:textId="320700F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3F3591D" w14:textId="7E1ED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AE722C" w14:textId="7CC88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8DD25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297A830" w14:textId="3B9F46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F1C3717" w14:textId="68EBA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7A5EA6" w14:textId="49902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CBD4E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6B3BF3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0A54933" w14:textId="77777777" w:rsidTr="00503750">
        <w:tc>
          <w:tcPr>
            <w:tcW w:w="2835" w:type="dxa"/>
            <w:vAlign w:val="center"/>
          </w:tcPr>
          <w:p w14:paraId="28BA9E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A6937C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18E2C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65C8E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7C737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99CB0AB" w14:textId="77777777" w:rsidTr="00503750">
        <w:tc>
          <w:tcPr>
            <w:tcW w:w="2835" w:type="dxa"/>
          </w:tcPr>
          <w:p w14:paraId="0FF621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0612B7A" w14:textId="69CFE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CDCE45" w14:textId="31A58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6F1D16" w14:textId="34F5F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BB9DAC" w14:textId="0E69F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C6705C" w14:textId="77777777" w:rsidTr="00503750">
        <w:tc>
          <w:tcPr>
            <w:tcW w:w="2835" w:type="dxa"/>
          </w:tcPr>
          <w:p w14:paraId="2B325A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5B94F54" w14:textId="3704D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251617" w14:textId="237DA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CD629F" w14:textId="7A620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4D47C1" w14:textId="4ED87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FF7E2E" w14:textId="77777777" w:rsidTr="00503750">
        <w:tc>
          <w:tcPr>
            <w:tcW w:w="2835" w:type="dxa"/>
          </w:tcPr>
          <w:p w14:paraId="6AD14A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A26A066" w14:textId="0FBCE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E44F7C" w14:textId="6371F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CA0735" w14:textId="3ACEE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83812D" w14:textId="2A891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F2DCAC" w14:textId="77777777" w:rsidTr="00503750">
        <w:tc>
          <w:tcPr>
            <w:tcW w:w="2835" w:type="dxa"/>
            <w:vAlign w:val="center"/>
          </w:tcPr>
          <w:p w14:paraId="6B9874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2BDA271" w14:textId="53A77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0D9DF2" w14:textId="55892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711F09" w14:textId="04E21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C0791B" w14:textId="56074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E5F084" w14:textId="77777777" w:rsidTr="00503750">
        <w:tc>
          <w:tcPr>
            <w:tcW w:w="2835" w:type="dxa"/>
            <w:vAlign w:val="center"/>
          </w:tcPr>
          <w:p w14:paraId="710880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E35F241" w14:textId="57AC6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9BA652" w14:textId="71B4A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485142" w14:textId="67532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623708" w14:textId="74B4D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AF4A04" w14:textId="77777777" w:rsidTr="00503750">
        <w:tc>
          <w:tcPr>
            <w:tcW w:w="2835" w:type="dxa"/>
          </w:tcPr>
          <w:p w14:paraId="3F48E4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A656ABB" w14:textId="458C9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BC7B79" w14:textId="7F0B3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D9AE3F" w14:textId="40A3B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FE5FD6" w14:textId="6C1F7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A8A4ED" w14:textId="77777777" w:rsidTr="00503750">
        <w:tc>
          <w:tcPr>
            <w:tcW w:w="2835" w:type="dxa"/>
          </w:tcPr>
          <w:p w14:paraId="11B75A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2278638" w14:textId="36E3F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54E990" w14:textId="633DC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90FD46" w14:textId="6998F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51369B" w14:textId="03A5A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3350FE" w14:textId="77777777" w:rsidTr="00503750">
        <w:tc>
          <w:tcPr>
            <w:tcW w:w="2835" w:type="dxa"/>
          </w:tcPr>
          <w:p w14:paraId="00CBD4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69C7902" w14:textId="4579B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DB1A8E" w14:textId="1C4CE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969897" w14:textId="12C73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68E558" w14:textId="2A612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B6C296" w14:textId="77777777" w:rsidR="00944C3D" w:rsidRDefault="00944C3D" w:rsidP="00944C3D">
      <w:pPr>
        <w:rPr>
          <w:rFonts w:ascii="Arial" w:hAnsi="Arial"/>
          <w:b/>
        </w:rPr>
      </w:pPr>
    </w:p>
    <w:p w14:paraId="7353FC0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E95873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7F8D5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02C7F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63210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9BABE2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C1D64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360DF95" w14:textId="77777777" w:rsidTr="00503750">
        <w:trPr>
          <w:trHeight w:val="443"/>
        </w:trPr>
        <w:tc>
          <w:tcPr>
            <w:tcW w:w="2560" w:type="dxa"/>
          </w:tcPr>
          <w:p w14:paraId="19723B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E504048" w14:textId="01F67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BEE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90B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BEA230" w14:textId="456AC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4D107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66E30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C3F8CED" w14:textId="00A76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0E5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4F1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567ED8" w14:textId="2C8DA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06F63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17C8F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28C8551" w14:textId="2B04D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E32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C399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637EDF" w14:textId="021CD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4BCD1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B21A26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61441B" w14:textId="39AD7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27E9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EA8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92B398E" w14:textId="64358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06956F" w14:textId="77777777" w:rsidR="00944C3D" w:rsidRDefault="00944C3D" w:rsidP="00944C3D">
      <w:pPr>
        <w:rPr>
          <w:rFonts w:ascii="Arial" w:hAnsi="Arial"/>
          <w:b/>
        </w:rPr>
      </w:pPr>
    </w:p>
    <w:p w14:paraId="3C9FAD20" w14:textId="77777777" w:rsidR="00944C3D" w:rsidRDefault="00944C3D" w:rsidP="00944C3D">
      <w:pPr>
        <w:rPr>
          <w:rFonts w:ascii="Arial" w:hAnsi="Arial"/>
          <w:b/>
        </w:rPr>
      </w:pPr>
    </w:p>
    <w:p w14:paraId="54C16A6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B1B0F90" w14:textId="77777777" w:rsidR="00944C3D" w:rsidRDefault="00944C3D" w:rsidP="00944C3D">
      <w:pPr>
        <w:rPr>
          <w:rFonts w:ascii="Arial" w:hAnsi="Arial"/>
          <w:b/>
        </w:rPr>
      </w:pPr>
    </w:p>
    <w:p w14:paraId="7830D89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792E89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4F2B5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E2CF7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E3162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339F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9F2FE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1AF7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8B4D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7F0EA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583E4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DB86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3C736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B52DD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1629C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F1F6C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861A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ABBDB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E99C2A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01546BA" w14:textId="77777777" w:rsidTr="00503750">
        <w:trPr>
          <w:trHeight w:val="677"/>
        </w:trPr>
        <w:tc>
          <w:tcPr>
            <w:tcW w:w="3358" w:type="dxa"/>
          </w:tcPr>
          <w:p w14:paraId="2BCDBB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EA077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D123F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0DA01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46F7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98AB32" w14:textId="5D71C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EC949B" w14:textId="1D47F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63C7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C3DC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FE3EA7E" w14:textId="5BE4C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A7CCAC" w14:textId="58031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32A3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F17A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9EB704B" w14:textId="56F07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3FC9F0" w14:textId="70EB0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BD5A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C0D2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F6B36BB" w14:textId="3E3E7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1FA9AD" w14:textId="54B00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BD85F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54BF36" w14:textId="0F0843D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9384120" w14:textId="1C798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273F8A" w14:textId="4B255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D1AFD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BC87592" w14:textId="272C83A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4534804" w14:textId="61648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FEA375" w14:textId="7BC98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52EFE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BCAE20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44ACAC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14E61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6ED9A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AD8B65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451FE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9F1A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B9A5F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6D6E8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D9289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E9A1D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21FE9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D4B54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6F35F6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9F83E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F930E9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A3145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060857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64F25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54BF0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D480E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7EDBF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1EDC9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A48C93C" w14:textId="3F4AF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5CADA8" w14:textId="68D69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3FC13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0C9C6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7CD73CE" w14:textId="60062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E0483A" w14:textId="04B7B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8A6DC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AE46D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853CBAD" w14:textId="083B5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B96CAA" w14:textId="6EA41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F28A9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6A34C94" w14:textId="26C96AC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1BDCB50" w14:textId="0343A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2DBE84" w14:textId="67F4B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C9DE8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5BADADC" w14:textId="14E7667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6AD8E7" w14:textId="086FC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0FEB7C" w14:textId="05AE5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6A726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4B49ED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80A85E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03E26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B495D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8A0B3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36123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BFEA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B8D5237" w14:textId="553CD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97B636" w14:textId="3449D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0E20D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6628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D285EB1" w14:textId="4E4B3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C58863" w14:textId="1BAB7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2F6B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A0FDB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D726062" w14:textId="7A54D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E88B29" w14:textId="74091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27E1C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3FC643" w14:textId="2EC7465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EA5F7F2" w14:textId="55CDB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25BF47" w14:textId="7AD86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F07F7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C0C9695" w14:textId="27AD10B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9F9BA6F" w14:textId="1AB74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71E1CF" w14:textId="6241E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57CE9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9CDA6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C6A6A60" w14:textId="77777777" w:rsidTr="00503750">
        <w:tc>
          <w:tcPr>
            <w:tcW w:w="3686" w:type="dxa"/>
            <w:vAlign w:val="center"/>
          </w:tcPr>
          <w:p w14:paraId="3372BA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36B31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24E2E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6F551A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97FB4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3D55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30F24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12456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4B18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02C7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D9A93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54EA3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DFD0B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B50F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0193D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2916A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BA90A8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F04D33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E575E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D0960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E6A6FF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517B8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A07FE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FB002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597FB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4561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61CCA8C" w14:textId="547B9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931355" w14:textId="4EC3B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EFB0E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866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D9E4564" w14:textId="25595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D8E5AC" w14:textId="25E2E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70BB9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86186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07E1376" w14:textId="0D29A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BD624C" w14:textId="5CF9E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4A835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2D8D88E" w14:textId="279B5DC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3F8BDD7" w14:textId="64499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97BD6A" w14:textId="4FFF6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C85EF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59CA546" w14:textId="23D6A61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57D4905" w14:textId="0837D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670F71" w14:textId="78B5D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EFAF0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1B5BA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9986FC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7C0D4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05427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CD4B8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92145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9C6D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B23982F" w14:textId="14EE1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80E5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245D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820DB11" w14:textId="6C596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EA697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E027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85EC64D" w14:textId="62908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4E54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DDC1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B500EA3" w14:textId="50BC3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DB36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15A2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1F90900" w14:textId="4F9F6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5C2D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C1872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06B6059" w14:textId="622558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49273E" w14:textId="77777777" w:rsidR="00944C3D" w:rsidRDefault="00944C3D" w:rsidP="00944C3D">
      <w:pPr>
        <w:rPr>
          <w:sz w:val="22"/>
          <w:szCs w:val="22"/>
        </w:rPr>
      </w:pPr>
    </w:p>
    <w:p w14:paraId="62733669" w14:textId="77777777" w:rsidR="00944C3D" w:rsidRDefault="00944C3D" w:rsidP="00944C3D">
      <w:pPr>
        <w:rPr>
          <w:sz w:val="22"/>
          <w:szCs w:val="22"/>
        </w:rPr>
      </w:pPr>
    </w:p>
    <w:p w14:paraId="78FB3F8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C0C84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3D11CE5" w14:textId="05C0703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84E5E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95B24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6E464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FF73A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1142FE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D043B3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66152E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B717A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B1777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E7F56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6148749" w14:textId="2B36E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96EA90" w14:textId="1A5F0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D5BBC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7420D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C02CFBA" w14:textId="79E2A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E7E1FF" w14:textId="6DDBB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869A3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69231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1825578" w14:textId="02C82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159F22" w14:textId="74071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4DFA7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D724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EA13BFD" w14:textId="73FDF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8736CB" w14:textId="3E413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DD0DB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A8D7BB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0D0244D" w14:textId="315ED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0D6B60" w14:textId="217CE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E13E1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638556" w14:textId="7E2411D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4FF1101" w14:textId="45F70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3C2843" w14:textId="3FD932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3EBE5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A1821EC" w14:textId="53E9A79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ADA103B" w14:textId="74281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AD9BCB" w14:textId="7CFD4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1828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C859D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05E584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D2AB3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A2EF9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7298EF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C7E2C9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6E28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31F844E" w14:textId="3B2EF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2383A5" w14:textId="4B3F8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9FE4D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8109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44BB947" w14:textId="44C6C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0FD660" w14:textId="55565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B9F7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B1AB5E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AC1B97D" w14:textId="268DD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F59DF7" w14:textId="5B6C7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DAD3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25323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A8F0704" w14:textId="031DD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0CF9DF" w14:textId="45910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05EFA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F2A5A9" w14:textId="6DABE8C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CA0B47" w14:textId="397D7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1F7630" w14:textId="5CCF1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CAD50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C76F79" w14:textId="304D72F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0C4954" w14:textId="51444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65E339" w14:textId="4386A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1DAEE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55B46C8" w14:textId="4D77A6C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9B74D4F" w14:textId="05BF3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1DA3B1" w14:textId="7B1FB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2533B" w:rsidRPr="00AF3CE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CB48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B2EB7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1009F94" w14:textId="1391B68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FF6DF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D82AA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BE9FBBA" w14:textId="5813960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A6AD0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BF7FB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39387BD" w14:textId="0270887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DCB4B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2DB7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F38C9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165B866" w14:textId="77777777" w:rsidR="00944C3D" w:rsidRPr="003607F0" w:rsidRDefault="00944C3D" w:rsidP="00944C3D"/>
    <w:p w14:paraId="466013B2" w14:textId="77777777" w:rsidR="00F47675" w:rsidRPr="00944C3D" w:rsidRDefault="00F47675" w:rsidP="00944C3D"/>
    <w:sectPr w:rsidR="00F47675" w:rsidRPr="00944C3D" w:rsidSect="003A57A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6466C" w14:textId="77777777" w:rsidR="003A57AD" w:rsidRDefault="003A57AD">
      <w:r>
        <w:separator/>
      </w:r>
    </w:p>
  </w:endnote>
  <w:endnote w:type="continuationSeparator" w:id="0">
    <w:p w14:paraId="08A176A6" w14:textId="77777777" w:rsidR="003A57AD" w:rsidRDefault="003A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2AD6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632DAA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FBD3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5AF50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5498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5736D2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749A8" w14:textId="77777777" w:rsidR="003A57AD" w:rsidRDefault="003A57AD">
      <w:r>
        <w:separator/>
      </w:r>
    </w:p>
  </w:footnote>
  <w:footnote w:type="continuationSeparator" w:id="0">
    <w:p w14:paraId="0DE3EB56" w14:textId="77777777" w:rsidR="003A57AD" w:rsidRDefault="003A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092554">
    <w:abstractNumId w:val="13"/>
  </w:num>
  <w:num w:numId="2" w16cid:durableId="1002319519">
    <w:abstractNumId w:val="17"/>
  </w:num>
  <w:num w:numId="3" w16cid:durableId="1270628510">
    <w:abstractNumId w:val="8"/>
  </w:num>
  <w:num w:numId="4" w16cid:durableId="1611858209">
    <w:abstractNumId w:val="7"/>
  </w:num>
  <w:num w:numId="5" w16cid:durableId="148885960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84182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3735168">
    <w:abstractNumId w:val="20"/>
  </w:num>
  <w:num w:numId="8" w16cid:durableId="630943261">
    <w:abstractNumId w:val="10"/>
  </w:num>
  <w:num w:numId="9" w16cid:durableId="1185945338">
    <w:abstractNumId w:val="0"/>
  </w:num>
  <w:num w:numId="10" w16cid:durableId="246430522">
    <w:abstractNumId w:val="19"/>
  </w:num>
  <w:num w:numId="11" w16cid:durableId="598102859">
    <w:abstractNumId w:val="6"/>
  </w:num>
  <w:num w:numId="12" w16cid:durableId="1872380881">
    <w:abstractNumId w:val="9"/>
  </w:num>
  <w:num w:numId="13" w16cid:durableId="1201557041">
    <w:abstractNumId w:val="12"/>
  </w:num>
  <w:num w:numId="14" w16cid:durableId="867568419">
    <w:abstractNumId w:val="15"/>
  </w:num>
  <w:num w:numId="15" w16cid:durableId="1515873554">
    <w:abstractNumId w:val="14"/>
  </w:num>
  <w:num w:numId="16" w16cid:durableId="662003073">
    <w:abstractNumId w:val="2"/>
  </w:num>
  <w:num w:numId="17" w16cid:durableId="742413811">
    <w:abstractNumId w:val="4"/>
  </w:num>
  <w:num w:numId="18" w16cid:durableId="1359240224">
    <w:abstractNumId w:val="11"/>
  </w:num>
  <w:num w:numId="19" w16cid:durableId="2055692179">
    <w:abstractNumId w:val="5"/>
  </w:num>
  <w:num w:numId="20" w16cid:durableId="1810323828">
    <w:abstractNumId w:val="18"/>
  </w:num>
  <w:num w:numId="21" w16cid:durableId="83980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42"/>
    <w:docVar w:name="arg2" w:val="Driver=asa17;DBF=D:\anasoft\data\tebys.db;DBN=tebys;ENG=SQL17;commlinks=TCPIP{ip=192.168.1.241};uid=hromnikova;pwd=488300282956Vaveto1;con=finus(10.15)"/>
    <w:docVar w:name="arg3" w:val="0"/>
    <w:docVar w:name="arg4" w:val="C:\Users\HROMNI~1.TEB\AppData\Local\Temp\1312062.doc"/>
    <w:docVar w:name="arg5" w:val="1"/>
  </w:docVars>
  <w:rsids>
    <w:rsidRoot w:val="0072533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7AD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33B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7A54F"/>
  <w15:docId w15:val="{6CF5C9A3-AF47-43A8-93AD-2A2356D8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5340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2024-03-22T09:04:00Z</dcterms:created>
  <dcterms:modified xsi:type="dcterms:W3CDTF">2024-03-22T09:06:00Z</dcterms:modified>
</cp:coreProperties>
</file>