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966EAF" w:rsidRPr="00966E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966EAF" w:rsidRPr="00966EA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966EAF" w:rsidRPr="00966E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966EAF" w:rsidRPr="00966EA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966EAF" w:rsidRPr="00966E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966EAF" w:rsidRPr="00966EA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966EAF" w:rsidRPr="00966E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966EAF" w:rsidRPr="00966EAF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966EAF" w:rsidRPr="00966E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966EAF" w:rsidRPr="00966EA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966EAF" w:rsidRPr="00966E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966EAF" w:rsidRPr="00966EAF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966EAF" w:rsidRPr="00966E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966EAF" w:rsidRPr="00966EA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36118044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36118044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2021527827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2021527827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č.2319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č.2319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Beckovská 19,21,23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Beckovská 19,21,23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66EAF" w:rsidRPr="00CB484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66EAF" w:rsidRPr="00CB484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66EAF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966EAF">
        <w:rPr>
          <w:rFonts w:ascii="Arial" w:hAnsi="Arial"/>
          <w:sz w:val="22"/>
          <w:szCs w:val="22"/>
        </w:rPr>
        <w:t>Beckovská 19,21,23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66EA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Mgr. Tamara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Plšková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66EA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66EA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7874.54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28620.84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17703.83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18791.55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7874.54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28620.84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17703.83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18791.55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-5.58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-5.58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  <w:lang w:eastAsia="sk-SK"/>
              </w:rPr>
              <w:t>419.38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  <w:lang w:eastAsia="sk-SK"/>
              </w:rPr>
              <w:t>-107.50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311.88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45897.65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66EA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14476,65</w:t>
            </w:r>
          </w:p>
        </w:tc>
        <w:tc>
          <w:tcPr>
            <w:tcW w:w="1843" w:type="dxa"/>
            <w:vAlign w:val="center"/>
          </w:tcPr>
          <w:p w:rsidR="00944C3D" w:rsidRPr="00E05001" w:rsidRDefault="00966EA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24524,11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66EAF" w:rsidRPr="00CB484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4AF4" w:rsidRDefault="007B4AF4">
      <w:r>
        <w:separator/>
      </w:r>
    </w:p>
  </w:endnote>
  <w:endnote w:type="continuationSeparator" w:id="0">
    <w:p w:rsidR="007B4AF4" w:rsidRDefault="007B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4AF4" w:rsidRDefault="007B4AF4">
      <w:r>
        <w:separator/>
      </w:r>
    </w:p>
  </w:footnote>
  <w:footnote w:type="continuationSeparator" w:id="0">
    <w:p w:rsidR="007B4AF4" w:rsidRDefault="007B4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161609">
    <w:abstractNumId w:val="13"/>
  </w:num>
  <w:num w:numId="2" w16cid:durableId="502740798">
    <w:abstractNumId w:val="17"/>
  </w:num>
  <w:num w:numId="3" w16cid:durableId="2129201597">
    <w:abstractNumId w:val="8"/>
  </w:num>
  <w:num w:numId="4" w16cid:durableId="966158116">
    <w:abstractNumId w:val="7"/>
  </w:num>
  <w:num w:numId="5" w16cid:durableId="149097385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493466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7205512">
    <w:abstractNumId w:val="20"/>
  </w:num>
  <w:num w:numId="8" w16cid:durableId="189075978">
    <w:abstractNumId w:val="10"/>
  </w:num>
  <w:num w:numId="9" w16cid:durableId="1756438624">
    <w:abstractNumId w:val="0"/>
  </w:num>
  <w:num w:numId="10" w16cid:durableId="37778442">
    <w:abstractNumId w:val="19"/>
  </w:num>
  <w:num w:numId="11" w16cid:durableId="936793218">
    <w:abstractNumId w:val="6"/>
  </w:num>
  <w:num w:numId="12" w16cid:durableId="285284131">
    <w:abstractNumId w:val="9"/>
  </w:num>
  <w:num w:numId="13" w16cid:durableId="1132361880">
    <w:abstractNumId w:val="12"/>
  </w:num>
  <w:num w:numId="14" w16cid:durableId="416755072">
    <w:abstractNumId w:val="15"/>
  </w:num>
  <w:num w:numId="15" w16cid:durableId="1540699763">
    <w:abstractNumId w:val="14"/>
  </w:num>
  <w:num w:numId="16" w16cid:durableId="1791968478">
    <w:abstractNumId w:val="2"/>
  </w:num>
  <w:num w:numId="17" w16cid:durableId="903104126">
    <w:abstractNumId w:val="4"/>
  </w:num>
  <w:num w:numId="18" w16cid:durableId="2118058380">
    <w:abstractNumId w:val="11"/>
  </w:num>
  <w:num w:numId="19" w16cid:durableId="66072638">
    <w:abstractNumId w:val="5"/>
  </w:num>
  <w:num w:numId="20" w16cid:durableId="1123646794">
    <w:abstractNumId w:val="18"/>
  </w:num>
  <w:num w:numId="21" w16cid:durableId="880630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8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3811000.doc"/>
    <w:docVar w:name="arg5" w:val="4"/>
  </w:docVars>
  <w:rsids>
    <w:rsidRoot w:val="00966EA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B4AF4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66EAF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FC7C4"/>
  <w15:docId w15:val="{109E9C3B-62F6-47B5-A54B-9BA5469C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5346</Words>
  <Characters>30477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2023-03-14T07:30:00Z</dcterms:created>
  <dcterms:modified xsi:type="dcterms:W3CDTF">2023-03-14T07:33:00Z</dcterms:modified>
</cp:coreProperties>
</file>