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8AEE6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6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4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7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B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04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C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2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1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3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66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B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2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B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3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E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5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4D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100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3B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24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E4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1F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DC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0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80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4E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DD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EA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BD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5A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EA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69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7F1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D8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86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3D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D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6E8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FB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D3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9F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69B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9B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A7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80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5A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21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8C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5C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3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6D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658BF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D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A0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7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81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7B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4F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34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C2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72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39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24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FB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B1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27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A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13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92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0D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86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0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D3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67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21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B3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44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A6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E5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FE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E4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3B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E2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1A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A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B828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90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81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AD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E95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71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EA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78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E9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1D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CB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93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8F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56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2B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44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D3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91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B3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11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47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8D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B3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CA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47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4D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57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C0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9D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37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39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DB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49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6E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E7D5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4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91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42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C1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7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5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7C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9D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6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ED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6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9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6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0D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C0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E4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D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9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C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8D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D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9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70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18C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E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E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0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7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CC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3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D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4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F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C4AB6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3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8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86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4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1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6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3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8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9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33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B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7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8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FF8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E90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0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7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0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7C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5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0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9ED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CAF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3DA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3ED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3F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15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60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2A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CC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E0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17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DBAF3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D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10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A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6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8B10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B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33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D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3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D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E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F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C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2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2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0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38B8C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5A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A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FE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2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2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8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C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0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F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C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C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9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B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3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8E87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5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8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7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4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F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4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5E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7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C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A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E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E6C0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5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CA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B8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3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7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9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3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6E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38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A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5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B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9A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C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8376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0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D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E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1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0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7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BED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300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0EE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A2A4D" w14:textId="1D99A10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94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8B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FE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8A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8D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9F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16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BF5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E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A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C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7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0F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B06E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4D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D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0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9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A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4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59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EE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4D5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B4D2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93E99D2" wp14:editId="619FC82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0488E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3E99D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B0488E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7A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CE2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B34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D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C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C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1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05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1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3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C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9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9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358BC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27FB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38CBE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FFB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9CF8412" wp14:editId="390A8DF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92662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F8412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F92662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4F42380" wp14:editId="0502D43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CE7E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F4238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ACCE7E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8953A32" wp14:editId="6FE66AA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0857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953A3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2E0857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59758DE" wp14:editId="4A393DC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9FF0C" w14:textId="4CA0CCB6" w:rsidR="000B647F" w:rsidRDefault="00000000" w:rsidP="00944C3D">
                                  <w:fldSimple w:instr=" MERGEFIELD  aDMOD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758D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A19FF0C" w14:textId="4CA0CCB6" w:rsidR="000B647F" w:rsidRDefault="00000000" w:rsidP="00944C3D">
                            <w:fldSimple w:instr=" MERGEFIELD  aDMOD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102C765" wp14:editId="32A81C9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412080" w14:textId="6AC648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02C76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C412080" w14:textId="6AC648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65DE82E" wp14:editId="0BA11B4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F0A949" w14:textId="5D6DDA1C" w:rsidR="000B647F" w:rsidRDefault="00000000" w:rsidP="00944C3D">
                                  <w:fldSimple w:instr=" MERGEFIELD  aDRDO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5DE82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CF0A949" w14:textId="5D6DDA1C" w:rsidR="000B647F" w:rsidRDefault="00000000" w:rsidP="00944C3D">
                            <w:fldSimple w:instr=" MERGEFIELD  aDRDO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EA15D12" wp14:editId="4F7C5E4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F55ED" w14:textId="2D54FCBD" w:rsidR="000B647F" w:rsidRDefault="00000000" w:rsidP="00944C3D">
                                  <w:fldSimple w:instr=" MERGEFIELD  aDMDO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A15D1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3FF55ED" w14:textId="2D54FCBD" w:rsidR="000B647F" w:rsidRDefault="00000000" w:rsidP="00944C3D">
                            <w:fldSimple w:instr=" MERGEFIELD  aDMDO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93DBC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63CA8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5E21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13A4C85" wp14:editId="64966C0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889F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A4C8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A3889F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9BAF69F" wp14:editId="149426C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DDDF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BAF69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04DDDF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A155D3" wp14:editId="526640D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6C67A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155D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86C67A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7D252FF" wp14:editId="1AC6C0C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85123E" w14:textId="47290C80" w:rsidR="000B647F" w:rsidRDefault="00000000" w:rsidP="00944C3D">
                                  <w:fldSimple w:instr=" MERGEFIELD  aDRDOo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252F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E85123E" w14:textId="47290C80" w:rsidR="000B647F" w:rsidRDefault="00000000" w:rsidP="00944C3D">
                            <w:fldSimple w:instr=" MERGEFIELD  aDRDOo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DE585A" wp14:editId="4DF0482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533C4" w14:textId="2C99B569" w:rsidR="000B647F" w:rsidRDefault="00000000" w:rsidP="00944C3D">
                                  <w:fldSimple w:instr=" MERGEFIELD  aDMDO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DE585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42533C4" w14:textId="2C99B569" w:rsidR="000B647F" w:rsidRDefault="00000000" w:rsidP="00944C3D">
                            <w:fldSimple w:instr=" MERGEFIELD  aDMDO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60D5A70" wp14:editId="195332B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7F690" w14:textId="39BDB227" w:rsidR="000B647F" w:rsidRDefault="00000000" w:rsidP="00944C3D">
                                  <w:fldSimple w:instr=" MERGEFIELD  aDRODo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0D5A7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207F690" w14:textId="39BDB227" w:rsidR="000B647F" w:rsidRDefault="00000000" w:rsidP="00944C3D">
                            <w:fldSimple w:instr=" MERGEFIELD  aDRODo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7CE2B0B" wp14:editId="2B56092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773E1" w14:textId="0737DFC6" w:rsidR="000B647F" w:rsidRDefault="00000000" w:rsidP="00944C3D">
                                  <w:fldSimple w:instr=" MERGEFIELD  aDMOD  \* MERGEFORMAT ">
                                    <w:r w:rsidR="00A016C1" w:rsidRPr="00A016C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CE2B0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1C773E1" w14:textId="0737DFC6" w:rsidR="000B647F" w:rsidRDefault="00000000" w:rsidP="00944C3D">
                            <w:fldSimple w:instr=" MERGEFIELD  aDMOD  \* MERGEFORMAT ">
                              <w:r w:rsidR="00A016C1" w:rsidRPr="00A016C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3AA72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82C014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13D6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B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DC45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B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6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8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B1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9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C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7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9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6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AE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D9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F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6B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B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8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F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5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2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C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E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8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6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FA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2EED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E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574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D3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63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E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BB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AA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C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C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9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5A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5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7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6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A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F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2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C64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1B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605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1E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7A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69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CF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26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C6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A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5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C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98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1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5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916F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5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5F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6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1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E5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2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7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0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1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A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8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A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1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57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7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5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F3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D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ACCC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5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F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3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55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B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F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11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54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C466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80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8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4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07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B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C8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0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C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46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D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6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D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4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8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F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4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4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5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FC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3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A6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F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6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8B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6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59B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F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4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6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E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ED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A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4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DF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3E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3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8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E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19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9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1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D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9D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BF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C4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68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6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DD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37B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7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D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2F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06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8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68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07E8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A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3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2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0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A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8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F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2E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9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C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9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F7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8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8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E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0B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9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D3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98B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F4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8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BA4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CD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A8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F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5D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55C4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A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8F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EAB0ECB" wp14:editId="2363367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CE7E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B0EC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86CE7E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5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7E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BC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F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C5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FF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6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24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02E7B2E" wp14:editId="023873C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D2ED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2E7B2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BAD2ED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D1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1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20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6D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BC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2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4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C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6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8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21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10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9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3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E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1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D5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5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7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AF2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2D0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BAD6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B0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D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BE2129" wp14:editId="7B0AFE8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302CA" w14:textId="4F2DB96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BE212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9D302CA" w14:textId="4F2DB96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36121355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6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0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8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2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7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2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54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0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C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FD29F2F" wp14:editId="7E31C5E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F2C52" w14:textId="0906B2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2021584763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D29F2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37F2C52" w14:textId="0906B2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2021584763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F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8E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86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9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D3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0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2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7F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E9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C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E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4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3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A57B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4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D254E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4E1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7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27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0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0C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AD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3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A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9A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D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8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D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7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4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5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9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5C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49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67F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6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815A06" wp14:editId="3B6779D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64DFD" w14:textId="4DDAB0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15A0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2A64DFD" w14:textId="4DDAB0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B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A9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7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DF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4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3B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5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A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3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DE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0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B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8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F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2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D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9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4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3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F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F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7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9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E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5C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BCB6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B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BE2E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07E5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8082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7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C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AE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E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3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4D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5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9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3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25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26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8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F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4D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6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E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B7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5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4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F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7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F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7E0AE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FC3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BB8EE0B" wp14:editId="5090C86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7E8647" w14:textId="09B9A4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5,7,9,11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8EE0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77E8647" w14:textId="09B9A4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Beckovská 5,7,9,11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C68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D3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1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9E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50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3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B1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0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5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2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5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D65F2C9" wp14:editId="2B1FE62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C8944A" w14:textId="7896921D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65F2C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4C8944A" w14:textId="7896921D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0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E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F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2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F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09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CA0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2A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7E7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C8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E0F3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FEE88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1CD5DE8" wp14:editId="3E984AC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87AD6" w14:textId="5F899FD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D5DE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4F87AD6" w14:textId="5F899FD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37A52D1" wp14:editId="36C8238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4BA84" w14:textId="6054CD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A52D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0B4BA84" w14:textId="6054CD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F984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4DD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8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6D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EA28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A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EB9B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7088302" wp14:editId="5C96B2B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18F2FA" w14:textId="6C1974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08830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B18F2FA" w14:textId="6C1974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B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58B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B2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69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85C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B77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C0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19C0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2FABF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C52681A" wp14:editId="2070769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990D92" w14:textId="423B0A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2681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1990D92" w14:textId="423B0A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971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7C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4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3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3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1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30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98A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9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743D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76E3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80D8A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581CA09" wp14:editId="2F306C9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54E59E" w14:textId="4355256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016C1" w:rsidRPr="00821F8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81CA0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F54E59E" w14:textId="4355256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016C1" w:rsidRPr="00821F87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7FCE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32D0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62E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71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3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1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0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7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7E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F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5B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9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2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D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1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E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A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6E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A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E0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B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F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F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B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1147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EF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AFC995" w14:textId="438251B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016C1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D53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50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6A9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7C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1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6C24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E5D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6B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71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BD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9B0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CC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2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8754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B72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AB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92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98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79C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C84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4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39FA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D24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1DB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6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08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E5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601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A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3FB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447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C4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9A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6B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201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E9B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D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AD84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3F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AF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B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AE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8AD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B62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9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A09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B4B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F02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BF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E6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33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855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C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C653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9A2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10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B4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E14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1D5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CA6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3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091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02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7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0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3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543B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6ED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6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B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9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0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2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5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18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8C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0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F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2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F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D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D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E5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2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9A67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53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0A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7DC1FF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2C30812" w14:textId="77777777" w:rsidR="00944C3D" w:rsidRDefault="00944C3D" w:rsidP="00944C3D">
      <w:pPr>
        <w:rPr>
          <w:rFonts w:ascii="Arial" w:hAnsi="Arial"/>
        </w:rPr>
      </w:pPr>
    </w:p>
    <w:p w14:paraId="2F195D0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B11A742" w14:textId="6E9F58E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F4A7C25" w14:textId="7223B29F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7898A4F" w14:textId="5E8869E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28BBDB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5F9ADC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3C2A8E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8BBF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A430F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C6D6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E2405E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B40CC8" w14:textId="6377060A" w:rsidR="00944C3D" w:rsidRPr="008D0433" w:rsidRDefault="00A016C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Lýdia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Vasková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615B401A" w14:textId="291A1673" w:rsidR="00944C3D" w:rsidRPr="008D0433" w:rsidRDefault="00A016C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B71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CF90D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02F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801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1F8F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E3E6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AF43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6ACF4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1F6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3C851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ECA28A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8781F0" w14:textId="30DF48D9" w:rsidR="00944C3D" w:rsidRDefault="00A016C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590AF2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9C324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5418F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33CCC7" w14:textId="3093D3F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143D1F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DA211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8F7E99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833F9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CEDBE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7BEAC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60A436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C96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150B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858E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2F18B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C8BC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EBE5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C7C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C0520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6D456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B0A8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E3B08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F10F8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18F6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AE7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3FB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EE53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31A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F601B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AC3AF1" w14:textId="32381C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65E26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FC208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7A11C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107B9B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6C2F1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1586E22" w14:textId="00FA795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885FF3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79BE9C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CC822A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36404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F183A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F94DB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1CF028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4E5F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4DFB7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9BB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A364E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DA1C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2553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988E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A108A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633C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26FF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12DC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D54E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3247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EB8F1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FDD6B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C7C86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02EF1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02A3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587F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21626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6DD04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805B9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EA450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0ADDE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3CE4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021AD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6FD07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2116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4561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555DC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9FB4D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8CD12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40916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1D593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E174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D7D0E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1A9D8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BE16B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EA235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8FB4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0602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8FA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699C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9A75E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FEA2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065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ED11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EC12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E0A6B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AAE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656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0E45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8A8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555D4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699F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081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2D01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E983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D8ED2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5E7E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B64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8465C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52D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0FB4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8BCA7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AE42E9F" w14:textId="2DBC5FA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EDD645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5F9B5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4D695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7399FB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8B0DEF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46749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7CB40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E654D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01377A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AA11D0B" w14:textId="77777777" w:rsidTr="00503750">
        <w:tc>
          <w:tcPr>
            <w:tcW w:w="2302" w:type="dxa"/>
            <w:vAlign w:val="center"/>
          </w:tcPr>
          <w:p w14:paraId="65E195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A242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77D7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BD9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BB9A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C0728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9BBE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97BBA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61F5572" w14:textId="77777777" w:rsidTr="00503750">
        <w:tc>
          <w:tcPr>
            <w:tcW w:w="15593" w:type="dxa"/>
            <w:gridSpan w:val="8"/>
            <w:vAlign w:val="center"/>
          </w:tcPr>
          <w:p w14:paraId="11E41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CF9F1CA" w14:textId="77777777" w:rsidTr="00503750">
        <w:tc>
          <w:tcPr>
            <w:tcW w:w="2302" w:type="dxa"/>
            <w:vAlign w:val="center"/>
          </w:tcPr>
          <w:p w14:paraId="2B1DF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70FE63" w14:textId="2B2D74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DBDBA8" w14:textId="50E4A3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67EA6" w14:textId="3B5EF1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545C7" w14:textId="319312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2A1DD" w14:textId="27BBD5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84D99" w14:textId="544902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5D285" w14:textId="2C5F9B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4A4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BD9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99A583" w14:textId="0D4A7C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6F7EDD" w14:textId="16B168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2A9D2" w14:textId="320D40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19A658" w14:textId="53AF82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5BA1" w14:textId="6D7D65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B0B46" w14:textId="3E9EA3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C69D3" w14:textId="1CCD73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7EA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9A2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1D97DF" w14:textId="1A7D5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581356" w14:textId="2E2D2C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AB577" w14:textId="1F9E2B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06D4C" w14:textId="442029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DD8FE" w14:textId="53FBB7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A870D" w14:textId="2B0863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BE473" w14:textId="192162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866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C54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E86D4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8B05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6755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49BB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987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EDBB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44DE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FDC21FA" w14:textId="77777777" w:rsidTr="00503750">
        <w:tc>
          <w:tcPr>
            <w:tcW w:w="2302" w:type="dxa"/>
            <w:vAlign w:val="center"/>
          </w:tcPr>
          <w:p w14:paraId="5E0F2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6D4170" w14:textId="79011E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41B6A" w14:textId="2DB661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C6E0D" w14:textId="7AECE2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6B992" w14:textId="097F8E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9EF81" w14:textId="7B0FFE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55FD0F" w14:textId="28E669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9F014" w14:textId="6DD8AB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9D5B9" w14:textId="77777777" w:rsidTr="00503750">
        <w:tc>
          <w:tcPr>
            <w:tcW w:w="15593" w:type="dxa"/>
            <w:gridSpan w:val="8"/>
            <w:vAlign w:val="center"/>
          </w:tcPr>
          <w:p w14:paraId="3B107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9737F7C" w14:textId="77777777" w:rsidTr="00503750">
        <w:tc>
          <w:tcPr>
            <w:tcW w:w="2302" w:type="dxa"/>
            <w:vAlign w:val="center"/>
          </w:tcPr>
          <w:p w14:paraId="3718CE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DABA358" w14:textId="2C7F1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A63A83" w14:textId="7534E7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1FA1BD" w14:textId="01B2EA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C8395" w14:textId="43B014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0E6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BBD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020480" w14:textId="7DF7FD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67FE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EEA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C3C798" w14:textId="68467B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CCC9D2" w14:textId="45A1A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72839" w14:textId="2356D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7EEF9F" w14:textId="4F965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B63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DA98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1212CD" w14:textId="40FB63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98A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A94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115FA9" w14:textId="2ADB38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8FA1C6" w14:textId="74C56B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DF86E" w14:textId="1D6FEE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706315" w14:textId="35ED5F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15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8F5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809B7C" w14:textId="24188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38BD9" w14:textId="77777777" w:rsidTr="00503750">
        <w:tc>
          <w:tcPr>
            <w:tcW w:w="2302" w:type="dxa"/>
            <w:vAlign w:val="center"/>
          </w:tcPr>
          <w:p w14:paraId="259718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8ED28C" w14:textId="314BF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301D1F" w14:textId="0B5D78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A2D6A" w14:textId="6D2D7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D1EC9" w14:textId="58DA2D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2F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EC22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06A7E3" w14:textId="444279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60166" w14:textId="77777777" w:rsidTr="00503750">
        <w:tc>
          <w:tcPr>
            <w:tcW w:w="15593" w:type="dxa"/>
            <w:gridSpan w:val="8"/>
            <w:vAlign w:val="center"/>
          </w:tcPr>
          <w:p w14:paraId="35F90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22F96A" w14:textId="77777777" w:rsidTr="00503750">
        <w:tc>
          <w:tcPr>
            <w:tcW w:w="2302" w:type="dxa"/>
            <w:vAlign w:val="center"/>
          </w:tcPr>
          <w:p w14:paraId="0ED08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F263EC" w14:textId="03407E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F03D09" w14:textId="6A5775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2561D" w14:textId="21C8A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8E7A30" w14:textId="784F86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2739C" w14:textId="18470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9D7ED" w14:textId="5DD9EC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D780A" w14:textId="7178CB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31D4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AC73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FC322A" w14:textId="301464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1D1A5A" w14:textId="1C36E7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89ECD" w14:textId="04D545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0E97B" w14:textId="344984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49C057" w14:textId="5EF6F5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4AD56" w14:textId="419C33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AA406" w14:textId="7659E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30B6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95D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F3D7BA" w14:textId="1316C7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A7CF05" w14:textId="481EFD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D9B21" w14:textId="795D2E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51030" w14:textId="61BF24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ADB0E" w14:textId="34F6D1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264DB" w14:textId="2DAE1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3E4F2" w14:textId="1E0E9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D8C6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585E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305105" w14:textId="5BBD1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A0E1B7" w14:textId="3D0C0D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00C75" w14:textId="23D216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AE2AE" w14:textId="1F9928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728EB" w14:textId="0F0CE6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99503" w14:textId="59D49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68588" w14:textId="637156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0011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14FDE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C7ADDE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07D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F5B5BD" w14:textId="3AA61D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49FF08" w14:textId="4E80A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C9BAE8" w14:textId="5FCA2B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450CB" w14:textId="4E7CDD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C2E8C" w14:textId="17CE59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2908C" w14:textId="12457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FFC9C" w14:textId="59FD33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E24C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09F3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5A0E7D" w14:textId="287480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EA9D4F" w14:textId="051A97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1DFF9" w14:textId="62D040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A5276" w14:textId="69AD95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A4E23" w14:textId="1BD2CA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46351" w14:textId="1A808A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2E2A7" w14:textId="6125F9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A55609" w14:textId="77777777" w:rsidR="00944C3D" w:rsidRDefault="00944C3D" w:rsidP="00944C3D">
      <w:pPr>
        <w:rPr>
          <w:rFonts w:ascii="Arial" w:hAnsi="Arial"/>
          <w:b/>
        </w:rPr>
      </w:pPr>
    </w:p>
    <w:p w14:paraId="0BE2612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DA98F4A" w14:textId="77777777" w:rsidTr="00503750">
        <w:tc>
          <w:tcPr>
            <w:tcW w:w="1944" w:type="dxa"/>
            <w:vAlign w:val="center"/>
          </w:tcPr>
          <w:p w14:paraId="06B5CC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76EE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58C9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D61B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90190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1EF3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A603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5454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2DE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B0E9E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F2E8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3BBF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6E1385" w14:textId="77777777" w:rsidTr="00503750">
        <w:tc>
          <w:tcPr>
            <w:tcW w:w="15685" w:type="dxa"/>
            <w:gridSpan w:val="12"/>
            <w:vAlign w:val="center"/>
          </w:tcPr>
          <w:p w14:paraId="4CEAE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9A8789C" w14:textId="77777777" w:rsidTr="00503750">
        <w:tc>
          <w:tcPr>
            <w:tcW w:w="1944" w:type="dxa"/>
            <w:vAlign w:val="center"/>
          </w:tcPr>
          <w:p w14:paraId="78EFD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3DFCB9" w14:textId="0510A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1509C3" w14:textId="2A7E6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2485C3" w14:textId="277F1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2C5080" w14:textId="17C49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18FCFE" w14:textId="1CAB0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AE627C" w14:textId="21E0D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04EA17" w14:textId="63C57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95534A" w14:textId="6EB79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A91D0C" w14:textId="3F4A5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CBFCB3" w14:textId="3D6BD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AA205D" w14:textId="7069B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29C3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F27D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703581" w14:textId="16483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C15E2B" w14:textId="093E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467C53" w14:textId="725CC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1C5ACA" w14:textId="40BA5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D3BAAC" w14:textId="0F9E4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AD104E" w14:textId="1B549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7668A" w14:textId="321E0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058CAF" w14:textId="682CD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F2D32A" w14:textId="49344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9BD7F1" w14:textId="1B05D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B7D853" w14:textId="1CBAC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4C0C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D604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088EA69" w14:textId="7B88D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958F5D" w14:textId="48ECC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A9DF18" w14:textId="6D9C0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E05C4F" w14:textId="29695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20C35" w14:textId="3ED6E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DB07FF" w14:textId="01D3F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CEAB0F" w14:textId="7705B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854E2C" w14:textId="101F2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149ADD" w14:textId="092A2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8608EC" w14:textId="2D4CB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110A4C" w14:textId="6B67C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6702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256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7ADB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744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DDE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2806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2324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7FB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4F4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A658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32CE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0A7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2F1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7E3596" w14:textId="77777777" w:rsidTr="00503750">
        <w:tc>
          <w:tcPr>
            <w:tcW w:w="1944" w:type="dxa"/>
            <w:vAlign w:val="center"/>
          </w:tcPr>
          <w:p w14:paraId="595A4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1A5069" w14:textId="6D83D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8BB50B" w14:textId="07F3A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AD4C39" w14:textId="79C5F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520FC1" w14:textId="4197A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335248" w14:textId="61CD6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E84EAD" w14:textId="0454A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1F175E" w14:textId="405B9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046CB" w14:textId="00F55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38A4D4" w14:textId="57D85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180CA5" w14:textId="14F7C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A9CF30" w14:textId="49C05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EE24D" w14:textId="77777777" w:rsidTr="00503750">
        <w:tc>
          <w:tcPr>
            <w:tcW w:w="15685" w:type="dxa"/>
            <w:gridSpan w:val="12"/>
            <w:vAlign w:val="center"/>
          </w:tcPr>
          <w:p w14:paraId="7FDA8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7B71B94" w14:textId="77777777" w:rsidTr="00503750">
        <w:tc>
          <w:tcPr>
            <w:tcW w:w="1944" w:type="dxa"/>
            <w:vAlign w:val="center"/>
          </w:tcPr>
          <w:p w14:paraId="363C93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F50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2CB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CF755B" w14:textId="70818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5FECB" w14:textId="0A4DC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9CB0AC" w14:textId="5587E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32AB25" w14:textId="72469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DCA387" w14:textId="5D6C5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7A39E6" w14:textId="50592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0C0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7AB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99D618" w14:textId="1EF9D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2D61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6A9D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306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162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0ED20" w14:textId="6A689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F5BF96" w14:textId="51103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C3CAF6" w14:textId="417C5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4E27AB" w14:textId="5C5C8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549EF8" w14:textId="4A2D2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634D62" w14:textId="331CB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9C9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9D9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4D87E2" w14:textId="08C43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691E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8BD48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874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A0F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281B31" w14:textId="6F1FF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80968" w14:textId="3ED51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7DB61E" w14:textId="6A91E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C086D9" w14:textId="47C52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020687" w14:textId="25D1B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13EC3" w14:textId="66390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919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702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14DEDD" w14:textId="2C5C9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D6A09" w14:textId="77777777" w:rsidTr="00503750">
        <w:tc>
          <w:tcPr>
            <w:tcW w:w="1944" w:type="dxa"/>
            <w:vAlign w:val="center"/>
          </w:tcPr>
          <w:p w14:paraId="29087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4FEE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104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A125AD" w14:textId="5839A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F3EE1" w14:textId="185A8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8C3733" w14:textId="7F337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2E63F1" w14:textId="70D72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BCC1CF" w14:textId="1E112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63F0F2" w14:textId="3BAB9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F7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299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2E5988" w14:textId="4D48F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35D19" w14:textId="77777777" w:rsidTr="00503750">
        <w:tc>
          <w:tcPr>
            <w:tcW w:w="15685" w:type="dxa"/>
            <w:gridSpan w:val="12"/>
            <w:vAlign w:val="center"/>
          </w:tcPr>
          <w:p w14:paraId="43499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060727" w14:textId="77777777" w:rsidTr="00503750">
        <w:tc>
          <w:tcPr>
            <w:tcW w:w="1944" w:type="dxa"/>
            <w:vAlign w:val="center"/>
          </w:tcPr>
          <w:p w14:paraId="5FA77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835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973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6A5368" w14:textId="367E1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0E9532" w14:textId="2E73C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7E85E4" w14:textId="1A6A2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356DD" w14:textId="59F35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8850BA" w14:textId="4C65C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8DAD89" w14:textId="4D7A7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4742EE" w14:textId="74B1C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DF55FD" w14:textId="4B576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F2A739" w14:textId="7820E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4398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4D4E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BB6C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71D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AA1AAB" w14:textId="6808B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DE417" w14:textId="6120A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B43B9F" w14:textId="0BCD2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600094" w14:textId="10AEF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0301FC" w14:textId="0E9E9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000AE" w14:textId="5B5BB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D6EEC6" w14:textId="12976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92FA6C" w14:textId="55A43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9DC890" w14:textId="3861C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0E3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DBF6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373D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F6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ED7BE8" w14:textId="4071C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74E51" w14:textId="3E08C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446DDC" w14:textId="3FB78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379B76" w14:textId="7E905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53F887" w14:textId="4E778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7213DC" w14:textId="5EEED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7096F9" w14:textId="7C578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5C7CD7" w14:textId="6045D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2E084A" w14:textId="38176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A4B6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9362F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C85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B3F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15DE15" w14:textId="4F20B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F5A83E" w14:textId="4519B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4197A" w14:textId="19110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925E0C" w14:textId="39073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ECE71" w14:textId="66D23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B2CE51" w14:textId="2DE8D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A1F0A3" w14:textId="120AC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9976AE" w14:textId="7F381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6AC667" w14:textId="03513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0EE4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C3BED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1FCF4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4622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6F0795" w14:textId="52AA9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82B6B8" w14:textId="4374D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A897A4" w14:textId="040F5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CE76E0" w14:textId="070C6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B33270" w14:textId="0D2D1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A2BBF8" w14:textId="1C001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1E54B" w14:textId="7DDEF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966409" w14:textId="6C8A7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88756C" w14:textId="5AEE9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0DAD5D" w14:textId="7D57A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C0AFA9" w14:textId="486F1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25C3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605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BBEC01" w14:textId="7FB0A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9D586" w14:textId="4CBFB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617CDA" w14:textId="0C443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FF84BF" w14:textId="5A4E2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946D27" w14:textId="5D12C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C3BDF" w14:textId="14189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01B786" w14:textId="149D4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EA5D88" w14:textId="68331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12F9AE" w14:textId="1240B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0168CB" w14:textId="00397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1E12C1" w14:textId="0C4FB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5980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972D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B5368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338734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F909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F2D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CACF6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7AC90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219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E81AF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742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913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C512C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5F5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AFF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01CE2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56F5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CA20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4EBE0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DD092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44FC66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B50B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C8B55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68B7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DBB04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37B1F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57FF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853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9B53A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8071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231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4FD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E0561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DE64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7610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CBF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535D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27F3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C9FBFB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487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EFF0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9F779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5EC2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2B8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E6C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5220549" w14:textId="77777777" w:rsidTr="00503750">
        <w:trPr>
          <w:trHeight w:val="1073"/>
        </w:trPr>
        <w:tc>
          <w:tcPr>
            <w:tcW w:w="3614" w:type="dxa"/>
            <w:vMerge/>
          </w:tcPr>
          <w:p w14:paraId="0789CE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CD63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61B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C17AB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31507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C95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F56EF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94EC06F" w14:textId="77777777" w:rsidTr="00503750">
        <w:trPr>
          <w:trHeight w:val="283"/>
        </w:trPr>
        <w:tc>
          <w:tcPr>
            <w:tcW w:w="3614" w:type="dxa"/>
          </w:tcPr>
          <w:p w14:paraId="253191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BA9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6BCB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15F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CF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F9A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902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338F22" w14:textId="77777777" w:rsidTr="00503750">
        <w:trPr>
          <w:trHeight w:val="283"/>
        </w:trPr>
        <w:tc>
          <w:tcPr>
            <w:tcW w:w="3614" w:type="dxa"/>
          </w:tcPr>
          <w:p w14:paraId="5D394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834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A59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ED1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22A8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B8F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E41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7FABAB" w14:textId="77777777" w:rsidTr="00503750">
        <w:trPr>
          <w:trHeight w:val="283"/>
        </w:trPr>
        <w:tc>
          <w:tcPr>
            <w:tcW w:w="3614" w:type="dxa"/>
          </w:tcPr>
          <w:p w14:paraId="0E06C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5F0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85F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A15C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9633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376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3D8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E99CA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E2AC0B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8118FA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92F88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F9AC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1E6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BBA07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AB19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509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9AC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3B6F2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C7B7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D04B1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10C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21C2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238A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696B70B" w14:textId="14BBC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8D2E6" w14:textId="1EC2B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F9A59" w14:textId="1BE8C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1052D" w14:textId="795C6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055B5" w14:textId="5DB84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4C9BC" w14:textId="55451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C07FD" w14:textId="54821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EB54D2" w14:textId="5E8B4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452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40A2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B125EC" w14:textId="23686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8BE27" w14:textId="411BD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73BBD4" w14:textId="09598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98FCD" w14:textId="773D0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E98DE" w14:textId="4BA3A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B5DFC" w14:textId="18D16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13E3A" w14:textId="6DCF5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5CFAF4" w14:textId="14CAF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BAE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A2A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E7CCBD" w14:textId="65683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65CCE" w14:textId="7C89B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43251F" w14:textId="3213F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411BE" w14:textId="3801F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98D0D" w14:textId="10664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4FC33" w14:textId="1A0D0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BE726" w14:textId="7704B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6F869A" w14:textId="425D3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373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A1A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5893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03B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E9A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188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3F9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2E3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076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1D84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A122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52565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C7E16A" w14:textId="62925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F6FC2" w14:textId="67389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F2D8F" w14:textId="6E38A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396C0" w14:textId="3BF99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B0862" w14:textId="191D6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D8020" w14:textId="6E19D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93461" w14:textId="3861C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5B1E2C" w14:textId="19A9F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630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BB747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491E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E70A8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88CBF9B" w14:textId="69322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9F64DE" w14:textId="4DB42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D5E08" w14:textId="0500C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D3A64" w14:textId="6AB84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5CDF1" w14:textId="20AEB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A788F" w14:textId="69BB5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FDE4B" w14:textId="279CD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9F9CA4" w14:textId="73C51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19F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2A2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413753C" w14:textId="2C034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540E2" w14:textId="4F6F2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6FFE3" w14:textId="52D1E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35C84" w14:textId="33B7E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0FE83" w14:textId="0C7F5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9090CD" w14:textId="53C35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FDE90" w14:textId="6C3AD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DA2F34" w14:textId="3F42C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D3D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537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F0318F" w14:textId="66CAE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A3EC0" w14:textId="67518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612B5" w14:textId="24D40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8841E" w14:textId="607DE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14EFC" w14:textId="5A3B4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FFC73" w14:textId="1C32E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4BEFC" w14:textId="3097B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0FC961" w14:textId="3565D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317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1262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3696F1E" w14:textId="50707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8B002" w14:textId="30190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E51BF7" w14:textId="7F471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E810A" w14:textId="16FE4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919D9" w14:textId="68DF5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18309" w14:textId="27A6E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4CA4A6" w14:textId="50176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552682" w14:textId="1865D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91E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99A7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6DEE6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6B7C3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88E51A" w14:textId="7504C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CA0D35" w14:textId="706BE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98059" w14:textId="332C1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DA4DB" w14:textId="26CDC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A4D2F" w14:textId="7976A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FE5EE" w14:textId="7C947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4BDD7" w14:textId="4A1DB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63CDE6" w14:textId="3D11B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88E8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04BA53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0E35A0" w14:textId="32D63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C249F" w14:textId="3966D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5DE60" w14:textId="442B2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0D109" w14:textId="2C5F4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FF6AD" w14:textId="4C2A3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70B5C" w14:textId="48768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BB153" w14:textId="291C4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0E7C05" w14:textId="50367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3FC6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9D60C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B9752EB" w14:textId="19851D5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754CE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30D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9B2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652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407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7B1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B3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6CB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2DCE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5110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21F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792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6951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69C3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7E9B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2299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6430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68DA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E654D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F94F4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7A2D2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2297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B1F44F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C224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A815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58BA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F5C6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C6B5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5A95C6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9A5C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F7F641" w14:textId="41DAF1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AF093D" w14:textId="2743F6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0212AB" w14:textId="558B83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931C16" w14:textId="2D544F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EFEBD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D4A7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E360B3" w14:textId="6E3A6D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016959" w14:textId="2455D0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336FA0" w14:textId="789985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4DFD01" w14:textId="6FADE0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37900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036F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3CFD2C" w14:textId="1B147C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C95D26" w14:textId="2441B4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073E51" w14:textId="086E81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EE7628" w14:textId="347A36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4BB8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A9C6E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441871" w14:textId="45F186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6A9BA4" w14:textId="7D8438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E1AE55" w14:textId="66023E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E9BEDC" w14:textId="350906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F6C9B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EF9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3005AE" w14:textId="7F7A45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56D5A8" w14:textId="1759B6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4F41A9" w14:textId="5CDD70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96A9A4" w14:textId="732BEC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60C30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BA5B38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E5C691" w14:textId="1E55FC3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FF983E" w14:textId="3CE8DAD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806E1E" w14:textId="1F91E7F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0D6ECF" w14:textId="44CD75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227D158" w14:textId="77777777" w:rsidR="00944C3D" w:rsidRDefault="00944C3D" w:rsidP="00944C3D">
      <w:pPr>
        <w:rPr>
          <w:rFonts w:ascii="Arial" w:hAnsi="Arial"/>
          <w:b/>
        </w:rPr>
      </w:pPr>
    </w:p>
    <w:p w14:paraId="0C96EDF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113C03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53404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78F59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161CD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01DD1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2ED9F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A00DE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C298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5FB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348B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CF8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A4ED5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1417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7FDE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C8D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99C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B3D6D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631E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33ED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5759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1E5B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B6B66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C4669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4407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7AC8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5E5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7FAA7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4BA668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675267" w14:textId="77777777" w:rsidTr="00503750">
        <w:tc>
          <w:tcPr>
            <w:tcW w:w="2835" w:type="dxa"/>
            <w:vAlign w:val="center"/>
          </w:tcPr>
          <w:p w14:paraId="3DFCF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D8B5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AC1F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A496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D493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D07CD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AFBE7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9D121D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0D236D" w14:textId="46357A2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50E5F" w14:textId="0BDE437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5436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88A28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D037DD" w14:textId="3FD9A47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B7DD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F8D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7C9B83" w14:textId="60680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66AC9C" w14:textId="2A1CA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8A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961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13AB32" w14:textId="46FE1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EEE0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D383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0AC0297" w14:textId="452C7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C361E" w14:textId="642D8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4F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393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5546ED" w14:textId="0806A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8209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4E6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1BED04D" w14:textId="787F6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A1754" w14:textId="6B888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6DC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787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1C68AB" w14:textId="50639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8E9C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C382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106E3AE" w14:textId="24453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94B2D" w14:textId="67FE5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5C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436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D5548A" w14:textId="4F9F6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9BAA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ECE5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DB02A3D" w14:textId="7A611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12300" w14:textId="280A8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8A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6DB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663D47" w14:textId="17646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C031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89E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7FC6CE1" w14:textId="053893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9B2E7" w14:textId="0556FC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126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ADF9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36574E" w14:textId="79B7C4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2AEC5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B924B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C23DEC" w14:textId="605832C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CE5E79" w14:textId="77777777" w:rsidR="00944C3D" w:rsidRDefault="00944C3D" w:rsidP="00944C3D">
      <w:pPr>
        <w:rPr>
          <w:rFonts w:ascii="Arial" w:hAnsi="Arial"/>
          <w:b/>
        </w:rPr>
      </w:pPr>
    </w:p>
    <w:p w14:paraId="520B3CB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9436688" w14:textId="77777777" w:rsidTr="00503750">
        <w:tc>
          <w:tcPr>
            <w:tcW w:w="2835" w:type="dxa"/>
            <w:vAlign w:val="center"/>
          </w:tcPr>
          <w:p w14:paraId="142452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783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DF4B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111FF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A8BE2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3748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D5DB42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9C16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BA193D4" w14:textId="0A227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B1069A" w14:textId="4CED0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73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49F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B192E8" w14:textId="3BBFD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C499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D64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DE6089D" w14:textId="5233E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52CDA" w14:textId="67E90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67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E97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B97C24" w14:textId="5CB27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6AF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FF2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7C6C5C" w14:textId="6B9CC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5A68B" w14:textId="63F60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2E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B3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D6C66B" w14:textId="2AB8C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C0BB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5F70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00F10DE" w14:textId="6E4F7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6D41D" w14:textId="41CF0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43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C97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BA44BF" w14:textId="62912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228B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8AF5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CFAFC48" w14:textId="5ECAAB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AD6319" w14:textId="3BFBB8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BF83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878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CF77C2" w14:textId="3ABF82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51BDA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E5146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44ECE3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24C3C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1A7F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77ECC43" w14:textId="77777777" w:rsidTr="00503750">
        <w:trPr>
          <w:trHeight w:val="699"/>
        </w:trPr>
        <w:tc>
          <w:tcPr>
            <w:tcW w:w="3502" w:type="dxa"/>
            <w:vMerge/>
          </w:tcPr>
          <w:p w14:paraId="5E49F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5D93B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9CFE4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E1FE4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66EE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7F43E17" w14:textId="2A476A0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FFEAA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4D03F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3E3AF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0E2AB50" w14:textId="7480C61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D2FD5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0ECE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C9CDD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8DD58F8" w14:textId="1BBE543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EAAE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0E90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DCE1F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C951170" w14:textId="77777777" w:rsidTr="00503750">
        <w:trPr>
          <w:trHeight w:val="593"/>
        </w:trPr>
        <w:tc>
          <w:tcPr>
            <w:tcW w:w="3497" w:type="dxa"/>
          </w:tcPr>
          <w:p w14:paraId="5AD6D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E9B2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13C97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8D06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CAB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4638F70" w14:textId="23416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82874A" w14:textId="075DF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BDE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3707A6" w14:textId="586BAA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2D18B5" w14:textId="1D0AC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19DACE" w14:textId="074DE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874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D094F3" w14:textId="019F5F2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EF2CFB" w14:textId="158F1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D7904" w14:textId="4EC65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0C2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DA6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E83AF1" w14:textId="59F5A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29EE1E" w14:textId="22B9D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24C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423030" w14:textId="5590102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3F80C0" w14:textId="1F29C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3B121B" w14:textId="3891C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060C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B9611D" w14:textId="459C58D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CF6D0D" w14:textId="17099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76B8E" w14:textId="3BB5F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FA3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1FB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E03C7A2" w14:textId="64A3A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0E76C7" w14:textId="21C5A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852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6CFFA9" w14:textId="1DE3013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98FC11" w14:textId="1F241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0AF3D1" w14:textId="70F82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738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AF7365" w14:textId="7FA3F2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EA9A8C" w14:textId="1495A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37B0D2" w14:textId="1470B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00C0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68DE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FD79E4" w14:textId="1416A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39E417" w14:textId="4C07C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067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0AB29F" w14:textId="158DB5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73798B" w14:textId="12E89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0AA608" w14:textId="5A4D1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706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ED62D75" w14:textId="7DF8C74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9AE3A8" w14:textId="6E9D6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1C6B24" w14:textId="4933F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BE9B4C" w14:textId="77777777" w:rsidR="00944C3D" w:rsidRDefault="00944C3D" w:rsidP="00944C3D">
      <w:pPr>
        <w:rPr>
          <w:rFonts w:ascii="Arial" w:hAnsi="Arial"/>
          <w:b/>
        </w:rPr>
      </w:pPr>
    </w:p>
    <w:p w14:paraId="21589657" w14:textId="77777777" w:rsidR="00944C3D" w:rsidRDefault="00944C3D" w:rsidP="00944C3D">
      <w:pPr>
        <w:rPr>
          <w:rFonts w:ascii="Arial" w:hAnsi="Arial"/>
          <w:b/>
        </w:rPr>
      </w:pPr>
    </w:p>
    <w:p w14:paraId="5E8C5874" w14:textId="77777777" w:rsidR="00944C3D" w:rsidRDefault="00944C3D" w:rsidP="00944C3D">
      <w:pPr>
        <w:rPr>
          <w:rFonts w:ascii="Arial" w:hAnsi="Arial"/>
          <w:b/>
        </w:rPr>
      </w:pPr>
    </w:p>
    <w:p w14:paraId="492A339B" w14:textId="77777777" w:rsidR="00944C3D" w:rsidRDefault="00944C3D" w:rsidP="00944C3D">
      <w:pPr>
        <w:rPr>
          <w:rFonts w:ascii="Arial" w:hAnsi="Arial"/>
          <w:b/>
        </w:rPr>
      </w:pPr>
    </w:p>
    <w:p w14:paraId="730A968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2"/>
        <w:gridCol w:w="1587"/>
        <w:gridCol w:w="1194"/>
        <w:gridCol w:w="1195"/>
        <w:gridCol w:w="1163"/>
        <w:gridCol w:w="1523"/>
      </w:tblGrid>
      <w:tr w:rsidR="00944C3D" w:rsidRPr="00050529" w14:paraId="32721DF7" w14:textId="77777777" w:rsidTr="00503750">
        <w:tc>
          <w:tcPr>
            <w:tcW w:w="2622" w:type="dxa"/>
            <w:vAlign w:val="center"/>
          </w:tcPr>
          <w:p w14:paraId="783C9A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7FFC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A6E8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37F9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773B4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CEED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18497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6BB0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F65E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0F8C1B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EF465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02547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2D9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908CAD4" w14:textId="11E5C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5A0EF2" w14:textId="4ADA4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FC0AEB" w14:textId="50EF9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3BA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263DFF" w14:textId="7AB0E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2B3A4" w14:textId="77777777" w:rsidTr="00503750">
        <w:tc>
          <w:tcPr>
            <w:tcW w:w="2622" w:type="dxa"/>
            <w:vAlign w:val="center"/>
          </w:tcPr>
          <w:p w14:paraId="6142B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7532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C9E91A8" w14:textId="6C3D0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46ABED" w14:textId="058E2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3E9164" w14:textId="19F0A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5C9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48C177" w14:textId="69CCE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E43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228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F2338A7" w14:textId="56F8B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4125DA" w14:textId="4AC6C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55E51A" w14:textId="15A28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42E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84E3A6" w14:textId="4888B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CAC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21A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97C063A" w14:textId="6A213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078FFF" w14:textId="49813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2C1AEE" w14:textId="658F9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11E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11D170" w14:textId="7C6E1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4A18F3" w14:textId="77777777" w:rsidTr="00503750">
        <w:tc>
          <w:tcPr>
            <w:tcW w:w="2622" w:type="dxa"/>
            <w:vAlign w:val="center"/>
          </w:tcPr>
          <w:p w14:paraId="3B908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39F728A" w14:textId="489BA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105517.87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F9D966" w14:textId="7303D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47105.64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15D98C" w14:textId="39EBE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91725.33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7B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8DBAF5" w14:textId="56CF3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60898.18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D0D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AC1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E9CC70C" w14:textId="381B0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8D0ECC" w14:textId="22A53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7D701E" w14:textId="13D28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2F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2689B0" w14:textId="2F8F2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A1078" w14:textId="77777777" w:rsidTr="00503750">
        <w:tc>
          <w:tcPr>
            <w:tcW w:w="2622" w:type="dxa"/>
            <w:vAlign w:val="center"/>
          </w:tcPr>
          <w:p w14:paraId="4D6BF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119430E" w14:textId="23CFE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2E37DF" w14:textId="2F3FA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219EF" w14:textId="6037A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49E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555FD3" w14:textId="783C6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FBA0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F66BE5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7D236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B1B7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9E23215" w14:textId="595B6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A855D3" w14:textId="50275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F165C7" w14:textId="29AC9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DA7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868CBE" w14:textId="362A8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46B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765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54C0AAD" w14:textId="0B900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4281CA" w14:textId="4E745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79EE49" w14:textId="5FF0E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B74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2FBAF8" w14:textId="03B55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F2E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29A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3F5B52E" w14:textId="218FD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345D16" w14:textId="46A1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E3D163" w14:textId="460D6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E48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0C414" w14:textId="78039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207EF" w14:textId="77777777" w:rsidTr="00503750">
        <w:tc>
          <w:tcPr>
            <w:tcW w:w="2622" w:type="dxa"/>
            <w:vAlign w:val="center"/>
          </w:tcPr>
          <w:p w14:paraId="56B75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38DC5F7" w14:textId="6DB49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F06E59" w14:textId="48892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C6091A" w14:textId="19F98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57E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B28F59" w14:textId="55465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8BBEC" w14:textId="77777777" w:rsidTr="00503750">
        <w:tc>
          <w:tcPr>
            <w:tcW w:w="2622" w:type="dxa"/>
            <w:vAlign w:val="center"/>
          </w:tcPr>
          <w:p w14:paraId="4C673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0024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0BD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AB1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F4F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81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E9DDD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2E17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84EA0CF" w14:textId="613C3C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105517.87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C0D0D" w14:textId="5CB4D7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47105.64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0D7C1F" w14:textId="3B9273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91725.33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5F87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D59CB7" w14:textId="4CA0F3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60898.18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F148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816D1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194297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2437FD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28C75E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8124B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07681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330F4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8999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DB48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B4F5F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DD7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DA483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3F05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FD28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10476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A4C4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C73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2460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694F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1B96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874BC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7BB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23BC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F9D9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EFD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4BD4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03532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CA2B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7343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EC6A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3C30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FDCA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4507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FEF4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266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C350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06C0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F2F4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AA01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18BB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15629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7735F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53E7F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FE063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5AE8B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73A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E8A96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CE87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236A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DC26C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6C7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3E79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3C741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F3E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9DC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DDE4A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182A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3D7A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D9953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A36F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2FE6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A0F9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DD07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05BE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E73C8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C7162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E2FD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2BDC7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B4FD7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E2DFE65" w14:textId="77777777" w:rsidTr="00503750">
        <w:tc>
          <w:tcPr>
            <w:tcW w:w="2835" w:type="dxa"/>
            <w:vAlign w:val="center"/>
          </w:tcPr>
          <w:p w14:paraId="6E6DC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3E5CE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40F0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066C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254B4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69FDE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27191C" w14:textId="77777777" w:rsidTr="00503750">
        <w:tc>
          <w:tcPr>
            <w:tcW w:w="2835" w:type="dxa"/>
            <w:vAlign w:val="center"/>
          </w:tcPr>
          <w:p w14:paraId="35852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0F4F401" w14:textId="4FA09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1B090" w14:textId="1116B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F7B39" w14:textId="5F7F0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7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C9C212" w14:textId="1A160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A8124" w14:textId="77777777" w:rsidTr="00503750">
        <w:tc>
          <w:tcPr>
            <w:tcW w:w="2835" w:type="dxa"/>
            <w:vAlign w:val="center"/>
          </w:tcPr>
          <w:p w14:paraId="27FB28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95094B3" w14:textId="74499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65762F" w14:textId="66E17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3DD23" w14:textId="1EFC4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76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7A1E56" w14:textId="16802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60AF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A6908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A86B8E4" w14:textId="77CE56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FE728" w14:textId="799124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03CBB0" w14:textId="291F94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9F6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EFF53" w14:textId="5A0430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843CC55" w14:textId="77777777" w:rsidTr="00503750">
        <w:tc>
          <w:tcPr>
            <w:tcW w:w="2835" w:type="dxa"/>
            <w:vAlign w:val="center"/>
          </w:tcPr>
          <w:p w14:paraId="331F7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8F82699" w14:textId="5A365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D9A97" w14:textId="13C35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5078FC" w14:textId="3C6DC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E2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2324B3" w14:textId="6DD30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1DAD9" w14:textId="77777777" w:rsidTr="00503750">
        <w:tc>
          <w:tcPr>
            <w:tcW w:w="2835" w:type="dxa"/>
            <w:vAlign w:val="center"/>
          </w:tcPr>
          <w:p w14:paraId="4C02A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C222A74" w14:textId="541E3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35EF5" w14:textId="2A075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ECD66" w14:textId="0AD94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BA8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2158E" w14:textId="63062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6AF84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A15B7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E1E85CF" w14:textId="00F00A8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051D4" w14:textId="7EF9752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026FB" w14:textId="07063D4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F43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65473D" w14:textId="604743D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0D65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1C3A5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9A61EB3" w14:textId="6D180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48C34" w14:textId="0D789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362D6" w14:textId="073C4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36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94A454" w14:textId="7F21A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DBF8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CCB2E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7EA201A8" w14:textId="77777777" w:rsidTr="00503750">
        <w:tc>
          <w:tcPr>
            <w:tcW w:w="2552" w:type="dxa"/>
            <w:shd w:val="clear" w:color="auto" w:fill="auto"/>
            <w:vAlign w:val="center"/>
          </w:tcPr>
          <w:p w14:paraId="39C20C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474ED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4C558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E886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074DF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460AD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8267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4D4BAA" w14:textId="33E712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-32.27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5CB3F1" w14:textId="2FB3AB2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699.88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6FEFB4" w14:textId="46A29C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699.88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74BAD59" w14:textId="08F9B7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-32.27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C230F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319E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4785605" w14:textId="32F2E77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788ADEC" w14:textId="106109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8501BC" w14:textId="6A9AB3E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A082AF" w14:textId="0CF77C4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2DC5E5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1B68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3CA9FF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8A8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D9B8F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1AE1943" w14:textId="77777777" w:rsidTr="00503750">
        <w:tc>
          <w:tcPr>
            <w:tcW w:w="4395" w:type="dxa"/>
            <w:vMerge/>
          </w:tcPr>
          <w:p w14:paraId="0F6879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069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6AC79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E323ED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F0BD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7B2F68" w14:textId="7DA5C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695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9B82B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A1B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F95F3CD" w14:textId="627BD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  <w:lang w:eastAsia="sk-SK"/>
              </w:rPr>
              <w:t>-16.00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B6EC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80835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2F200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90C97F6" w14:textId="248D0C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-16.00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2E97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DE8F96" w14:textId="77777777" w:rsidTr="00503750">
        <w:tc>
          <w:tcPr>
            <w:tcW w:w="4395" w:type="dxa"/>
            <w:vAlign w:val="center"/>
          </w:tcPr>
          <w:p w14:paraId="363C1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0DC4A5" w14:textId="31F34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3DB89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1DBB2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371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8CAC958" w14:textId="4DC12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9B19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8347CD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A1AB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73A296C" w14:textId="0B29B6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53F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1B1351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0A57F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820AFBA" w14:textId="5953462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95202.39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022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4E53F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5F76B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C91B7C7" w14:textId="77777777" w:rsidTr="00503750">
        <w:tc>
          <w:tcPr>
            <w:tcW w:w="4395" w:type="dxa"/>
            <w:vAlign w:val="center"/>
          </w:tcPr>
          <w:p w14:paraId="4FE94E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47BB2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881F4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AFEBAE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D43FC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42C1F42" w14:textId="065035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B7F353" w14:textId="7E6C77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50DC7B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95409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808E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F67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407D0E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CB47F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38FA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F76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502EC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AE58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2F5A7C6" w14:textId="625EA63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320755" w14:textId="7355BF1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1EF905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E1E8B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CAB731" w14:textId="65F780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E2915F" w14:textId="456E92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809D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24B1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A719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B98C0A2" w14:textId="77777777" w:rsidTr="00503750">
        <w:tc>
          <w:tcPr>
            <w:tcW w:w="1843" w:type="dxa"/>
            <w:vAlign w:val="center"/>
          </w:tcPr>
          <w:p w14:paraId="16818F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5EE8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B0941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D133F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67580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4C167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A9A46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DA9962D" w14:textId="77777777" w:rsidTr="00503750">
        <w:tc>
          <w:tcPr>
            <w:tcW w:w="1843" w:type="dxa"/>
            <w:vAlign w:val="center"/>
          </w:tcPr>
          <w:p w14:paraId="2E2310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236E5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1A97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2691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B855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A504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B36E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BA98B0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DF300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E5707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BE62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E1BE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5E8E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BA6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9DC5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75E75A" w14:textId="77777777" w:rsidTr="00503750">
        <w:tc>
          <w:tcPr>
            <w:tcW w:w="1843" w:type="dxa"/>
            <w:vAlign w:val="center"/>
          </w:tcPr>
          <w:p w14:paraId="72476A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8C40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BB63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F003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C59A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C815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B30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519FE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3950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C19D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C145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84BC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07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BBC8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F69F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E3186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46F65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9066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B7E0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2FAF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7C5A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9C7D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76AD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2BC8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A7D5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7182D7E" w14:textId="77777777" w:rsidTr="00503750">
        <w:trPr>
          <w:trHeight w:val="664"/>
        </w:trPr>
        <w:tc>
          <w:tcPr>
            <w:tcW w:w="3372" w:type="dxa"/>
          </w:tcPr>
          <w:p w14:paraId="3FAFA9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0F7C7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A0FD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195B32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9611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937417D" w14:textId="71B07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D85730" w14:textId="79841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D853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072D39" w14:textId="68075AE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5EAAD1" w14:textId="5D292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CBD5DC" w14:textId="483B3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D9F4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F9FCB9" w14:textId="6235BFF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60EF9E" w14:textId="23EF3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D552E5" w14:textId="3287E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75AEA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685E6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9E7F2EC" w14:textId="37E6C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F1356" w14:textId="08A01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60BF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B9D910" w14:textId="296C185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93506" w14:textId="3245F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03E479" w14:textId="523B4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04FF6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1A97275" w14:textId="21C273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98CB71" w14:textId="3B71A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C19F31" w14:textId="2B2E9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C7F6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74D460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14E12F8" w14:textId="77777777" w:rsidTr="00503750">
        <w:tc>
          <w:tcPr>
            <w:tcW w:w="2835" w:type="dxa"/>
            <w:vAlign w:val="center"/>
          </w:tcPr>
          <w:p w14:paraId="7A84FF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B53FD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03123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838D1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6BB0F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D75685C" w14:textId="77777777" w:rsidTr="00503750">
        <w:tc>
          <w:tcPr>
            <w:tcW w:w="2835" w:type="dxa"/>
          </w:tcPr>
          <w:p w14:paraId="2B3A5E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94B2D3A" w14:textId="632E4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131121" w14:textId="55CB4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4F561" w14:textId="05192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C674A3" w14:textId="09F4E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A0D70D" w14:textId="77777777" w:rsidTr="00503750">
        <w:tc>
          <w:tcPr>
            <w:tcW w:w="2835" w:type="dxa"/>
          </w:tcPr>
          <w:p w14:paraId="0C314E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A9A0CCD" w14:textId="394EF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E9FB92" w14:textId="33D28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650DD8" w14:textId="6508A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D0F055" w14:textId="5DA9C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3F91E2" w14:textId="77777777" w:rsidTr="00503750">
        <w:tc>
          <w:tcPr>
            <w:tcW w:w="2835" w:type="dxa"/>
          </w:tcPr>
          <w:p w14:paraId="0766F6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049783" w14:textId="35A22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352966" w14:textId="5D7AC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81F95D" w14:textId="4E769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4806F3" w14:textId="5AFEB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F37D68" w14:textId="77777777" w:rsidTr="00503750">
        <w:tc>
          <w:tcPr>
            <w:tcW w:w="2835" w:type="dxa"/>
            <w:vAlign w:val="center"/>
          </w:tcPr>
          <w:p w14:paraId="45CC83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1E6AE38" w14:textId="16EC6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B67BE7" w14:textId="4E44B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BC136E" w14:textId="3188C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421384" w14:textId="3862D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E53C98" w14:textId="77777777" w:rsidTr="00503750">
        <w:tc>
          <w:tcPr>
            <w:tcW w:w="2835" w:type="dxa"/>
            <w:vAlign w:val="center"/>
          </w:tcPr>
          <w:p w14:paraId="371EB9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0AEF3E2" w14:textId="69033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CEE0BF" w14:textId="27EB0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90C958" w14:textId="2D46D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88F328" w14:textId="32B5A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0E47AB" w14:textId="77777777" w:rsidTr="00503750">
        <w:tc>
          <w:tcPr>
            <w:tcW w:w="2835" w:type="dxa"/>
          </w:tcPr>
          <w:p w14:paraId="73525E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0C82B2" w14:textId="6377D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EA96E" w14:textId="6BFD8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B68E5F" w14:textId="30476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8088D6" w14:textId="02A37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EE5320" w14:textId="77777777" w:rsidTr="00503750">
        <w:tc>
          <w:tcPr>
            <w:tcW w:w="2835" w:type="dxa"/>
          </w:tcPr>
          <w:p w14:paraId="2AE041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838693E" w14:textId="632DC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2A7546" w14:textId="422CC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E1BAC0" w14:textId="797C2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C613B1" w14:textId="059B5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D30237" w14:textId="77777777" w:rsidTr="00503750">
        <w:tc>
          <w:tcPr>
            <w:tcW w:w="2835" w:type="dxa"/>
          </w:tcPr>
          <w:p w14:paraId="5EF7ED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84E2ACB" w14:textId="7654A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CC9F7D" w14:textId="3547D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0F4DE8" w14:textId="7BA28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2CB2C6" w14:textId="01C2C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8B8DF" w14:textId="77777777" w:rsidR="00944C3D" w:rsidRDefault="00944C3D" w:rsidP="00944C3D">
      <w:pPr>
        <w:rPr>
          <w:rFonts w:ascii="Arial" w:hAnsi="Arial"/>
          <w:b/>
        </w:rPr>
      </w:pPr>
    </w:p>
    <w:p w14:paraId="68A9020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E92160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BF97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F1711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FAF3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5364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A4BF2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772116" w14:textId="77777777" w:rsidTr="00503750">
        <w:trPr>
          <w:trHeight w:val="443"/>
        </w:trPr>
        <w:tc>
          <w:tcPr>
            <w:tcW w:w="2560" w:type="dxa"/>
          </w:tcPr>
          <w:p w14:paraId="05639F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9E02CA4" w14:textId="6253A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1D6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2E1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1CAF1F" w14:textId="63A9D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E10BA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73D27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017AF6B" w14:textId="735DF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B18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BAC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73145D" w14:textId="62D64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E3D8D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F89C8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3D09E58" w14:textId="326F6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575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335E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144690" w14:textId="6D4B0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F181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3031B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943FF4E" w14:textId="0B65C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A63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AC9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30531E" w14:textId="0427B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00645C" w14:textId="77777777" w:rsidR="00944C3D" w:rsidRDefault="00944C3D" w:rsidP="00944C3D">
      <w:pPr>
        <w:rPr>
          <w:rFonts w:ascii="Arial" w:hAnsi="Arial"/>
          <w:b/>
        </w:rPr>
      </w:pPr>
    </w:p>
    <w:p w14:paraId="4916E4D4" w14:textId="77777777" w:rsidR="00944C3D" w:rsidRDefault="00944C3D" w:rsidP="00944C3D">
      <w:pPr>
        <w:rPr>
          <w:rFonts w:ascii="Arial" w:hAnsi="Arial"/>
          <w:b/>
        </w:rPr>
      </w:pPr>
    </w:p>
    <w:p w14:paraId="0E5576D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FBC665F" w14:textId="77777777" w:rsidR="00944C3D" w:rsidRDefault="00944C3D" w:rsidP="00944C3D">
      <w:pPr>
        <w:rPr>
          <w:rFonts w:ascii="Arial" w:hAnsi="Arial"/>
          <w:b/>
        </w:rPr>
      </w:pPr>
    </w:p>
    <w:p w14:paraId="79B056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F71E1F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CE12C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57F86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65AB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F911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F76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3C908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6461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2D94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1304C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4F910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F0B3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099BA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B785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7B9A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8EAE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A4C07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9785F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F891503" w14:textId="77777777" w:rsidTr="00503750">
        <w:trPr>
          <w:trHeight w:val="677"/>
        </w:trPr>
        <w:tc>
          <w:tcPr>
            <w:tcW w:w="3358" w:type="dxa"/>
          </w:tcPr>
          <w:p w14:paraId="09F6D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CE26C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56E9C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A3FE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F7E7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9672109" w14:textId="2F122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6B04CD" w14:textId="4EC49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10FF0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6AEA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EA1F6F3" w14:textId="4FFF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B9647" w14:textId="14150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F5C7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13A1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B2F5625" w14:textId="4D526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08CEE3" w14:textId="77A6B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50F1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F884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2056BE8" w14:textId="37F64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098571" w14:textId="03FE8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7091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509715" w14:textId="2C847F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C0ABB6" w14:textId="531E4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884FF8" w14:textId="5FDAD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F05D7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283C16A" w14:textId="5D8706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9FFC6A" w14:textId="76D93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A3408D" w14:textId="3A1AB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3E0B4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74358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BF017A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D9663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D7927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FDD477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4C764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068CF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52707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70AD3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4F9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BA4FF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AB12D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359C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9A018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3999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C638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680B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56992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38910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C4A17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17EDF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267EF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3F4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A27DFF2" w14:textId="52D3F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C72013" w14:textId="36BED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A4F9B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FE10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70EB56B" w14:textId="49A91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528AD5" w14:textId="432D5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C5080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0D21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9C05A93" w14:textId="36482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5FB58F" w14:textId="00858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157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D24059" w14:textId="61ECE2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FB7293" w14:textId="13572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671584" w14:textId="15435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8B7B9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A86D305" w14:textId="4E30DB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5A625F" w14:textId="7C7CB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7CC482" w14:textId="020CC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10BA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C143E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40F1F1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356CC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ED9E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DD94A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F710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2914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A09BC82" w14:textId="4FC8C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919466" w14:textId="132F5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CEC9C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248A8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87F9689" w14:textId="23668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BEE11D" w14:textId="3B2EC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2F08F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1F0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B94BA22" w14:textId="19AD8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B5A2B0" w14:textId="038E4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9F600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789D96" w14:textId="6572DE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426EDD" w14:textId="495F8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A3F94A" w14:textId="79FA9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43D9B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C33C5B5" w14:textId="02C79E0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349070" w14:textId="756D9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95F0CD" w14:textId="2FE06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03206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FE3BB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70C0DC" w14:textId="77777777" w:rsidTr="00503750">
        <w:tc>
          <w:tcPr>
            <w:tcW w:w="3686" w:type="dxa"/>
            <w:vAlign w:val="center"/>
          </w:tcPr>
          <w:p w14:paraId="734606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06770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B63C4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41476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A37D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195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A51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AE4C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025A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5C38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DFD2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9AFC8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C983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0C2CA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BDD9B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13FC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7D601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1322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C421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4F603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E4DD39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92A46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5E996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D41BF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8B76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BA2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2F4E660" w14:textId="0A1BB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3698AA" w14:textId="48F6D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6170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4F99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C3FE0C" w14:textId="399E7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F5FFC2" w14:textId="2AB38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694AC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4239D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597586" w14:textId="43FFC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FE3CA4" w14:textId="55FCE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FC49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677189" w14:textId="6A43FC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87B9785" w14:textId="178D0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70A1CF" w14:textId="11E1D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73B82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09DBD41" w14:textId="628A8E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7207BB" w14:textId="16B45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9F75B7" w14:textId="36D4B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6DC0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82085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86E73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34E800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62161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8F6E8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895FF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9362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23CFBD5" w14:textId="2BD3E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AAAF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7EA6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BBEE1E" w14:textId="177D3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299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29AF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42FD77" w14:textId="6B652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D81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C765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282E524" w14:textId="6C92A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4C1C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6D9E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B63A459" w14:textId="499C8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169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AAA1C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40DD2EB" w14:textId="11770A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2B3ED1" w14:textId="77777777" w:rsidR="00944C3D" w:rsidRDefault="00944C3D" w:rsidP="00944C3D">
      <w:pPr>
        <w:rPr>
          <w:sz w:val="22"/>
          <w:szCs w:val="22"/>
        </w:rPr>
      </w:pPr>
    </w:p>
    <w:p w14:paraId="731584BB" w14:textId="77777777" w:rsidR="00944C3D" w:rsidRDefault="00944C3D" w:rsidP="00944C3D">
      <w:pPr>
        <w:rPr>
          <w:sz w:val="22"/>
          <w:szCs w:val="22"/>
        </w:rPr>
      </w:pPr>
    </w:p>
    <w:p w14:paraId="1B91EB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808471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09C1686" w14:textId="598F426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F18CB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56F41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3DFF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B76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B0A8DA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FA85F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957D3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674D3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64A1CE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EE902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C11E99B" w14:textId="6C33C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3B9183" w14:textId="44D5B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24E3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4329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F9DCE14" w14:textId="0AB7D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F7B698" w14:textId="687EF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E054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3A55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BE6D325" w14:textId="69326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3F20F5" w14:textId="3D63D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902D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0B63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E59ADB" w14:textId="24147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72CF86" w14:textId="58994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EBBD0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12328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CE4761D" w14:textId="399EA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9414B8" w14:textId="0A8BA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E0C67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C045E8" w14:textId="698286A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46B93D" w14:textId="0949C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3D187A" w14:textId="4F4C0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1566D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72A2A93" w14:textId="2D271FA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7B052D3" w14:textId="765FA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662139" w14:textId="34A97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1820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9DDE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8A899E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A5BC1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2401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94EA1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A5DE0B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2457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83AF91F" w14:textId="16EAC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73CBCB" w14:textId="6E699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BB6D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81DE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732C305" w14:textId="480DE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707168" w14:textId="1793E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5E3D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612B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0D5D0EA" w14:textId="5FB0E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BC498C" w14:textId="4A3C7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1C5F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6E15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743409B" w14:textId="5AB71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124635" w14:textId="1406D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A727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89BD0D" w14:textId="3712FA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264AA1" w14:textId="55A85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09D118" w14:textId="54B9F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184D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A6833B" w14:textId="41BC30B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505387C" w14:textId="483A0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54AA5B" w14:textId="3DF02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76506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25C9644" w14:textId="7B99529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4FD925B" w14:textId="779E2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E49D60" w14:textId="3197B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016C1" w:rsidRPr="00821F8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F85C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0D4A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BF6311B" w14:textId="6117033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EC688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5CC59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F14036C" w14:textId="4AE27A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DD425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E414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E0A8AEB" w14:textId="6D81173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58042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6B5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F86BD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B4EA53A" w14:textId="77777777" w:rsidR="00944C3D" w:rsidRPr="003607F0" w:rsidRDefault="00944C3D" w:rsidP="00944C3D"/>
    <w:p w14:paraId="63254E6D" w14:textId="77777777" w:rsidR="00F47675" w:rsidRPr="00944C3D" w:rsidRDefault="00F47675" w:rsidP="00944C3D"/>
    <w:sectPr w:rsidR="00F47675" w:rsidRPr="00944C3D" w:rsidSect="00E654D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C45066" w14:textId="77777777" w:rsidR="00E654DF" w:rsidRDefault="00E654DF">
      <w:r>
        <w:separator/>
      </w:r>
    </w:p>
  </w:endnote>
  <w:endnote w:type="continuationSeparator" w:id="0">
    <w:p w14:paraId="1F75F198" w14:textId="77777777" w:rsidR="00E654DF" w:rsidRDefault="00E65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50703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6EDB21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F9665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D7C1C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C1371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E6A819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60D210" w14:textId="77777777" w:rsidR="00E654DF" w:rsidRDefault="00E654DF">
      <w:r>
        <w:separator/>
      </w:r>
    </w:p>
  </w:footnote>
  <w:footnote w:type="continuationSeparator" w:id="0">
    <w:p w14:paraId="5704A9C1" w14:textId="77777777" w:rsidR="00E654DF" w:rsidRDefault="00E654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9148901">
    <w:abstractNumId w:val="13"/>
  </w:num>
  <w:num w:numId="2" w16cid:durableId="1962421513">
    <w:abstractNumId w:val="17"/>
  </w:num>
  <w:num w:numId="3" w16cid:durableId="1941185555">
    <w:abstractNumId w:val="8"/>
  </w:num>
  <w:num w:numId="4" w16cid:durableId="1620837430">
    <w:abstractNumId w:val="7"/>
  </w:num>
  <w:num w:numId="5" w16cid:durableId="15330437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296365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95201879">
    <w:abstractNumId w:val="20"/>
  </w:num>
  <w:num w:numId="8" w16cid:durableId="1687364973">
    <w:abstractNumId w:val="10"/>
  </w:num>
  <w:num w:numId="9" w16cid:durableId="688606235">
    <w:abstractNumId w:val="0"/>
  </w:num>
  <w:num w:numId="10" w16cid:durableId="1406341515">
    <w:abstractNumId w:val="19"/>
  </w:num>
  <w:num w:numId="11" w16cid:durableId="921983961">
    <w:abstractNumId w:val="6"/>
  </w:num>
  <w:num w:numId="12" w16cid:durableId="1394621398">
    <w:abstractNumId w:val="9"/>
  </w:num>
  <w:num w:numId="13" w16cid:durableId="1514951151">
    <w:abstractNumId w:val="12"/>
  </w:num>
  <w:num w:numId="14" w16cid:durableId="1095125348">
    <w:abstractNumId w:val="15"/>
  </w:num>
  <w:num w:numId="15" w16cid:durableId="769083258">
    <w:abstractNumId w:val="14"/>
  </w:num>
  <w:num w:numId="16" w16cid:durableId="534345012">
    <w:abstractNumId w:val="2"/>
  </w:num>
  <w:num w:numId="17" w16cid:durableId="736905634">
    <w:abstractNumId w:val="4"/>
  </w:num>
  <w:num w:numId="18" w16cid:durableId="922033984">
    <w:abstractNumId w:val="11"/>
  </w:num>
  <w:num w:numId="19" w16cid:durableId="1283926746">
    <w:abstractNumId w:val="5"/>
  </w:num>
  <w:num w:numId="20" w16cid:durableId="1514688510">
    <w:abstractNumId w:val="18"/>
  </w:num>
  <w:num w:numId="21" w16cid:durableId="17300323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7"/>
    <w:docVar w:name="arg2" w:val="Driver=asa17;DBF=D:\anasoft\data\tebys.db;DBN=tebys;ENG=SQL17;commlinks=TCPIP{ip=192.168.1.241};uid=hromnikova;pwd=488300282956Vaveto1;con=finus(10.15)"/>
    <w:docVar w:name="arg3" w:val="0"/>
    <w:docVar w:name="arg4" w:val="C:\Users\HROMNI~1.TEB\AppData\Local\Temp\6557422.doc"/>
    <w:docVar w:name="arg5" w:val="4"/>
  </w:docVars>
  <w:rsids>
    <w:rsidRoot w:val="00A016C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16C1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654DF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AD9BA6"/>
  <w15:docId w15:val="{4C435A2E-BBE0-4FA1-8F3E-9515E50C5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5340</Words>
  <Characters>30439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2024-03-22T10:31:00Z</dcterms:created>
  <dcterms:modified xsi:type="dcterms:W3CDTF">2024-03-22T10:32:00Z</dcterms:modified>
</cp:coreProperties>
</file>