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8AEE6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6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4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A7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5B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4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C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7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2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1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3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66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B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1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D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2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B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3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F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E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5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4D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E1002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3B9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242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E46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1FE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DC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0A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80C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4E3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DD6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EA4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BD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5A1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EA9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69D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7F1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D8F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865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3D6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D5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6E8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FB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D3E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9F9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69B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9B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A7C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800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5A7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21D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8C8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5CE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D3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6DB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658BF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DD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A09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79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81C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7B2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4F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342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C2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72A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39A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240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FB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B1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27B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A9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130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92E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0D3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867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08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D36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67D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214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B3C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440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A6E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E5C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FE0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E47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3B7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E2D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1A7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7AF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BB828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905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814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ADA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E95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714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EAF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785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E9F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1D3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CB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93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8F9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566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2BB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44D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D37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91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B39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11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478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8D5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B3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CAD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474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4DC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578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C0F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9D7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37E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399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DB0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49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6E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7E7D5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46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91E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22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C1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7E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5D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7C8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D4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6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ED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67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96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6A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0DD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C01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E4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D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92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C0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8D6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D9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99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0E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18C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ED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E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0F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7C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CE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37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D4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4C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FF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C4AB6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6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8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E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86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D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1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6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3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A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8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9B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33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D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BC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07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8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F8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1E90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0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7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0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E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C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5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0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9ED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CAF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DA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3ED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23F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315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660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2A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CC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E0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017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DBAF3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CD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0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A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6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8B10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7B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3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D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3E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D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E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F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0C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2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2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0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8B8C7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A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3A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FE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2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2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8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C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7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F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C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C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9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9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B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3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8E87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5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E8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7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D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F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B4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5E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7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C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CA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E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6C0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5B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CA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8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3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7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9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3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6E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8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A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5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7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B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9A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C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8376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0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E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D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2E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1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E0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7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BED1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3005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0EE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3A2A4D" w14:textId="1D99A10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94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8B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FE1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8A6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8D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9F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E165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F5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E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A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7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7C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C7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F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B06E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D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D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07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9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A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2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E59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EF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4D5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4D2C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93E99D2" wp14:editId="619FC82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0488E1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3E99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B0488E1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7A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E2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34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D6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C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C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1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05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1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3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C0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9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9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358BC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27FB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38CBE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FB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9CF8412" wp14:editId="390A8DF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92662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F8412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F92662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4F42380" wp14:editId="0502D43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CCE7E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42380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ACCE7E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953A32" wp14:editId="6FE66AA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E0857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53A3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2E0857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59758DE" wp14:editId="4A393DC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19FF0C" w14:textId="4CA0CCB6" w:rsidR="000B647F" w:rsidRDefault="00000000" w:rsidP="00944C3D">
                                  <w:fldSimple w:instr=" MERGEFIELD  aDMOD  \* MERGEFORMAT ">
                                    <w:r w:rsidR="00A016C1" w:rsidRPr="00A016C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758DE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A19FF0C" w14:textId="4CA0CCB6" w:rsidR="000B647F" w:rsidRDefault="00000000" w:rsidP="00944C3D">
                            <w:fldSimple w:instr=" MERGEFIELD  aDMOD  \* MERGEFORMAT ">
                              <w:r w:rsidR="00A016C1" w:rsidRPr="00A016C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102C765" wp14:editId="32A81C9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412080" w14:textId="6AC648E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16C1" w:rsidRPr="00821F8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2C765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C412080" w14:textId="6AC648E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16C1" w:rsidRPr="00821F87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65DE82E" wp14:editId="0BA11B4F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F0A949" w14:textId="5D6DDA1C" w:rsidR="000B647F" w:rsidRDefault="00000000" w:rsidP="00944C3D">
                                  <w:fldSimple w:instr=" MERGEFIELD  aDRDO  \* MERGEFORMAT ">
                                    <w:r w:rsidR="00A016C1" w:rsidRPr="00A016C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DE82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CF0A949" w14:textId="5D6DDA1C" w:rsidR="000B647F" w:rsidRDefault="00000000" w:rsidP="00944C3D">
                            <w:fldSimple w:instr=" MERGEFIELD  aDRDO  \* MERGEFORMAT ">
                              <w:r w:rsidR="00A016C1" w:rsidRPr="00A016C1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EA15D12" wp14:editId="4F7C5E4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FF55ED" w14:textId="2D54FCBD" w:rsidR="000B647F" w:rsidRDefault="00000000" w:rsidP="00944C3D">
                                  <w:fldSimple w:instr=" MERGEFIELD  aDMDO  \* MERGEFORMAT ">
                                    <w:r w:rsidR="00A016C1" w:rsidRPr="00A016C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15D12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3FF55ED" w14:textId="2D54FCBD" w:rsidR="000B647F" w:rsidRDefault="00000000" w:rsidP="00944C3D">
                            <w:fldSimple w:instr=" MERGEFIELD  aDMDO  \* MERGEFORMAT ">
                              <w:r w:rsidR="00A016C1" w:rsidRPr="00A016C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93DBC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663CA8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D5E219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13A4C85" wp14:editId="64966C0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889F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A4C85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A3889F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9BAF69F" wp14:editId="149426C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4DDDF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AF69F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04DDDF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A155D3" wp14:editId="526640D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6C67A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155D3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86C67A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7D252FF" wp14:editId="1AC6C0C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85123E" w14:textId="47290C80" w:rsidR="000B647F" w:rsidRDefault="00000000" w:rsidP="00944C3D">
                                  <w:fldSimple w:instr=" MERGEFIELD  aDRDOo  \* MERGEFORMAT ">
                                    <w:r w:rsidR="00A016C1" w:rsidRPr="00A016C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252F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E85123E" w14:textId="47290C80" w:rsidR="000B647F" w:rsidRDefault="00000000" w:rsidP="00944C3D">
                            <w:fldSimple w:instr=" MERGEFIELD  aDRDOo  \* MERGEFORMAT ">
                              <w:r w:rsidR="00A016C1" w:rsidRPr="00A016C1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5DE585A" wp14:editId="4DF0482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533C4" w14:textId="2C99B569" w:rsidR="000B647F" w:rsidRDefault="00000000" w:rsidP="00944C3D">
                                  <w:fldSimple w:instr=" MERGEFIELD  aDMDO  \* MERGEFORMAT ">
                                    <w:r w:rsidR="00A016C1" w:rsidRPr="00A016C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E585A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42533C4" w14:textId="2C99B569" w:rsidR="000B647F" w:rsidRDefault="00000000" w:rsidP="00944C3D">
                            <w:fldSimple w:instr=" MERGEFIELD  aDMDO  \* MERGEFORMAT ">
                              <w:r w:rsidR="00A016C1" w:rsidRPr="00A016C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60D5A70" wp14:editId="195332B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7F690" w14:textId="39BDB227" w:rsidR="000B647F" w:rsidRDefault="00000000" w:rsidP="00944C3D">
                                  <w:fldSimple w:instr=" MERGEFIELD  aDRODo  \* MERGEFORMAT ">
                                    <w:r w:rsidR="00A016C1" w:rsidRPr="00A016C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D5A70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207F690" w14:textId="39BDB227" w:rsidR="000B647F" w:rsidRDefault="00000000" w:rsidP="00944C3D">
                            <w:fldSimple w:instr=" MERGEFIELD  aDRODo  \* MERGEFORMAT ">
                              <w:r w:rsidR="00A016C1" w:rsidRPr="00A016C1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7CE2B0B" wp14:editId="2B56092F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773E1" w14:textId="0737DFC6" w:rsidR="000B647F" w:rsidRDefault="00000000" w:rsidP="00944C3D">
                                  <w:fldSimple w:instr=" MERGEFIELD  aDMOD  \* MERGEFORMAT ">
                                    <w:r w:rsidR="00A016C1" w:rsidRPr="00A016C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E2B0B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1C773E1" w14:textId="0737DFC6" w:rsidR="000B647F" w:rsidRDefault="00000000" w:rsidP="00944C3D">
                            <w:fldSimple w:instr=" MERGEFIELD  aDMOD  \* MERGEFORMAT ">
                              <w:r w:rsidR="00A016C1" w:rsidRPr="00A016C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3AA72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82C014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13D6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B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C45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B2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6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81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B1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B9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C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7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9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F6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E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D9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F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B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B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3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8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F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5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2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C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0E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8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6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FA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2EED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E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74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D3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63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E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BB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4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A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C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C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9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A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5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7F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6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EA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0F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F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C644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1B5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605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1ED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7A3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699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CF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6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6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A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5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C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8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13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5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916F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5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F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E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6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1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5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F2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7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0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1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C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A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8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6A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1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7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7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5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F3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D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ACCC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5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F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D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5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B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FB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11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54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C466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80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8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B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4F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07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3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C8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0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C4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46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D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6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4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D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4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8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F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4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44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5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FC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E3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4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6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F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6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B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6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F59B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F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4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6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E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ED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A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F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4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F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E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3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8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C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E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19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9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1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D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9D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F9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7C4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68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6C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DD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37B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7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D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2F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06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8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8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7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9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07E8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A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3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2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0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A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8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F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2E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9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C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9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7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3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8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8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5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E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B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9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D3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98B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F4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82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BA4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0CD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A8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AF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D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55C4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A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8F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EAB0ECB" wp14:editId="2363367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CE7E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B0ECB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86CE7E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5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7E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BC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6F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DC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C5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F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6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4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02E7B2E" wp14:editId="023873C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D2ED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E7B2E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BAD2ED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D1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1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20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6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D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C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2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4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3C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67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8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1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0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F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A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3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E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0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1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D5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5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7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DAF2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2D0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BAD6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B0C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D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BE2129" wp14:editId="7B0AFE8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302CA" w14:textId="4F2DB96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16C1" w:rsidRPr="00821F8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36121355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E2129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9D302CA" w14:textId="4F2DB96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16C1" w:rsidRPr="00821F87">
                              <w:rPr>
                                <w:rFonts w:ascii="Arial" w:hAnsi="Arial" w:cs="Arial"/>
                                <w:noProof/>
                              </w:rPr>
                              <w:t>36121355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A6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0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8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2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7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2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54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0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C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D29F2F" wp14:editId="7E31C5E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F2C52" w14:textId="0906B26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16C1" w:rsidRPr="00821F8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2021584763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29F2F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437F2C52" w14:textId="0906B26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16C1" w:rsidRPr="00821F87">
                              <w:rPr>
                                <w:rFonts w:ascii="Arial" w:hAnsi="Arial" w:cs="Arial"/>
                                <w:noProof/>
                              </w:rPr>
                              <w:t>2021584763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F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E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E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86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A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D3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0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1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2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F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E9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A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C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E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4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3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A57B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4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D254E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4E1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57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7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0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0C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AD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3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A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A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D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8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D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7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4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5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A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E5C1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49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67F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6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815A06" wp14:editId="3B6779D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64DFD" w14:textId="4DDAB01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16C1" w:rsidRPr="00821F8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2317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15A06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2A64DFD" w14:textId="4DDAB01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16C1" w:rsidRPr="00821F87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2317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B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A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A9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71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DF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63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3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D4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B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5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A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3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5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E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0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7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B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8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F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2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D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9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1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4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3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F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F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7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9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E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C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BCB6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B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E2E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07E5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8082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7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C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AE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E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3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4D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5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9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9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A3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5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6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8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F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D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6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E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7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5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4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F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7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F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7E0AE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C3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BB8EE0B" wp14:editId="5090C86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7E8647" w14:textId="09B9A41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16C1" w:rsidRPr="00821F8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Beckovská 5,7,9,11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8EE0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377E8647" w14:textId="09B9A41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16C1" w:rsidRPr="00821F87">
                              <w:rPr>
                                <w:rFonts w:ascii="Arial" w:hAnsi="Arial" w:cs="Arial"/>
                                <w:noProof/>
                              </w:rPr>
                              <w:t>Beckovská 5,7,9,11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C68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F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3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1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0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1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C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E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50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8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D5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3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B1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40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5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2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5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65F2C9" wp14:editId="2B1FE62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C8944A" w14:textId="7896921D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5F2C9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4C8944A" w14:textId="7896921D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0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E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F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D2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F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9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DCA0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2A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7E7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C8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E0F3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FEE88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CD5DE8" wp14:editId="3E984AC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F87AD6" w14:textId="5F899FD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16C1" w:rsidRPr="00821F8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D5DE8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24F87AD6" w14:textId="5F899FD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16C1" w:rsidRPr="00821F87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37A52D1" wp14:editId="36C8238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4BA84" w14:textId="6054CD4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16C1" w:rsidRPr="00821F8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A52D1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0B4BA84" w14:textId="6054CD4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16C1" w:rsidRPr="00821F87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F984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4DD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8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D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EA28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A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EB9B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7088302" wp14:editId="5C96B2B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18F2FA" w14:textId="6C19747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16C1" w:rsidRPr="00821F8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88302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B18F2FA" w14:textId="6C19747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16C1" w:rsidRPr="00821F87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B0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8B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B2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D69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85C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B77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DC0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C19C0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2FABF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C52681A" wp14:editId="2070769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990D92" w14:textId="423B0A4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2681A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1990D92" w14:textId="423B0A4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971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1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C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4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0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3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1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30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698A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9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743D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76E3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80D8A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581CA09" wp14:editId="2F306C9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54E59E" w14:textId="4355256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16C1" w:rsidRPr="00821F8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1CA09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F54E59E" w14:textId="4355256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16C1" w:rsidRPr="00821F87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7FCE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32D0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62E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1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3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1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0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57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E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8F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9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B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9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2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C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90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0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D1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C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E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4A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E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A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E0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5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B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F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F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B4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1147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EF8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AFC995" w14:textId="438251B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016C1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D53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50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6A9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7C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1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6C24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E5D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6B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71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D7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B0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CC5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B2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8754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B72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AB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92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98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9C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C84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4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39FA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D24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DB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61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08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E5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601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6A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3FB6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447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C4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9A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6B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01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E9B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8D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AD84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3FF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AF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B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AE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AD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B62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9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DA09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B4B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02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BF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E6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33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7855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C5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C653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9A2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10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B4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14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D5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6CA6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3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5091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9B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2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7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0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93C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543B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6ED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6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B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9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0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1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5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18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C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0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F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2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F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F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9D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D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E5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0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2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8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A67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3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A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7DC1FF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2C30812" w14:textId="77777777" w:rsidR="00944C3D" w:rsidRDefault="00944C3D" w:rsidP="00944C3D">
      <w:pPr>
        <w:rPr>
          <w:rFonts w:ascii="Arial" w:hAnsi="Arial"/>
        </w:rPr>
      </w:pPr>
    </w:p>
    <w:p w14:paraId="2F195D0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B11A742" w14:textId="6E9F58E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F4A7C25" w14:textId="7223B29F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7898A4F" w14:textId="5E8869E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28BBDB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5F9ADC3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3C2A8EC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68BBF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A430F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C6D6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E2405E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7B40CC8" w14:textId="6377060A" w:rsidR="00944C3D" w:rsidRPr="008D0433" w:rsidRDefault="00A016C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Lýdia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Vasková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615B401A" w14:textId="291A1673" w:rsidR="00944C3D" w:rsidRPr="008D0433" w:rsidRDefault="00A016C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B711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CF90D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702FB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88011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1F8F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CE3E65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AF43B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6ACF4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1F67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3C851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ECA28A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C8781F0" w14:textId="30DF48D9" w:rsidR="00944C3D" w:rsidRDefault="00A016C1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3590AF2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A9C324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5418FB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F33CCC7" w14:textId="3093D3F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143D1F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1DA211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8F7E998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833F9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CEDBE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7BEAC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60A436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9C964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150B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858E9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2F18B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2C8BC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9EBE5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9C7CD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C0520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6D456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B0A89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E3B08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F10F8D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218F6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2AE7E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B3FB4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EE53D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131AB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F601B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CAC3AF1" w14:textId="32381CF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65E269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FC208F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77A11C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107B9B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06C2F1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1586E22" w14:textId="00FA795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1885FF3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79BE9C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CC822A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36404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F183A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F94DB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1CF028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4E5F4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4DFB7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59BB7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A364E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DA1C6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25539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A988E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A108A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C633C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626FF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12DC3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D54E8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32477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8EB8F1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FDD6B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C7C86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02EF1E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402A3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4587F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21626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6DD04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805B9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EA450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0ADDE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93CE4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021AD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6FD07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42116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45614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555DC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9FB4D3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8CD12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E40916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1D593B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E1743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D7D0E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1A9D8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BE16B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EA2357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98FB4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90602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68FA9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0699C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9A75E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FEA27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0653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ED113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5EC12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E0A6B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CAAE0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2656C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0E45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68A83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555D4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7699F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A0813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2D016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3E983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D8ED2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5E7E7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CB64A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8465C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E52DC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0FB47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8BCA7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AE42E9F" w14:textId="2DBC5FA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EDD645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5F9B5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4D695B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7399FB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8B0DEF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46749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7CB40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E654DF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01377A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AA11D0B" w14:textId="77777777" w:rsidTr="00503750">
        <w:tc>
          <w:tcPr>
            <w:tcW w:w="2302" w:type="dxa"/>
            <w:vAlign w:val="center"/>
          </w:tcPr>
          <w:p w14:paraId="65E195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A2423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77D79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3BD99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BB9A5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C0728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9BBEC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97BBA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61F5572" w14:textId="77777777" w:rsidTr="00503750">
        <w:tc>
          <w:tcPr>
            <w:tcW w:w="15593" w:type="dxa"/>
            <w:gridSpan w:val="8"/>
            <w:vAlign w:val="center"/>
          </w:tcPr>
          <w:p w14:paraId="11E415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CF9F1CA" w14:textId="77777777" w:rsidTr="00503750">
        <w:tc>
          <w:tcPr>
            <w:tcW w:w="2302" w:type="dxa"/>
            <w:vAlign w:val="center"/>
          </w:tcPr>
          <w:p w14:paraId="2B1DF5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70FE63" w14:textId="2B2D74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DBDBA8" w14:textId="50E4A3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67EA6" w14:textId="3B5EF1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545C7" w14:textId="319312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2A1DD" w14:textId="27BBD5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84D99" w14:textId="544902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5D285" w14:textId="2C5F9B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E4A4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BD9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299A583" w14:textId="0D4A7C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6F7EDD" w14:textId="16B168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2A9D2" w14:textId="320D40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19A658" w14:textId="53AF82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F5BA1" w14:textId="6D7D65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3B0B46" w14:textId="3E9EA3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2C69D3" w14:textId="1CCD73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07EAB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9A2F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01D97DF" w14:textId="1A7D5E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581356" w14:textId="2E2D2C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AB577" w14:textId="1F9E2B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406D4C" w14:textId="442029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DD8FE" w14:textId="53FBB7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6A870D" w14:textId="2B0863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CBE473" w14:textId="192162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18660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4C542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E86D4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58B05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6755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49BB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987C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EDBB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44DE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FDC21FA" w14:textId="77777777" w:rsidTr="00503750">
        <w:tc>
          <w:tcPr>
            <w:tcW w:w="2302" w:type="dxa"/>
            <w:vAlign w:val="center"/>
          </w:tcPr>
          <w:p w14:paraId="5E0F2E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76D4170" w14:textId="79011E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741B6A" w14:textId="2DB661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4C6E0D" w14:textId="7AECE2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26B992" w14:textId="097F8E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A9EF81" w14:textId="7B0FFE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55FD0F" w14:textId="28E669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9F014" w14:textId="6DD8AB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C9D5B9" w14:textId="77777777" w:rsidTr="00503750">
        <w:tc>
          <w:tcPr>
            <w:tcW w:w="15593" w:type="dxa"/>
            <w:gridSpan w:val="8"/>
            <w:vAlign w:val="center"/>
          </w:tcPr>
          <w:p w14:paraId="3B1077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9737F7C" w14:textId="77777777" w:rsidTr="00503750">
        <w:tc>
          <w:tcPr>
            <w:tcW w:w="2302" w:type="dxa"/>
            <w:vAlign w:val="center"/>
          </w:tcPr>
          <w:p w14:paraId="3718CE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DABA358" w14:textId="2C7F18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A63A83" w14:textId="7534E7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1FA1BD" w14:textId="01B2EA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8C8395" w14:textId="43B014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A0E6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BBD5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020480" w14:textId="7DF7FD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67FED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EEEA1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3C3C798" w14:textId="68467B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CCC9D2" w14:textId="45A1A5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672839" w14:textId="2356D6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7EEF9F" w14:textId="4F9658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B63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DA98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1212CD" w14:textId="40FB63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98A3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BA94D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9115FA9" w14:textId="2ADB38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8FA1C6" w14:textId="74C56B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3DF86E" w14:textId="1D6FEE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706315" w14:textId="35ED5F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615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C8F5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809B7C" w14:textId="24188D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638BD9" w14:textId="77777777" w:rsidTr="00503750">
        <w:tc>
          <w:tcPr>
            <w:tcW w:w="2302" w:type="dxa"/>
            <w:vAlign w:val="center"/>
          </w:tcPr>
          <w:p w14:paraId="259718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08ED28C" w14:textId="314BF9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301D1F" w14:textId="0B5D78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DA2D6A" w14:textId="6D2D79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0D1EC9" w14:textId="58DA2D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62F8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EC22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06A7E3" w14:textId="444279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E60166" w14:textId="77777777" w:rsidTr="00503750">
        <w:tc>
          <w:tcPr>
            <w:tcW w:w="15593" w:type="dxa"/>
            <w:gridSpan w:val="8"/>
            <w:vAlign w:val="center"/>
          </w:tcPr>
          <w:p w14:paraId="35F902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A22F96A" w14:textId="77777777" w:rsidTr="00503750">
        <w:tc>
          <w:tcPr>
            <w:tcW w:w="2302" w:type="dxa"/>
            <w:vAlign w:val="center"/>
          </w:tcPr>
          <w:p w14:paraId="0ED081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F263EC" w14:textId="03407E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F03D09" w14:textId="6A5775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2561D" w14:textId="21C8AA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8E7A30" w14:textId="784F86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2739C" w14:textId="18470A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49D7ED" w14:textId="5DD9EC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D780A" w14:textId="7178CB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531D4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AC732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6FC322A" w14:textId="301464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1D1A5A" w14:textId="1C36E7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89ECD" w14:textId="04D545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40E97B" w14:textId="344984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49C057" w14:textId="5EF6F5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64AD56" w14:textId="419C33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5AA406" w14:textId="7659EC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830B6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C95D4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AF3D7BA" w14:textId="1316C7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A7CF05" w14:textId="481EFD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BD9B21" w14:textId="795D2E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F51030" w14:textId="61BF24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7ADB0E" w14:textId="34F6D1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3264DB" w14:textId="2DAE18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53E4F2" w14:textId="1E0E9A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8D8C6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E585E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F305105" w14:textId="5BBD12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A0E1B7" w14:textId="3D0C0D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000C75" w14:textId="23D216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EAE2AE" w14:textId="1F9928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0728EB" w14:textId="0F0CE6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B99503" w14:textId="59D498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968588" w14:textId="637156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10011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14FDE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C7ADDE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107D1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3F5B5BD" w14:textId="3AA61D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49FF08" w14:textId="4E80A0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C9BAE8" w14:textId="5FCA2B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1450CB" w14:textId="4E7CDD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6C2E8C" w14:textId="17CE59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2908C" w14:textId="12457F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FFC9C" w14:textId="59FD33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0E24C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09F38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75A0E7D" w14:textId="287480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EA9D4F" w14:textId="051A97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A1DFF9" w14:textId="62D040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1A5276" w14:textId="69AD95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DA4E23" w14:textId="1BD2CA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F46351" w14:textId="1A808A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92E2A7" w14:textId="6125F9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A55609" w14:textId="77777777" w:rsidR="00944C3D" w:rsidRDefault="00944C3D" w:rsidP="00944C3D">
      <w:pPr>
        <w:rPr>
          <w:rFonts w:ascii="Arial" w:hAnsi="Arial"/>
          <w:b/>
        </w:rPr>
      </w:pPr>
    </w:p>
    <w:p w14:paraId="0BE2612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DA98F4A" w14:textId="77777777" w:rsidTr="00503750">
        <w:tc>
          <w:tcPr>
            <w:tcW w:w="1944" w:type="dxa"/>
            <w:vAlign w:val="center"/>
          </w:tcPr>
          <w:p w14:paraId="06B5CC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76EED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58C95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D61B8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90190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C1EF3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A6038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85454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62DED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B0E9E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AF2E8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3BBFB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B6E1385" w14:textId="77777777" w:rsidTr="00503750">
        <w:tc>
          <w:tcPr>
            <w:tcW w:w="15685" w:type="dxa"/>
            <w:gridSpan w:val="12"/>
            <w:vAlign w:val="center"/>
          </w:tcPr>
          <w:p w14:paraId="4CEAEC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9A8789C" w14:textId="77777777" w:rsidTr="00503750">
        <w:tc>
          <w:tcPr>
            <w:tcW w:w="1944" w:type="dxa"/>
            <w:vAlign w:val="center"/>
          </w:tcPr>
          <w:p w14:paraId="78EFD7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3DFCB9" w14:textId="0510A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91509C3" w14:textId="2A7E6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72485C3" w14:textId="277F1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2C5080" w14:textId="17C49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18FCFE" w14:textId="1CAB0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AE627C" w14:textId="21E0D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04EA17" w14:textId="63C57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95534A" w14:textId="6EB792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A91D0C" w14:textId="3F4A5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CBFCB3" w14:textId="3D6BD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AA205D" w14:textId="7069B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F29C3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F27D7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6703581" w14:textId="16483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C15E2B" w14:textId="093E1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467C53" w14:textId="725CC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1C5ACA" w14:textId="40BA5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D3BAAC" w14:textId="0F9E4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AD104E" w14:textId="1B549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57668A" w14:textId="321E0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058CAF" w14:textId="682CD1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F2D32A" w14:textId="493448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9BD7F1" w14:textId="1B05D7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B7D853" w14:textId="1CBAC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C4C0C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D6040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088EA69" w14:textId="7B88D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958F5D" w14:textId="48ECC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7A9DF18" w14:textId="6D9C0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E05C4F" w14:textId="29695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420C35" w14:textId="3ED6E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DB07FF" w14:textId="01D3F7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CEAB0F" w14:textId="7705B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854E2C" w14:textId="101F2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149ADD" w14:textId="092A2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8608EC" w14:textId="2D4CB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110A4C" w14:textId="6B67C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6702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A2565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7ADB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744D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DDE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2806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2324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E7FB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4F44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A658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32CE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C0A7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92F1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77E3596" w14:textId="77777777" w:rsidTr="00503750">
        <w:tc>
          <w:tcPr>
            <w:tcW w:w="1944" w:type="dxa"/>
            <w:vAlign w:val="center"/>
          </w:tcPr>
          <w:p w14:paraId="595A45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71A5069" w14:textId="6D83D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78BB50B" w14:textId="07F3AC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AD4C39" w14:textId="79C5FE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520FC1" w14:textId="4197A9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335248" w14:textId="61CD6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E84EAD" w14:textId="0454A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1F175E" w14:textId="405B9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D046CB" w14:textId="00F55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38A4D4" w14:textId="57D85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1180CA5" w14:textId="14F7C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A9CF30" w14:textId="49C05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FEE24D" w14:textId="77777777" w:rsidTr="00503750">
        <w:tc>
          <w:tcPr>
            <w:tcW w:w="15685" w:type="dxa"/>
            <w:gridSpan w:val="12"/>
            <w:vAlign w:val="center"/>
          </w:tcPr>
          <w:p w14:paraId="7FDA8A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7B71B94" w14:textId="77777777" w:rsidTr="00503750">
        <w:tc>
          <w:tcPr>
            <w:tcW w:w="1944" w:type="dxa"/>
            <w:vAlign w:val="center"/>
          </w:tcPr>
          <w:p w14:paraId="363C93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F50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2CB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CF755B" w14:textId="70818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D5FECB" w14:textId="0A4DC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9CB0AC" w14:textId="5587E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32AB25" w14:textId="72469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DCA387" w14:textId="5D6C5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7A39E6" w14:textId="50592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0C0D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17AB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99D618" w14:textId="1EF9D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62D61F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6A9D3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C306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162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E0ED20" w14:textId="6A689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F5BF96" w14:textId="51103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C3CAF6" w14:textId="417C5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4E27AB" w14:textId="5C5C8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549EF8" w14:textId="4A2D2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634D62" w14:textId="331CB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9C9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D9D9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14D87E2" w14:textId="08C43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691E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8BD48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0874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A0F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281B31" w14:textId="6F1FF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A80968" w14:textId="3ED512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7DB61E" w14:textId="6A91E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C086D9" w14:textId="47C52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020687" w14:textId="25D1B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C13EC3" w14:textId="66390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919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702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B14DEDD" w14:textId="2C5C9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2D6A09" w14:textId="77777777" w:rsidTr="00503750">
        <w:tc>
          <w:tcPr>
            <w:tcW w:w="1944" w:type="dxa"/>
            <w:vAlign w:val="center"/>
          </w:tcPr>
          <w:p w14:paraId="290878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4FEE7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2104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A125AD" w14:textId="5839A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F3EE1" w14:textId="185A8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8C3733" w14:textId="7F337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2E63F1" w14:textId="70D72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BCC1CF" w14:textId="1E112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63F0F2" w14:textId="3BAB9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1F7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299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92E5988" w14:textId="4D48F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D35D19" w14:textId="77777777" w:rsidTr="00503750">
        <w:tc>
          <w:tcPr>
            <w:tcW w:w="15685" w:type="dxa"/>
            <w:gridSpan w:val="12"/>
            <w:vAlign w:val="center"/>
          </w:tcPr>
          <w:p w14:paraId="434994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9060727" w14:textId="77777777" w:rsidTr="00503750">
        <w:tc>
          <w:tcPr>
            <w:tcW w:w="1944" w:type="dxa"/>
            <w:vAlign w:val="center"/>
          </w:tcPr>
          <w:p w14:paraId="5FA77D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7835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973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6A5368" w14:textId="367E1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0E9532" w14:textId="2E73C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7E85E4" w14:textId="1A6A2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E356DD" w14:textId="59F35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8850BA" w14:textId="4C65C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8DAD89" w14:textId="4D7A7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4742EE" w14:textId="74B1C1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DF55FD" w14:textId="4B576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F2A739" w14:textId="7820E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24398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4D4E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BB6C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71D2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AA1AAB" w14:textId="6808B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CDE417" w14:textId="6120A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B43B9F" w14:textId="0BCD2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600094" w14:textId="10AEF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0301FC" w14:textId="0E9E9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7000AE" w14:textId="5B5BBD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D6EEC6" w14:textId="129761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92FA6C" w14:textId="55A43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9DC890" w14:textId="3861C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00E3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DBF6A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373D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4F6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ED7BE8" w14:textId="4071C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B74E51" w14:textId="3E08C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446DDC" w14:textId="3FB781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379B76" w14:textId="7E905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53F887" w14:textId="4E778D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7213DC" w14:textId="5EEED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7096F9" w14:textId="7C578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5C7CD7" w14:textId="6045D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2E084A" w14:textId="38176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4A4B6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9362F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EC85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B3F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15DE15" w14:textId="4F20B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F5A83E" w14:textId="4519B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44197A" w14:textId="19110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925E0C" w14:textId="39073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2ECE71" w14:textId="66D23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B2CE51" w14:textId="2DE8D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A1F0A3" w14:textId="120AC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9976AE" w14:textId="7F381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6AC667" w14:textId="03513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20EE4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C3BED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81FCF4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4622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6F0795" w14:textId="52AA9A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82B6B8" w14:textId="4374D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A897A4" w14:textId="040F5D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CE76E0" w14:textId="070C6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B33270" w14:textId="0D2D1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A2BBF8" w14:textId="1C001E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11E54B" w14:textId="7DDEF7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966409" w14:textId="6C8A7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88756C" w14:textId="5AEE9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0DAD5D" w14:textId="7D57A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C0AFA9" w14:textId="486F1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C25C3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76055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5BBEC01" w14:textId="7FB0A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9D586" w14:textId="4CBFB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2617CDA" w14:textId="0C443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FF84BF" w14:textId="5A4E2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946D27" w14:textId="5D12C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2C3BDF" w14:textId="14189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01B786" w14:textId="149D4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EA5D88" w14:textId="68331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12F9AE" w14:textId="1240B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0168CB" w14:textId="00397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1E12C1" w14:textId="0C4FB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5980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972D6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B53683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338734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FF909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FF2DD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CACF65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7AC90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2190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E81AF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27423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913D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C512C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55F57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AFF7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01CE2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56F5F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CA207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4EBE0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EDD092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44FC66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0B50B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8B55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68B7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5DBB04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37B1F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57FF9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8531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9B53A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80710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2317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4FD4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E0561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DE64E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76103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CBF0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535D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327F3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C9FBFB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3487D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EFF0F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9F779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5EC2A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02B8D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1E6C1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5220549" w14:textId="77777777" w:rsidTr="00503750">
        <w:trPr>
          <w:trHeight w:val="1073"/>
        </w:trPr>
        <w:tc>
          <w:tcPr>
            <w:tcW w:w="3614" w:type="dxa"/>
            <w:vMerge/>
          </w:tcPr>
          <w:p w14:paraId="0789CE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CD639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161B2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C17AB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31507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C958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F56EF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94EC06F" w14:textId="77777777" w:rsidTr="00503750">
        <w:trPr>
          <w:trHeight w:val="283"/>
        </w:trPr>
        <w:tc>
          <w:tcPr>
            <w:tcW w:w="3614" w:type="dxa"/>
          </w:tcPr>
          <w:p w14:paraId="253191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BA9A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6BCBF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215FB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4CFF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F9AD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9021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D338F22" w14:textId="77777777" w:rsidTr="00503750">
        <w:trPr>
          <w:trHeight w:val="283"/>
        </w:trPr>
        <w:tc>
          <w:tcPr>
            <w:tcW w:w="3614" w:type="dxa"/>
          </w:tcPr>
          <w:p w14:paraId="5D394E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8349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9A599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0ED13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22A8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6B8F0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FE41C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D7FABAB" w14:textId="77777777" w:rsidTr="00503750">
        <w:trPr>
          <w:trHeight w:val="283"/>
        </w:trPr>
        <w:tc>
          <w:tcPr>
            <w:tcW w:w="3614" w:type="dxa"/>
          </w:tcPr>
          <w:p w14:paraId="0E06C2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5F06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85F5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A15C7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9633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376C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23D87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E99CA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E2AC0B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8118FA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92F88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F9AC2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F1E62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BBA07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AB19F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B509C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E9ACC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3B6F2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C7B7A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D04B1B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10C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321C2F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238AF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696B70B" w14:textId="14BBC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F8D2E6" w14:textId="1EC2B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F9A59" w14:textId="1BE8C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91052D" w14:textId="795C6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055B5" w14:textId="5DB84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64C9BC" w14:textId="55451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C07FD" w14:textId="54821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EB54D2" w14:textId="5E8B4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14523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40A2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7B125EC" w14:textId="23686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08BE27" w14:textId="411BD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73BBD4" w14:textId="09598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F98FCD" w14:textId="773D0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E98DE" w14:textId="4BA3A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B5DFC" w14:textId="18D16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213E3A" w14:textId="6DCF5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5CFAF4" w14:textId="14CAF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8BAE1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A2A6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5E7CCBD" w14:textId="65683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A65CCE" w14:textId="7C89B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43251F" w14:textId="3213F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F411BE" w14:textId="3801F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598D0D" w14:textId="10664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84FC33" w14:textId="1A0D0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CBE726" w14:textId="7704B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6F869A" w14:textId="425D3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1373E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A1A0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5893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B03B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E9A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188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3F9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2E3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076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1D84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7A1228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52565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C7E16A" w14:textId="62925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1F6FC2" w14:textId="67389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0F2D8F" w14:textId="6E38A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5396C0" w14:textId="3BF99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B0862" w14:textId="191D6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0D8020" w14:textId="6E19D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F93461" w14:textId="3861C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5B1E2C" w14:textId="19A9F1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36304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BB747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8491EA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E70A8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88CBF9B" w14:textId="693220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9F64DE" w14:textId="4DB428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ED5E08" w14:textId="0500C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3D3A64" w14:textId="6AB84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5CDF1" w14:textId="20AEB5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EA788F" w14:textId="69BB5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1FDE4B" w14:textId="279CD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9F9CA4" w14:textId="73C51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519F2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2A2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413753C" w14:textId="2C034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8540E2" w14:textId="4F6F28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16FFE3" w14:textId="52D1E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35C84" w14:textId="33B7E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E0FE83" w14:textId="0C7F52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9090CD" w14:textId="53C35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FDE90" w14:textId="6C3AD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DA2F34" w14:textId="3F42C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AD3D3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537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DF0318F" w14:textId="66CAE0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AA3EC0" w14:textId="67518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3612B5" w14:textId="24D40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78841E" w14:textId="607DE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714EFC" w14:textId="5A3B4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EFFC73" w14:textId="1C32E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B4BEFC" w14:textId="3097B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0FC961" w14:textId="3565D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B3178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1262E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3696F1E" w14:textId="50707A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D8B002" w14:textId="30190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E51BF7" w14:textId="7F471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6E810A" w14:textId="16FE4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5919D9" w14:textId="68DF5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418309" w14:textId="27A6E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4CA4A6" w14:textId="50176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552682" w14:textId="1865D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D91E4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99A77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6DEE6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6B7C3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788E51A" w14:textId="7504C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CA0D35" w14:textId="706BE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698059" w14:textId="332C1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6DA4DB" w14:textId="26CDC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5A4D2F" w14:textId="7976A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FE5EE" w14:textId="7C947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34BDD7" w14:textId="4A1DBE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63CDE6" w14:textId="3D11B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B88E8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04BA53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10E35A0" w14:textId="32D63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C249F" w14:textId="3966DF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5DE60" w14:textId="442B20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B0D109" w14:textId="2C5F4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4FF6AD" w14:textId="4C2A3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B70B5C" w14:textId="48768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3BB153" w14:textId="291C4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0E7C05" w14:textId="50367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3FC60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9D60C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B9752EB" w14:textId="19851D5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754CE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930D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79B2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B652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8407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17B1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FB37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86CB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2DCE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5110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F21F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B792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6951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69C3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7E9B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2299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6430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A68DA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E654DF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F94F4A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07A2D2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A2297B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B1F44F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C2244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A815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58BA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F5C6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C6B5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5A95C6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9A5CE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F7F641" w14:textId="41DAF13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BAF093D" w14:textId="2743F6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50212AB" w14:textId="558B83B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931C16" w14:textId="2D544F9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5EFEBD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D4A77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E360B3" w14:textId="6E3A6DA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A016959" w14:textId="2455D03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3336FA0" w14:textId="789985C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4DFD01" w14:textId="6FADE05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37900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036F4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3CFD2C" w14:textId="1B147C1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9C95D26" w14:textId="2441B4B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D073E51" w14:textId="086E81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EE7628" w14:textId="347A368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4BB87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A9C6E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441871" w14:textId="45F186C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6A9BA4" w14:textId="7D84381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5E1AE55" w14:textId="66023E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E9BEDC" w14:textId="350906D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F6C9B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2EF9B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3005AE" w14:textId="7F7A45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656D5A8" w14:textId="1759B68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4F41A9" w14:textId="5CDD70A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796A9A4" w14:textId="732BEC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360C30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BA5B38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E5C691" w14:textId="1E55FC3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FF983E" w14:textId="3CE8DAD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806E1E" w14:textId="1F91E7F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0D6ECF" w14:textId="44CD759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227D158" w14:textId="77777777" w:rsidR="00944C3D" w:rsidRDefault="00944C3D" w:rsidP="00944C3D">
      <w:pPr>
        <w:rPr>
          <w:rFonts w:ascii="Arial" w:hAnsi="Arial"/>
          <w:b/>
        </w:rPr>
      </w:pPr>
    </w:p>
    <w:p w14:paraId="0C96EDF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113C03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53404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78F59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161CD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01DD1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2ED9F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2A00DE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DC298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D5FB8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C348B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6CF87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A4ED5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1417A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7FDEF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3C8DB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B99C1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B3D6DB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631E5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33EDA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D5759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B1E5B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B6B66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C46693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4407F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97AC8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65E5A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7FAA7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4BA668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F675267" w14:textId="77777777" w:rsidTr="00503750">
        <w:tc>
          <w:tcPr>
            <w:tcW w:w="2835" w:type="dxa"/>
            <w:vAlign w:val="center"/>
          </w:tcPr>
          <w:p w14:paraId="3DFCFD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D8B50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4AC1F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A4968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D4938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D07CD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AFBE7D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9D121DE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70D236D" w14:textId="46357A22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150E5F" w14:textId="0BDE437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D5436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88A28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D037DD" w14:textId="3FD9A47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9B7DD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CF8D7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17C9B83" w14:textId="60680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66AC9C" w14:textId="2A1CA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F8A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961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13AB32" w14:textId="46FE17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8EEE0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D3837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0AC0297" w14:textId="452C7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EC361E" w14:textId="642D8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E4F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393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5546ED" w14:textId="0806A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E8209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E4E6D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1BED04D" w14:textId="787F6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4A1754" w14:textId="6B888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6DC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787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1C68AB" w14:textId="506394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18E9C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C3825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106E3AE" w14:textId="24453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594B2D" w14:textId="67FE5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A5C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436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D5548A" w14:textId="4F9F6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49BAA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ECE5C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DB02A3D" w14:textId="7A611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512300" w14:textId="280A8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B8A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6DB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663D47" w14:textId="17646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C0312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F89E3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7FC6CE1" w14:textId="053893C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E9B2E7" w14:textId="0556FC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8126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ADF9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36574E" w14:textId="79B7C4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E2AEC5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FB924B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CC23DEC" w14:textId="605832C1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2CE5E79" w14:textId="77777777" w:rsidR="00944C3D" w:rsidRDefault="00944C3D" w:rsidP="00944C3D">
      <w:pPr>
        <w:rPr>
          <w:rFonts w:ascii="Arial" w:hAnsi="Arial"/>
          <w:b/>
        </w:rPr>
      </w:pPr>
    </w:p>
    <w:p w14:paraId="520B3CB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9436688" w14:textId="77777777" w:rsidTr="00503750">
        <w:tc>
          <w:tcPr>
            <w:tcW w:w="2835" w:type="dxa"/>
            <w:vAlign w:val="center"/>
          </w:tcPr>
          <w:p w14:paraId="142452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7830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DF4BD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111FF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A8BE2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3748C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D5DB42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9C167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BA193D4" w14:textId="0A227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B1069A" w14:textId="4CED0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573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49F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B192E8" w14:textId="3BBFD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DC499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D64A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DE6089D" w14:textId="5233E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E52CDA" w14:textId="67E90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67B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E97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B97C24" w14:textId="5CB27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86AF1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FF2D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57C6C5C" w14:textId="6B9CC7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55A68B" w14:textId="63F60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E2E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DB3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D6C66B" w14:textId="2AB8C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EC0BB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5F701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00F10DE" w14:textId="6E4F7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06D41D" w14:textId="41CF0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043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C97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BA44BF" w14:textId="62912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228B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B8AF58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CFAFC48" w14:textId="5ECAAB9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AD6319" w14:textId="3BFBB8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BF83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1878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CF77C2" w14:textId="3ABF82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951BDA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FE5146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44ECE3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24C3C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1A7FA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77ECC43" w14:textId="77777777" w:rsidTr="00503750">
        <w:trPr>
          <w:trHeight w:val="699"/>
        </w:trPr>
        <w:tc>
          <w:tcPr>
            <w:tcW w:w="3502" w:type="dxa"/>
            <w:vMerge/>
          </w:tcPr>
          <w:p w14:paraId="5E49F2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5D93B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9CFE4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7E1FE4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66EE9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7F43E17" w14:textId="2A476A0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FFEAA8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34D03F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3E3AF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0E2AB50" w14:textId="7480C61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2D2FD5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E0ECE5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C9CDD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8DD58F8" w14:textId="1BBE5432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EAAEB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0E90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DCE1F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C951170" w14:textId="77777777" w:rsidTr="00503750">
        <w:trPr>
          <w:trHeight w:val="593"/>
        </w:trPr>
        <w:tc>
          <w:tcPr>
            <w:tcW w:w="3497" w:type="dxa"/>
          </w:tcPr>
          <w:p w14:paraId="5AD6D4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E9B27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13C97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C8D064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CAB3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4638F70" w14:textId="23416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82874A" w14:textId="075DF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EBDE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3707A6" w14:textId="586BAA2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F2D18B5" w14:textId="1D0AC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19DACE" w14:textId="074DE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38748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5D094F3" w14:textId="019F5F2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EF2CFB" w14:textId="158F1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9D7904" w14:textId="4EC65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0C21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DA61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FE83AF1" w14:textId="59F5A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29EE1E" w14:textId="22B9D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324CC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423030" w14:textId="5590102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3F80C0" w14:textId="1F29CC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3B121B" w14:textId="3891C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060C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B9611D" w14:textId="459C58D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CF6D0D" w14:textId="17099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976B8E" w14:textId="3BB5F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EFA3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1FB2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E03C7A2" w14:textId="64A3A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0E76C7" w14:textId="21C5A4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3852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6CFFA9" w14:textId="1DE3013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98FC11" w14:textId="1F241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0AF3D1" w14:textId="70F82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8738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AF7365" w14:textId="7FA3F20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EA9A8C" w14:textId="1495A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37B0D2" w14:textId="1470B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00C0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68DEE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DFD79E4" w14:textId="1416A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39E417" w14:textId="4C07C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90674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0AB29F" w14:textId="158DB58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73798B" w14:textId="12E89B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0AA608" w14:textId="5A4D1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47060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ED62D75" w14:textId="7DF8C74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9AE3A8" w14:textId="6E9D6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1C6B24" w14:textId="4933F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BE9B4C" w14:textId="77777777" w:rsidR="00944C3D" w:rsidRDefault="00944C3D" w:rsidP="00944C3D">
      <w:pPr>
        <w:rPr>
          <w:rFonts w:ascii="Arial" w:hAnsi="Arial"/>
          <w:b/>
        </w:rPr>
      </w:pPr>
    </w:p>
    <w:p w14:paraId="21589657" w14:textId="77777777" w:rsidR="00944C3D" w:rsidRDefault="00944C3D" w:rsidP="00944C3D">
      <w:pPr>
        <w:rPr>
          <w:rFonts w:ascii="Arial" w:hAnsi="Arial"/>
          <w:b/>
        </w:rPr>
      </w:pPr>
    </w:p>
    <w:p w14:paraId="5E8C5874" w14:textId="77777777" w:rsidR="00944C3D" w:rsidRDefault="00944C3D" w:rsidP="00944C3D">
      <w:pPr>
        <w:rPr>
          <w:rFonts w:ascii="Arial" w:hAnsi="Arial"/>
          <w:b/>
        </w:rPr>
      </w:pPr>
    </w:p>
    <w:p w14:paraId="492A339B" w14:textId="77777777" w:rsidR="00944C3D" w:rsidRDefault="00944C3D" w:rsidP="00944C3D">
      <w:pPr>
        <w:rPr>
          <w:rFonts w:ascii="Arial" w:hAnsi="Arial"/>
          <w:b/>
        </w:rPr>
      </w:pPr>
    </w:p>
    <w:p w14:paraId="730A968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1587"/>
        <w:gridCol w:w="1194"/>
        <w:gridCol w:w="1195"/>
        <w:gridCol w:w="1163"/>
        <w:gridCol w:w="1523"/>
      </w:tblGrid>
      <w:tr w:rsidR="00944C3D" w:rsidRPr="00050529" w14:paraId="32721DF7" w14:textId="77777777" w:rsidTr="00503750">
        <w:tc>
          <w:tcPr>
            <w:tcW w:w="2622" w:type="dxa"/>
            <w:vAlign w:val="center"/>
          </w:tcPr>
          <w:p w14:paraId="783C9A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7FFC6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A6E86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D37F9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773B4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CEED5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18497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6BB02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F65E0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0F8C1B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EF465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02547D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2D90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908CAD4" w14:textId="11E5C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5A0EF2" w14:textId="4ADA41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FC0AEB" w14:textId="50EF9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3BA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263DFF" w14:textId="7AB0EB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32B3A4" w14:textId="77777777" w:rsidTr="00503750">
        <w:tc>
          <w:tcPr>
            <w:tcW w:w="2622" w:type="dxa"/>
            <w:vAlign w:val="center"/>
          </w:tcPr>
          <w:p w14:paraId="6142B6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7532A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C9E91A8" w14:textId="6C3D0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46ABED" w14:textId="058E21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3E9164" w14:textId="19F0A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5C9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48C177" w14:textId="69CCE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1E43F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228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F2338A7" w14:textId="56F8B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4125DA" w14:textId="4AC6C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55E51A" w14:textId="15A28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42E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84E3A6" w14:textId="4888B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9CAC7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21A9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97C063A" w14:textId="6A213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078FFF" w14:textId="49813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2C1AEE" w14:textId="658F9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11E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11D170" w14:textId="7C6E1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4A18F3" w14:textId="77777777" w:rsidTr="00503750">
        <w:tc>
          <w:tcPr>
            <w:tcW w:w="2622" w:type="dxa"/>
            <w:vAlign w:val="center"/>
          </w:tcPr>
          <w:p w14:paraId="3B908D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39F728A" w14:textId="489BAF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105517.87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F9D966" w14:textId="7303D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47105.64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15D98C" w14:textId="39EBE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91725.33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47B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8DBAF5" w14:textId="56CF3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60898.18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7D0D1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AC1B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E9CC70C" w14:textId="381B0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8D0ECC" w14:textId="22A53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7D701E" w14:textId="13D28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42F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2689B0" w14:textId="2F8F2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4A1078" w14:textId="77777777" w:rsidTr="00503750">
        <w:tc>
          <w:tcPr>
            <w:tcW w:w="2622" w:type="dxa"/>
            <w:vAlign w:val="center"/>
          </w:tcPr>
          <w:p w14:paraId="4D6BF1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119430E" w14:textId="23CFE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2E37DF" w14:textId="2F3FA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2219EF" w14:textId="6037A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49E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555FD3" w14:textId="783C6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9FBA0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F66BE5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7D2363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1B1B7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9E23215" w14:textId="595B6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A855D3" w14:textId="50275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F165C7" w14:textId="29AC9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DA7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868CBE" w14:textId="362A85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246B0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7659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54C0AAD" w14:textId="0B900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4281CA" w14:textId="4E745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79EE49" w14:textId="5FF0E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B74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2FBAF8" w14:textId="03B55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F2E1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29AD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3F5B52E" w14:textId="218FD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345D16" w14:textId="46A10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E3D163" w14:textId="460D6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E48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F0C414" w14:textId="78039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3207EF" w14:textId="77777777" w:rsidTr="00503750">
        <w:tc>
          <w:tcPr>
            <w:tcW w:w="2622" w:type="dxa"/>
            <w:vAlign w:val="center"/>
          </w:tcPr>
          <w:p w14:paraId="56B75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38DC5F7" w14:textId="6DB49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F06E59" w14:textId="48892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C6091A" w14:textId="19F988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57E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B28F59" w14:textId="55465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58BBEC" w14:textId="77777777" w:rsidTr="00503750">
        <w:tc>
          <w:tcPr>
            <w:tcW w:w="2622" w:type="dxa"/>
            <w:vAlign w:val="center"/>
          </w:tcPr>
          <w:p w14:paraId="4C673F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0024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0BD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AB1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F4F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81C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1E9DDD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2E17A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84EA0CF" w14:textId="613C3C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105517.87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7C0D0D" w14:textId="5CB4D7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47105.64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0D7C1F" w14:textId="3B9273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91725.33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5F87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D59CB7" w14:textId="4CA0F33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60898.18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F148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816D1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194297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2437FD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28C75E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8124B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07681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330F4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8999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0DB48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B4F5F0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DDD7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DA483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3F05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FD28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10476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A4C4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C73A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D2460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694F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1B96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874BC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27BB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23BC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5F9D9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EEFD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4BD4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03532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CA2B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73436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AEC6A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3C30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FDCA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B4507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FEF4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2266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4C350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06C0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F2F4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1AA01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18BB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15629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7735F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53E7F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FE063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5AE8B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F73A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E8A96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CE87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236A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DC26C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36C7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3E79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3C741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EF3E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9DC6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DDE4A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182A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3D7A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D9953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A36F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2FE6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8A0F9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DD07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05BE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E73C8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C7162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E2FD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2BDC7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4B4FD7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E2DFE65" w14:textId="77777777" w:rsidTr="00503750">
        <w:tc>
          <w:tcPr>
            <w:tcW w:w="2835" w:type="dxa"/>
            <w:vAlign w:val="center"/>
          </w:tcPr>
          <w:p w14:paraId="6E6DC3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3E5CE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240F0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066C9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254B4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69FDE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527191C" w14:textId="77777777" w:rsidTr="00503750">
        <w:tc>
          <w:tcPr>
            <w:tcW w:w="2835" w:type="dxa"/>
            <w:vAlign w:val="center"/>
          </w:tcPr>
          <w:p w14:paraId="35852B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0F4F401" w14:textId="4FA09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41B090" w14:textId="1116B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1F7B39" w14:textId="5F7F0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C71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C9C212" w14:textId="1A160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EA8124" w14:textId="77777777" w:rsidTr="00503750">
        <w:tc>
          <w:tcPr>
            <w:tcW w:w="2835" w:type="dxa"/>
            <w:vAlign w:val="center"/>
          </w:tcPr>
          <w:p w14:paraId="27FB28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95094B3" w14:textId="74499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65762F" w14:textId="66E17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73DD23" w14:textId="1EFC4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F76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7A1E56" w14:textId="16802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460AF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A6908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A86B8E4" w14:textId="77CE56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6FE728" w14:textId="799124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03CBB0" w14:textId="291F94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A9F6D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6EFF53" w14:textId="5A0430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843CC55" w14:textId="77777777" w:rsidTr="00503750">
        <w:tc>
          <w:tcPr>
            <w:tcW w:w="2835" w:type="dxa"/>
            <w:vAlign w:val="center"/>
          </w:tcPr>
          <w:p w14:paraId="331F75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8F82699" w14:textId="5A365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D9A97" w14:textId="13C35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5078FC" w14:textId="3C6DC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3E2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2324B3" w14:textId="6DD30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61DAD9" w14:textId="77777777" w:rsidTr="00503750">
        <w:tc>
          <w:tcPr>
            <w:tcW w:w="2835" w:type="dxa"/>
            <w:vAlign w:val="center"/>
          </w:tcPr>
          <w:p w14:paraId="4C02A2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C222A74" w14:textId="541E3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C35EF5" w14:textId="2A075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1ECD66" w14:textId="0AD94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BA8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E2158E" w14:textId="63062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6AF84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A15B7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E1E85CF" w14:textId="00F00A8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051D4" w14:textId="7EF9752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5026FB" w14:textId="07063D4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F43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65473D" w14:textId="604743D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70D65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1C3A5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9A61EB3" w14:textId="6D180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F48C34" w14:textId="0D789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B362D6" w14:textId="073C4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E36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94A454" w14:textId="7F21A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DBF82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CCB2E7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730"/>
        <w:gridCol w:w="1610"/>
        <w:gridCol w:w="1553"/>
        <w:gridCol w:w="1832"/>
      </w:tblGrid>
      <w:tr w:rsidR="00944C3D" w:rsidRPr="008D0433" w14:paraId="7EA201A8" w14:textId="77777777" w:rsidTr="00503750">
        <w:tc>
          <w:tcPr>
            <w:tcW w:w="2552" w:type="dxa"/>
            <w:shd w:val="clear" w:color="auto" w:fill="auto"/>
            <w:vAlign w:val="center"/>
          </w:tcPr>
          <w:p w14:paraId="39C20C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474ED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4C558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1E886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074DF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D460AD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8267B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74D4BAA" w14:textId="33E7128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-32.27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B5CB3F1" w14:textId="2FB3AB2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699.88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E6FEFB4" w14:textId="46A29C2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699.88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74BAD59" w14:textId="08F9B79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-32.27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6C230F1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319EB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4785605" w14:textId="32F2E77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788ADEC" w14:textId="1061090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18501BC" w14:textId="6A9AB3E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6A082AF" w14:textId="0CF77C4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2DC5E5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B1B68A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3CA9FFE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58A8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D9B8F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1AE1943" w14:textId="77777777" w:rsidTr="00503750">
        <w:tc>
          <w:tcPr>
            <w:tcW w:w="4395" w:type="dxa"/>
            <w:vMerge/>
          </w:tcPr>
          <w:p w14:paraId="0F6879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069C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6AC79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E323ED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F0BD1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37B2F68" w14:textId="7DA5C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D6958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29B82B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A1BB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F95F3CD" w14:textId="627BD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  <w:lang w:eastAsia="sk-SK"/>
              </w:rPr>
              <w:t>-16.00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B6EC7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D80835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2F200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90C97F6" w14:textId="248D0C8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-16.00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2E97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3DE8F96" w14:textId="77777777" w:rsidTr="00503750">
        <w:tc>
          <w:tcPr>
            <w:tcW w:w="4395" w:type="dxa"/>
            <w:vAlign w:val="center"/>
          </w:tcPr>
          <w:p w14:paraId="363C15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A0DC4A5" w14:textId="31F34F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3DB89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71DBB2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C3719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8CAC958" w14:textId="4DC12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9B191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8347CD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AA1AB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73A296C" w14:textId="0B29B69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53F0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1B1351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0A57F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820AFBA" w14:textId="5953462F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95202.39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0220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64E53F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5F76BA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C91B7C7" w14:textId="77777777" w:rsidTr="00503750">
        <w:tc>
          <w:tcPr>
            <w:tcW w:w="4395" w:type="dxa"/>
            <w:vAlign w:val="center"/>
          </w:tcPr>
          <w:p w14:paraId="4FE94EA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47BB2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881F49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AFEBAE1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D43FC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42C1F42" w14:textId="0650359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B7F353" w14:textId="7E6C77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50DC7B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95409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808E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F67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407D0E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CB47F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38FAD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9F76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B502EC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AE58A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2F5A7C6" w14:textId="625EA63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320755" w14:textId="7355BF1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1EF9054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E1E8B1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4CAB731" w14:textId="65F780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E2915F" w14:textId="456E92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E809D7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24B10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A7194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B98C0A2" w14:textId="77777777" w:rsidTr="00503750">
        <w:tc>
          <w:tcPr>
            <w:tcW w:w="1843" w:type="dxa"/>
            <w:vAlign w:val="center"/>
          </w:tcPr>
          <w:p w14:paraId="16818F3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35EE8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B09411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D133F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675802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4C1670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A9A46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DA9962D" w14:textId="77777777" w:rsidTr="00503750">
        <w:tc>
          <w:tcPr>
            <w:tcW w:w="1843" w:type="dxa"/>
            <w:vAlign w:val="center"/>
          </w:tcPr>
          <w:p w14:paraId="2E2310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236E5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1A97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2691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B855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A504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B36E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BA98B0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DF300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E5707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BE62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E1BE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5E8E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7BA6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9DC5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C75E75A" w14:textId="77777777" w:rsidTr="00503750">
        <w:tc>
          <w:tcPr>
            <w:tcW w:w="1843" w:type="dxa"/>
            <w:vAlign w:val="center"/>
          </w:tcPr>
          <w:p w14:paraId="72476A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8C409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BB63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F003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C59A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C815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FB30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6519FE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23950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BC19D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C145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84BC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4074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BBC8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F69F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DE3186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46F65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09066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B7E09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2FAF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37C5A2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9C7D0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76AD4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C2BC81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A7D55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7182D7E" w14:textId="77777777" w:rsidTr="00503750">
        <w:trPr>
          <w:trHeight w:val="664"/>
        </w:trPr>
        <w:tc>
          <w:tcPr>
            <w:tcW w:w="3372" w:type="dxa"/>
          </w:tcPr>
          <w:p w14:paraId="3FAFA9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0F7C7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CA0FD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195B32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59611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937417D" w14:textId="71B07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D85730" w14:textId="79841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D8532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7072D39" w14:textId="68075AE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95EAAD1" w14:textId="5D292A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CBD5DC" w14:textId="483B3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D9F48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AF9FCB9" w14:textId="6235BFF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360EF9E" w14:textId="23EF3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D552E5" w14:textId="3287E2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75AEA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685E6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9E7F2EC" w14:textId="37E6C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5F1356" w14:textId="08A01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60BFC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B9D910" w14:textId="296C185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93506" w14:textId="3245F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03E479" w14:textId="523B40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04FF6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1A97275" w14:textId="21C2739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C98CB71" w14:textId="3B71A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C19F31" w14:textId="2B2E9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C7F6A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74D460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14E12F8" w14:textId="77777777" w:rsidTr="00503750">
        <w:tc>
          <w:tcPr>
            <w:tcW w:w="2835" w:type="dxa"/>
            <w:vAlign w:val="center"/>
          </w:tcPr>
          <w:p w14:paraId="7A84FFB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B53FD8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03123D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838D1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6BB0F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D75685C" w14:textId="77777777" w:rsidTr="00503750">
        <w:tc>
          <w:tcPr>
            <w:tcW w:w="2835" w:type="dxa"/>
          </w:tcPr>
          <w:p w14:paraId="2B3A5E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94B2D3A" w14:textId="632E4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131121" w14:textId="55CB4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84F561" w14:textId="05192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C674A3" w14:textId="09F4EC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A0D70D" w14:textId="77777777" w:rsidTr="00503750">
        <w:tc>
          <w:tcPr>
            <w:tcW w:w="2835" w:type="dxa"/>
          </w:tcPr>
          <w:p w14:paraId="0C314E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A9A0CCD" w14:textId="394EF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E9FB92" w14:textId="33D28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650DD8" w14:textId="6508A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D0F055" w14:textId="5DA9C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3F91E2" w14:textId="77777777" w:rsidTr="00503750">
        <w:tc>
          <w:tcPr>
            <w:tcW w:w="2835" w:type="dxa"/>
          </w:tcPr>
          <w:p w14:paraId="0766F6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4049783" w14:textId="35A22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352966" w14:textId="5D7AC1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81F95D" w14:textId="4E769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4806F3" w14:textId="5AFEB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F37D68" w14:textId="77777777" w:rsidTr="00503750">
        <w:tc>
          <w:tcPr>
            <w:tcW w:w="2835" w:type="dxa"/>
            <w:vAlign w:val="center"/>
          </w:tcPr>
          <w:p w14:paraId="45CC83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1E6AE38" w14:textId="16EC6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B67BE7" w14:textId="4E44B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BC136E" w14:textId="3188C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421384" w14:textId="3862D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E53C98" w14:textId="77777777" w:rsidTr="00503750">
        <w:tc>
          <w:tcPr>
            <w:tcW w:w="2835" w:type="dxa"/>
            <w:vAlign w:val="center"/>
          </w:tcPr>
          <w:p w14:paraId="371EB9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0AEF3E2" w14:textId="69033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CEE0BF" w14:textId="27EB0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90C958" w14:textId="2D46D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88F328" w14:textId="32B5A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0E47AB" w14:textId="77777777" w:rsidTr="00503750">
        <w:tc>
          <w:tcPr>
            <w:tcW w:w="2835" w:type="dxa"/>
          </w:tcPr>
          <w:p w14:paraId="73525E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A0C82B2" w14:textId="6377D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EA96E" w14:textId="6BFD8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B68E5F" w14:textId="30476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8088D6" w14:textId="02A37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EE5320" w14:textId="77777777" w:rsidTr="00503750">
        <w:tc>
          <w:tcPr>
            <w:tcW w:w="2835" w:type="dxa"/>
          </w:tcPr>
          <w:p w14:paraId="2AE041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838693E" w14:textId="632DC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2A7546" w14:textId="422CC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E1BAC0" w14:textId="797C2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C613B1" w14:textId="059B50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D30237" w14:textId="77777777" w:rsidTr="00503750">
        <w:tc>
          <w:tcPr>
            <w:tcW w:w="2835" w:type="dxa"/>
          </w:tcPr>
          <w:p w14:paraId="5EF7ED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84E2ACB" w14:textId="7654A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CC9F7D" w14:textId="3547D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0F4DE8" w14:textId="7BA28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2CB2C6" w14:textId="01C2C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08B8DF" w14:textId="77777777" w:rsidR="00944C3D" w:rsidRDefault="00944C3D" w:rsidP="00944C3D">
      <w:pPr>
        <w:rPr>
          <w:rFonts w:ascii="Arial" w:hAnsi="Arial"/>
          <w:b/>
        </w:rPr>
      </w:pPr>
    </w:p>
    <w:p w14:paraId="68A9020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E92160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6BF972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F1711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2FAF3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05364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A4BF2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A772116" w14:textId="77777777" w:rsidTr="00503750">
        <w:trPr>
          <w:trHeight w:val="443"/>
        </w:trPr>
        <w:tc>
          <w:tcPr>
            <w:tcW w:w="2560" w:type="dxa"/>
          </w:tcPr>
          <w:p w14:paraId="05639F3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9E02CA4" w14:textId="6253AD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81D6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C2E1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F1CAF1F" w14:textId="63A9D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E10BA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73D274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017AF6B" w14:textId="735DF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7B18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BAC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673145D" w14:textId="62D64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E3D8D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F89C82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3D09E58" w14:textId="326F6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575A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335E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7144690" w14:textId="6D4B0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F181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3031B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943FF4E" w14:textId="0B65C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0A63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3AC9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F30531E" w14:textId="0427B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00645C" w14:textId="77777777" w:rsidR="00944C3D" w:rsidRDefault="00944C3D" w:rsidP="00944C3D">
      <w:pPr>
        <w:rPr>
          <w:rFonts w:ascii="Arial" w:hAnsi="Arial"/>
          <w:b/>
        </w:rPr>
      </w:pPr>
    </w:p>
    <w:p w14:paraId="4916E4D4" w14:textId="77777777" w:rsidR="00944C3D" w:rsidRDefault="00944C3D" w:rsidP="00944C3D">
      <w:pPr>
        <w:rPr>
          <w:rFonts w:ascii="Arial" w:hAnsi="Arial"/>
          <w:b/>
        </w:rPr>
      </w:pPr>
    </w:p>
    <w:p w14:paraId="0E5576D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FBC665F" w14:textId="77777777" w:rsidR="00944C3D" w:rsidRDefault="00944C3D" w:rsidP="00944C3D">
      <w:pPr>
        <w:rPr>
          <w:rFonts w:ascii="Arial" w:hAnsi="Arial"/>
          <w:b/>
        </w:rPr>
      </w:pPr>
    </w:p>
    <w:p w14:paraId="79B0560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F71E1F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CE12C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57F86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65AB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FF911E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EF764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3C908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26461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2D94E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1304C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4F910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1F0B3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099BA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1B785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87B9A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8EAE9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A4C07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9785F9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F891503" w14:textId="77777777" w:rsidTr="00503750">
        <w:trPr>
          <w:trHeight w:val="677"/>
        </w:trPr>
        <w:tc>
          <w:tcPr>
            <w:tcW w:w="3358" w:type="dxa"/>
          </w:tcPr>
          <w:p w14:paraId="09F6D1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CE26C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56E9C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8A3FE9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8F7E7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9672109" w14:textId="2F122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6B04CD" w14:textId="4EC49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10FF0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66AEA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EA1F6F3" w14:textId="4FFFA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8B9647" w14:textId="14150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F5C7A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13A1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B2F5625" w14:textId="4D526F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08CEE3" w14:textId="77A6B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50F19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DF884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2056BE8" w14:textId="37F64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098571" w14:textId="03FE8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7091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509715" w14:textId="2C847FA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BC0ABB6" w14:textId="531E42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884FF8" w14:textId="5FDAD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F05D7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283C16A" w14:textId="5D87061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39FFC6A" w14:textId="76D932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A3408D" w14:textId="3A1AB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3E0B4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743581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BF017A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D9663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D7927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FDD477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4C764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068CF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52707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70AD3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54F96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BA4FF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AB12D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A359C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9A018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A39999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EC6383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5680B6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B56992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38910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C4A17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17EDF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0267EF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43F44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A27DFF2" w14:textId="52D3F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C72013" w14:textId="36BED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A4F9B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FE108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70EB56B" w14:textId="49A91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528AD5" w14:textId="432D5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C5080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30D21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9C05A93" w14:textId="36482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5FB58F" w14:textId="00858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B157E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6D24059" w14:textId="61ECE25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FB7293" w14:textId="13572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671584" w14:textId="15435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8B7B9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A86D305" w14:textId="4E30DBB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15A625F" w14:textId="7C7CB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7CC482" w14:textId="020CC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10BA2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AC143E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40F1F1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356CC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3ED9E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DD94A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5F710B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32914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A09BC82" w14:textId="4FC8C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919466" w14:textId="132F5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CEC9C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248A8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87F9689" w14:textId="23668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BEE11D" w14:textId="3B2EC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2F08F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21F08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B94BA22" w14:textId="19AD8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B5A2B0" w14:textId="038E4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9F600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9789D96" w14:textId="6572DED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3426EDD" w14:textId="495F8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A3F94A" w14:textId="79FA9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43D9B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C33C5B5" w14:textId="02C79E0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9349070" w14:textId="756D9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95F0CD" w14:textId="2FE06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03206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BFE3BB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D70C0DC" w14:textId="77777777" w:rsidTr="00503750">
        <w:tc>
          <w:tcPr>
            <w:tcW w:w="3686" w:type="dxa"/>
            <w:vAlign w:val="center"/>
          </w:tcPr>
          <w:p w14:paraId="734606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06770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B63C4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414761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9A37D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0195A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7A51B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AE4CE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0025A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5C38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DDFD2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9AFC8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FC983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0C2CA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BDD9B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13FC5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7D601E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813223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6C421B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4F603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E4DD39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92A46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5E996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D41BF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18B768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ABA2A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2F4E660" w14:textId="0A1BB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3698AA" w14:textId="48F6D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61707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E4F99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EC3FE0C" w14:textId="399E7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F5FFC2" w14:textId="2AB380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694AC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4239D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5597586" w14:textId="43FFC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FE3CA4" w14:textId="55FCE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FC498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1677189" w14:textId="6A43FC3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87B9785" w14:textId="178D0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70A1CF" w14:textId="11E1D9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73B82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09DBD41" w14:textId="628A8EE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7207BB" w14:textId="16B45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9F75B7" w14:textId="36D4B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6DC09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82085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986E73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34E800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62161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8F6E8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895FFA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9362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23CFBD5" w14:textId="2BD3E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AAAFD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D7EA6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EBBEE1E" w14:textId="177D37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02997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29AF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742FD77" w14:textId="6B652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9D811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C765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282E524" w14:textId="6C92A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A4C1C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6D9E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B63A459" w14:textId="499C8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6169F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AAA1C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40DD2EB" w14:textId="11770A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12B3ED1" w14:textId="77777777" w:rsidR="00944C3D" w:rsidRDefault="00944C3D" w:rsidP="00944C3D">
      <w:pPr>
        <w:rPr>
          <w:sz w:val="22"/>
          <w:szCs w:val="22"/>
        </w:rPr>
      </w:pPr>
    </w:p>
    <w:p w14:paraId="731584BB" w14:textId="77777777" w:rsidR="00944C3D" w:rsidRDefault="00944C3D" w:rsidP="00944C3D">
      <w:pPr>
        <w:rPr>
          <w:sz w:val="22"/>
          <w:szCs w:val="22"/>
        </w:rPr>
      </w:pPr>
    </w:p>
    <w:p w14:paraId="1B91EB9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808471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09C1686" w14:textId="598F426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F18CB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56F41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3DFF9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6B765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B0A8DA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FA85F2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957D3D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9674D3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64A1CE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EE9028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C11E99B" w14:textId="6C33C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63B9183" w14:textId="44D5B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24E3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443298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F9DCE14" w14:textId="0AB7D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F7B698" w14:textId="687EF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E0543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F3A554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BE6D325" w14:textId="69326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3F20F5" w14:textId="3D63D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902D3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20B631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9E59ADB" w14:textId="24147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72CF86" w14:textId="58994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EBBD0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12328E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CE4761D" w14:textId="399EA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9414B8" w14:textId="0A8BA2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E0C67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8C045E8" w14:textId="698286A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346B93D" w14:textId="0949C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3D187A" w14:textId="4F4C0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1566D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72A2A93" w14:textId="2D271FA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7B052D3" w14:textId="765FA0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662139" w14:textId="34A97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1820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9DDE0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48A899E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A5BC1B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D24013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94EA1F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A5DE0B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24576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83AF91F" w14:textId="16EAC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73CBCB" w14:textId="6E699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BB6D6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E81DE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732C305" w14:textId="480DE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707168" w14:textId="1793E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5E3D9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612BB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0D5D0EA" w14:textId="5FB0E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5BC498C" w14:textId="4A3C7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1C5F8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16E15B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743409B" w14:textId="5AB71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124635" w14:textId="1406D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A7279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89BD0D" w14:textId="3712FA5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8264AA1" w14:textId="55A85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09D118" w14:textId="54B9F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184D5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EA6833B" w14:textId="41BC30B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505387C" w14:textId="483A0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54AA5B" w14:textId="3DF02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76506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25C9644" w14:textId="7B99529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4FD925B" w14:textId="779E2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E49D60" w14:textId="3197B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16C1" w:rsidRPr="00821F8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F85C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0D4AA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BF6311B" w14:textId="61170332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EC688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5CC59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F14036C" w14:textId="4AE27A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DD425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AE414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E0A8AEB" w14:textId="6D81173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58042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86B5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F86BD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B4EA53A" w14:textId="77777777" w:rsidR="00944C3D" w:rsidRPr="003607F0" w:rsidRDefault="00944C3D" w:rsidP="00944C3D"/>
    <w:p w14:paraId="63254E6D" w14:textId="77777777" w:rsidR="00F47675" w:rsidRPr="00944C3D" w:rsidRDefault="00F47675" w:rsidP="00944C3D"/>
    <w:sectPr w:rsidR="00F47675" w:rsidRPr="00944C3D" w:rsidSect="00E654DF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45066" w14:textId="77777777" w:rsidR="00E654DF" w:rsidRDefault="00E654DF">
      <w:r>
        <w:separator/>
      </w:r>
    </w:p>
  </w:endnote>
  <w:endnote w:type="continuationSeparator" w:id="0">
    <w:p w14:paraId="1F75F198" w14:textId="77777777" w:rsidR="00E654DF" w:rsidRDefault="00E6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0703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6EDB218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96656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8D7C1C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13713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0E6A819D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0D210" w14:textId="77777777" w:rsidR="00E654DF" w:rsidRDefault="00E654DF">
      <w:r>
        <w:separator/>
      </w:r>
    </w:p>
  </w:footnote>
  <w:footnote w:type="continuationSeparator" w:id="0">
    <w:p w14:paraId="5704A9C1" w14:textId="77777777" w:rsidR="00E654DF" w:rsidRDefault="00E65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148901">
    <w:abstractNumId w:val="13"/>
  </w:num>
  <w:num w:numId="2" w16cid:durableId="1962421513">
    <w:abstractNumId w:val="17"/>
  </w:num>
  <w:num w:numId="3" w16cid:durableId="1941185555">
    <w:abstractNumId w:val="8"/>
  </w:num>
  <w:num w:numId="4" w16cid:durableId="1620837430">
    <w:abstractNumId w:val="7"/>
  </w:num>
  <w:num w:numId="5" w16cid:durableId="15330437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96365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5201879">
    <w:abstractNumId w:val="20"/>
  </w:num>
  <w:num w:numId="8" w16cid:durableId="1687364973">
    <w:abstractNumId w:val="10"/>
  </w:num>
  <w:num w:numId="9" w16cid:durableId="688606235">
    <w:abstractNumId w:val="0"/>
  </w:num>
  <w:num w:numId="10" w16cid:durableId="1406341515">
    <w:abstractNumId w:val="19"/>
  </w:num>
  <w:num w:numId="11" w16cid:durableId="921983961">
    <w:abstractNumId w:val="6"/>
  </w:num>
  <w:num w:numId="12" w16cid:durableId="1394621398">
    <w:abstractNumId w:val="9"/>
  </w:num>
  <w:num w:numId="13" w16cid:durableId="1514951151">
    <w:abstractNumId w:val="12"/>
  </w:num>
  <w:num w:numId="14" w16cid:durableId="1095125348">
    <w:abstractNumId w:val="15"/>
  </w:num>
  <w:num w:numId="15" w16cid:durableId="769083258">
    <w:abstractNumId w:val="14"/>
  </w:num>
  <w:num w:numId="16" w16cid:durableId="534345012">
    <w:abstractNumId w:val="2"/>
  </w:num>
  <w:num w:numId="17" w16cid:durableId="736905634">
    <w:abstractNumId w:val="4"/>
  </w:num>
  <w:num w:numId="18" w16cid:durableId="922033984">
    <w:abstractNumId w:val="11"/>
  </w:num>
  <w:num w:numId="19" w16cid:durableId="1283926746">
    <w:abstractNumId w:val="5"/>
  </w:num>
  <w:num w:numId="20" w16cid:durableId="1514688510">
    <w:abstractNumId w:val="18"/>
  </w:num>
  <w:num w:numId="21" w16cid:durableId="1730032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27"/>
    <w:docVar w:name="arg2" w:val="Driver=asa17;DBF=D:\anasoft\data\tebys.db;DBN=tebys;ENG=SQL17;commlinks=TCPIP{ip=192.168.1.241};uid=hromnikova;pwd=488300282956Vaveto1;con=finus(10.15)"/>
    <w:docVar w:name="arg3" w:val="0"/>
    <w:docVar w:name="arg4" w:val="C:\Users\HROMNI~1.TEB\AppData\Local\Temp\6557422.doc"/>
    <w:docVar w:name="arg5" w:val="4"/>
  </w:docVars>
  <w:rsids>
    <w:rsidRoot w:val="00A016C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16C1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654DF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D9BA6"/>
  <w15:docId w15:val="{4C435A2E-BBE0-4FA1-8F3E-9515E50C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5340</Words>
  <Characters>30439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2024-03-22T10:31:00Z</dcterms:created>
  <dcterms:modified xsi:type="dcterms:W3CDTF">2024-03-22T10:32:00Z</dcterms:modified>
</cp:coreProperties>
</file>