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F7F00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7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1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4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FB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9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B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4E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3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B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C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7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D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A6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1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4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5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7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9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7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3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9C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14A88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42C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C8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E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D50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4BB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18D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C3E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6E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EAE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72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5D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BBC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8E1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F5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E86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9D8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505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43E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DB1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BCD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635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0F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F9D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475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B98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9C2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4EA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6D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40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4E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FC4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92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753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978A7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9C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D6A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9E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A3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2B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8C2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F56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9D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2D3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3C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82F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022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76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F02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2F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C0E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C3D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773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4A0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D5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A0F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9D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221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B80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CB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375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ED4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0F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7DB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A8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40C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E4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6E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D4AE2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AEE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A62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346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70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293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306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131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B19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E8A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E49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264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30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68C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C9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C3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53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0AD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FD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E9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81B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48D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73D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AAD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75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C4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EC1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88A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43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84E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D8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76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527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25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7D676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EF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0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7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1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3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A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80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E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F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9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30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98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8A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5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68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0C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F8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21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E4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54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94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C8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49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08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7E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A56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1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A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63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0F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1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8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E2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8624B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3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F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8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D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49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A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0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5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A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F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AE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0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7D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5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4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9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BE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F3D7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3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3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4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E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1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16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3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7D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0C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542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D4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F1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9E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5C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B6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BE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72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70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03459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D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F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7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3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E405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2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5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5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1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7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0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5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C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E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A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E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17E5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3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6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E9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0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8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2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37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8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9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4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3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E8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3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F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9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EF6A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D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4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6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5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6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5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3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7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0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B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D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F7E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C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C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8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9E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6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4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7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5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6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3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4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A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F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B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D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E582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7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8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2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8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4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8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E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4F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80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BE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1E4584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B6E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00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8D4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8C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38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EE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AB69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A3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D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1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3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F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1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1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B01A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6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7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3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7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1C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0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B8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FB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AA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4A12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50D7C34" wp14:editId="5162C40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7388D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3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70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81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BF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8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F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A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99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F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9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B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1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1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0CD16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0EA0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0635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86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508663D" wp14:editId="3E47167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71361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8369B91" wp14:editId="71FAE19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6C3A3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AC53FD" wp14:editId="2E1EE25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0AA2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1DEA7E7" wp14:editId="05DC49E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13DC1" w14:textId="77777777" w:rsidR="000B647F" w:rsidRDefault="00000000" w:rsidP="00944C3D">
                                  <w:fldSimple w:instr=" MERGEFIELD  aDMOD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F0ABAB6" wp14:editId="09A9DBFF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0A360" w14:textId="4C774E2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820E6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</w:t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0ABA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D30A360" w14:textId="4C774E2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820E64">
                              <w:rPr>
                                <w:rFonts w:ascii="Arial" w:hAnsi="Arial" w:cs="Arial"/>
                                <w:noProof/>
                              </w:rPr>
                              <w:t>3</w:t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4696D1F" wp14:editId="6B8C33E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D12CA" w14:textId="1F5F73B6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F56D0F" w:rsidRPr="00F56D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820E6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96D1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3DD12CA" w14:textId="1F5F73B6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aDRDO  \* MERGEFORMAT </w:instrText>
                            </w:r>
                            <w:r>
                              <w:fldChar w:fldCharType="separate"/>
                            </w:r>
                            <w:r w:rsidR="00F56D0F" w:rsidRPr="00F56D0F"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820E64">
                              <w:rPr>
                                <w:rFonts w:ascii="Arial" w:hAnsi="Arial" w:cs="Arial"/>
                                <w:noProof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CAFDF22" wp14:editId="021020C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EEF04" w14:textId="77777777" w:rsidR="000B647F" w:rsidRDefault="00000000" w:rsidP="00944C3D">
                                  <w:fldSimple w:instr=" MERGEFIELD  aDMDO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8B752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1A763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E36116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FC71F48" wp14:editId="5507D99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28E8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9332476" wp14:editId="2A0A9BF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9573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0DDEB7" wp14:editId="5326151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F319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703912E" wp14:editId="5EE587A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3BED4" w14:textId="4539F423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="00F56D0F" w:rsidRPr="00F56D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820E6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3912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263BED4" w14:textId="4539F423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aDRDOo  \* MERGEFORMAT </w:instrText>
                            </w:r>
                            <w:r>
                              <w:fldChar w:fldCharType="separate"/>
                            </w:r>
                            <w:r w:rsidR="00F56D0F" w:rsidRPr="00F56D0F"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820E64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691C18D" wp14:editId="40BAF45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B4E87D" w14:textId="77777777" w:rsidR="000B647F" w:rsidRDefault="00000000" w:rsidP="00944C3D">
                                  <w:fldSimple w:instr=" MERGEFIELD  aDMDO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F3BCD2C" wp14:editId="143AF39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442FF" w14:textId="53346250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F56D0F" w:rsidRPr="00F56D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820E6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BCD2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98442FF" w14:textId="53346250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="00F56D0F" w:rsidRPr="00F56D0F"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820E64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49FC332" wp14:editId="701018B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D53315" w14:textId="77777777" w:rsidR="000B647F" w:rsidRDefault="00000000" w:rsidP="00944C3D">
                                  <w:fldSimple w:instr=" MERGEFIELD  aDMOD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461B5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B94D08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DFD3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1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92E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E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B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E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F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6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B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A0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A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1E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4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3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4E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C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1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2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C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1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C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8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F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A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7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3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3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C3D1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D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70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48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8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D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3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9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5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D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9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7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3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E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5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9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7A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1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9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E08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EA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829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57A1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077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60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D48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8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9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5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B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A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A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7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2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98BF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C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76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50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1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9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1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B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7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5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F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B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4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C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E6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1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B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5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B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0F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E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DA6A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7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9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A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E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DB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2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0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7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E7B2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2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D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A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F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D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7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D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B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9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E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6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1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6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9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A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C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D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A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4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0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D42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6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A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B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7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3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79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8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575E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8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7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56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4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8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0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F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D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B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5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6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C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0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7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2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A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1D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7D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3C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8A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00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18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67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6E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3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4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3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D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5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A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2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A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A9D5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6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C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2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D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9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3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D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9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B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A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2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E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7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D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3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5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8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A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9D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09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74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1E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13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23C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ECA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9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E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17B7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4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9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925172" wp14:editId="6C4B583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4499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F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E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A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E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3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F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7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6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7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183C245" wp14:editId="56C0A2D0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0CA98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3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3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0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D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1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2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0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F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4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4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2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3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8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3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7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D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B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3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D8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1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F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01EB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DB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E915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FDB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4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32E5EC" wp14:editId="36AB58D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968EA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36121754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36121754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F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F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C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1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B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A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C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6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D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7BFC3B" wp14:editId="3D88524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98F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2021555019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2021555019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5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49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4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4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1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0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6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1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3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C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0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B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4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0F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2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F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0AC7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30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9ECC8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E3F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E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F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4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7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E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7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B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0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7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4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3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C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3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0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2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A001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67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937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C853E4" wp14:editId="6D47283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13253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Partizánska 786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Partizánska 786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0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0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2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B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6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3E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9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3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E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7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5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BA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E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D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4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7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7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3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D5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0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8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B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F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6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54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7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B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3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5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0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E88B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B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36C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A69C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7BCE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F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FC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0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C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1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9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4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8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C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A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E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3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66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8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B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9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6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2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8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D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6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AA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C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B2E73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B6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DED6BE" wp14:editId="48E10E2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DD16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Partizánska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Partizánska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B20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5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A7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2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0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A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E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1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0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F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9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0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4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6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8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A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D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CE9449C" wp14:editId="1BFA0F5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00E7F" w14:textId="77777777" w:rsidR="000B647F" w:rsidRDefault="00000000" w:rsidP="00944C3D">
                                  <w:fldSimple w:instr=" MERGEFIELD  aSUB_ULICA_CISLO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7/786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7/786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5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F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0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C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1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0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68A3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9A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A95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43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3930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7F58E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AF0B1" wp14:editId="016094B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A9CDB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135DEDC" wp14:editId="3AB3887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B77A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6CC4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BC1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C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8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89FA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6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CF4B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4875437" wp14:editId="26B675A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FC2B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A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3C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F2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18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1A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45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DE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C136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153C0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CD7ACA" wp14:editId="25EC646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B180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029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1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3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F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8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B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8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D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C45C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4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1172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51EA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0B0CC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8D4DF7E" wp14:editId="198ECC5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3EDC9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A4BC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EBF4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0C6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2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7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2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9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2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5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E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1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7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5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D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0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A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2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0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8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E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E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9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D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6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1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3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0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6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5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1441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30A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8AC7C9" w14:textId="7226945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20E64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1F5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4FA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73A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5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C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C1F9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297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96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97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4C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4C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C74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4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D1E6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7DF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51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71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F5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C5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ACC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9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0B90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8A2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F3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A4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2C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16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E58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9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570E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B84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78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00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33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34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703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0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AD2A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D82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C1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12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F0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18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1D4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7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67DC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336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71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5F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DE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E1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1DE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B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E2B5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8E1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D8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CF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D7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BF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CEB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D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8DFE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D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0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E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0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9E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6E1D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606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3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C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E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6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6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2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4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9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8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C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8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67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E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1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2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8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C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C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6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0DD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5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0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C5B769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BE1F5BF" w14:textId="77777777" w:rsidR="00944C3D" w:rsidRDefault="00944C3D" w:rsidP="00944C3D">
      <w:pPr>
        <w:rPr>
          <w:rFonts w:ascii="Arial" w:hAnsi="Arial"/>
        </w:rPr>
      </w:pPr>
    </w:p>
    <w:p w14:paraId="669D674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F8F957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265B01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F56D0F">
        <w:rPr>
          <w:rFonts w:ascii="Arial" w:hAnsi="Arial"/>
          <w:sz w:val="22"/>
          <w:szCs w:val="22"/>
        </w:rPr>
        <w:t>Partizánska 7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220AB7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A5D95B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344AC6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223CA50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C95A9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8631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14A6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3FC4D6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B92C05A" w14:textId="77777777" w:rsidR="00944C3D" w:rsidRPr="008D0433" w:rsidRDefault="00F56D0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Jaroslav Dubeň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E9FDE3" w14:textId="77777777" w:rsidR="00944C3D" w:rsidRPr="008D0433" w:rsidRDefault="00F56D0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BDA1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86588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132A1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E6D0B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5171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CA573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7FFE5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F2295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C467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811DD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A61BB4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25AA99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B2A2B41" w14:textId="77777777" w:rsidR="00944C3D" w:rsidRDefault="00F56D0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3BCA251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4FCEFD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688FB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01E3CD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1041C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C4CA24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1B8EC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E4675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01FBA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D1FE6E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2FA7D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9DF2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C7AC6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37E8D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BE980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7E95B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E6F12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46D26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9EB9E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F312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CBABF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49D24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F02E4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D0F90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914C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14212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4842E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3ACC0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9B18F4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BD301E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FD6DC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68A02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1D457CD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A391B5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BDA46C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FD9EAE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6166D8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EEA776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57394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E12EE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7554F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72E13C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3F454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F5142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B765F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B5875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DB93E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6AF62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15E3F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BD7FA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A1680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C5460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C0C58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D6080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FF95F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29FEB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31EDE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24C6F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96849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0DE86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3D13C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D0674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BAEAC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7104E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799E2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59FB1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A6F87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3B3AA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E9F9C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3666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E1A34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E6B79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C1A39F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52ED0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05D1A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0896681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A47E8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3C190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3CB59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B2FEC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6775ED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D22D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C15DD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DDE8C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DB57C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C1820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C7E84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CBA4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1FE87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CA8D3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935B6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1A55D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0C11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FA1D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54C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ACB4A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3272B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0CA40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16AD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31B4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3C3B7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79A31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178FA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93D57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158EA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C1FD6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2322A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7F5FA8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299B37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859CB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D9E7D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79FAE9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3F8E8D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F0A27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90884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6B016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ACA122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8D15BA5" w14:textId="77777777" w:rsidTr="00503750">
        <w:tc>
          <w:tcPr>
            <w:tcW w:w="2302" w:type="dxa"/>
            <w:vAlign w:val="center"/>
          </w:tcPr>
          <w:p w14:paraId="4527E2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6348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8B2E5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20A5B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251CD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74DC0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CE25C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2FA56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35CBD54" w14:textId="77777777" w:rsidTr="00503750">
        <w:tc>
          <w:tcPr>
            <w:tcW w:w="15593" w:type="dxa"/>
            <w:gridSpan w:val="8"/>
            <w:vAlign w:val="center"/>
          </w:tcPr>
          <w:p w14:paraId="12B5CB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D998765" w14:textId="77777777" w:rsidTr="00503750">
        <w:tc>
          <w:tcPr>
            <w:tcW w:w="2302" w:type="dxa"/>
            <w:vAlign w:val="center"/>
          </w:tcPr>
          <w:p w14:paraId="77D819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865A8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0A89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4EE3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80EC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FC66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008A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154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136B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EC02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A2646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79BE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7E53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4F7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D08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33A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75D4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B2985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4C71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B4D5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63E8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BB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16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DFF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977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2EF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0F3A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8B0C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E754F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57810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24D6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5800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1DB3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727B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E5F6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D3D43F9" w14:textId="77777777" w:rsidTr="00503750">
        <w:tc>
          <w:tcPr>
            <w:tcW w:w="2302" w:type="dxa"/>
            <w:vAlign w:val="center"/>
          </w:tcPr>
          <w:p w14:paraId="40D0C3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FA69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BF1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F622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2C8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28C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7009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23B0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5DA675" w14:textId="77777777" w:rsidTr="00503750">
        <w:tc>
          <w:tcPr>
            <w:tcW w:w="15593" w:type="dxa"/>
            <w:gridSpan w:val="8"/>
            <w:vAlign w:val="center"/>
          </w:tcPr>
          <w:p w14:paraId="426575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B228A41" w14:textId="77777777" w:rsidTr="00503750">
        <w:tc>
          <w:tcPr>
            <w:tcW w:w="2302" w:type="dxa"/>
            <w:vAlign w:val="center"/>
          </w:tcPr>
          <w:p w14:paraId="28C7A6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4F42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B534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9FB2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A150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9CDC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CC0C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0D66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40889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71EB1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F8137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294C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7B04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AD7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E615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DAD3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F3E2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6C150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0C5E6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1638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8B8C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F06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06C7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133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A2D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DBFC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7ADDD4" w14:textId="77777777" w:rsidTr="00503750">
        <w:tc>
          <w:tcPr>
            <w:tcW w:w="2302" w:type="dxa"/>
            <w:vAlign w:val="center"/>
          </w:tcPr>
          <w:p w14:paraId="726EB6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C4FF5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8454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A07A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7A39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330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92E0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B41A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DCA5A" w14:textId="77777777" w:rsidTr="00503750">
        <w:tc>
          <w:tcPr>
            <w:tcW w:w="15593" w:type="dxa"/>
            <w:gridSpan w:val="8"/>
            <w:vAlign w:val="center"/>
          </w:tcPr>
          <w:p w14:paraId="749CEA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EAF7610" w14:textId="77777777" w:rsidTr="00503750">
        <w:tc>
          <w:tcPr>
            <w:tcW w:w="2302" w:type="dxa"/>
            <w:vAlign w:val="center"/>
          </w:tcPr>
          <w:p w14:paraId="6BD8AF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D340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6FF2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BF05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CD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9115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ED4A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3DE6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33725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C5108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C0C5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717A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81EE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156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DC2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A42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9A80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2DBAC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8B779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1B59A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F5E3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19A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F939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250E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B7F6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09C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4BB1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B62E1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B7B2F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D96C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1FB8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EC68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13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83B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C0E6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25C3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BCA05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31ECB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7084C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45B41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E058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A0C7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F8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5C4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8E14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C7FC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C71AC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85239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569B0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A7B6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1977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90F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C923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6EFD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0AD6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5AC7A9" w14:textId="77777777" w:rsidR="00944C3D" w:rsidRDefault="00944C3D" w:rsidP="00944C3D">
      <w:pPr>
        <w:rPr>
          <w:rFonts w:ascii="Arial" w:hAnsi="Arial"/>
          <w:b/>
        </w:rPr>
      </w:pPr>
    </w:p>
    <w:p w14:paraId="7BAAA55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91418D1" w14:textId="77777777" w:rsidTr="00503750">
        <w:tc>
          <w:tcPr>
            <w:tcW w:w="1944" w:type="dxa"/>
            <w:vAlign w:val="center"/>
          </w:tcPr>
          <w:p w14:paraId="5C95D9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BCD22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7A258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A2DC9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9A7D1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6287D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A63F4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7B4A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836B3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5893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D224C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D673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350D354" w14:textId="77777777" w:rsidTr="00503750">
        <w:tc>
          <w:tcPr>
            <w:tcW w:w="15685" w:type="dxa"/>
            <w:gridSpan w:val="12"/>
            <w:vAlign w:val="center"/>
          </w:tcPr>
          <w:p w14:paraId="6308CA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52DB8D" w14:textId="77777777" w:rsidTr="00503750">
        <w:tc>
          <w:tcPr>
            <w:tcW w:w="1944" w:type="dxa"/>
            <w:vAlign w:val="center"/>
          </w:tcPr>
          <w:p w14:paraId="2EC81A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AD8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9F7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DAF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585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616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5C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A18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79D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2EB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A13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A4B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1C17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2BD92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DA84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54F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96E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48F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76A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4CD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07D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006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4D1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B1D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451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AD30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4C887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C077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406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F7C7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66E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454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671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1E0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06B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6B9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D2D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C7B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3E2DE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D1F44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3911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456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41E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F4F6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4F54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19E3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CAA37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9235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B39D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91B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1B2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09F73F7" w14:textId="77777777" w:rsidTr="00503750">
        <w:tc>
          <w:tcPr>
            <w:tcW w:w="1944" w:type="dxa"/>
            <w:vAlign w:val="center"/>
          </w:tcPr>
          <w:p w14:paraId="1E7426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9061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F05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3E2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A74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1F3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C13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46F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C9E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1B6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723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81E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32CB40" w14:textId="77777777" w:rsidTr="00503750">
        <w:tc>
          <w:tcPr>
            <w:tcW w:w="15685" w:type="dxa"/>
            <w:gridSpan w:val="12"/>
            <w:vAlign w:val="center"/>
          </w:tcPr>
          <w:p w14:paraId="20307C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33F0B06" w14:textId="77777777" w:rsidTr="00503750">
        <w:tc>
          <w:tcPr>
            <w:tcW w:w="1944" w:type="dxa"/>
            <w:vAlign w:val="center"/>
          </w:tcPr>
          <w:p w14:paraId="5AAC53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00A7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866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0B6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7A3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E39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51F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62C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3EC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9D3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65F2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EFA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8C1C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496CD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613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21B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339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270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49F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509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D07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3EF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3FE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E44E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7F3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20D45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C4F91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395F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DDD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E26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BF5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76C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97A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636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92B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F6C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E996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0F9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60886" w14:textId="77777777" w:rsidTr="00503750">
        <w:tc>
          <w:tcPr>
            <w:tcW w:w="1944" w:type="dxa"/>
            <w:vAlign w:val="center"/>
          </w:tcPr>
          <w:p w14:paraId="1D7FB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6E43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B0D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890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E3A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BF5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B7A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196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9BF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0AC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93BD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6FB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ED61A" w14:textId="77777777" w:rsidTr="00503750">
        <w:tc>
          <w:tcPr>
            <w:tcW w:w="15685" w:type="dxa"/>
            <w:gridSpan w:val="12"/>
            <w:vAlign w:val="center"/>
          </w:tcPr>
          <w:p w14:paraId="6381DB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B009A14" w14:textId="77777777" w:rsidTr="00503750">
        <w:tc>
          <w:tcPr>
            <w:tcW w:w="1944" w:type="dxa"/>
            <w:vAlign w:val="center"/>
          </w:tcPr>
          <w:p w14:paraId="3F2867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C1C7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174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DD2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D7D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060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12A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B9C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B8B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080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8B7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6DB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6BCB1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123EC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A46E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5CC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D25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6D8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32A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AEC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1B8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058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777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4AC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DEB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9B5D7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85B9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C640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9B4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EF4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9A9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6E5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744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402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7F3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859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C6E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F25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5A1B5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D5D2E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D31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BDD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F41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EB1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596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4F1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48D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A73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B72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BFF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C2F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39777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6D6BD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DAB1C3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2A8E3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42B9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7D3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CF24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5E9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B6D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B87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A37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182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4B0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23C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FCE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F0A1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866EF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0C7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658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ADF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E6C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BB0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1FA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D87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C39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2A0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2BB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416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D447F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DA9F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2150B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8AFBD3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2235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6592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723EF7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8FB8B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31EB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64B39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8A615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6881A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1B87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84B73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8BFA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9ED35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52441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ED6D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1EC44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5D254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82B9C5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86ABD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06DC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40AC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D763D5C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C18A4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8702F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D702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662AC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C1CB2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F264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1046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A5E48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682F0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859D5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5CB5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3C2C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47CE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8213AF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BB85F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B28BA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47E5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F247B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5A062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4DCDD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61C391A" w14:textId="77777777" w:rsidTr="00503750">
        <w:trPr>
          <w:trHeight w:val="1073"/>
        </w:trPr>
        <w:tc>
          <w:tcPr>
            <w:tcW w:w="3614" w:type="dxa"/>
            <w:vMerge/>
          </w:tcPr>
          <w:p w14:paraId="3DDFF7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42A17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DE2B2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CF27F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E04A7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398CE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824C8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3D58496" w14:textId="77777777" w:rsidTr="00503750">
        <w:trPr>
          <w:trHeight w:val="283"/>
        </w:trPr>
        <w:tc>
          <w:tcPr>
            <w:tcW w:w="3614" w:type="dxa"/>
          </w:tcPr>
          <w:p w14:paraId="53C756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5859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60C6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CA319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082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A33F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C8D6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566594D" w14:textId="77777777" w:rsidTr="00503750">
        <w:trPr>
          <w:trHeight w:val="283"/>
        </w:trPr>
        <w:tc>
          <w:tcPr>
            <w:tcW w:w="3614" w:type="dxa"/>
          </w:tcPr>
          <w:p w14:paraId="314C22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C898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A8A8E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08096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958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8C5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F7D9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59BDD3C" w14:textId="77777777" w:rsidTr="00503750">
        <w:trPr>
          <w:trHeight w:val="283"/>
        </w:trPr>
        <w:tc>
          <w:tcPr>
            <w:tcW w:w="3614" w:type="dxa"/>
          </w:tcPr>
          <w:p w14:paraId="527CB3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F33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C232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13D8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63C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F633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25C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832C6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E4B2A9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60892D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4AD74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D6266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3079D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639E8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68E80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3E134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1AFC1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E9372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9ABFC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65F80F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1F746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89381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E351F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3CBE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B9B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D99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7CC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1F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395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CD9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385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171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E9BA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AAB4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8D7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64C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323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178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D5E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61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F3E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0771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0B59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2809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863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67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8DFF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844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E7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C5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3A9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564B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8E0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8F64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997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F0B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3A6B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09B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A08E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683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528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F51BB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894A1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EEC7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3C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2D7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BEC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C07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51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5C0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601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565F4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D8055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7AA62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9289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3B88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DF3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47B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712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1D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46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80E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826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25B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872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115D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D3B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2F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FAC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5B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2BE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9A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C37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00EE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D1E9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4E8A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070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9E5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E4F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FBE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B64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0B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BE5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2F05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BC705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12F5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B1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3A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B0F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072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CE1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9AE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D4D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B11E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B5BA5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D3FE1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1A922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4669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ED6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A8B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1A8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73D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A2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6F8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404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09ACB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6BD9A6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D9E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47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7C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28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E1A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FD9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33D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DBD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3350F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B5792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8F4D4C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392F4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B27E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A1F5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5ACF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E7AE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19C6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CF18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E5AF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9CD2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4A19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BE2C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B997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043D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B4BC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BDAF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F012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0887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461CB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6B016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6C8A48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A5C6ED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713FC0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23346B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4B76F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2C4A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411E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31B9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AF6E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24D42A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42BBC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FDCA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49422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7CA3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A76E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A2E81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901F0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6BD32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9127B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AE2E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3E21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E1AE4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FADE2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D2E6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1EA43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2FBF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CF0A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DA5E25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AE909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22515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497E5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5C95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D014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0CC4C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FE936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EC8C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E5F78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558A5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A95A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A0701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EE61EE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3D1DA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A741F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99B63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EEF7A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5F88D00" w14:textId="77777777" w:rsidR="00944C3D" w:rsidRDefault="00944C3D" w:rsidP="00944C3D">
      <w:pPr>
        <w:rPr>
          <w:rFonts w:ascii="Arial" w:hAnsi="Arial"/>
          <w:b/>
        </w:rPr>
      </w:pPr>
    </w:p>
    <w:p w14:paraId="6B461BC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33F093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BA3A4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FE64B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0F4B9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78B97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14F1E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0D5A0B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4508E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16ADA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B5589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B7C76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78A70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E8402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9683B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C1BA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91F5E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49BE8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6AC3A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85A23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5164D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398C8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BDF86E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31EA7C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A17E8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23C2A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92E1A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F05FF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29D5B1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6A05A29" w14:textId="77777777" w:rsidTr="00503750">
        <w:tc>
          <w:tcPr>
            <w:tcW w:w="2835" w:type="dxa"/>
            <w:vAlign w:val="center"/>
          </w:tcPr>
          <w:p w14:paraId="39BB96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C7893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8AFCA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B03CE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C0C34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B444F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50A5F2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0AF948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AE31E99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1995B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9282C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AFBD3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FAFEB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1679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9F0A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007D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71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A9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0B5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E00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62512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DB021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8F32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705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2A3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D49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A39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35BFA5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FD17A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2678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FB2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C2B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06A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E0B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2B909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60605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0124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62D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55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E6B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6A7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CF02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055B9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3CBB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3B7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E19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93F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1DA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0A0B5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8581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2CE7E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DAF5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F680F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BDFD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A222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1619A4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868DDA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A0B2DAC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9E404B6" w14:textId="77777777" w:rsidR="00944C3D" w:rsidRDefault="00944C3D" w:rsidP="00944C3D">
      <w:pPr>
        <w:rPr>
          <w:rFonts w:ascii="Arial" w:hAnsi="Arial"/>
          <w:b/>
        </w:rPr>
      </w:pPr>
    </w:p>
    <w:p w14:paraId="4B95A32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2CC0AE4" w14:textId="77777777" w:rsidTr="00503750">
        <w:tc>
          <w:tcPr>
            <w:tcW w:w="2835" w:type="dxa"/>
            <w:vAlign w:val="center"/>
          </w:tcPr>
          <w:p w14:paraId="46A175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B2291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82320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6A474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E1AE8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962EA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9BE3E1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8CAC2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5932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A3D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E2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65E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0C7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CCA8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25FB9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D513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E35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9F8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1F3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5F3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9419E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56DA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1FBD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EE6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65D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D33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ADC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FC1A2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B238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632B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CBC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C3B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704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D81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3F73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283B5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1D371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ADC5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90D41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2599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7DA1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34F42E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2C5B7F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48A0D8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62E31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53C4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C7CEEC5" w14:textId="77777777" w:rsidTr="00503750">
        <w:trPr>
          <w:trHeight w:val="699"/>
        </w:trPr>
        <w:tc>
          <w:tcPr>
            <w:tcW w:w="3502" w:type="dxa"/>
            <w:vMerge/>
          </w:tcPr>
          <w:p w14:paraId="7F35D8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FD195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66645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CBF4D6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FE0A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8B0D5CA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30688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CE540D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20849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3099C5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2BE62E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D4D2FC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1F43F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2457B88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EA0E3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2FFE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50C55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6DD9FE0" w14:textId="77777777" w:rsidTr="00503750">
        <w:trPr>
          <w:trHeight w:val="593"/>
        </w:trPr>
        <w:tc>
          <w:tcPr>
            <w:tcW w:w="3497" w:type="dxa"/>
          </w:tcPr>
          <w:p w14:paraId="7EAF7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BF92C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1236B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31D175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4B15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E7E7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B21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FC26B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15DC1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A95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611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AED3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67349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588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4A4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24B94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1C50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C3C6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BB3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F74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E5FC3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0AA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19F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BC17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FE232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97F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0DC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21D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D32D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F800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534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F71A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FBAB1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DF3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BA0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BEF8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CB75C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72F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BC4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314A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49FE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5075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31A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9BD3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DB560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7F4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933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4E2FD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9FCA9A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058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633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8CFFAC" w14:textId="77777777" w:rsidR="00944C3D" w:rsidRDefault="00944C3D" w:rsidP="00944C3D">
      <w:pPr>
        <w:rPr>
          <w:rFonts w:ascii="Arial" w:hAnsi="Arial"/>
          <w:b/>
        </w:rPr>
      </w:pPr>
    </w:p>
    <w:p w14:paraId="6D3963C4" w14:textId="77777777" w:rsidR="00944C3D" w:rsidRDefault="00944C3D" w:rsidP="00944C3D">
      <w:pPr>
        <w:rPr>
          <w:rFonts w:ascii="Arial" w:hAnsi="Arial"/>
          <w:b/>
        </w:rPr>
      </w:pPr>
    </w:p>
    <w:p w14:paraId="4DB540D3" w14:textId="77777777" w:rsidR="00944C3D" w:rsidRDefault="00944C3D" w:rsidP="00944C3D">
      <w:pPr>
        <w:rPr>
          <w:rFonts w:ascii="Arial" w:hAnsi="Arial"/>
          <w:b/>
        </w:rPr>
      </w:pPr>
    </w:p>
    <w:p w14:paraId="3D84CAC6" w14:textId="77777777" w:rsidR="00944C3D" w:rsidRDefault="00944C3D" w:rsidP="00944C3D">
      <w:pPr>
        <w:rPr>
          <w:rFonts w:ascii="Arial" w:hAnsi="Arial"/>
          <w:b/>
        </w:rPr>
      </w:pPr>
    </w:p>
    <w:p w14:paraId="2A63EBE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820E64" w:rsidRPr="00050529" w14:paraId="709D78F9" w14:textId="77777777" w:rsidTr="00503750">
        <w:tc>
          <w:tcPr>
            <w:tcW w:w="2622" w:type="dxa"/>
            <w:vAlign w:val="center"/>
          </w:tcPr>
          <w:p w14:paraId="565D5B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67DB7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FF6E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DD30E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4EC92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2B302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88622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CE01E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CF366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76085F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436DA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820E64" w:rsidRPr="00050529" w14:paraId="2806027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0073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55591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0F0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DA1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DC3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107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20E64" w:rsidRPr="00050529" w14:paraId="1E41E137" w14:textId="77777777" w:rsidTr="00503750">
        <w:tc>
          <w:tcPr>
            <w:tcW w:w="2622" w:type="dxa"/>
            <w:vAlign w:val="center"/>
          </w:tcPr>
          <w:p w14:paraId="0998D1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6B22E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CACC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EF7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F5E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DF8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CAB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20E64" w:rsidRPr="00050529" w14:paraId="7B8858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69C9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555E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D12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179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984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0B6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20E64" w:rsidRPr="00050529" w14:paraId="2C2560C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BE1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E90C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BD5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74A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4A3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377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20E64" w:rsidRPr="00050529" w14:paraId="4912BE8B" w14:textId="77777777" w:rsidTr="00503750">
        <w:tc>
          <w:tcPr>
            <w:tcW w:w="2622" w:type="dxa"/>
            <w:vAlign w:val="center"/>
          </w:tcPr>
          <w:p w14:paraId="30FE7F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E811AFA" w14:textId="3DD3800A" w:rsidR="00944C3D" w:rsidRPr="008C56AB" w:rsidRDefault="00820E6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94795,58</w:t>
            </w:r>
          </w:p>
        </w:tc>
        <w:tc>
          <w:tcPr>
            <w:tcW w:w="1275" w:type="dxa"/>
            <w:vAlign w:val="center"/>
          </w:tcPr>
          <w:p w14:paraId="29F4AB49" w14:textId="68B9DD06" w:rsidR="00944C3D" w:rsidRPr="008C56AB" w:rsidRDefault="00820E6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30256,44</w:t>
            </w:r>
          </w:p>
        </w:tc>
        <w:tc>
          <w:tcPr>
            <w:tcW w:w="1276" w:type="dxa"/>
            <w:vAlign w:val="center"/>
          </w:tcPr>
          <w:p w14:paraId="2A5BC76B" w14:textId="62E7948E" w:rsidR="00944C3D" w:rsidRPr="008C56AB" w:rsidRDefault="00820E6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28858,87</w:t>
            </w:r>
          </w:p>
        </w:tc>
        <w:tc>
          <w:tcPr>
            <w:tcW w:w="1276" w:type="dxa"/>
            <w:vAlign w:val="center"/>
          </w:tcPr>
          <w:p w14:paraId="1DFE1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5251A3" w14:textId="7FE48B19" w:rsidR="00944C3D" w:rsidRPr="008C56AB" w:rsidRDefault="00820E6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94795,58</w:t>
            </w:r>
          </w:p>
        </w:tc>
      </w:tr>
      <w:tr w:rsidR="00820E64" w:rsidRPr="00050529" w14:paraId="7988FD5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24BC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F662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7B8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C39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A0C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23C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20E64" w:rsidRPr="00050529" w14:paraId="5A97848E" w14:textId="77777777" w:rsidTr="00503750">
        <w:tc>
          <w:tcPr>
            <w:tcW w:w="2622" w:type="dxa"/>
            <w:vAlign w:val="center"/>
          </w:tcPr>
          <w:p w14:paraId="176C97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BF72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513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7E1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8A9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248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CC94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1C514D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820E64" w:rsidRPr="00050529" w14:paraId="6D3CFC4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8389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2386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652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44F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02B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6A9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20E64" w:rsidRPr="00050529" w14:paraId="757ADB8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A74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76FB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2A4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FE2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169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C39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20E64" w:rsidRPr="00050529" w14:paraId="14708B6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45B6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E688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09D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240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617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85E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20E64" w:rsidRPr="00050529" w14:paraId="7812541D" w14:textId="77777777" w:rsidTr="00503750">
        <w:tc>
          <w:tcPr>
            <w:tcW w:w="2622" w:type="dxa"/>
            <w:vAlign w:val="center"/>
          </w:tcPr>
          <w:p w14:paraId="3CA1AF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1E46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590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971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72C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DBA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20E64" w:rsidRPr="00050529" w14:paraId="10659C4E" w14:textId="77777777" w:rsidTr="00503750">
        <w:tc>
          <w:tcPr>
            <w:tcW w:w="2622" w:type="dxa"/>
            <w:vAlign w:val="center"/>
          </w:tcPr>
          <w:p w14:paraId="7231E2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EBD07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C60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210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CBB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0C7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20E64" w:rsidRPr="00050529" w14:paraId="2291A6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2A18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B0660B7" w14:textId="2DF3AF2F" w:rsidR="00944C3D" w:rsidRPr="008C56AB" w:rsidRDefault="00820E64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94795,58</w:t>
            </w:r>
          </w:p>
        </w:tc>
        <w:tc>
          <w:tcPr>
            <w:tcW w:w="1275" w:type="dxa"/>
            <w:vAlign w:val="center"/>
          </w:tcPr>
          <w:p w14:paraId="1EB92A11" w14:textId="2AEB8B08" w:rsidR="00944C3D" w:rsidRPr="008C56AB" w:rsidRDefault="00820E64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30256,44</w:t>
            </w:r>
          </w:p>
        </w:tc>
        <w:tc>
          <w:tcPr>
            <w:tcW w:w="1276" w:type="dxa"/>
            <w:vAlign w:val="center"/>
          </w:tcPr>
          <w:p w14:paraId="408FA2FF" w14:textId="44C6EBEC" w:rsidR="00944C3D" w:rsidRPr="008C56AB" w:rsidRDefault="00820E64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28858,87</w:t>
            </w:r>
          </w:p>
        </w:tc>
        <w:tc>
          <w:tcPr>
            <w:tcW w:w="1276" w:type="dxa"/>
            <w:vAlign w:val="center"/>
          </w:tcPr>
          <w:p w14:paraId="616CDB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38B558" w14:textId="413B628E" w:rsidR="00944C3D" w:rsidRPr="008C56AB" w:rsidRDefault="00820E64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94795,58</w:t>
            </w:r>
          </w:p>
        </w:tc>
      </w:tr>
    </w:tbl>
    <w:p w14:paraId="489DB8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B1EDF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33AAA8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603664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B77EFE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193D9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AE1AB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E43FE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9B93E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0160A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F40A4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84D7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A5BCF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70D2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FD1E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277FE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A499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544B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3DBBB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6F68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A755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69104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450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0700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4BAAB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5486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149A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07F1B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3A1B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C506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188B9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3838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2C14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319FE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1954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CBE7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38F28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3694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D683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4780A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8196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E07D5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3351C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9AD0B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17F66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B677E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466D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5E774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A822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6D04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D55D3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29A9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5257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B0475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1586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4FB9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F7ADA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28AF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DF58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64899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6CCA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F134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171DE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B1AB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1E1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D651A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D1859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22B3D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59656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094837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891F832" w14:textId="77777777" w:rsidTr="00503750">
        <w:tc>
          <w:tcPr>
            <w:tcW w:w="2835" w:type="dxa"/>
            <w:vAlign w:val="center"/>
          </w:tcPr>
          <w:p w14:paraId="5C83BA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4A430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9F3BA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653D6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95995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CC124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BA3EE3D" w14:textId="77777777" w:rsidTr="00503750">
        <w:tc>
          <w:tcPr>
            <w:tcW w:w="2835" w:type="dxa"/>
            <w:vAlign w:val="center"/>
          </w:tcPr>
          <w:p w14:paraId="52EB63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B4ED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35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B94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0CF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BF3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42CF7" w14:textId="77777777" w:rsidTr="00503750">
        <w:tc>
          <w:tcPr>
            <w:tcW w:w="2835" w:type="dxa"/>
            <w:vAlign w:val="center"/>
          </w:tcPr>
          <w:p w14:paraId="6AF784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4A25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45A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3D2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BE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1C7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1188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F4DD2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789B4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D50B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1827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BB121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B23F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4C12A6E" w14:textId="77777777" w:rsidTr="00503750">
        <w:tc>
          <w:tcPr>
            <w:tcW w:w="2835" w:type="dxa"/>
            <w:vAlign w:val="center"/>
          </w:tcPr>
          <w:p w14:paraId="5B868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422B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CDC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526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D7E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793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3D462" w14:textId="77777777" w:rsidTr="00503750">
        <w:tc>
          <w:tcPr>
            <w:tcW w:w="2835" w:type="dxa"/>
            <w:vAlign w:val="center"/>
          </w:tcPr>
          <w:p w14:paraId="51856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6CB0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E33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83F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DF1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F4E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02BC5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BC778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E651DE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A365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444DC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688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86553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22226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F1C0A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1B93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DC3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670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ED3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B83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8DE6F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AE251A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42753EF" w14:textId="77777777" w:rsidTr="00503750">
        <w:tc>
          <w:tcPr>
            <w:tcW w:w="2552" w:type="dxa"/>
            <w:shd w:val="clear" w:color="auto" w:fill="auto"/>
            <w:vAlign w:val="center"/>
          </w:tcPr>
          <w:p w14:paraId="1762FE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BC8AE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CD4FF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252C9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CFE55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1175C6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3CBC0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AB3556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CE005D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50.00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94CF67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50.00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8996DD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CEB80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8415F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EEAF17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63E4DD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F3C919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1A9091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175F9D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5FEBA7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C2079E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8456A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A17BF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F377FB9" w14:textId="77777777" w:rsidTr="00503750">
        <w:tc>
          <w:tcPr>
            <w:tcW w:w="4395" w:type="dxa"/>
            <w:vMerge/>
          </w:tcPr>
          <w:p w14:paraId="24F186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AED4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E1D90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4F09A6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F2BAA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9363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  <w:lang w:eastAsia="sk-SK"/>
              </w:rPr>
              <w:t>39514.00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DF3B3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5361D4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D605C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4C1C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AD377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61F4AE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80F3F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BFC8AD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39514.00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6775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8A87ECD" w14:textId="77777777" w:rsidTr="00503750">
        <w:tc>
          <w:tcPr>
            <w:tcW w:w="4395" w:type="dxa"/>
            <w:vAlign w:val="center"/>
          </w:tcPr>
          <w:p w14:paraId="498995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E43B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FF929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3F6579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31582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B41D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E1A7F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AF0046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C8B55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857716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A696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2170BA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4E6BA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293E944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77202.23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68C9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26998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8DC88B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9C03DBE" w14:textId="77777777" w:rsidTr="00503750">
        <w:tc>
          <w:tcPr>
            <w:tcW w:w="4395" w:type="dxa"/>
            <w:vAlign w:val="center"/>
          </w:tcPr>
          <w:p w14:paraId="2F74AE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A468BC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F6C533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4F8A31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F0D6B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0E8BA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569E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D8AA22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196A1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na ťarchu nákladov</w:t>
            </w:r>
          </w:p>
        </w:tc>
        <w:tc>
          <w:tcPr>
            <w:tcW w:w="2693" w:type="dxa"/>
            <w:vAlign w:val="center"/>
          </w:tcPr>
          <w:p w14:paraId="2ABB7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5168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5DF1EC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A7B3E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5098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8A5A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1F2166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BAD8A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BA7E74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61973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4F2C30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F5170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25633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FAD6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1E6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63898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9EA94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ADE8B63" w14:textId="77777777" w:rsidTr="00503750">
        <w:tc>
          <w:tcPr>
            <w:tcW w:w="1843" w:type="dxa"/>
            <w:vAlign w:val="center"/>
          </w:tcPr>
          <w:p w14:paraId="1FD1B2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AB90B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80584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6C34B3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D2A3C8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861BB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860F68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061A656" w14:textId="77777777" w:rsidTr="00503750">
        <w:tc>
          <w:tcPr>
            <w:tcW w:w="1843" w:type="dxa"/>
            <w:vAlign w:val="center"/>
          </w:tcPr>
          <w:p w14:paraId="16960F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5DCDC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067C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DC20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E5BE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CF52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AC19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11F013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D371C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65477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88F5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457A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7F81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9A1A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E43D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78972F7" w14:textId="77777777" w:rsidTr="00503750">
        <w:tc>
          <w:tcPr>
            <w:tcW w:w="1843" w:type="dxa"/>
            <w:vAlign w:val="center"/>
          </w:tcPr>
          <w:p w14:paraId="2D7EA6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EC358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2123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56FA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CC1FA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ABC1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2647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3163DC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F0C57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783E2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8D39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E2DC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25A8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CD77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7A54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6B4CF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74D14E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3277CF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F1FF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E491D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BAEC8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1186B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6AA5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743C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3391C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BBE0A4C" w14:textId="77777777" w:rsidTr="00503750">
        <w:trPr>
          <w:trHeight w:val="664"/>
        </w:trPr>
        <w:tc>
          <w:tcPr>
            <w:tcW w:w="3372" w:type="dxa"/>
          </w:tcPr>
          <w:p w14:paraId="4E6B9C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15884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BF046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906C4F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9DB7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198D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39D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CA637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3BF704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2433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6AF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816AE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579B1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8E56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55B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ECFD8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DEE72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A34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4D0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53294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C70CD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B457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227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A75D6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66497C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C1FD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6B4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B6276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01394F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68F201C" w14:textId="77777777" w:rsidTr="00503750">
        <w:tc>
          <w:tcPr>
            <w:tcW w:w="2835" w:type="dxa"/>
            <w:vAlign w:val="center"/>
          </w:tcPr>
          <w:p w14:paraId="7A4647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52C4B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F562E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83AFF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A5AC0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4700028" w14:textId="77777777" w:rsidTr="00503750">
        <w:tc>
          <w:tcPr>
            <w:tcW w:w="2835" w:type="dxa"/>
          </w:tcPr>
          <w:p w14:paraId="7BCFB4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A4B9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328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C93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3A6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66C3B3" w14:textId="77777777" w:rsidTr="00503750">
        <w:tc>
          <w:tcPr>
            <w:tcW w:w="2835" w:type="dxa"/>
          </w:tcPr>
          <w:p w14:paraId="77C2C1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5786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2B5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E98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106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125752" w14:textId="77777777" w:rsidTr="00503750">
        <w:tc>
          <w:tcPr>
            <w:tcW w:w="2835" w:type="dxa"/>
          </w:tcPr>
          <w:p w14:paraId="1C6E7D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5CE7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EF6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B24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53E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0C04FF" w14:textId="77777777" w:rsidTr="00503750">
        <w:tc>
          <w:tcPr>
            <w:tcW w:w="2835" w:type="dxa"/>
            <w:vAlign w:val="center"/>
          </w:tcPr>
          <w:p w14:paraId="2BAC8F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6070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097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605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DCB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005CFC" w14:textId="77777777" w:rsidTr="00503750">
        <w:tc>
          <w:tcPr>
            <w:tcW w:w="2835" w:type="dxa"/>
            <w:vAlign w:val="center"/>
          </w:tcPr>
          <w:p w14:paraId="3B2894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EDBF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E4D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AF3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F79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85A9ED" w14:textId="77777777" w:rsidTr="00503750">
        <w:tc>
          <w:tcPr>
            <w:tcW w:w="2835" w:type="dxa"/>
          </w:tcPr>
          <w:p w14:paraId="79FBE6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FBFA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C96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8AE3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41E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C1C3F4" w14:textId="77777777" w:rsidTr="00503750">
        <w:tc>
          <w:tcPr>
            <w:tcW w:w="2835" w:type="dxa"/>
          </w:tcPr>
          <w:p w14:paraId="2CD4A9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56D6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F76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A21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7C8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DCC6CC" w14:textId="77777777" w:rsidTr="00503750">
        <w:tc>
          <w:tcPr>
            <w:tcW w:w="2835" w:type="dxa"/>
          </w:tcPr>
          <w:p w14:paraId="608765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48B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E9A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B17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84D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C36D0E" w14:textId="77777777" w:rsidR="00944C3D" w:rsidRDefault="00944C3D" w:rsidP="00944C3D">
      <w:pPr>
        <w:rPr>
          <w:rFonts w:ascii="Arial" w:hAnsi="Arial"/>
          <w:b/>
        </w:rPr>
      </w:pPr>
    </w:p>
    <w:p w14:paraId="5B3B8FF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AD5CAB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70F0DC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790B9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6180A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34B54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BE6A8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23F71AE" w14:textId="77777777" w:rsidTr="00503750">
        <w:trPr>
          <w:trHeight w:val="443"/>
        </w:trPr>
        <w:tc>
          <w:tcPr>
            <w:tcW w:w="2560" w:type="dxa"/>
          </w:tcPr>
          <w:p w14:paraId="76CF44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88B3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F984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FE2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1F8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45594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6F8D7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3763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85F9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4A5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A37F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82612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27E33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E9B3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3377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15C5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F279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CAE4C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DD572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0A6C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942B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F13A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FF51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B7FFCF" w14:textId="77777777" w:rsidR="00944C3D" w:rsidRDefault="00944C3D" w:rsidP="00944C3D">
      <w:pPr>
        <w:rPr>
          <w:rFonts w:ascii="Arial" w:hAnsi="Arial"/>
          <w:b/>
        </w:rPr>
      </w:pPr>
    </w:p>
    <w:p w14:paraId="56DD8DBA" w14:textId="77777777" w:rsidR="00944C3D" w:rsidRDefault="00944C3D" w:rsidP="00944C3D">
      <w:pPr>
        <w:rPr>
          <w:rFonts w:ascii="Arial" w:hAnsi="Arial"/>
          <w:b/>
        </w:rPr>
      </w:pPr>
    </w:p>
    <w:p w14:paraId="0C92F72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D1F8FAA" w14:textId="77777777" w:rsidR="00944C3D" w:rsidRDefault="00944C3D" w:rsidP="00944C3D">
      <w:pPr>
        <w:rPr>
          <w:rFonts w:ascii="Arial" w:hAnsi="Arial"/>
          <w:b/>
        </w:rPr>
      </w:pPr>
    </w:p>
    <w:p w14:paraId="3ED7756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1CA4E4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AC0BC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F0975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8F3F3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9E21A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92AE5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DA1C7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273AC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8E589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7E1D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3B9E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E3FBE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5CED4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EA1F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1CF1D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1B41A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07170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00B52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FD64B4F" w14:textId="77777777" w:rsidTr="00503750">
        <w:trPr>
          <w:trHeight w:val="677"/>
        </w:trPr>
        <w:tc>
          <w:tcPr>
            <w:tcW w:w="3358" w:type="dxa"/>
          </w:tcPr>
          <w:p w14:paraId="0D7300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FDE33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A68C1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E18A7E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1417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CC42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443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3934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EF60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44E5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E20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B3958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A81A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41C3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A11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1AF58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87B6B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1DAC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1BE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6D8A9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4AC1E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AFE2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4B4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5B9E6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769B16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CC84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5C2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D8375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2D1179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D49CD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A8210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ACAB3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923DAE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36F9B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BAD79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080DE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F9237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75795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0AA6B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E0B44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5258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AAF9C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83CF05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4DD9B3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49863C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59C400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5377D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CCD5C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D5875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C5D0D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650A6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F06E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A8B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5F362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5EA59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A7BF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8A2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8F01B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FAE4A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C6F7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3F0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9B2A6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40B04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2B67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D97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1B5E5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1B7819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7F48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5A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FE86C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2850DA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FAE170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568C0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E9D19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BDCC6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3E8E08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4B583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2804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0EA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D7708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F975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815E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2E4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3E70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04C9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3AE5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0CC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C8591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F62735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EFE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88E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A1CC9F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F0DF63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5AB3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F7F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33F09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8A0A77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15F6F4C" w14:textId="77777777" w:rsidTr="00503750">
        <w:tc>
          <w:tcPr>
            <w:tcW w:w="3686" w:type="dxa"/>
            <w:vAlign w:val="center"/>
          </w:tcPr>
          <w:p w14:paraId="36447F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CE7CE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3FAA3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20D71E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53D6B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523D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E02F2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DB702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D6CF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3D511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01273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CACDF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36B75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C76FD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BED6F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71B17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54D7BE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897966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B1864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795B8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788B0D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1B884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ECEB9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BA3D7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E455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1F433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057F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C4B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1FD75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B079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830E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482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B32CA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29566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87F5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AB6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7FA52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1C515D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0E33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9A1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60632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4EEA2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1C9D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633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C8AC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955D0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1FFE1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42CB24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63729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A2F50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850BAC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BFF1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B8DC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43172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1A2D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3618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1BFEB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DD56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4AF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68A37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0698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F09D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B197B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5454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B3DF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6CAAA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16E50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35D46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DC43D4" w14:textId="77777777" w:rsidR="00944C3D" w:rsidRDefault="00944C3D" w:rsidP="00944C3D">
      <w:pPr>
        <w:rPr>
          <w:sz w:val="22"/>
          <w:szCs w:val="22"/>
        </w:rPr>
      </w:pPr>
    </w:p>
    <w:p w14:paraId="3022F076" w14:textId="77777777" w:rsidR="00944C3D" w:rsidRDefault="00944C3D" w:rsidP="00944C3D">
      <w:pPr>
        <w:rPr>
          <w:sz w:val="22"/>
          <w:szCs w:val="22"/>
        </w:rPr>
      </w:pPr>
    </w:p>
    <w:p w14:paraId="476FAD8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2617CB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0F9924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16D90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D93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7EFEF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C44AF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9FFE58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77D69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148504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3C4A6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21BF5D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9155E9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3DB5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85A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894FB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5B23A2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16EB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3E7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7320E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C4594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EA15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261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310D6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5C1F4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CD4F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CAB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9D9E7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9DB59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08F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55F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D938E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2D4F8F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F603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F94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4177E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69451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E8C8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FBA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A26D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600B1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509C6E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896641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C89E3E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0F8D4D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2CD08F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201F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2530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7C3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31BCE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DE43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FD9E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F00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36F2E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29124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9AF3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5BF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DD01B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710D8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C598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986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9F08A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984D8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E42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911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B218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A1ADCC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394C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59A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74ADF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B589FF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1FDD5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FBD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438E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B95C4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C14F49D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AF924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F7009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8DEE4B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9F939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1997EB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5E5FFF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39A83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A8F4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B0281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DFE4A66" w14:textId="77777777" w:rsidR="00944C3D" w:rsidRPr="003607F0" w:rsidRDefault="00944C3D" w:rsidP="00944C3D"/>
    <w:p w14:paraId="7F7921AA" w14:textId="77777777" w:rsidR="00F47675" w:rsidRPr="00944C3D" w:rsidRDefault="00F47675" w:rsidP="00944C3D"/>
    <w:sectPr w:rsidR="00F47675" w:rsidRPr="00944C3D" w:rsidSect="006B016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08D3C" w14:textId="77777777" w:rsidR="006B0169" w:rsidRDefault="006B0169">
      <w:r>
        <w:separator/>
      </w:r>
    </w:p>
  </w:endnote>
  <w:endnote w:type="continuationSeparator" w:id="0">
    <w:p w14:paraId="2745B7F2" w14:textId="77777777" w:rsidR="006B0169" w:rsidRDefault="006B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2B94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54BCA1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D443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9FDD15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EE5B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1850ADF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32C75" w14:textId="77777777" w:rsidR="006B0169" w:rsidRDefault="006B0169">
      <w:r>
        <w:separator/>
      </w:r>
    </w:p>
  </w:footnote>
  <w:footnote w:type="continuationSeparator" w:id="0">
    <w:p w14:paraId="33B7FE49" w14:textId="77777777" w:rsidR="006B0169" w:rsidRDefault="006B0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019982">
    <w:abstractNumId w:val="13"/>
  </w:num>
  <w:num w:numId="2" w16cid:durableId="1308823007">
    <w:abstractNumId w:val="17"/>
  </w:num>
  <w:num w:numId="3" w16cid:durableId="1437796258">
    <w:abstractNumId w:val="8"/>
  </w:num>
  <w:num w:numId="4" w16cid:durableId="394740403">
    <w:abstractNumId w:val="7"/>
  </w:num>
  <w:num w:numId="5" w16cid:durableId="140576205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731847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8426657">
    <w:abstractNumId w:val="20"/>
  </w:num>
  <w:num w:numId="8" w16cid:durableId="785390102">
    <w:abstractNumId w:val="10"/>
  </w:num>
  <w:num w:numId="9" w16cid:durableId="1853180387">
    <w:abstractNumId w:val="0"/>
  </w:num>
  <w:num w:numId="10" w16cid:durableId="524174364">
    <w:abstractNumId w:val="19"/>
  </w:num>
  <w:num w:numId="11" w16cid:durableId="555361570">
    <w:abstractNumId w:val="6"/>
  </w:num>
  <w:num w:numId="12" w16cid:durableId="1297176194">
    <w:abstractNumId w:val="9"/>
  </w:num>
  <w:num w:numId="13" w16cid:durableId="905534583">
    <w:abstractNumId w:val="12"/>
  </w:num>
  <w:num w:numId="14" w16cid:durableId="1203859851">
    <w:abstractNumId w:val="15"/>
  </w:num>
  <w:num w:numId="15" w16cid:durableId="808590006">
    <w:abstractNumId w:val="14"/>
  </w:num>
  <w:num w:numId="16" w16cid:durableId="1246300153">
    <w:abstractNumId w:val="2"/>
  </w:num>
  <w:num w:numId="17" w16cid:durableId="1496720567">
    <w:abstractNumId w:val="4"/>
  </w:num>
  <w:num w:numId="18" w16cid:durableId="979572321">
    <w:abstractNumId w:val="11"/>
  </w:num>
  <w:num w:numId="19" w16cid:durableId="593560886">
    <w:abstractNumId w:val="5"/>
  </w:num>
  <w:num w:numId="20" w16cid:durableId="138620358">
    <w:abstractNumId w:val="18"/>
  </w:num>
  <w:num w:numId="21" w16cid:durableId="45229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2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2951688.doc"/>
    <w:docVar w:name="arg5" w:val="3"/>
  </w:docVars>
  <w:rsids>
    <w:rsidRoot w:val="00F56D0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535DB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0169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20E64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6D0F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13430"/>
  <w15:docId w15:val="{47E47E09-4754-429D-8CDD-AC4ACF44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</Pages>
  <Words>5317</Words>
  <Characters>30312</Characters>
  <Application>Microsoft Office Word</Application>
  <DocSecurity>0</DocSecurity>
  <Lines>252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3</cp:revision>
  <cp:lastPrinted>2009-07-30T10:15:00Z</cp:lastPrinted>
  <dcterms:created xsi:type="dcterms:W3CDTF">2023-03-14T07:16:00Z</dcterms:created>
  <dcterms:modified xsi:type="dcterms:W3CDTF">2024-03-22T09:53:00Z</dcterms:modified>
</cp:coreProperties>
</file>