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Názov právnickej osoby a jej sídlo alebo meno a priezvisko fyzickej osoby. </w:t>
      </w:r>
    </w:p>
    <w:p w:rsidR="00BA61F6" w:rsidRDefault="00BA61F6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M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eno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BA61F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spoločnosti</w:t>
            </w:r>
          </w:p>
        </w:tc>
      </w:tr>
      <w:tr w:rsidR="00BA61F6" w:rsidRPr="00536B52" w:rsidTr="001178D7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  <w:r w:rsidR="002678D1">
              <w:rPr>
                <w:sz w:val="22"/>
              </w:rPr>
              <w:t xml:space="preserve">Rusínska chyža </w:t>
            </w:r>
            <w:proofErr w:type="spellStart"/>
            <w:r w:rsidR="002678D1">
              <w:rPr>
                <w:sz w:val="22"/>
              </w:rPr>
              <w:t>s.r.o</w:t>
            </w:r>
            <w:proofErr w:type="spellEnd"/>
            <w:r w:rsidR="002678D1">
              <w:rPr>
                <w:sz w:val="22"/>
              </w:rPr>
              <w:t>.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BA61F6" w:rsidRPr="00536B52" w:rsidRDefault="00BA61F6" w:rsidP="003E317F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  <w:proofErr w:type="spellStart"/>
            <w:r w:rsidR="002678D1">
              <w:rPr>
                <w:sz w:val="22"/>
              </w:rPr>
              <w:t>Kudlovská</w:t>
            </w:r>
            <w:proofErr w:type="spellEnd"/>
            <w:r w:rsidR="002678D1">
              <w:rPr>
                <w:sz w:val="22"/>
              </w:rPr>
              <w:t>, 267/8, 06601, Humenné</w:t>
            </w:r>
          </w:p>
        </w:tc>
      </w:tr>
    </w:tbl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Pr="007325D9" w:rsidRDefault="007325D9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 w:rsidRPr="007325D9">
        <w:rPr>
          <w:b/>
          <w:color w:val="auto"/>
          <w:sz w:val="23"/>
          <w:szCs w:val="23"/>
        </w:rPr>
        <w:t xml:space="preserve">Účtovná </w:t>
      </w:r>
      <w:r>
        <w:rPr>
          <w:b/>
          <w:color w:val="auto"/>
          <w:sz w:val="23"/>
          <w:szCs w:val="23"/>
        </w:rPr>
        <w:t>jednotka nie je súčasťou konsolidovaného celku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Pr="007325D9" w:rsidRDefault="007325D9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 w:rsidRPr="007325D9">
        <w:rPr>
          <w:b/>
          <w:color w:val="auto"/>
          <w:sz w:val="23"/>
          <w:szCs w:val="23"/>
        </w:rPr>
        <w:t>Účtovná jednotka nie je materskou spoločnosťou.</w:t>
      </w:r>
    </w:p>
    <w:p w:rsidR="007325D9" w:rsidRPr="007325D9" w:rsidRDefault="007325D9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</w:p>
    <w:p w:rsidR="00536B52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Pr="007325D9" w:rsidRDefault="007325D9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7325D9">
        <w:rPr>
          <w:b/>
          <w:color w:val="auto"/>
          <w:sz w:val="23"/>
          <w:szCs w:val="23"/>
        </w:rPr>
        <w:t>Účtovná jednotka je oslobodená od povinnosti zostavovať konsolidovanú  ÚZ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ED12CF" w:rsidRPr="00ED12CF" w:rsidRDefault="00ED12CF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ED12CF">
        <w:rPr>
          <w:b/>
          <w:color w:val="auto"/>
          <w:sz w:val="23"/>
          <w:szCs w:val="23"/>
        </w:rPr>
        <w:t>ÚJ nemá žiadne dcérske spoločnosti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87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5"/>
        <w:gridCol w:w="4365"/>
      </w:tblGrid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43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3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536B52" w:rsidRDefault="008420B2" w:rsidP="00536B5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Priemerný prepočítaný počet zamestnancov</w:t>
            </w:r>
          </w:p>
        </w:tc>
        <w:tc>
          <w:tcPr>
            <w:tcW w:w="4365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536B52" w:rsidRDefault="00ED12CF" w:rsidP="00536B52">
            <w:pPr>
              <w:spacing w:after="0" w:line="240" w:lineRule="auto"/>
              <w:jc w:val="center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lang w:eastAsia="sk-SK"/>
              </w:rPr>
              <w:t>0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02071E">
      <w:pPr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36B52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D536A" w:rsidRPr="00ED12CF" w:rsidRDefault="00536B52" w:rsidP="00536B52">
      <w:pPr>
        <w:pStyle w:val="Default"/>
        <w:ind w:firstLine="708"/>
        <w:jc w:val="both"/>
        <w:rPr>
          <w:b/>
          <w:color w:val="auto"/>
          <w:sz w:val="23"/>
          <w:szCs w:val="23"/>
        </w:rPr>
      </w:pPr>
      <w:r w:rsidRPr="00ED12CF">
        <w:rPr>
          <w:b/>
          <w:color w:val="auto"/>
          <w:sz w:val="23"/>
          <w:szCs w:val="23"/>
        </w:rPr>
        <w:t xml:space="preserve">Áno </w:t>
      </w:r>
      <w:r w:rsidRPr="00ED12CF">
        <w:rPr>
          <w:b/>
          <w:color w:val="auto"/>
          <w:sz w:val="23"/>
          <w:szCs w:val="23"/>
        </w:rPr>
        <w:tab/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Pr="00D16492" w:rsidRDefault="00D16492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D16492">
        <w:rPr>
          <w:b/>
          <w:color w:val="auto"/>
          <w:sz w:val="23"/>
          <w:szCs w:val="23"/>
        </w:rPr>
        <w:t>ÚJ</w:t>
      </w:r>
      <w:r>
        <w:rPr>
          <w:b/>
          <w:color w:val="auto"/>
          <w:sz w:val="23"/>
          <w:szCs w:val="23"/>
        </w:rPr>
        <w:t xml:space="preserve"> neuplatnila v r. 2023 žiadne odpisy.</w:t>
      </w:r>
      <w:bookmarkStart w:id="0" w:name="_GoBack"/>
      <w:bookmarkEnd w:id="0"/>
    </w:p>
    <w:p w:rsidR="00536B52" w:rsidRPr="00D16492" w:rsidRDefault="00536B52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Pr="00285EDB" w:rsidRDefault="00285EDB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285EDB">
        <w:rPr>
          <w:b/>
          <w:color w:val="auto"/>
          <w:sz w:val="23"/>
          <w:szCs w:val="23"/>
        </w:rPr>
        <w:t>K</w:t>
      </w:r>
      <w:r>
        <w:rPr>
          <w:b/>
          <w:color w:val="auto"/>
          <w:sz w:val="23"/>
          <w:szCs w:val="23"/>
        </w:rPr>
        <w:t> zmenám účtovných zásad v r. 2023 nedošlo.</w:t>
      </w:r>
    </w:p>
    <w:p w:rsidR="00536B52" w:rsidRPr="00285EDB" w:rsidRDefault="00536B52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320ED4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Dotácia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Ocenenie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Výška dotácie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BA61F6">
            <w:pPr>
              <w:spacing w:after="0" w:line="240" w:lineRule="auto"/>
              <w:rPr>
                <w:rFonts w:eastAsia="Times New Roman"/>
                <w:bCs/>
                <w:sz w:val="22"/>
                <w:lang w:eastAsia="sk-SK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BA61F6" w:rsidRDefault="00E23D62" w:rsidP="00E23D62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sk-SK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BA61F6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ED12CF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ED12CF">
        <w:rPr>
          <w:b/>
          <w:color w:val="auto"/>
          <w:sz w:val="23"/>
          <w:szCs w:val="23"/>
        </w:rPr>
        <w:t>ÚJ nevykonala žiadne opravy chýb minulých období</w:t>
      </w:r>
    </w:p>
    <w:p w:rsidR="0002071E" w:rsidRPr="00ED12CF" w:rsidRDefault="0002071E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02071E" w:rsidRDefault="0002071E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02071E">
      <w:pPr>
        <w:pStyle w:val="Default"/>
        <w:keepNext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85EDB" w:rsidRPr="00285EDB" w:rsidRDefault="00285EDB" w:rsidP="00285EDB">
      <w:pPr>
        <w:pStyle w:val="Default"/>
        <w:spacing w:after="27"/>
        <w:ind w:left="360"/>
        <w:jc w:val="both"/>
        <w:rPr>
          <w:b/>
          <w:color w:val="auto"/>
          <w:sz w:val="23"/>
          <w:szCs w:val="23"/>
        </w:rPr>
      </w:pPr>
      <w:r w:rsidRPr="00ED12CF">
        <w:rPr>
          <w:b/>
          <w:color w:val="auto"/>
          <w:sz w:val="23"/>
          <w:szCs w:val="23"/>
        </w:rPr>
        <w:t>ÚJ nemá náplň</w:t>
      </w:r>
    </w:p>
    <w:p w:rsidR="0002071E" w:rsidRDefault="0002071E" w:rsidP="00285EDB">
      <w:pPr>
        <w:pStyle w:val="Default"/>
        <w:keepNext/>
        <w:ind w:left="360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2678D1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lastRenderedPageBreak/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2678D1" w:rsidP="003652EB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sz w:val="22"/>
              </w:rPr>
              <w:t>0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285EDB" w:rsidRPr="00285EDB" w:rsidRDefault="00285EDB" w:rsidP="00285EDB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 w:rsidRPr="00ED12CF">
        <w:rPr>
          <w:b/>
          <w:color w:val="auto"/>
          <w:sz w:val="23"/>
          <w:szCs w:val="23"/>
        </w:rPr>
        <w:t>ÚJ nemá náplň</w:t>
      </w:r>
    </w:p>
    <w:p w:rsidR="00285EDB" w:rsidRDefault="00285EDB" w:rsidP="00285EDB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285EDB" w:rsidRPr="00285EDB" w:rsidRDefault="00285EDB" w:rsidP="00285EDB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 w:rsidRPr="00ED12CF">
        <w:rPr>
          <w:b/>
          <w:color w:val="auto"/>
          <w:sz w:val="23"/>
          <w:szCs w:val="23"/>
        </w:rPr>
        <w:t>ÚJ nemá náplň</w:t>
      </w:r>
    </w:p>
    <w:p w:rsidR="00285EDB" w:rsidRDefault="00285EDB" w:rsidP="00285EDB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285EDB" w:rsidRDefault="00285EDB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Pr="00285EDB" w:rsidRDefault="00285EDB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 w:rsidRPr="00ED12CF">
        <w:rPr>
          <w:b/>
          <w:color w:val="auto"/>
          <w:sz w:val="23"/>
          <w:szCs w:val="23"/>
        </w:rPr>
        <w:t>ÚJ nemá náplň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285EDB" w:rsidRDefault="005D536A" w:rsidP="00285EDB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285EDB" w:rsidRPr="00ED12CF" w:rsidRDefault="00285EDB" w:rsidP="00285EDB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 w:rsidRPr="00ED12CF">
        <w:rPr>
          <w:b/>
          <w:color w:val="auto"/>
          <w:sz w:val="23"/>
          <w:szCs w:val="23"/>
        </w:rPr>
        <w:t>ÚJ nemá náplň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E23D62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Pr="00ED12CF" w:rsidRDefault="00ED12CF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 w:rsidRPr="00ED12CF">
        <w:rPr>
          <w:b/>
          <w:color w:val="auto"/>
          <w:sz w:val="23"/>
          <w:szCs w:val="23"/>
        </w:rPr>
        <w:t>ÚJ nemá náplň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8420B2" w:rsidRDefault="005D536A" w:rsidP="00285EDB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ED12CF" w:rsidRPr="00ED12CF" w:rsidRDefault="00ED12CF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 w:rsidRPr="00ED12CF">
        <w:rPr>
          <w:b/>
          <w:color w:val="auto"/>
          <w:sz w:val="23"/>
          <w:szCs w:val="23"/>
        </w:rPr>
        <w:t>ÚJ nemá náplň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ED12CF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  <w:r w:rsidRPr="00ED12CF">
        <w:rPr>
          <w:b/>
          <w:color w:val="auto"/>
          <w:sz w:val="23"/>
          <w:szCs w:val="23"/>
        </w:rPr>
        <w:t>ÚJ nemá náplň</w:t>
      </w:r>
    </w:p>
    <w:p w:rsidR="00ED12CF" w:rsidRPr="00ED12CF" w:rsidRDefault="00ED12CF" w:rsidP="005D536A">
      <w:pPr>
        <w:pStyle w:val="Default"/>
        <w:spacing w:after="27"/>
        <w:jc w:val="both"/>
        <w:rPr>
          <w:b/>
          <w:color w:val="auto"/>
          <w:sz w:val="23"/>
          <w:szCs w:val="23"/>
        </w:rPr>
      </w:pPr>
    </w:p>
    <w:p w:rsidR="00ED12CF" w:rsidRPr="00863BC4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ED12CF" w:rsidP="005D536A">
      <w:pPr>
        <w:pStyle w:val="Default"/>
        <w:jc w:val="both"/>
        <w:rPr>
          <w:b/>
          <w:color w:val="auto"/>
          <w:sz w:val="23"/>
          <w:szCs w:val="23"/>
        </w:rPr>
      </w:pPr>
      <w:r w:rsidRPr="00ED12CF">
        <w:rPr>
          <w:b/>
          <w:color w:val="auto"/>
          <w:sz w:val="23"/>
          <w:szCs w:val="23"/>
        </w:rPr>
        <w:t>ÚJ nemá náplň</w:t>
      </w:r>
    </w:p>
    <w:p w:rsidR="00863BC4" w:rsidRPr="00863BC4" w:rsidRDefault="00863BC4" w:rsidP="005D536A">
      <w:pPr>
        <w:pStyle w:val="Default"/>
        <w:jc w:val="both"/>
        <w:rPr>
          <w:b/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DD63E3" w:rsidP="005D536A">
      <w:pPr>
        <w:jc w:val="both"/>
      </w:pPr>
    </w:p>
    <w:p w:rsidR="00863BC4" w:rsidRDefault="00863BC4" w:rsidP="005D536A">
      <w:pPr>
        <w:jc w:val="both"/>
      </w:pPr>
      <w:r>
        <w:t>V Humennom,  20.</w:t>
      </w:r>
      <w:r w:rsidR="0002071E">
        <w:t>03</w:t>
      </w:r>
      <w:r>
        <w:t>.202</w:t>
      </w:r>
      <w:r w:rsidR="0002071E">
        <w:t>4</w:t>
      </w:r>
    </w:p>
    <w:p w:rsidR="00863BC4" w:rsidRDefault="00863BC4" w:rsidP="005D536A">
      <w:pPr>
        <w:jc w:val="both"/>
      </w:pPr>
    </w:p>
    <w:sectPr w:rsidR="00863BC4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63E3" w:rsidRDefault="00DD63E3" w:rsidP="00536B52">
      <w:pPr>
        <w:spacing w:after="0" w:line="240" w:lineRule="auto"/>
      </w:pPr>
      <w:r>
        <w:separator/>
      </w:r>
    </w:p>
  </w:endnote>
  <w:endnote w:type="continuationSeparator" w:id="0">
    <w:p w:rsidR="00DD63E3" w:rsidRDefault="00DD63E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63E3" w:rsidRDefault="00DD63E3" w:rsidP="00536B52">
      <w:pPr>
        <w:spacing w:after="0" w:line="240" w:lineRule="auto"/>
      </w:pPr>
      <w:r>
        <w:separator/>
      </w:r>
    </w:p>
  </w:footnote>
  <w:footnote w:type="continuationSeparator" w:id="0">
    <w:p w:rsidR="00DD63E3" w:rsidRDefault="00DD63E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069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758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7325D9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7325D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7325D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7325D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7325D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7325D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7325D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7325D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7325D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</w:p>
      </w:tc>
      <w:tc>
        <w:tcPr>
          <w:tcW w:w="284" w:type="dxa"/>
        </w:tcPr>
        <w:p w:rsidR="00536B52" w:rsidRDefault="007325D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325D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7325D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7325D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7325D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7325D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:rsidR="00536B52" w:rsidRDefault="007325D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7325D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49" w:type="dxa"/>
        </w:tcPr>
        <w:p w:rsidR="00536B52" w:rsidRDefault="007325D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7325D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E758E6"/>
    <w:multiLevelType w:val="hybridMultilevel"/>
    <w:tmpl w:val="EA1AA818"/>
    <w:lvl w:ilvl="0" w:tplc="7C8460B8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8D1"/>
    <w:rsid w:val="00014F35"/>
    <w:rsid w:val="0002071E"/>
    <w:rsid w:val="00027087"/>
    <w:rsid w:val="00104CBE"/>
    <w:rsid w:val="00104CF6"/>
    <w:rsid w:val="0010796B"/>
    <w:rsid w:val="0011611B"/>
    <w:rsid w:val="00123F1F"/>
    <w:rsid w:val="00172443"/>
    <w:rsid w:val="002052C4"/>
    <w:rsid w:val="00222B0D"/>
    <w:rsid w:val="002678D1"/>
    <w:rsid w:val="00285EDB"/>
    <w:rsid w:val="0031338E"/>
    <w:rsid w:val="00320ED4"/>
    <w:rsid w:val="003652EB"/>
    <w:rsid w:val="003B69B1"/>
    <w:rsid w:val="003E317F"/>
    <w:rsid w:val="0040300D"/>
    <w:rsid w:val="00426E80"/>
    <w:rsid w:val="004B403F"/>
    <w:rsid w:val="0052082A"/>
    <w:rsid w:val="00536B52"/>
    <w:rsid w:val="005D536A"/>
    <w:rsid w:val="005E1C8A"/>
    <w:rsid w:val="006171F8"/>
    <w:rsid w:val="006A0AB4"/>
    <w:rsid w:val="006A7C8A"/>
    <w:rsid w:val="007325D9"/>
    <w:rsid w:val="007619D7"/>
    <w:rsid w:val="00786CB1"/>
    <w:rsid w:val="007A0F50"/>
    <w:rsid w:val="008420B2"/>
    <w:rsid w:val="00863BC4"/>
    <w:rsid w:val="008948EC"/>
    <w:rsid w:val="008C12FE"/>
    <w:rsid w:val="008D018D"/>
    <w:rsid w:val="00962DA0"/>
    <w:rsid w:val="009D09A4"/>
    <w:rsid w:val="00A31F23"/>
    <w:rsid w:val="00A65CD7"/>
    <w:rsid w:val="00AD23CF"/>
    <w:rsid w:val="00B202C7"/>
    <w:rsid w:val="00BA61F6"/>
    <w:rsid w:val="00BB6695"/>
    <w:rsid w:val="00BD039E"/>
    <w:rsid w:val="00BE22EC"/>
    <w:rsid w:val="00CC6DF0"/>
    <w:rsid w:val="00D10215"/>
    <w:rsid w:val="00D16492"/>
    <w:rsid w:val="00D20B35"/>
    <w:rsid w:val="00D73AA9"/>
    <w:rsid w:val="00DD63E3"/>
    <w:rsid w:val="00E23D62"/>
    <w:rsid w:val="00E77D78"/>
    <w:rsid w:val="00E93DD4"/>
    <w:rsid w:val="00EA5B96"/>
    <w:rsid w:val="00ED12CF"/>
    <w:rsid w:val="00EF5CB9"/>
    <w:rsid w:val="00F01409"/>
    <w:rsid w:val="00FE1E5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89B0BA-1F8C-48C6-8CD0-89F10F5C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_mu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Poznamky_muj.dotx</Template>
  <TotalTime>41</TotalTime>
  <Pages>1</Pages>
  <Words>1223</Words>
  <Characters>6974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N</dc:creator>
  <cp:lastModifiedBy>Ivan N</cp:lastModifiedBy>
  <cp:revision>4</cp:revision>
  <cp:lastPrinted>2023-06-20T12:59:00Z</cp:lastPrinted>
  <dcterms:created xsi:type="dcterms:W3CDTF">2024-03-23T20:29:00Z</dcterms:created>
  <dcterms:modified xsi:type="dcterms:W3CDTF">2024-03-23T21:42:00Z</dcterms:modified>
</cp:coreProperties>
</file>