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85"/>
        <w:gridCol w:w="2478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30"/>
        <w:gridCol w:w="330"/>
        <w:gridCol w:w="330"/>
        <w:gridCol w:w="330"/>
      </w:tblGrid>
      <w:tr w:rsidR="00374517" w:rsidRPr="00D90FC4" w14:paraId="1979EDC3" w14:textId="77777777" w:rsidTr="00831E64">
        <w:tc>
          <w:tcPr>
            <w:tcW w:w="3061" w:type="dxa"/>
            <w:shd w:val="clear" w:color="auto" w:fill="auto"/>
            <w:vAlign w:val="center"/>
          </w:tcPr>
          <w:p w14:paraId="67A08465" w14:textId="77777777"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14040E5B" w14:textId="77777777"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7AA76F9A" w14:textId="77777777" w:rsidR="00374517" w:rsidRPr="00831E64" w:rsidRDefault="00677AB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04717025" w14:textId="77777777" w:rsidR="00374517" w:rsidRPr="00831E64" w:rsidRDefault="00677AB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0EE7DF09" w14:textId="77777777" w:rsidR="00374517" w:rsidRPr="00831E64" w:rsidRDefault="00677AB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70641A75" w14:textId="77777777" w:rsidR="00374517" w:rsidRPr="00831E64" w:rsidRDefault="00677AB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4B57F191" w14:textId="77777777" w:rsidR="00374517" w:rsidRPr="00831E64" w:rsidRDefault="00677AB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07DB1348" w14:textId="77777777" w:rsidR="00374517" w:rsidRPr="00831E64" w:rsidRDefault="00677AB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7A7F6F32" w14:textId="77777777" w:rsidR="00374517" w:rsidRPr="00831E64" w:rsidRDefault="00677AB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05D9BA4B" w14:textId="77777777" w:rsidR="00374517" w:rsidRPr="00831E64" w:rsidRDefault="00677AB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CCC7CBB" w14:textId="77777777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1BD9CF3A" w14:textId="77777777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14:paraId="0DEFADE1" w14:textId="77777777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14:paraId="3EEE40FE" w14:textId="77777777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14:paraId="55402936" w14:textId="77777777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5A30FF4" w14:textId="77777777"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0BA7F3BD" w14:textId="77777777"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453E42F2" w14:textId="77777777"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14:paraId="009B1AFB" w14:textId="77777777"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14:paraId="5966B339" w14:textId="77777777"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6792"/>
      </w:tblGrid>
      <w:tr w:rsidR="00374517" w:rsidRPr="004C12F0" w14:paraId="14DD5359" w14:textId="77777777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14:paraId="53F679B5" w14:textId="77777777"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14:paraId="31A7FE8E" w14:textId="77777777"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14:paraId="1E407264" w14:textId="77777777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09D334EF" w14:textId="77777777"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06A25FC3" w14:textId="77777777" w:rsidR="00EC48B8" w:rsidRPr="006C3311" w:rsidRDefault="008A0A76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Rodičovské združenie pri základnej škole Svätej Rodiny</w:t>
            </w:r>
          </w:p>
        </w:tc>
      </w:tr>
      <w:tr w:rsidR="00EC48B8" w:rsidRPr="004C12F0" w14:paraId="5762887F" w14:textId="77777777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297122CC" w14:textId="77777777"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7450B5FC" w14:textId="77777777"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14:paraId="003DE762" w14:textId="77777777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7A1B4507" w14:textId="77777777"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03341608" w14:textId="77777777"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14:paraId="0DF40B4D" w14:textId="77777777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14:paraId="61E2501A" w14:textId="77777777"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14:paraId="4227DA71" w14:textId="77777777" w:rsidR="00C91CBE" w:rsidRPr="006C3311" w:rsidRDefault="00C91CBE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6662522D" w14:textId="77777777"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14:paraId="64F773F1" w14:textId="77777777"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14:paraId="17B42A57" w14:textId="77777777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0427DE77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14:paraId="088E1CA7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EDE698" w14:textId="77777777" w:rsidR="00EC48B8" w:rsidRPr="00497323" w:rsidRDefault="00FE3544" w:rsidP="00FE35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</w:t>
            </w:r>
            <w:r w:rsidR="004D6A84">
              <w:rPr>
                <w:sz w:val="16"/>
                <w:szCs w:val="16"/>
              </w:rPr>
              <w:t xml:space="preserve">Jana </w:t>
            </w:r>
            <w:proofErr w:type="spellStart"/>
            <w:r w:rsidR="004D6A84">
              <w:rPr>
                <w:sz w:val="16"/>
                <w:szCs w:val="16"/>
              </w:rPr>
              <w:t>Padych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 w:rsidR="004D6A84">
              <w:rPr>
                <w:sz w:val="16"/>
                <w:szCs w:val="16"/>
              </w:rPr>
              <w:t>Čechaková</w:t>
            </w:r>
            <w:proofErr w:type="spellEnd"/>
          </w:p>
        </w:tc>
      </w:tr>
      <w:tr w:rsidR="00EC48B8" w:rsidRPr="00497323" w14:paraId="3F0B2245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75C90C44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8838A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05F02764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292E8271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EE690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0801655D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6923CB37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7FD69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3B2A712D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389A4773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B3D621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06587A09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6644A63C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AA324C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4EB63506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0B4E5874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A421EC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7DE16BEC" w14:textId="77777777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3F1CFC4C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14:paraId="5607D6A2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1FBB1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1FF9E801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4BF62688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11B87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50C27A2A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51463FA9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5134F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4FD58D80" w14:textId="77777777"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14:paraId="4EA24516" w14:textId="77777777"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14:paraId="36012470" w14:textId="77777777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424131D0" w14:textId="77777777"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0C3B7" w14:textId="77777777" w:rsidR="004F702F" w:rsidRPr="00497323" w:rsidRDefault="004D6A84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ZRPŠ</w:t>
            </w:r>
          </w:p>
        </w:tc>
      </w:tr>
      <w:tr w:rsidR="006C3311" w:rsidRPr="00497323" w14:paraId="7F02A176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64DFB82C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A967DE" w14:textId="77777777"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14:paraId="08581DB1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22F928C6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9E05FA" w14:textId="77777777"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14:paraId="55B05127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3777C8EC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3D35D" w14:textId="77777777"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14:paraId="4548D990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6826321D" w14:textId="77777777"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5D606C" w14:textId="77777777"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14:paraId="7AA4C6FF" w14:textId="77777777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16CF4A59" w14:textId="77777777"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3F46D" w14:textId="77777777" w:rsidR="0001299B" w:rsidRPr="00497323" w:rsidRDefault="004D6A84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</w:t>
            </w:r>
          </w:p>
        </w:tc>
      </w:tr>
      <w:tr w:rsidR="0001299B" w:rsidRPr="00497323" w14:paraId="6268DB20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1E7316D4" w14:textId="77777777"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3F95F6" w14:textId="77777777"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14:paraId="5B72148B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6BAB55E1" w14:textId="77777777"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0A913A" w14:textId="77777777"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428AF45C" w14:textId="77777777"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14:paraId="67CD3B6C" w14:textId="77777777"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14:paraId="476D7B72" w14:textId="77777777"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14:paraId="7A28D6D0" w14:textId="77777777" w:rsidTr="001C3B76">
        <w:trPr>
          <w:trHeight w:val="284"/>
        </w:trPr>
        <w:tc>
          <w:tcPr>
            <w:tcW w:w="2364" w:type="pct"/>
          </w:tcPr>
          <w:p w14:paraId="4E259CC1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13FB77E0" w14:textId="77777777"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14:paraId="31328519" w14:textId="77777777"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14:paraId="79691F2A" w14:textId="77777777" w:rsidTr="00C64368">
        <w:trPr>
          <w:trHeight w:val="284"/>
        </w:trPr>
        <w:tc>
          <w:tcPr>
            <w:tcW w:w="2364" w:type="pct"/>
            <w:vAlign w:val="center"/>
          </w:tcPr>
          <w:p w14:paraId="0BC5D563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14:paraId="3F97F920" w14:textId="77777777" w:rsidR="004F702F" w:rsidRPr="00497323" w:rsidRDefault="004D6A84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14:paraId="443D2960" w14:textId="77777777" w:rsidR="004F702F" w:rsidRPr="00497323" w:rsidRDefault="004D6A84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14:paraId="64BCDB8D" w14:textId="77777777" w:rsidTr="00C64368">
        <w:trPr>
          <w:trHeight w:val="284"/>
        </w:trPr>
        <w:tc>
          <w:tcPr>
            <w:tcW w:w="2364" w:type="pct"/>
            <w:vAlign w:val="center"/>
          </w:tcPr>
          <w:p w14:paraId="50DD7F8C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14:paraId="5C731046" w14:textId="77777777"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45443548" w14:textId="77777777"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14:paraId="22E3DB8A" w14:textId="77777777" w:rsidTr="00C64368">
        <w:trPr>
          <w:trHeight w:val="284"/>
        </w:trPr>
        <w:tc>
          <w:tcPr>
            <w:tcW w:w="2364" w:type="pct"/>
            <w:vAlign w:val="center"/>
          </w:tcPr>
          <w:p w14:paraId="3C3FAC9B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14:paraId="71CD7DDD" w14:textId="77777777"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73627307" w14:textId="77777777"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14:paraId="3A89D549" w14:textId="77777777" w:rsidTr="00C64368">
        <w:trPr>
          <w:trHeight w:val="284"/>
        </w:trPr>
        <w:tc>
          <w:tcPr>
            <w:tcW w:w="2364" w:type="pct"/>
            <w:vAlign w:val="center"/>
          </w:tcPr>
          <w:p w14:paraId="1A6A0AB0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14:paraId="7128B556" w14:textId="77777777"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41C1954F" w14:textId="77777777"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14:paraId="54C82656" w14:textId="77777777"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14:paraId="1D73A2C3" w14:textId="77777777"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14:paraId="7837CD6E" w14:textId="77777777"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14:paraId="0FD0F6D1" w14:textId="77777777"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14:paraId="5E995B28" w14:textId="77777777"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14:paraId="3C4B0651" w14:textId="77777777"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14:paraId="253E23C6" w14:textId="77777777"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8A0A76">
        <w:rPr>
          <w:strike/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14:paraId="5BEF2E4E" w14:textId="77777777"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14:paraId="63F5E751" w14:textId="77777777" w:rsidTr="00497323">
        <w:trPr>
          <w:trHeight w:val="284"/>
        </w:trPr>
        <w:tc>
          <w:tcPr>
            <w:tcW w:w="1667" w:type="pct"/>
            <w:vAlign w:val="center"/>
          </w:tcPr>
          <w:p w14:paraId="01D05C34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14:paraId="316DDFA7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14:paraId="5F29DC51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14:paraId="2B1F1B7E" w14:textId="77777777" w:rsidTr="00497323">
        <w:trPr>
          <w:trHeight w:val="284"/>
        </w:trPr>
        <w:tc>
          <w:tcPr>
            <w:tcW w:w="1667" w:type="pct"/>
            <w:vAlign w:val="center"/>
          </w:tcPr>
          <w:p w14:paraId="6BB7EABC" w14:textId="77777777" w:rsidR="00497323" w:rsidRPr="00497323" w:rsidRDefault="00B72094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žiadna</w:t>
            </w:r>
          </w:p>
        </w:tc>
        <w:tc>
          <w:tcPr>
            <w:tcW w:w="1667" w:type="pct"/>
            <w:vAlign w:val="center"/>
          </w:tcPr>
          <w:p w14:paraId="09B5261C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14:paraId="0583C4BC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14:paraId="636E7747" w14:textId="77777777"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14:paraId="1FE2DC13" w14:textId="77777777"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14:paraId="735F96AB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5D21935A" w14:textId="77777777"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14:paraId="6C1EC45A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14:paraId="5AC502E2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35242691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14:paraId="46E859AC" w14:textId="77777777" w:rsidR="00497323" w:rsidRPr="00497323" w:rsidRDefault="00B7209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</w:t>
            </w:r>
            <w:r w:rsidR="00176475">
              <w:rPr>
                <w:sz w:val="16"/>
                <w:szCs w:val="16"/>
              </w:rPr>
              <w:t>iaden</w:t>
            </w:r>
          </w:p>
        </w:tc>
      </w:tr>
      <w:tr w:rsidR="00497323" w:rsidRPr="00497323" w14:paraId="680C92EB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530C8B6A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14:paraId="234D5041" w14:textId="77777777" w:rsidR="00497323" w:rsidRPr="00497323" w:rsidRDefault="0017647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14:paraId="2E2D494F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456D423F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14:paraId="0B9354EA" w14:textId="77777777" w:rsidR="00497323" w:rsidRPr="00497323" w:rsidRDefault="0017647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14:paraId="502BF840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1A622D4C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14:paraId="43708F08" w14:textId="77777777" w:rsidR="00497323" w:rsidRPr="00497323" w:rsidRDefault="0017647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14:paraId="3B741E0E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41DFA0FE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14:paraId="3B2FFFC6" w14:textId="77777777" w:rsidR="00497323" w:rsidRPr="00497323" w:rsidRDefault="0017647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14:paraId="3E0A229A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70B1D1BB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14:paraId="70C7DA2F" w14:textId="77777777" w:rsidR="00497323" w:rsidRPr="00497323" w:rsidRDefault="0017647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14:paraId="39EBC7B2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25DE4C95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14:paraId="5C2CB36A" w14:textId="77777777" w:rsidR="00497323" w:rsidRPr="00497323" w:rsidRDefault="0017647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14:paraId="160AC01A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2558B781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14:paraId="5784A069" w14:textId="77777777" w:rsidR="00497323" w:rsidRPr="00497323" w:rsidRDefault="0017647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14:paraId="2E81F4E6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357864C3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14:paraId="66BE52F8" w14:textId="77777777" w:rsidR="00497323" w:rsidRPr="00497323" w:rsidRDefault="0017647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14:paraId="4A98E2B5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4A9CD83F" w14:textId="77777777"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14:paraId="7E20C7AB" w14:textId="77777777" w:rsidR="00497323" w:rsidRPr="00497323" w:rsidRDefault="00B7209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</w:t>
            </w:r>
            <w:r w:rsidR="00176475">
              <w:rPr>
                <w:sz w:val="16"/>
                <w:szCs w:val="16"/>
              </w:rPr>
              <w:t>iaden</w:t>
            </w:r>
          </w:p>
        </w:tc>
      </w:tr>
      <w:tr w:rsidR="00497323" w:rsidRPr="00497323" w14:paraId="2123A4E8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63E0FB2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14:paraId="75ED069D" w14:textId="77777777" w:rsidR="00497323" w:rsidRPr="00497323" w:rsidRDefault="00B7209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</w:t>
            </w:r>
            <w:r w:rsidR="00176475">
              <w:rPr>
                <w:sz w:val="16"/>
                <w:szCs w:val="16"/>
              </w:rPr>
              <w:t>eálne</w:t>
            </w:r>
          </w:p>
        </w:tc>
      </w:tr>
      <w:tr w:rsidR="00497323" w:rsidRPr="00497323" w14:paraId="3E088B7B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F7A1319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14:paraId="393B967A" w14:textId="77777777" w:rsidR="00497323" w:rsidRPr="00497323" w:rsidRDefault="00B7209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</w:t>
            </w:r>
            <w:r w:rsidR="00176475">
              <w:rPr>
                <w:sz w:val="16"/>
                <w:szCs w:val="16"/>
              </w:rPr>
              <w:t>iaden</w:t>
            </w:r>
          </w:p>
        </w:tc>
      </w:tr>
      <w:tr w:rsidR="00497323" w:rsidRPr="00497323" w14:paraId="28FCEC70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8DBBA42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14:paraId="5085683E" w14:textId="77777777" w:rsidR="00497323" w:rsidRPr="00497323" w:rsidRDefault="00B7209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</w:t>
            </w:r>
            <w:r w:rsidR="00176475">
              <w:rPr>
                <w:sz w:val="16"/>
                <w:szCs w:val="16"/>
              </w:rPr>
              <w:t>iaden</w:t>
            </w:r>
          </w:p>
        </w:tc>
      </w:tr>
      <w:tr w:rsidR="00497323" w:rsidRPr="00497323" w14:paraId="6BB9D19E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0A075D55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14:paraId="579434C8" w14:textId="77777777" w:rsidR="00497323" w:rsidRPr="00497323" w:rsidRDefault="0017647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Reálne</w:t>
            </w:r>
          </w:p>
        </w:tc>
      </w:tr>
      <w:tr w:rsidR="00497323" w:rsidRPr="00497323" w14:paraId="0FF76D7C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52AB88FE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14:paraId="19B35603" w14:textId="77777777" w:rsidR="00497323" w:rsidRPr="00497323" w:rsidRDefault="0017647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14:paraId="248FC290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222FF0F6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14:paraId="243BC8B6" w14:textId="77777777" w:rsidR="00497323" w:rsidRPr="00497323" w:rsidRDefault="00B7209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</w:t>
            </w:r>
            <w:r w:rsidR="00176475">
              <w:rPr>
                <w:sz w:val="16"/>
                <w:szCs w:val="16"/>
              </w:rPr>
              <w:t>iaden</w:t>
            </w:r>
          </w:p>
        </w:tc>
      </w:tr>
      <w:tr w:rsidR="00497323" w:rsidRPr="00497323" w14:paraId="3EABFCC9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3A27DCFD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14:paraId="2655A51C" w14:textId="77777777" w:rsidR="00497323" w:rsidRPr="00497323" w:rsidRDefault="0017647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14:paraId="10C7940E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70D8E26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14:paraId="0E132D90" w14:textId="77777777" w:rsidR="00497323" w:rsidRPr="00497323" w:rsidRDefault="00B7209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</w:t>
            </w:r>
            <w:r w:rsidR="00176475">
              <w:rPr>
                <w:sz w:val="16"/>
                <w:szCs w:val="16"/>
              </w:rPr>
              <w:t>iaden</w:t>
            </w:r>
          </w:p>
        </w:tc>
      </w:tr>
    </w:tbl>
    <w:p w14:paraId="53878D0A" w14:textId="77777777"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14:paraId="123A9C11" w14:textId="77777777"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14:paraId="29CC48F1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6D81ED13" w14:textId="77777777"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14:paraId="2C70D4E2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14:paraId="7FA3B9FD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14:paraId="47232196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14:paraId="4B46672D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1D170A0A" w14:textId="77777777" w:rsidR="00497323" w:rsidRPr="00497323" w:rsidRDefault="00B74E16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žiadne</w:t>
            </w:r>
          </w:p>
        </w:tc>
        <w:tc>
          <w:tcPr>
            <w:tcW w:w="1250" w:type="pct"/>
            <w:vAlign w:val="center"/>
          </w:tcPr>
          <w:p w14:paraId="17E8D5DC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5A61238D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5B9DAEC3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14:paraId="59A56503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66F0F83F" w14:textId="77777777"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45706CFE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05121987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226A0DF0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14:paraId="3921001A" w14:textId="77777777"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14:paraId="420DC162" w14:textId="77777777"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0F117D" w14:paraId="4F66C5B4" w14:textId="77777777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14:paraId="24C0A192" w14:textId="77777777"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14:paraId="0D033722" w14:textId="77777777"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14:paraId="4DC80AB3" w14:textId="77777777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14:paraId="34BB66A1" w14:textId="77777777"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D6A84">
              <w:rPr>
                <w:strike/>
                <w:sz w:val="18"/>
                <w:szCs w:val="18"/>
              </w:rPr>
              <w:t xml:space="preserve">áno </w:t>
            </w:r>
            <w:r w:rsidRPr="00831E64">
              <w:rPr>
                <w:sz w:val="18"/>
                <w:szCs w:val="18"/>
              </w:rPr>
              <w:t>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14:paraId="145CF8F8" w14:textId="77777777"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D6A84">
              <w:rPr>
                <w:strike/>
                <w:sz w:val="18"/>
                <w:szCs w:val="18"/>
              </w:rPr>
              <w:t xml:space="preserve">áno </w:t>
            </w:r>
            <w:r w:rsidRPr="00831E64">
              <w:rPr>
                <w:sz w:val="18"/>
                <w:szCs w:val="18"/>
              </w:rPr>
              <w:t>/ nie</w:t>
            </w:r>
          </w:p>
        </w:tc>
      </w:tr>
    </w:tbl>
    <w:p w14:paraId="0E4F4F3F" w14:textId="77777777"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14:paraId="139FCBAD" w14:textId="77777777"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14:paraId="745570A1" w14:textId="77777777"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14:paraId="0CCEC6F4" w14:textId="77777777"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14:paraId="73B338DB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3D992EEE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38AA4697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14:paraId="7762D86F" w14:textId="77777777"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14:paraId="26160267" w14:textId="77777777"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14:paraId="7C9C254E" w14:textId="77777777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66E86F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EFBAF2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E3C0D6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69B34D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10577C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F8E09A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CD4265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78FD59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14:paraId="168A8E12" w14:textId="77777777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5029B5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5CCEB5" w14:textId="77777777" w:rsidR="00497323" w:rsidRPr="00156A1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72DA4F" w14:textId="77777777" w:rsidR="00497323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2DD966" w14:textId="77777777" w:rsidR="00497323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F9E994" w14:textId="77777777" w:rsidR="00497323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82D691" w14:textId="77777777" w:rsidR="00497323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6E3FA2" w14:textId="77777777" w:rsidR="00497323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8C0438" w14:textId="77777777" w:rsidR="00497323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14:paraId="4E22A79F" w14:textId="77777777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790515" w14:textId="77777777"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C4D2FB" w14:textId="01BAE60C" w:rsidR="00156A13" w:rsidRPr="00156A13" w:rsidRDefault="004A0F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DEA8F8" w14:textId="77777777" w:rsidR="00156A13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051E5E" w14:textId="77777777" w:rsidR="00156A13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6AC1C2" w14:textId="0772FC9F" w:rsidR="00156A13" w:rsidRPr="00497323" w:rsidRDefault="004A0F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97FF81" w14:textId="77777777" w:rsidR="00156A13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31AB0B" w14:textId="77777777" w:rsidR="00156A13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7B7ACB" w14:textId="77777777" w:rsidR="00156A13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14:paraId="037EDC79" w14:textId="77777777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854B7E" w14:textId="77777777"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ADD43F" w14:textId="77777777" w:rsidR="00156A13" w:rsidRPr="00156A1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B46CED" w14:textId="77777777" w:rsidR="00156A13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C37346" w14:textId="77777777" w:rsidR="00156A13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2A2098" w14:textId="77777777" w:rsidR="00156A13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312ABA" w14:textId="77777777" w:rsidR="00156A13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4114AA" w14:textId="77777777" w:rsidR="00156A13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C2713D" w14:textId="77777777" w:rsidR="00156A13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14:paraId="0E7FB073" w14:textId="77777777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DCC0FC" w14:textId="77777777" w:rsidR="00156A13" w:rsidRPr="00497323" w:rsidRDefault="00E376CD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E451C6" w14:textId="77777777"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21E4AF" w14:textId="77777777"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4ED98D" w14:textId="77777777"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FCD71B" w14:textId="77777777"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D4FB53" w14:textId="77777777"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BA9B29" w14:textId="77777777"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DF3EFA" w14:textId="77777777"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14:paraId="1325E27B" w14:textId="77777777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A0E506" w14:textId="77777777"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7EE853" w14:textId="77777777" w:rsidR="00247E8B" w:rsidRPr="00156A1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A3AD7D" w14:textId="77777777" w:rsidR="00247E8B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437F7C" w14:textId="77777777" w:rsidR="00247E8B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E812D" w14:textId="7F779B3C" w:rsidR="00247E8B" w:rsidRPr="00497323" w:rsidRDefault="004A0F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2E7FF9" w14:textId="77777777" w:rsidR="00247E8B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F0717C" w14:textId="77777777" w:rsidR="00247E8B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3E8FF7" w14:textId="77777777" w:rsidR="00247E8B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14:paraId="0C226D0F" w14:textId="77777777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6E43F4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31B51E" w14:textId="77777777" w:rsidR="00EB27D6" w:rsidRPr="00156A1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FE12B1" w14:textId="77777777" w:rsidR="00EB27D6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20057D" w14:textId="77777777" w:rsidR="00EB27D6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7F698C" w14:textId="77777777" w:rsidR="00EB27D6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00F13B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334850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6A03D8" w14:textId="77777777" w:rsidR="00EB27D6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14:paraId="58DD51E5" w14:textId="77777777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BE8808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755B7E" w14:textId="77777777" w:rsidR="00EB27D6" w:rsidRPr="00156A1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43E0A5" w14:textId="77777777" w:rsidR="00EB27D6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0DD4C3" w14:textId="77777777" w:rsidR="00EB27D6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A806DF" w14:textId="77777777" w:rsidR="00EB27D6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1C5E2C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558A90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B18236" w14:textId="77777777" w:rsidR="00EB27D6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14:paraId="4225D028" w14:textId="77777777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9B96D5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F63EA6" w14:textId="77777777" w:rsidR="00EB27D6" w:rsidRPr="00156A1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CE34E8" w14:textId="77777777" w:rsidR="00EB27D6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D07084" w14:textId="77777777" w:rsidR="00EB27D6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792F53" w14:textId="77777777" w:rsidR="00EB27D6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1965E9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675E8E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A34F4C" w14:textId="77777777" w:rsidR="00EB27D6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14:paraId="688CC3ED" w14:textId="77777777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AF5530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63F74B" w14:textId="77777777" w:rsidR="00EB27D6" w:rsidRPr="00156A1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12BE74" w14:textId="77777777" w:rsidR="00EB27D6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21498C" w14:textId="77777777" w:rsidR="00EB27D6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0F5ECB" w14:textId="77777777" w:rsidR="00EB27D6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B470E8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5C41FB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5C21E3" w14:textId="77777777" w:rsidR="00EB27D6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14:paraId="6C7B5588" w14:textId="77777777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45395B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B6453B" w14:textId="77777777"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8AB4EF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4C201E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79234C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4BF2F3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B4340A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3D1C81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14:paraId="05C20EB1" w14:textId="77777777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8D25FC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F71DD3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3FE2FF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F42516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3F654E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1E3088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38D163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C57FBA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14:paraId="759C07CC" w14:textId="77777777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BA4331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B06CB2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469D7C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14ABEB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14395A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E90983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1EBBEF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1C9565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14:paraId="5BD09E5E" w14:textId="77777777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E42194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E9305D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F13488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790998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71CAEE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830DF0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BA853B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96087F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14:paraId="7151F7CB" w14:textId="77777777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5858C2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14:paraId="01A2E6B6" w14:textId="77777777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9C278C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A608FE" w14:textId="77777777" w:rsidR="00EB27D6" w:rsidRPr="00156A1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3B7BD" w14:textId="77777777" w:rsidR="00EB27D6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9CA1BC" w14:textId="77777777" w:rsidR="00EB27D6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F55522" w14:textId="77777777" w:rsidR="00EB27D6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CFB6CB" w14:textId="77777777" w:rsidR="00EB27D6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A4617D" w14:textId="77777777" w:rsidR="00EB27D6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3CC6C9" w14:textId="77777777" w:rsidR="00EB27D6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14:paraId="07E1CCA7" w14:textId="77777777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7997DA" w14:textId="77777777"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C367D5" w14:textId="77777777" w:rsidR="00330341" w:rsidRPr="00156A1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7308F5" w14:textId="77777777" w:rsidR="00330341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2B69C8" w14:textId="77777777" w:rsidR="00330341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860223" w14:textId="77777777" w:rsidR="00330341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0CC271" w14:textId="77777777" w:rsidR="00330341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8C5F10" w14:textId="77777777" w:rsidR="00330341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27C5F2" w14:textId="77777777" w:rsidR="00330341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7C74E02E" w14:textId="77777777"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14:paraId="2AC949C9" w14:textId="77777777"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14:paraId="148F7887" w14:textId="77777777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206E47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334D7F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30C15B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7666B9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4FAD8C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C1C96B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590DED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7800D6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C4CD02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F9B991" w14:textId="77777777"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14:paraId="1B50C2A0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472A87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372B93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14:paraId="1A052FCF" w14:textId="77777777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0F8984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1B68D0" w14:textId="77777777" w:rsidR="00B643E5" w:rsidRPr="00156A1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90E7EE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1E4C61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652AEA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2C0848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46919E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4D1D9C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75C0E3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75AECA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BF4B8E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C26E11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6455CEFB" w14:textId="77777777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07E36D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ACB486" w14:textId="77777777" w:rsidR="00B643E5" w:rsidRPr="00156A1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96500B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89AE42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EEE1FC" w14:textId="5722E5AE" w:rsidR="00B643E5" w:rsidRPr="00497323" w:rsidRDefault="004A0F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3 77</w:t>
            </w:r>
            <w:r w:rsidR="00677AB6"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604960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EBD6FF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A3B66D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9A3981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9CF5C3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8D02E5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B4E8DB" w14:textId="078CD8B7" w:rsidR="00B643E5" w:rsidRPr="00497323" w:rsidRDefault="004A0F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3 77</w:t>
            </w:r>
            <w:r w:rsidR="00677AB6"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5CB0E17A" w14:textId="77777777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F26094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6FEF19" w14:textId="77777777" w:rsidR="00B643E5" w:rsidRPr="00156A1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346A0D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D531A4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DE2DE7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93E224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575626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90A5D4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368E6E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02F8B1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0B52E7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782F06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103B6995" w14:textId="77777777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C6FF88" w14:textId="77777777" w:rsidR="00B643E5" w:rsidRPr="00497323" w:rsidRDefault="00E376CD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45C1B2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24B9D4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F9F6FF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856D93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C9918B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E165F9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11F18D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6C7DDF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25B113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06F04F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3DC856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7C26E2C4" w14:textId="77777777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4E208A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433CCE" w14:textId="77777777" w:rsidR="00B643E5" w:rsidRPr="00156A1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80692E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4FC1FB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D1A3D6" w14:textId="22F96ABE" w:rsidR="00B643E5" w:rsidRPr="00497323" w:rsidRDefault="004A0F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3 77</w:t>
            </w:r>
            <w:r w:rsidR="00677AB6"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8700B7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333A43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4EBE49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E6B4DD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B5518E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068D88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703ED2" w14:textId="65CE3B09" w:rsidR="00B643E5" w:rsidRPr="00497323" w:rsidRDefault="004A0F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3 77</w:t>
            </w:r>
            <w:r w:rsidR="00677AB6"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2294A3A5" w14:textId="77777777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D6694B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925843" w14:textId="77777777"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50B91D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DA5EE7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77CE29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2CD9AE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A7B970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81AD45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E0F0A7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7D268A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3C36F4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14F8AC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37A50DEC" w14:textId="77777777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56BD85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B16339" w14:textId="77777777"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383541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5FFD9F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916BBD" w14:textId="4B6CF54A" w:rsidR="00B643E5" w:rsidRPr="00497323" w:rsidRDefault="004A0F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448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DF2D98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E4E455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1848A1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A7015B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EBFB18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0C84EF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54AE06" w14:textId="3B6AEB75" w:rsidR="00B643E5" w:rsidRPr="00497323" w:rsidRDefault="004A0F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448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3BCA0C23" w14:textId="77777777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13E63C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745AEB" w14:textId="77777777"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D0E261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898A7D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92C2F0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4D4FBF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F93512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75AF7C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D9E783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9360A9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F00598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1355A8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78B37BD5" w14:textId="77777777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40692A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0F50EB" w14:textId="77777777"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A006FB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38D38E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18B88B" w14:textId="146D9800" w:rsidR="00B643E5" w:rsidRPr="00497323" w:rsidRDefault="004A0F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448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6C6AB0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45B2A3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E2E2BE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217076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E425BF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890A25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570DA5" w14:textId="7C9F678D" w:rsidR="00B643E5" w:rsidRPr="00497323" w:rsidRDefault="004A0F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448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3B32F175" w14:textId="77777777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A29530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422130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00049A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BD83CD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76330D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9162ED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8CD279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734486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1896FA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64EDE7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07A523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5710F9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5DB1DB35" w14:textId="77777777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65D68B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E45F72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2E8729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3F533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E2A668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16A771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2274B7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E46214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936BB0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971148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7EE8E6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B98F0F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01FCC759" w14:textId="77777777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337944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BFE697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FE143B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5B126B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DE7DCB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8CB64D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3A94D7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6CF975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AAF95D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2D2201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7E4332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E4D644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2866CFD8" w14:textId="77777777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78503C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AB02C2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95D212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A8F7A5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315F91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2C036F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8C9749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949CD1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50DAD6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E82692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1C9F49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176ABF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3F2E20B8" w14:textId="77777777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405CA0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14:paraId="77443B1D" w14:textId="77777777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AA0E54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F4A468" w14:textId="77777777" w:rsidR="00B643E5" w:rsidRPr="00156A1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53CEDF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34177C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75ABB1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86F42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E0F52B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2A4353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6577C8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B10913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B5FA70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558109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753851CB" w14:textId="77777777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9CC9B0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F22C0C" w14:textId="77777777" w:rsidR="00B643E5" w:rsidRPr="00156A1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908A4C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165974" w14:textId="77576542" w:rsidR="00B643E5" w:rsidRPr="00497323" w:rsidRDefault="004A0F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2 622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729ACC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A94DEB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1EE0A0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9C3311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5FDDF5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D2BE1F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D474FD" w14:textId="77777777" w:rsidR="00B643E5" w:rsidRPr="00497323" w:rsidRDefault="00677AB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9903EC" w14:textId="561B1571" w:rsidR="00B643E5" w:rsidRPr="00497323" w:rsidRDefault="004A0F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2 622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325D8788" w14:textId="77777777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6C984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D8EAA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6F50F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143077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43447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6429E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64B11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A9055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FFFD2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95E731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31CB8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1711E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14:paraId="49253B01" w14:textId="77777777"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14:paraId="4DFED46A" w14:textId="77777777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14:paraId="345583F5" w14:textId="77777777"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14:paraId="4FB42BBD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14:paraId="2E1C7D3B" w14:textId="77777777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14:paraId="4427CFC8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14:paraId="465B0D5D" w14:textId="77777777"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15FD0F1C" w14:textId="77777777"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14:paraId="2839745F" w14:textId="77777777"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14:paraId="1607BEC1" w14:textId="77777777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14:paraId="3F323A20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14:paraId="04ECC0C2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14:paraId="09AB91DF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14:paraId="3EE1B62B" w14:textId="77777777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14:paraId="422DA211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14:paraId="6BAF499A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14:paraId="3EA79A92" w14:textId="77777777"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7416755F" w14:textId="77777777"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14:paraId="1CA1B0FB" w14:textId="77777777"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14:paraId="020F3D37" w14:textId="77777777"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14:paraId="56445C6B" w14:textId="77777777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AC2B05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FB0F98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923493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F7DD13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E8C413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B6B9C9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02264B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83CFA9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C233A7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14:paraId="18B00C6D" w14:textId="77777777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9A620B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14:paraId="0D8CC984" w14:textId="77777777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D96F90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99C979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D2D87B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C7E95C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503FDE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AF1280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656CB9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08E632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740911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2C648931" w14:textId="77777777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1B757D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772083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273534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30F026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7996A2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947A81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2C5C70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E309A8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F65696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7FC993F2" w14:textId="77777777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EFE855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B0BBF4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274686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C95614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F7F71C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CFCFB4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6000C3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0A008C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C3CE2D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58FF10B5" w14:textId="77777777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3DB800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C8D967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491292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5A2FD2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E981C1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238341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6F5304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D0AAC6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346478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7E7ED181" w14:textId="77777777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30C3AC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CF881C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A55FDC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5B2B8D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A295A5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53911E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F2EBE4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5041F4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FEF15F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2173ED22" w14:textId="77777777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3835C7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14:paraId="67B42BDA" w14:textId="77777777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5D0305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49D692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B96D57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A47553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35DF5F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C720D7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43D66F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8643C2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E21E60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10BBDE04" w14:textId="77777777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034874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FF4017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4A83CD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AF3A52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5D3661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FBF1DD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7AA830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9331D9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EC27B3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73D91164" w14:textId="77777777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40E6B8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DFDB36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E99390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CED933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6F43DC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8B0997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FBC850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407277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740B0E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3D13712D" w14:textId="77777777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7D2C86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2212FC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3EFC26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5C3D43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A6FCB1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390BD7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87DC0B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1180E4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8A7E13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743CD918" w14:textId="77777777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E98FC2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14:paraId="78946AEE" w14:textId="77777777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6162D5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195B9E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DCBF38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A0CD3D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EE8DC8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C1E56F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8B9A82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B33621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308612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4C03AEDC" w14:textId="77777777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D7192E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EDE922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1574B9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2BBFF7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7029CA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001A07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F361BF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F9C91C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A50026" w14:textId="77777777"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44580DD5" w14:textId="77777777" w:rsidR="00E924CA" w:rsidRDefault="00E924CA" w:rsidP="00E924CA">
      <w:pPr>
        <w:spacing w:before="0" w:line="240" w:lineRule="auto"/>
        <w:rPr>
          <w:sz w:val="18"/>
          <w:szCs w:val="18"/>
        </w:rPr>
      </w:pPr>
    </w:p>
    <w:p w14:paraId="01176B0A" w14:textId="77777777"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14:paraId="7B3843AC" w14:textId="77777777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721D1F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D41AD6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164A67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310FE8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3C23DB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14:paraId="0D4C3447" w14:textId="77777777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8929C1" w14:textId="77777777"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139155" w14:textId="77777777"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BB108A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7673D9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47187C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831FEB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6C502B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14:paraId="087E211E" w14:textId="77777777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E332D" w14:textId="77777777"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  <w:r w:rsidR="00E376CD">
              <w:rPr>
                <w:color w:val="000000"/>
                <w:sz w:val="16"/>
                <w:szCs w:val="16"/>
                <w:lang w:eastAsia="sk-SK"/>
              </w:rPr>
              <w:t>Ž</w:t>
            </w:r>
            <w:r w:rsidR="00176475">
              <w:rPr>
                <w:color w:val="000000"/>
                <w:sz w:val="16"/>
                <w:szCs w:val="16"/>
                <w:lang w:eastAsia="sk-SK"/>
              </w:rPr>
              <w:t>iaden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7E25B4" w14:textId="77777777"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795ADB" w14:textId="77777777"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9F760C" w14:textId="77777777"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80992D" w14:textId="77777777"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8145FE" w14:textId="77777777"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66D174" w14:textId="77777777"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69C9246F" w14:textId="77777777"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14:paraId="64879A6D" w14:textId="77777777"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14:paraId="4740D924" w14:textId="77777777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14:paraId="413C3B36" w14:textId="77777777"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14:paraId="3EB86ADF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43E8C833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5455288A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62011211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5E1F1182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14:paraId="68EF8150" w14:textId="77777777"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14:paraId="262FF239" w14:textId="77777777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14:paraId="1DD71651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14:paraId="5F7FEBE7" w14:textId="77777777" w:rsidR="0055543B" w:rsidRPr="00B80FC6" w:rsidRDefault="00677AB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4989EBE3" w14:textId="77777777" w:rsidR="0055543B" w:rsidRPr="00B80FC6" w:rsidRDefault="00677AB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4B2B3DAE" w14:textId="77777777" w:rsidR="0055543B" w:rsidRPr="00B80FC6" w:rsidRDefault="00677AB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54EA0A5C" w14:textId="77777777"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14:paraId="319C5692" w14:textId="77777777" w:rsidR="0055543B" w:rsidRPr="00B80FC6" w:rsidRDefault="00677AB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14:paraId="55B1EF23" w14:textId="77777777"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186C4CC0" w14:textId="77777777"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14:paraId="0DC925A3" w14:textId="77777777"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14:paraId="78B5A76B" w14:textId="77777777"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14:paraId="6BE49F77" w14:textId="77777777"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72094" w:rsidRPr="00B80FC6" w14:paraId="5DDE06A0" w14:textId="77777777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3CC69224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28E136F0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63055014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72094" w:rsidRPr="00B80FC6" w14:paraId="77B4F21F" w14:textId="77777777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29B10F87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08AD7AFF" w14:textId="2F1A8C0C" w:rsidR="0055543B" w:rsidRPr="00B80FC6" w:rsidRDefault="004A0F79" w:rsidP="00E376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165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02545106" w14:textId="37683760" w:rsidR="0055543B" w:rsidRPr="00B80FC6" w:rsidRDefault="004A0F79" w:rsidP="009D448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1 381</w:t>
            </w:r>
          </w:p>
        </w:tc>
      </w:tr>
      <w:tr w:rsidR="00B72094" w:rsidRPr="00B80FC6" w14:paraId="2E6018F2" w14:textId="77777777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73B99023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30DB8FD1" w14:textId="77777777" w:rsidR="0055543B" w:rsidRPr="00B80FC6" w:rsidRDefault="00677AB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72291D90" w14:textId="77777777" w:rsidR="0055543B" w:rsidRPr="00B80FC6" w:rsidRDefault="00677AB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72094" w:rsidRPr="00B80FC6" w14:paraId="6D71D25C" w14:textId="77777777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37A9CAAA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07D0B1EE" w14:textId="68E015E5" w:rsidR="0055543B" w:rsidRPr="00B80FC6" w:rsidRDefault="004A0F79" w:rsidP="00095A3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19 196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6C46A697" w14:textId="138BF917" w:rsidR="0055543B" w:rsidRPr="00B80FC6" w:rsidRDefault="004A0F79" w:rsidP="009D448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33 105</w:t>
            </w:r>
          </w:p>
        </w:tc>
      </w:tr>
      <w:tr w:rsidR="00B72094" w:rsidRPr="00B80FC6" w14:paraId="268BB683" w14:textId="77777777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429FF5A7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0D9FE69B" w14:textId="77777777"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14:paraId="4A5E811B" w14:textId="77777777"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72094" w:rsidRPr="00B80FC6" w14:paraId="59B6B898" w14:textId="77777777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58E580ED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778FECEB" w14:textId="77777777" w:rsidR="0055543B" w:rsidRPr="00B80FC6" w:rsidRDefault="00677AB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6780F7FE" w14:textId="77777777" w:rsidR="0055543B" w:rsidRPr="00B80FC6" w:rsidRDefault="00677AB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72094" w:rsidRPr="00B80FC6" w14:paraId="005A8251" w14:textId="77777777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51D47995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5F492537" w14:textId="119C6C27" w:rsidR="0055543B" w:rsidRPr="008D6513" w:rsidRDefault="004A0F79" w:rsidP="00E376C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19 361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142591E4" w14:textId="58EE6741" w:rsidR="0055543B" w:rsidRPr="008D6513" w:rsidRDefault="004A0F79" w:rsidP="009D448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34 486</w:t>
            </w:r>
          </w:p>
        </w:tc>
      </w:tr>
    </w:tbl>
    <w:p w14:paraId="2B461087" w14:textId="77777777"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14:paraId="39F4E03D" w14:textId="77777777"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1"/>
        <w:gridCol w:w="1698"/>
        <w:gridCol w:w="1691"/>
        <w:gridCol w:w="1681"/>
        <w:gridCol w:w="1699"/>
      </w:tblGrid>
      <w:tr w:rsidR="00B80FC6" w:rsidRPr="00B80FC6" w14:paraId="0C3BA337" w14:textId="77777777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024B5A2F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1FCF5E45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71604273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14E22E44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44159D2D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14:paraId="49BD0A1A" w14:textId="77777777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66F11C9E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4AE3B69C" w14:textId="77777777" w:rsidR="002279FB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1CE15704" w14:textId="77777777" w:rsidR="002279FB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0BD3EDDA" w14:textId="77777777" w:rsidR="002279FB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5C587CEA" w14:textId="77777777" w:rsidR="002279FB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14:paraId="2901FB8A" w14:textId="77777777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74397344" w14:textId="77777777"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5B07E027" w14:textId="77777777" w:rsidR="00584449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582F1A19" w14:textId="77777777" w:rsidR="00584449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22091A6F" w14:textId="77777777" w:rsidR="00584449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5247D6A3" w14:textId="77777777" w:rsidR="00584449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14:paraId="0A1B9300" w14:textId="77777777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4C1BAC2F" w14:textId="77777777"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5CA952C0" w14:textId="77777777" w:rsidR="00584449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66D87B1F" w14:textId="77777777" w:rsidR="00584449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19F83945" w14:textId="77777777" w:rsidR="00584449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62B9B9D9" w14:textId="77777777" w:rsidR="00584449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14:paraId="052172A8" w14:textId="77777777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5EE32052" w14:textId="77777777"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4A5BC1E8" w14:textId="77777777" w:rsidR="00584449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3D2AAC23" w14:textId="77777777" w:rsidR="00584449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291A7FCD" w14:textId="77777777" w:rsidR="00584449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78A5A114" w14:textId="77777777" w:rsidR="00584449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14:paraId="368BFC36" w14:textId="77777777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6F384A34" w14:textId="77777777"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5D83AF6A" w14:textId="77777777" w:rsidR="00584449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1FED5F89" w14:textId="77777777" w:rsidR="00584449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7076BF11" w14:textId="77777777" w:rsidR="00584449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168CE724" w14:textId="77777777" w:rsidR="00584449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14:paraId="253731FA" w14:textId="77777777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33577CEF" w14:textId="77777777"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3E60A415" w14:textId="77777777" w:rsidR="002E0A97" w:rsidRPr="008D6513" w:rsidRDefault="00677AB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1C838981" w14:textId="77777777" w:rsidR="002E0A97" w:rsidRPr="008D6513" w:rsidRDefault="00677AB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7D3EE576" w14:textId="77777777" w:rsidR="002E0A97" w:rsidRPr="008D6513" w:rsidRDefault="00677AB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70F5EAA2" w14:textId="77777777" w:rsidR="002E0A97" w:rsidRPr="008D6513" w:rsidRDefault="00677AB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518517AA" w14:textId="77777777"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14:paraId="79E9B869" w14:textId="77777777"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14:paraId="153D90F1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16548451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4364C7C1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14:paraId="0C501706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779007D6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14:paraId="6B898198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14:paraId="54E63477" w14:textId="77777777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75EE369A" w14:textId="77777777"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4EB1B5F8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129EC709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704652DF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14:paraId="5A96B719" w14:textId="77777777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1E779206" w14:textId="77777777"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6C29AD05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15DF858A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3B12C830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14:paraId="342965F7" w14:textId="77777777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62FB15DE" w14:textId="77777777"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5582D30B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16E72E55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3DE9247B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14:paraId="1301F346" w14:textId="77777777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3339820F" w14:textId="77777777"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403F3E4F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554633C4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013CC298" w14:textId="77777777"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4CDE84CB" w14:textId="77777777"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14:paraId="0F994637" w14:textId="77777777"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14:paraId="06275B57" w14:textId="77777777"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14:paraId="58C1F63C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2EE7C44A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14:paraId="0C6220C1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14:paraId="2B8F45BC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14:paraId="32730AEC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14:paraId="0276E079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14:paraId="258E222E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14:paraId="32C6C4C3" w14:textId="77777777" w:rsidTr="00BF54DF">
        <w:trPr>
          <w:trHeight w:val="284"/>
        </w:trPr>
        <w:tc>
          <w:tcPr>
            <w:tcW w:w="1119" w:type="pct"/>
            <w:vAlign w:val="center"/>
          </w:tcPr>
          <w:p w14:paraId="24103D21" w14:textId="77777777"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14:paraId="1E05F2F5" w14:textId="77777777" w:rsidR="005C049C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65465DEB" w14:textId="77777777" w:rsidR="005C049C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578DF40F" w14:textId="77777777" w:rsidR="005C049C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7BD8CEAB" w14:textId="77777777"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77D738D" w14:textId="77777777" w:rsidR="005C049C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14:paraId="00555A07" w14:textId="77777777" w:rsidTr="00BF54DF">
        <w:trPr>
          <w:trHeight w:val="284"/>
        </w:trPr>
        <w:tc>
          <w:tcPr>
            <w:tcW w:w="1119" w:type="pct"/>
            <w:vAlign w:val="center"/>
          </w:tcPr>
          <w:p w14:paraId="0E772CD5" w14:textId="77777777"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14:paraId="0CFF9F81" w14:textId="77777777" w:rsidR="005C049C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4596CD36" w14:textId="77777777" w:rsidR="005C049C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454B770B" w14:textId="77777777" w:rsidR="005C049C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7B22C672" w14:textId="77777777"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024015F" w14:textId="77777777" w:rsidR="005C049C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14:paraId="525FF85D" w14:textId="77777777" w:rsidTr="00BF54DF">
        <w:trPr>
          <w:trHeight w:val="284"/>
        </w:trPr>
        <w:tc>
          <w:tcPr>
            <w:tcW w:w="1119" w:type="pct"/>
            <w:vAlign w:val="center"/>
          </w:tcPr>
          <w:p w14:paraId="656B8114" w14:textId="77777777"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14:paraId="6843CFDE" w14:textId="77777777" w:rsidR="005C049C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0C8A5649" w14:textId="77777777" w:rsidR="005C049C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321CF1CE" w14:textId="77777777" w:rsidR="005C049C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1B754A06" w14:textId="77777777"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DA58804" w14:textId="77777777" w:rsidR="005C049C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14:paraId="1B1C7615" w14:textId="77777777" w:rsidTr="00BF54DF">
        <w:trPr>
          <w:trHeight w:val="284"/>
        </w:trPr>
        <w:tc>
          <w:tcPr>
            <w:tcW w:w="1119" w:type="pct"/>
            <w:vAlign w:val="center"/>
          </w:tcPr>
          <w:p w14:paraId="46C7EBD0" w14:textId="77777777"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14:paraId="7EAE7734" w14:textId="77777777" w:rsidR="005C049C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062014A2" w14:textId="77777777" w:rsidR="005C049C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17C43F61" w14:textId="77777777" w:rsidR="005C049C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5EC02C60" w14:textId="77777777"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D734B4D" w14:textId="77777777" w:rsidR="005C049C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14:paraId="72864927" w14:textId="77777777" w:rsidTr="00BF54DF">
        <w:trPr>
          <w:trHeight w:val="284"/>
        </w:trPr>
        <w:tc>
          <w:tcPr>
            <w:tcW w:w="1119" w:type="pct"/>
            <w:vAlign w:val="center"/>
          </w:tcPr>
          <w:p w14:paraId="2DEAC471" w14:textId="77777777"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14:paraId="227F0176" w14:textId="77777777"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D67E09C" w14:textId="77777777"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1520AB39" w14:textId="77777777"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1556893" w14:textId="77777777"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64999216" w14:textId="77777777"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14:paraId="49E724E3" w14:textId="77777777" w:rsidTr="00BF54DF">
        <w:trPr>
          <w:trHeight w:val="284"/>
        </w:trPr>
        <w:tc>
          <w:tcPr>
            <w:tcW w:w="1119" w:type="pct"/>
            <w:vAlign w:val="center"/>
          </w:tcPr>
          <w:p w14:paraId="24B16457" w14:textId="77777777"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14:paraId="44632B28" w14:textId="77777777" w:rsidR="002E0A97" w:rsidRPr="008D6513" w:rsidRDefault="00677AB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2B7B774C" w14:textId="77777777" w:rsidR="002E0A97" w:rsidRPr="008D6513" w:rsidRDefault="00677AB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3A9C6950" w14:textId="77777777" w:rsidR="002E0A97" w:rsidRPr="008D6513" w:rsidRDefault="00677AB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1D80FF93" w14:textId="77777777"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8D97840" w14:textId="77777777" w:rsidR="002E0A97" w:rsidRPr="008D6513" w:rsidRDefault="00677AB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437EF933" w14:textId="77777777"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14:paraId="792AE01B" w14:textId="77777777"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14:paraId="05E0E460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7CE4700E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62ABB9DA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14:paraId="7105C845" w14:textId="77777777"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14:paraId="2B4B7390" w14:textId="77777777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1FA5DA2B" w14:textId="77777777" w:rsidR="00D77DBF" w:rsidRPr="00B80FC6" w:rsidRDefault="00176475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38AF6C4D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14:paraId="3CDAA728" w14:textId="77777777"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089D207A" w14:textId="77777777"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14:paraId="0EF38E89" w14:textId="77777777"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14:paraId="30AFE9AC" w14:textId="77777777"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1"/>
        <w:gridCol w:w="1511"/>
        <w:gridCol w:w="1513"/>
        <w:gridCol w:w="1511"/>
        <w:gridCol w:w="1513"/>
        <w:gridCol w:w="1509"/>
      </w:tblGrid>
      <w:tr w:rsidR="00461D4F" w:rsidRPr="00461D4F" w14:paraId="6664FD94" w14:textId="77777777" w:rsidTr="002E0A97">
        <w:trPr>
          <w:trHeight w:val="608"/>
        </w:trPr>
        <w:tc>
          <w:tcPr>
            <w:tcW w:w="1209" w:type="pct"/>
            <w:vAlign w:val="center"/>
          </w:tcPr>
          <w:p w14:paraId="67A44565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14:paraId="240732B2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14:paraId="4330ABEF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14:paraId="3D40BE6D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14:paraId="77D623D3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14:paraId="6D2959C0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14:paraId="0CA38598" w14:textId="77777777" w:rsidTr="00BF54DF">
        <w:trPr>
          <w:trHeight w:val="284"/>
        </w:trPr>
        <w:tc>
          <w:tcPr>
            <w:tcW w:w="1209" w:type="pct"/>
            <w:vAlign w:val="center"/>
          </w:tcPr>
          <w:p w14:paraId="4B610715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14:paraId="6459952E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5BBCFCC5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7C3A0374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58A37CF0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12FCF083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14:paraId="28581144" w14:textId="77777777" w:rsidTr="00BF54DF">
        <w:trPr>
          <w:trHeight w:val="284"/>
        </w:trPr>
        <w:tc>
          <w:tcPr>
            <w:tcW w:w="1209" w:type="pct"/>
            <w:vAlign w:val="center"/>
          </w:tcPr>
          <w:p w14:paraId="7848CDF0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14:paraId="1C117975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656D4E59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2D63AC29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63D07616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4F4F17FC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14:paraId="21E8C6E4" w14:textId="77777777" w:rsidTr="00BF54DF">
        <w:trPr>
          <w:trHeight w:val="284"/>
        </w:trPr>
        <w:tc>
          <w:tcPr>
            <w:tcW w:w="1209" w:type="pct"/>
            <w:vAlign w:val="center"/>
          </w:tcPr>
          <w:p w14:paraId="559B14B3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14:paraId="3975FD4E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7E8370D9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138D3B08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2C1E61AC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2495CD11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14:paraId="41C8EABC" w14:textId="77777777" w:rsidTr="00BF54DF">
        <w:trPr>
          <w:trHeight w:val="284"/>
        </w:trPr>
        <w:tc>
          <w:tcPr>
            <w:tcW w:w="1209" w:type="pct"/>
            <w:vAlign w:val="center"/>
          </w:tcPr>
          <w:p w14:paraId="7A22D7C4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14:paraId="25BC6A39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4843D576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6D60F804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3C179DBA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710AAE2D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14:paraId="355E430C" w14:textId="77777777" w:rsidTr="00BF54DF">
        <w:trPr>
          <w:trHeight w:val="284"/>
        </w:trPr>
        <w:tc>
          <w:tcPr>
            <w:tcW w:w="1209" w:type="pct"/>
            <w:vAlign w:val="center"/>
          </w:tcPr>
          <w:p w14:paraId="53E207D6" w14:textId="77777777"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14:paraId="215378E8" w14:textId="77777777" w:rsidR="002E0A97" w:rsidRPr="00C54F78" w:rsidRDefault="00677AB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14:paraId="1A521FCB" w14:textId="77777777" w:rsidR="002E0A97" w:rsidRPr="00C54F78" w:rsidRDefault="00677AB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14:paraId="5B9A7B79" w14:textId="77777777" w:rsidR="002E0A97" w:rsidRPr="00C54F78" w:rsidRDefault="00677AB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14:paraId="507FAACC" w14:textId="77777777"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4CC825C8" w14:textId="77777777" w:rsidR="002E0A97" w:rsidRPr="00C54F78" w:rsidRDefault="00677AB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7C3EF195" w14:textId="77777777"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14:paraId="15C6D33F" w14:textId="77777777"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14:paraId="07A2E3F1" w14:textId="77777777"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14:paraId="5EA99EEC" w14:textId="77777777" w:rsidTr="00945816">
        <w:trPr>
          <w:trHeight w:val="284"/>
        </w:trPr>
        <w:tc>
          <w:tcPr>
            <w:tcW w:w="2000" w:type="pct"/>
            <w:vMerge w:val="restart"/>
          </w:tcPr>
          <w:p w14:paraId="0F0F560B" w14:textId="77777777"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14:paraId="5A648E08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14:paraId="76A21DCF" w14:textId="77777777" w:rsidTr="00945816">
        <w:trPr>
          <w:trHeight w:val="284"/>
        </w:trPr>
        <w:tc>
          <w:tcPr>
            <w:tcW w:w="2000" w:type="pct"/>
            <w:vMerge/>
          </w:tcPr>
          <w:p w14:paraId="2C42B1A8" w14:textId="77777777"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15A63F6B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25DBA6FE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14:paraId="6136E8E5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445E8F9A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14:paraId="7AB7D518" w14:textId="77777777" w:rsidR="00461D4F" w:rsidRPr="00461D4F" w:rsidRDefault="00095A3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14:paraId="7976E4DD" w14:textId="1877CF6E" w:rsidR="00461D4F" w:rsidRPr="00461D4F" w:rsidRDefault="004A0F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61D4F" w:rsidRPr="007002DC" w14:paraId="12C132CC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129187B7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14:paraId="741027E2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2AD6EFFB" w14:textId="77777777"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14:paraId="01E55B36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18C681F2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14:paraId="1273DF7B" w14:textId="77777777" w:rsidR="00461D4F" w:rsidRPr="00C54F78" w:rsidRDefault="00677AB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14:paraId="02513EDD" w14:textId="671CF742" w:rsidR="00461D4F" w:rsidRPr="00C54F78" w:rsidRDefault="004A0F79" w:rsidP="00095A3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56E8DF90" w14:textId="77777777"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14:paraId="3ED589F3" w14:textId="77777777"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14:paraId="566A7B40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2119FE07" w14:textId="77777777"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7D3328B5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14:paraId="2EADA39D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14:paraId="18740D9F" w14:textId="77777777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4E072F73" w14:textId="77777777"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04B42985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14:paraId="0EA98586" w14:textId="77777777" w:rsidR="009B4B0C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9B4B0C" w:rsidRPr="00B80FC6" w14:paraId="497A61AE" w14:textId="77777777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373B391F" w14:textId="77777777"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760B221D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14:paraId="2428BA28" w14:textId="77777777" w:rsidR="009B4B0C" w:rsidRPr="00B80FC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77021F2F" w14:textId="77777777"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14:paraId="27733926" w14:textId="77777777"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14:paraId="0A643003" w14:textId="77777777"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14:paraId="4092A853" w14:textId="77777777"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14:paraId="55504BB2" w14:textId="77777777"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14:paraId="0474D9D0" w14:textId="77777777"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8"/>
        <w:gridCol w:w="1066"/>
        <w:gridCol w:w="1065"/>
        <w:gridCol w:w="1065"/>
        <w:gridCol w:w="1065"/>
        <w:gridCol w:w="1074"/>
      </w:tblGrid>
      <w:tr w:rsidR="00CD3920" w:rsidRPr="00CD3920" w14:paraId="13C17E3A" w14:textId="77777777" w:rsidTr="00B92942">
        <w:trPr>
          <w:trHeight w:val="284"/>
        </w:trPr>
        <w:tc>
          <w:tcPr>
            <w:tcW w:w="2000" w:type="pct"/>
            <w:vAlign w:val="center"/>
          </w:tcPr>
          <w:p w14:paraId="11D4B47E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281CF488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14:paraId="79DDC61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14:paraId="4C04710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14:paraId="61705D39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14:paraId="2EB54B72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14:paraId="7C1C11ED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14:paraId="5BE8B62B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14:paraId="09A1803E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14:paraId="7F99B88B" w14:textId="77777777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14:paraId="0114374A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</w:t>
            </w:r>
            <w:r w:rsidR="00E376CD">
              <w:rPr>
                <w:b/>
                <w:sz w:val="16"/>
                <w:szCs w:val="16"/>
              </w:rPr>
              <w:t> </w:t>
            </w:r>
            <w:r w:rsidRPr="00CD3920">
              <w:rPr>
                <w:b/>
                <w:sz w:val="16"/>
                <w:szCs w:val="16"/>
              </w:rPr>
              <w:t>fondy</w:t>
            </w:r>
          </w:p>
        </w:tc>
      </w:tr>
      <w:tr w:rsidR="00194A51" w:rsidRPr="00CD3920" w14:paraId="61EC8257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4749A236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14:paraId="6EE0BE6B" w14:textId="4F8A0629" w:rsidR="00194A51" w:rsidRPr="00194A51" w:rsidRDefault="00B72094" w:rsidP="00B7209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11 436</w:t>
            </w:r>
          </w:p>
        </w:tc>
        <w:tc>
          <w:tcPr>
            <w:tcW w:w="599" w:type="pct"/>
            <w:vAlign w:val="center"/>
          </w:tcPr>
          <w:p w14:paraId="3EF5EFAE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7BF8B3C2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0F15199B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37841A2A" w14:textId="565E1C71" w:rsidR="00194A51" w:rsidRPr="00194A51" w:rsidRDefault="00B72094" w:rsidP="00B7209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11 436</w:t>
            </w:r>
          </w:p>
        </w:tc>
      </w:tr>
      <w:tr w:rsidR="00194A51" w:rsidRPr="00CD3920" w14:paraId="557F3D26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49512F94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14:paraId="4A9B10CA" w14:textId="77777777"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14:paraId="39DFEEEC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5EDDAFE5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79B1CE10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353B2EE7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3A832DC2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14:paraId="2C250F37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0D59B433" w14:textId="77777777"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14:paraId="4562B064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7615B814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3A43C99B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559A2057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14D78C10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14:paraId="52D9D9DE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24C57CCF" w14:textId="77777777"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14:paraId="4751E425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2BAA3C34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3CD46BC9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3C37D024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4438D1EA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14:paraId="77921621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0A880E04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14:paraId="208E664E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11F77051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5C9C8CD2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7CD3335F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4D66B09B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14:paraId="50B0E1E1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3A67D870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14:paraId="3CE7229F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0A27F0C0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394BB810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28E10E23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5CE823C3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14:paraId="707498D7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2CD6601D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14:paraId="3731F72D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12E44D7F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5B7DB3F0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006CDDE0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6B888C20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14:paraId="773AA838" w14:textId="77777777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14:paraId="4418672B" w14:textId="77777777"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14:paraId="2D2503E9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2054771D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14:paraId="636A564B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017D7562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450CE6ED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1B03E007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7EB627E2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14:paraId="4B4E08DE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0013D066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14:paraId="132E88DD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7B45356A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291F14AC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2868C0CF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55B99320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14:paraId="54BF7FDC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0BB7091D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14:paraId="07E5568F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04366832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3647FB24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027A57AB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2A81E874" w14:textId="77777777" w:rsidR="00194A51" w:rsidRPr="00194A51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14:paraId="116A7E63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519903F8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14:paraId="763A3441" w14:textId="5FFD8B93" w:rsidR="00194A51" w:rsidRPr="00194A51" w:rsidRDefault="00270A35" w:rsidP="009D448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26 838</w:t>
            </w:r>
          </w:p>
        </w:tc>
        <w:tc>
          <w:tcPr>
            <w:tcW w:w="599" w:type="pct"/>
            <w:vAlign w:val="center"/>
          </w:tcPr>
          <w:p w14:paraId="31F3A8C9" w14:textId="1936EE95" w:rsidR="00194A51" w:rsidRPr="00194A51" w:rsidRDefault="00270A35" w:rsidP="00E376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6B9EF491" w14:textId="17C83BFB" w:rsidR="00194A51" w:rsidRPr="00194A51" w:rsidRDefault="00270A35" w:rsidP="00FE354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3 989</w:t>
            </w:r>
          </w:p>
        </w:tc>
        <w:tc>
          <w:tcPr>
            <w:tcW w:w="599" w:type="pct"/>
            <w:vAlign w:val="center"/>
          </w:tcPr>
          <w:p w14:paraId="4C195ECE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0456CFB1" w14:textId="67C3B00A" w:rsidR="00194A51" w:rsidRPr="00194A51" w:rsidRDefault="00270A35" w:rsidP="00095A3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22 849</w:t>
            </w:r>
          </w:p>
        </w:tc>
      </w:tr>
      <w:tr w:rsidR="00194A51" w:rsidRPr="00CD3920" w14:paraId="49203FA9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3D7F6193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14:paraId="5ACF146D" w14:textId="77777777" w:rsidR="00194A51" w:rsidRPr="00194A51" w:rsidRDefault="00DE6A4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554F7323" w14:textId="1C2534FF" w:rsidR="00194A51" w:rsidRPr="00194A51" w:rsidRDefault="00270A35" w:rsidP="00E376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-3 989</w:t>
            </w:r>
          </w:p>
        </w:tc>
        <w:tc>
          <w:tcPr>
            <w:tcW w:w="599" w:type="pct"/>
            <w:vAlign w:val="center"/>
          </w:tcPr>
          <w:p w14:paraId="6400E1E0" w14:textId="3B9D4B97" w:rsidR="00194A51" w:rsidRPr="00194A51" w:rsidRDefault="00270A35" w:rsidP="00484A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-3 989</w:t>
            </w:r>
          </w:p>
        </w:tc>
        <w:tc>
          <w:tcPr>
            <w:tcW w:w="599" w:type="pct"/>
            <w:vAlign w:val="center"/>
          </w:tcPr>
          <w:p w14:paraId="10E63840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6B08BBF9" w14:textId="77777777" w:rsidR="00194A51" w:rsidRPr="00194A51" w:rsidRDefault="00484A71" w:rsidP="00DE6A4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14:paraId="3B13DC08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75370823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14:paraId="5B402D6F" w14:textId="3038C573" w:rsidR="00194A51" w:rsidRPr="00CD3920" w:rsidRDefault="00270A35" w:rsidP="00DE6A49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38 274</w:t>
            </w:r>
          </w:p>
        </w:tc>
        <w:tc>
          <w:tcPr>
            <w:tcW w:w="599" w:type="pct"/>
            <w:vAlign w:val="center"/>
          </w:tcPr>
          <w:p w14:paraId="481BEBF1" w14:textId="24FE76A9" w:rsidR="00194A51" w:rsidRPr="00270A35" w:rsidRDefault="00270A35" w:rsidP="00270A35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 -3 989</w:t>
            </w:r>
          </w:p>
        </w:tc>
        <w:tc>
          <w:tcPr>
            <w:tcW w:w="599" w:type="pct"/>
            <w:vAlign w:val="center"/>
          </w:tcPr>
          <w:p w14:paraId="7237569D" w14:textId="06DC6913" w:rsidR="00194A51" w:rsidRPr="00CD3920" w:rsidRDefault="00270A35" w:rsidP="00095A3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5002AB9D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117E7324" w14:textId="46697298" w:rsidR="00194A51" w:rsidRPr="00CD3920" w:rsidRDefault="00270A35" w:rsidP="00095A3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34 285</w:t>
            </w:r>
          </w:p>
        </w:tc>
      </w:tr>
    </w:tbl>
    <w:p w14:paraId="03ED0257" w14:textId="77777777"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14:paraId="367F7881" w14:textId="77777777"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14:paraId="533ECFD8" w14:textId="77777777"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14:paraId="4A5DF5DA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2BB86949" w14:textId="77777777"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14:paraId="5CABEADD" w14:textId="77777777"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14:paraId="21CE42AB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11AD96AC" w14:textId="77777777"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14:paraId="4B79FC3B" w14:textId="0C318FA8" w:rsidR="00361BA8" w:rsidRPr="00361BA8" w:rsidRDefault="00270A35" w:rsidP="00095A3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  <w:tr w:rsidR="00361BA8" w:rsidRPr="00361BA8" w14:paraId="3D071EF7" w14:textId="77777777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00E06ECB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14:paraId="6858B449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553BAC91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14:paraId="6D581CE0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3A50203D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2E09388D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14:paraId="32CB3F82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0EC2FB75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2EF19EFA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14:paraId="066C95FF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5444A0CA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6935643C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14:paraId="40533C7F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7C06CDCB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67D93840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14:paraId="134FEB69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3083EA59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2C11DCDC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14:paraId="44529DFE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19B5FB72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4FC22056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14:paraId="655F726F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47D28415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757C0633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14:paraId="3206BECD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13BC1E7E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7221E9A6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1A0D8536" w14:textId="5AC68036" w:rsidR="00361BA8" w:rsidRPr="00361BA8" w:rsidRDefault="00270A35" w:rsidP="00095A3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  <w:tr w:rsidR="00361BA8" w:rsidRPr="00361BA8" w14:paraId="601E8E8E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32EA9241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6BF99037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0B154B89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0F4FD21A" w14:textId="77777777"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14:paraId="043BF43C" w14:textId="2B614C59" w:rsidR="00361BA8" w:rsidRPr="00361BA8" w:rsidRDefault="00270A3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3 990</w:t>
            </w:r>
          </w:p>
        </w:tc>
      </w:tr>
      <w:tr w:rsidR="00361BA8" w:rsidRPr="00361BA8" w14:paraId="4701690C" w14:textId="77777777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4AFF80EA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14:paraId="426154F9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1C27DB9C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14:paraId="4020B8E1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2691C3BB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2B05A801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14:paraId="130AF626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5FB82D39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410EB20D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14:paraId="6BD183BF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722AEEFB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37ABC0D8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14:paraId="5311EFD7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5948BF92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741F1841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14:paraId="67F2663A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65EAE8C7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56EA3195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717D1065" w14:textId="6B836908" w:rsidR="00361BA8" w:rsidRPr="00361BA8" w:rsidRDefault="00270A3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3 990</w:t>
            </w:r>
          </w:p>
        </w:tc>
      </w:tr>
      <w:tr w:rsidR="00361BA8" w:rsidRPr="00361BA8" w14:paraId="130796DA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7FF0FE52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5B597C6F" w14:textId="77777777"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14:paraId="2532EB95" w14:textId="77777777"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14:paraId="2D848A6C" w14:textId="77777777"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14:paraId="50BF1C29" w14:textId="77777777"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14:paraId="333A2745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4EA8434F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14:paraId="282B158D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14:paraId="17E692A0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14:paraId="0393B3C9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14:paraId="5464C736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14:paraId="393B4E5D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14:paraId="55B60BC3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5901419B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14:paraId="203EB259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04CCE69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D974FF6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0E36495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E96AEA0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14:paraId="22EA6DD3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43EE174C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14:paraId="2000A830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440EA4A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9690334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CACD86E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DF7B512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14:paraId="340CF138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1683FBEA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14:paraId="606405B1" w14:textId="77777777" w:rsidR="00EE59DC" w:rsidRPr="00EE59DC" w:rsidRDefault="00677AB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783B2E4A" w14:textId="77777777" w:rsidR="00EE59DC" w:rsidRPr="00EE59DC" w:rsidRDefault="00677AB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116BC8AB" w14:textId="77777777" w:rsidR="00EE59DC" w:rsidRPr="00EE59DC" w:rsidRDefault="00677AB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6EFDFE4B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111699A" w14:textId="77777777" w:rsidR="00EE59DC" w:rsidRPr="00EE59DC" w:rsidRDefault="00677AB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14:paraId="6880F8B6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6F8EB4A0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14:paraId="50B462AC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33A46C3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DB97E5B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03148E5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DC638E1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14:paraId="680B352A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36D24A64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14:paraId="3C7CA3DD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4A71E58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A43CD43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626857D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EDBF9CE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14:paraId="33989BA6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11038A97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14:paraId="4FE87FC6" w14:textId="77777777" w:rsidR="00EE59DC" w:rsidRPr="00EE59DC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257A9C42" w14:textId="77777777" w:rsidR="00EE59DC" w:rsidRPr="00EE59DC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6BC954D5" w14:textId="77777777" w:rsidR="00EE59DC" w:rsidRPr="00EE59DC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25C86CD0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5031DBD" w14:textId="77777777" w:rsidR="00EE59DC" w:rsidRPr="00EE59DC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14:paraId="45F57575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00980DCB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14:paraId="6455DA18" w14:textId="77777777" w:rsidR="00EE59DC" w:rsidRPr="00EE59DC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4C9CB125" w14:textId="77777777" w:rsidR="00EE59DC" w:rsidRPr="00EE59DC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3244C95C" w14:textId="77777777" w:rsidR="00EE59DC" w:rsidRPr="00EE59DC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13ED9E00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DD315BB" w14:textId="77777777" w:rsidR="00EE59DC" w:rsidRPr="00EE59DC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74A7F120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14:paraId="16605AC8" w14:textId="77777777" w:rsidTr="00AC244D">
        <w:trPr>
          <w:trHeight w:val="284"/>
        </w:trPr>
        <w:tc>
          <w:tcPr>
            <w:tcW w:w="4181" w:type="dxa"/>
            <w:vAlign w:val="center"/>
          </w:tcPr>
          <w:p w14:paraId="69DA60D8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14:paraId="79C220FF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14:paraId="2778D15F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14:paraId="6104F15E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14:paraId="15AC8469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14:paraId="6638608C" w14:textId="77777777" w:rsidTr="00C64368">
        <w:trPr>
          <w:trHeight w:val="284"/>
        </w:trPr>
        <w:tc>
          <w:tcPr>
            <w:tcW w:w="4181" w:type="dxa"/>
            <w:vAlign w:val="center"/>
          </w:tcPr>
          <w:p w14:paraId="09876BB3" w14:textId="77777777"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B3B589E" w14:textId="77777777"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EC36DC8" w14:textId="77777777"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A5756F7" w14:textId="77777777"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13B01C3F" w14:textId="77777777"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1BDCB586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14:paraId="46790D54" w14:textId="77777777" w:rsidTr="00AC244D">
        <w:trPr>
          <w:trHeight w:val="284"/>
        </w:trPr>
        <w:tc>
          <w:tcPr>
            <w:tcW w:w="2000" w:type="pct"/>
            <w:vMerge w:val="restart"/>
          </w:tcPr>
          <w:p w14:paraId="7D2CA746" w14:textId="77777777"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14:paraId="351A2137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14:paraId="7CFAAB3D" w14:textId="77777777" w:rsidTr="00AC244D">
        <w:trPr>
          <w:trHeight w:val="284"/>
        </w:trPr>
        <w:tc>
          <w:tcPr>
            <w:tcW w:w="2000" w:type="pct"/>
            <w:vMerge/>
          </w:tcPr>
          <w:p w14:paraId="2D011AE5" w14:textId="77777777"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1E7192B1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06155F6E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14:paraId="6D071C7E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378850C7" w14:textId="77777777"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14:paraId="038FA176" w14:textId="4C435FCC" w:rsidR="00945816" w:rsidRPr="00461D4F" w:rsidRDefault="00270A35" w:rsidP="00F01CA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1 658</w:t>
            </w:r>
          </w:p>
        </w:tc>
        <w:tc>
          <w:tcPr>
            <w:tcW w:w="1500" w:type="pct"/>
            <w:vAlign w:val="center"/>
          </w:tcPr>
          <w:p w14:paraId="3831E410" w14:textId="2C3689E8" w:rsidR="00945816" w:rsidRPr="00461D4F" w:rsidRDefault="00270A35" w:rsidP="00095A3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</w:t>
            </w:r>
          </w:p>
        </w:tc>
      </w:tr>
      <w:tr w:rsidR="00945816" w:rsidRPr="007002DC" w14:paraId="7A86D0BA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44DCF014" w14:textId="77777777"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14:paraId="6AF31517" w14:textId="77777777"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0A7D0DCB" w14:textId="77777777"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14:paraId="2AC27744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21026150" w14:textId="77777777"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14:paraId="735C09B5" w14:textId="6708DF0E" w:rsidR="00945816" w:rsidRPr="00461D4F" w:rsidRDefault="00270A35" w:rsidP="00F01CAE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1 658</w:t>
            </w:r>
          </w:p>
        </w:tc>
        <w:tc>
          <w:tcPr>
            <w:tcW w:w="1500" w:type="pct"/>
            <w:vAlign w:val="center"/>
          </w:tcPr>
          <w:p w14:paraId="2CED682E" w14:textId="2B095D8C" w:rsidR="00945816" w:rsidRPr="00461D4F" w:rsidRDefault="00270A35" w:rsidP="00095A3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202</w:t>
            </w:r>
          </w:p>
        </w:tc>
      </w:tr>
    </w:tbl>
    <w:p w14:paraId="01663B48" w14:textId="77777777"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14:paraId="49FCE8E3" w14:textId="77777777"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14:paraId="067F1AFF" w14:textId="77777777"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14:paraId="553B4F00" w14:textId="77777777"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14:paraId="5F528CD6" w14:textId="77777777"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14:paraId="7CF1E5C6" w14:textId="77777777"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14:paraId="6708DCAE" w14:textId="77777777"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14:paraId="7B9EA5EF" w14:textId="77777777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14:paraId="5A06F3DF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14:paraId="57C6AB18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14:paraId="222B5598" w14:textId="77777777" w:rsidTr="00EE59DC">
        <w:trPr>
          <w:trHeight w:val="284"/>
        </w:trPr>
        <w:tc>
          <w:tcPr>
            <w:tcW w:w="2500" w:type="pct"/>
            <w:vMerge/>
          </w:tcPr>
          <w:p w14:paraId="1050C973" w14:textId="77777777"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064CEB91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14:paraId="4FF5C249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14:paraId="3C2C809F" w14:textId="77777777" w:rsidTr="00BF54DF">
        <w:trPr>
          <w:trHeight w:val="284"/>
        </w:trPr>
        <w:tc>
          <w:tcPr>
            <w:tcW w:w="2500" w:type="pct"/>
            <w:vAlign w:val="center"/>
          </w:tcPr>
          <w:p w14:paraId="737F7159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14:paraId="7B2C47F5" w14:textId="77777777"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14:paraId="6CD1801B" w14:textId="77777777"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14:paraId="0AB44244" w14:textId="77777777" w:rsidTr="00BF54DF">
        <w:trPr>
          <w:trHeight w:val="284"/>
        </w:trPr>
        <w:tc>
          <w:tcPr>
            <w:tcW w:w="2500" w:type="pct"/>
            <w:vAlign w:val="center"/>
          </w:tcPr>
          <w:p w14:paraId="124F347F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14:paraId="039DB2B9" w14:textId="77777777"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14:paraId="53DE1ABA" w14:textId="77777777"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14:paraId="3A2395F7" w14:textId="77777777" w:rsidTr="00BF54DF">
        <w:trPr>
          <w:trHeight w:val="284"/>
        </w:trPr>
        <w:tc>
          <w:tcPr>
            <w:tcW w:w="2500" w:type="pct"/>
            <w:vAlign w:val="center"/>
          </w:tcPr>
          <w:p w14:paraId="405EE55F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14:paraId="13924FF8" w14:textId="2676BAC0" w:rsidR="00EE59DC" w:rsidRPr="00F35F00" w:rsidRDefault="00270A35" w:rsidP="00F01CAE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1 658</w:t>
            </w:r>
          </w:p>
        </w:tc>
        <w:tc>
          <w:tcPr>
            <w:tcW w:w="1533" w:type="pct"/>
            <w:vAlign w:val="center"/>
          </w:tcPr>
          <w:p w14:paraId="6F12AA7E" w14:textId="4A85A532" w:rsidR="00EE59DC" w:rsidRPr="00F35F00" w:rsidRDefault="00270A35" w:rsidP="00F01CAE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202</w:t>
            </w:r>
          </w:p>
        </w:tc>
      </w:tr>
      <w:tr w:rsidR="00EE59DC" w:rsidRPr="00F35F00" w14:paraId="032988CE" w14:textId="77777777" w:rsidTr="00BF54DF">
        <w:trPr>
          <w:trHeight w:val="284"/>
        </w:trPr>
        <w:tc>
          <w:tcPr>
            <w:tcW w:w="2500" w:type="pct"/>
            <w:vAlign w:val="center"/>
          </w:tcPr>
          <w:p w14:paraId="023CF7AE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14:paraId="77F6849B" w14:textId="77777777"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14:paraId="474A2991" w14:textId="77777777"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14:paraId="0332B70A" w14:textId="77777777" w:rsidTr="00BF54DF">
        <w:trPr>
          <w:trHeight w:val="284"/>
        </w:trPr>
        <w:tc>
          <w:tcPr>
            <w:tcW w:w="2500" w:type="pct"/>
            <w:vAlign w:val="center"/>
          </w:tcPr>
          <w:p w14:paraId="6B71F43D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14:paraId="0DB3CB37" w14:textId="77777777"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14:paraId="4587BB8C" w14:textId="77777777"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14:paraId="64A763C5" w14:textId="77777777" w:rsidTr="00BF54DF">
        <w:trPr>
          <w:trHeight w:val="284"/>
        </w:trPr>
        <w:tc>
          <w:tcPr>
            <w:tcW w:w="2500" w:type="pct"/>
            <w:vAlign w:val="center"/>
          </w:tcPr>
          <w:p w14:paraId="4BA4B18E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14:paraId="083C73E7" w14:textId="77777777" w:rsidR="00EE59DC" w:rsidRPr="00F35F00" w:rsidRDefault="00677AB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33" w:type="pct"/>
            <w:vAlign w:val="center"/>
          </w:tcPr>
          <w:p w14:paraId="12370AD6" w14:textId="77777777" w:rsidR="00EE59DC" w:rsidRPr="00F35F00" w:rsidRDefault="00677AB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F35F00" w14:paraId="39A06872" w14:textId="77777777" w:rsidTr="00BF54DF">
        <w:trPr>
          <w:trHeight w:val="284"/>
        </w:trPr>
        <w:tc>
          <w:tcPr>
            <w:tcW w:w="2500" w:type="pct"/>
            <w:vAlign w:val="center"/>
          </w:tcPr>
          <w:p w14:paraId="04AB66F8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14:paraId="3E99E8DF" w14:textId="58F07C13" w:rsidR="00EE59DC" w:rsidRPr="00F35F00" w:rsidRDefault="00270A35" w:rsidP="00F01CAE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1 658</w:t>
            </w:r>
          </w:p>
        </w:tc>
        <w:tc>
          <w:tcPr>
            <w:tcW w:w="1533" w:type="pct"/>
            <w:vAlign w:val="center"/>
          </w:tcPr>
          <w:p w14:paraId="3187965E" w14:textId="7AAC621D" w:rsidR="00EE59DC" w:rsidRPr="00F35F00" w:rsidRDefault="00270A35" w:rsidP="00F01CAE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202</w:t>
            </w:r>
          </w:p>
        </w:tc>
      </w:tr>
    </w:tbl>
    <w:p w14:paraId="59D39E27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14:paraId="2667159C" w14:textId="77777777"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14:paraId="524CCA86" w14:textId="77777777" w:rsidTr="0017369E">
        <w:trPr>
          <w:trHeight w:val="284"/>
        </w:trPr>
        <w:tc>
          <w:tcPr>
            <w:tcW w:w="1869" w:type="pct"/>
            <w:vAlign w:val="center"/>
          </w:tcPr>
          <w:p w14:paraId="5BB4DA89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14:paraId="4430A3F1" w14:textId="77777777"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14:paraId="190E3D27" w14:textId="77777777"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14:paraId="1C37D427" w14:textId="77777777" w:rsidTr="00BF54DF">
        <w:trPr>
          <w:trHeight w:val="284"/>
        </w:trPr>
        <w:tc>
          <w:tcPr>
            <w:tcW w:w="1869" w:type="pct"/>
            <w:vAlign w:val="center"/>
          </w:tcPr>
          <w:p w14:paraId="670249D9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14:paraId="5DD7FB7F" w14:textId="77777777" w:rsidR="00F35F00" w:rsidRPr="00804636" w:rsidRDefault="00677AB6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14:paraId="41D82608" w14:textId="77777777" w:rsidR="00F35F00" w:rsidRPr="00804636" w:rsidRDefault="00677AB6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F35F00" w:rsidRPr="00F35F00" w14:paraId="7B06B528" w14:textId="77777777" w:rsidTr="00BF54DF">
        <w:trPr>
          <w:trHeight w:val="284"/>
        </w:trPr>
        <w:tc>
          <w:tcPr>
            <w:tcW w:w="1869" w:type="pct"/>
            <w:vAlign w:val="center"/>
          </w:tcPr>
          <w:p w14:paraId="24D2AE71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14:paraId="417AE976" w14:textId="77777777"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14:paraId="235B277D" w14:textId="77777777"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14:paraId="77C1541D" w14:textId="77777777" w:rsidTr="00BF54DF">
        <w:trPr>
          <w:trHeight w:val="284"/>
        </w:trPr>
        <w:tc>
          <w:tcPr>
            <w:tcW w:w="1869" w:type="pct"/>
            <w:vAlign w:val="center"/>
          </w:tcPr>
          <w:p w14:paraId="4B60BC10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14:paraId="591B8774" w14:textId="77777777"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14:paraId="10285E96" w14:textId="77777777"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14:paraId="7634530D" w14:textId="77777777" w:rsidTr="00BF54DF">
        <w:trPr>
          <w:trHeight w:val="284"/>
        </w:trPr>
        <w:tc>
          <w:tcPr>
            <w:tcW w:w="1869" w:type="pct"/>
            <w:vAlign w:val="center"/>
          </w:tcPr>
          <w:p w14:paraId="4EC4E282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1577" w:type="pct"/>
            <w:vAlign w:val="center"/>
          </w:tcPr>
          <w:p w14:paraId="7232665F" w14:textId="77777777" w:rsidR="00F35F00" w:rsidRPr="003C078A" w:rsidRDefault="00677AB6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14:paraId="128E3FDA" w14:textId="77777777" w:rsidR="00F35F00" w:rsidRPr="003C078A" w:rsidRDefault="00677AB6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35F00" w:rsidRPr="00F35F00" w14:paraId="313A2182" w14:textId="77777777" w:rsidTr="00BF54DF">
        <w:trPr>
          <w:trHeight w:val="284"/>
        </w:trPr>
        <w:tc>
          <w:tcPr>
            <w:tcW w:w="1869" w:type="pct"/>
            <w:vAlign w:val="center"/>
          </w:tcPr>
          <w:p w14:paraId="50631727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14:paraId="047C0FB5" w14:textId="77777777" w:rsidR="00F35F00" w:rsidRPr="00804636" w:rsidRDefault="00677AB6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14:paraId="267352BF" w14:textId="77777777" w:rsidR="00F35F00" w:rsidRPr="003C078A" w:rsidRDefault="00677AB6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1E2453F1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72B5049D" w14:textId="77777777"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14:paraId="49AFF72C" w14:textId="77777777" w:rsidTr="00CF7E2A">
        <w:trPr>
          <w:trHeight w:val="284"/>
        </w:trPr>
        <w:tc>
          <w:tcPr>
            <w:tcW w:w="1405" w:type="pct"/>
            <w:vAlign w:val="center"/>
          </w:tcPr>
          <w:p w14:paraId="257EE07D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14:paraId="0F76F328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14:paraId="615AED8B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14:paraId="7857C72F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14:paraId="5A81402C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14:paraId="2B87B99E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14:paraId="10E8AFE1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14:paraId="24A0EEED" w14:textId="77777777" w:rsidTr="00BF54DF">
        <w:trPr>
          <w:trHeight w:val="284"/>
        </w:trPr>
        <w:tc>
          <w:tcPr>
            <w:tcW w:w="1405" w:type="pct"/>
            <w:vAlign w:val="center"/>
          </w:tcPr>
          <w:p w14:paraId="7EAA21CE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14:paraId="5FDFDF55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A87B7B1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339EC5C9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6D168A9B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4D04D4E" w14:textId="77777777" w:rsidR="0017369E" w:rsidRPr="0017369E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14:paraId="16325985" w14:textId="77777777" w:rsidR="0017369E" w:rsidRPr="0017369E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14:paraId="2AFA0152" w14:textId="77777777" w:rsidTr="00BF54DF">
        <w:trPr>
          <w:trHeight w:val="284"/>
        </w:trPr>
        <w:tc>
          <w:tcPr>
            <w:tcW w:w="1405" w:type="pct"/>
            <w:vAlign w:val="center"/>
          </w:tcPr>
          <w:p w14:paraId="4CFAC8FF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14:paraId="4BFDC2BE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6124C046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59F121AF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2A611C4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80441DB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65F2422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14:paraId="50F4A862" w14:textId="77777777" w:rsidTr="00BF54DF">
        <w:trPr>
          <w:trHeight w:val="284"/>
        </w:trPr>
        <w:tc>
          <w:tcPr>
            <w:tcW w:w="1405" w:type="pct"/>
            <w:vAlign w:val="center"/>
          </w:tcPr>
          <w:p w14:paraId="54117FE1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14:paraId="3E63B374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1E84561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6BA64B8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7B6AF74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675A8FF" w14:textId="77777777" w:rsidR="0017369E" w:rsidRPr="0017369E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14:paraId="6AE0E66C" w14:textId="77777777" w:rsidR="0017369E" w:rsidRPr="0017369E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14:paraId="1BE38485" w14:textId="77777777" w:rsidTr="00BF54DF">
        <w:trPr>
          <w:trHeight w:val="284"/>
        </w:trPr>
        <w:tc>
          <w:tcPr>
            <w:tcW w:w="1405" w:type="pct"/>
            <w:vAlign w:val="center"/>
          </w:tcPr>
          <w:p w14:paraId="54EC87D9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14:paraId="11247E48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00D3998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566740DA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522FD3B8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FDA2299" w14:textId="77777777" w:rsidR="0017369E" w:rsidRPr="0017369E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14:paraId="3E6DF883" w14:textId="77777777" w:rsidR="0017369E" w:rsidRPr="0017369E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14:paraId="1278F11F" w14:textId="77777777" w:rsidTr="00BF54DF">
        <w:trPr>
          <w:trHeight w:val="284"/>
        </w:trPr>
        <w:tc>
          <w:tcPr>
            <w:tcW w:w="1405" w:type="pct"/>
            <w:vAlign w:val="center"/>
          </w:tcPr>
          <w:p w14:paraId="025FAE5F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14:paraId="2BB13400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824B466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3299A13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E08AFC2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E4B6BB0" w14:textId="77777777" w:rsidR="0017369E" w:rsidRPr="00700A23" w:rsidRDefault="00677AB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14:paraId="4E6EF9FB" w14:textId="77777777" w:rsidR="0017369E" w:rsidRPr="00700A23" w:rsidRDefault="00677AB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44C6EB0F" w14:textId="77777777"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14:paraId="71E0A432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1E346C27" w14:textId="77777777"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14:paraId="5C25D581" w14:textId="77777777"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14:paraId="327C9EB0" w14:textId="77777777"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14:paraId="72B7DDD2" w14:textId="77777777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5207FF55" w14:textId="77777777" w:rsidR="009B4B0C" w:rsidRPr="00B80FC6" w:rsidRDefault="00176475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žiadne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17DB52BF" w14:textId="77777777"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14:paraId="54022E52" w14:textId="77777777"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12C5BFEC" w14:textId="77777777"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14:paraId="47607350" w14:textId="77777777"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14:paraId="5A348ED7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14:paraId="2D58B296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14:paraId="3EC7EE39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14:paraId="170AD05C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14:paraId="14E8101F" w14:textId="77777777"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14:paraId="25BF3FAB" w14:textId="77777777"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14:paraId="13BE2924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34FA44C2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14:paraId="002CA4D1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14:paraId="4BBB8D56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14:paraId="752A0AE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14:paraId="68F17FBB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14:paraId="7D3A6AD0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013CF564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14:paraId="1A9EB05B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4E06149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F0104C6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2520FA98" w14:textId="77777777" w:rsidR="00CF7E2A" w:rsidRPr="00CF7E2A" w:rsidRDefault="00176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7E2A" w:rsidRPr="00CF7E2A" w14:paraId="3BE4E3B8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4520A659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14:paraId="109A76AE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0C7BC98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99ABC5A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2038BE2F" w14:textId="77777777" w:rsidR="00CF7E2A" w:rsidRPr="00CF7E2A" w:rsidRDefault="00176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7E2A" w:rsidRPr="00CF7E2A" w14:paraId="5FD60A45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5700F118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14:paraId="5A2E0B18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36C8EB5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6AB7A50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5B80309E" w14:textId="77777777" w:rsidR="00CF7E2A" w:rsidRPr="00CF7E2A" w:rsidRDefault="00176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7E2A" w:rsidRPr="00CF7E2A" w14:paraId="0DE16470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3154CFFC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14:paraId="1DBBC500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7814B4B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6326239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15EF06B7" w14:textId="77777777" w:rsidR="00CF7E2A" w:rsidRPr="00CF7E2A" w:rsidRDefault="00176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7E2A" w:rsidRPr="00CF7E2A" w14:paraId="0EC4E383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1AD6DAE1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14:paraId="3F97BA70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AD82637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13EE96B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358D74C1" w14:textId="77777777" w:rsidR="00CF7E2A" w:rsidRPr="00CF7E2A" w:rsidRDefault="00176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7E2A" w:rsidRPr="00CF7E2A" w14:paraId="3DEF93CA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3258D270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14:paraId="148DCEDC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F457BEE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7B0212B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4AF541F1" w14:textId="77777777" w:rsidR="00CF7E2A" w:rsidRPr="00CF7E2A" w:rsidRDefault="00176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7E2A" w:rsidRPr="00CF7E2A" w14:paraId="5017C4ED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2B059309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14:paraId="0FE69444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BD2BFEF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F19F562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21E7AE55" w14:textId="77777777" w:rsidR="00CF7E2A" w:rsidRPr="00CF7E2A" w:rsidRDefault="00176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7E2A" w:rsidRPr="00CF7E2A" w14:paraId="4FA58D27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3AEA8DF7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14:paraId="53551CB6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33B661C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8C8FA8B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1406D14" w14:textId="77777777" w:rsidR="00CF7E2A" w:rsidRPr="00CF7E2A" w:rsidRDefault="00176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1D24F8CC" w14:textId="77777777"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14:paraId="2E69659B" w14:textId="77777777"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14:paraId="1C6BA754" w14:textId="77777777"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14:paraId="3BFB14A4" w14:textId="77777777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14:paraId="68FF07F2" w14:textId="77777777"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1AE0C53A" w14:textId="77777777"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14:paraId="5D036B7B" w14:textId="77777777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14:paraId="2A53B7DD" w14:textId="77777777" w:rsidR="00CF7E2A" w:rsidRPr="00804636" w:rsidRDefault="00677A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68C15C6B" w14:textId="77777777" w:rsidR="00CF7E2A" w:rsidRPr="00804636" w:rsidRDefault="00176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673F3C20" w14:textId="77777777"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14:paraId="7FF28DC9" w14:textId="77777777"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14:paraId="17364305" w14:textId="77777777"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14:paraId="17B5D8FB" w14:textId="77777777"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14:paraId="3651D792" w14:textId="77777777" w:rsidR="00801336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14:paraId="7CC7D354" w14:textId="77777777" w:rsidR="00484A71" w:rsidRDefault="00484A71" w:rsidP="00484A71">
      <w:pPr>
        <w:spacing w:before="0" w:line="240" w:lineRule="auto"/>
        <w:rPr>
          <w:sz w:val="18"/>
          <w:szCs w:val="18"/>
        </w:rPr>
      </w:pPr>
    </w:p>
    <w:p w14:paraId="19032ECF" w14:textId="77777777" w:rsidR="00484A71" w:rsidRDefault="00484A71" w:rsidP="00484A71">
      <w:pPr>
        <w:spacing w:before="0" w:line="240" w:lineRule="auto"/>
        <w:rPr>
          <w:sz w:val="18"/>
          <w:szCs w:val="18"/>
        </w:rPr>
      </w:pPr>
    </w:p>
    <w:p w14:paraId="2A278741" w14:textId="77777777" w:rsidR="00484A71" w:rsidRPr="00497323" w:rsidRDefault="00484A71" w:rsidP="00484A71">
      <w:pPr>
        <w:spacing w:before="0" w:line="240" w:lineRule="auto"/>
        <w:rPr>
          <w:sz w:val="18"/>
          <w:szCs w:val="18"/>
        </w:rPr>
      </w:pPr>
    </w:p>
    <w:p w14:paraId="497C8A1A" w14:textId="77777777"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14:paraId="31E93360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49CAD7D8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14:paraId="05C74F7E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14:paraId="4A4135F7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14:paraId="42C0307A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14:paraId="621099C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14:paraId="1025B801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5A64C4E9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14:paraId="66E31315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05FF0CF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BA6096B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5BC42E01" w14:textId="77777777" w:rsidR="00CF7E2A" w:rsidRPr="00CF7E2A" w:rsidRDefault="00176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7E2A" w:rsidRPr="00CF7E2A" w14:paraId="06821709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1210B776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14:paraId="265AED14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945EF7C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B012C01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570218E6" w14:textId="77777777" w:rsidR="00CF7E2A" w:rsidRPr="00CF7E2A" w:rsidRDefault="00176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7E2A" w:rsidRPr="00CF7E2A" w14:paraId="54619F38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47BA61D3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14:paraId="5447C646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08E577A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FBEBA50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62FE647B" w14:textId="77777777" w:rsidR="00CF7E2A" w:rsidRPr="00CF7E2A" w:rsidRDefault="00176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7E2A" w:rsidRPr="00CF7E2A" w14:paraId="211416C4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40260DB2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14:paraId="0EE84427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F8B4183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C5D4B62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4221ADC4" w14:textId="77777777" w:rsidR="00CF7E2A" w:rsidRPr="00CF7E2A" w:rsidRDefault="0017647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1ABA1986" w14:textId="77777777"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14:paraId="7071E59F" w14:textId="77777777"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14:paraId="5C82EA96" w14:textId="77777777"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14:paraId="256E7700" w14:textId="77777777"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14:paraId="4B33C9F9" w14:textId="77777777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8142B" w14:textId="77777777"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118A6EF2" w14:textId="77777777"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06CEEBAC" w14:textId="77777777"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14:paraId="5E0B27BC" w14:textId="77777777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840E8" w14:textId="77777777" w:rsidR="00945816" w:rsidRPr="00945816" w:rsidRDefault="00677AB6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EC9E4" w14:textId="77777777" w:rsidR="00945816" w:rsidRPr="00945816" w:rsidRDefault="00677AB6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3FFDB" w14:textId="77777777" w:rsidR="00945816" w:rsidRPr="00945816" w:rsidRDefault="00677AB6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6D003375" w14:textId="77777777"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3BC2F961" w14:textId="77777777"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6AE1FF99" w14:textId="77777777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41E5CB0A" w14:textId="77777777"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27AB1F71" w14:textId="77777777"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FE3544" w:rsidRPr="00804636" w14:paraId="65EFF59D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7B1790B5" w14:textId="77777777" w:rsidR="00FE3544" w:rsidRPr="00804636" w:rsidRDefault="00FE354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členské príspevky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521760F8" w14:textId="04827E68" w:rsidR="00FE3544" w:rsidRDefault="00270A35" w:rsidP="0033321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41 926</w:t>
            </w:r>
          </w:p>
        </w:tc>
      </w:tr>
      <w:tr w:rsidR="00ED0FB2" w:rsidRPr="00804636" w14:paraId="5A46571F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41AE7AFA" w14:textId="77777777" w:rsidR="009B4B0C" w:rsidRPr="00804636" w:rsidRDefault="00D055BD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Príspevky z podielu zaplatenej dane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5DB094B9" w14:textId="4A3514DA" w:rsidR="009B4B0C" w:rsidRPr="00804636" w:rsidRDefault="00270A35" w:rsidP="0033321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</w:t>
            </w:r>
            <w:r w:rsidR="00463888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18</w:t>
            </w:r>
            <w:r w:rsidR="00463888">
              <w:rPr>
                <w:sz w:val="16"/>
                <w:szCs w:val="16"/>
              </w:rPr>
              <w:t>2,83</w:t>
            </w:r>
          </w:p>
        </w:tc>
      </w:tr>
    </w:tbl>
    <w:p w14:paraId="578918E7" w14:textId="77777777"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14:paraId="418D2B30" w14:textId="77777777"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16F59E06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5FBE9F09" w14:textId="77777777"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</w:t>
            </w:r>
            <w:r w:rsidR="00E376CD">
              <w:rPr>
                <w:b/>
                <w:sz w:val="16"/>
                <w:szCs w:val="16"/>
              </w:rPr>
              <w:t> </w:t>
            </w:r>
            <w:r w:rsidRPr="00804636">
              <w:rPr>
                <w:b/>
                <w:sz w:val="16"/>
                <w:szCs w:val="16"/>
              </w:rPr>
              <w:t>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2EE80ADD" w14:textId="77777777"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5D4288C4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67BC0892" w14:textId="77777777"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14:paraId="33A1B250" w14:textId="77777777" w:rsidR="009B4B0C" w:rsidRPr="00804636" w:rsidRDefault="00677AB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5C85C202" w14:textId="77777777"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14:paraId="1270BBC5" w14:textId="77777777"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008A600A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09E01D68" w14:textId="77777777"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75D4D207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675073D4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57931F19" w14:textId="77777777"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421CD627" w14:textId="77777777" w:rsidR="00D77DBF" w:rsidRPr="00804636" w:rsidRDefault="0017647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77DBF" w:rsidRPr="00804636" w14:paraId="441AF5FB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147867CE" w14:textId="77777777"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A3310DE" w14:textId="77777777" w:rsidR="00D77DBF" w:rsidRPr="00804636" w:rsidRDefault="0017647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595B7626" w14:textId="77777777"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24D07316" w14:textId="77777777"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4F56AD72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6BDBE051" w14:textId="77777777"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D396EA5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7E85B6E9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4B48D1D8" w14:textId="77777777"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14:paraId="43A726BB" w14:textId="77777777" w:rsidR="00D77DBF" w:rsidRPr="00804636" w:rsidRDefault="0017647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6AC706D2" w14:textId="77777777"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705DA1FE" w14:textId="77777777"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14:paraId="531C8947" w14:textId="77777777"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14:paraId="63ED18E9" w14:textId="77777777" w:rsidTr="001C3B76">
        <w:trPr>
          <w:trHeight w:val="284"/>
        </w:trPr>
        <w:tc>
          <w:tcPr>
            <w:tcW w:w="2461" w:type="pct"/>
            <w:vAlign w:val="center"/>
          </w:tcPr>
          <w:p w14:paraId="08CB5A50" w14:textId="77777777"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14:paraId="7C5469A7" w14:textId="77777777"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14:paraId="4D662D85" w14:textId="77777777"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14:paraId="3D26EDEA" w14:textId="77777777" w:rsidTr="00C64368">
        <w:trPr>
          <w:trHeight w:val="284"/>
        </w:trPr>
        <w:tc>
          <w:tcPr>
            <w:tcW w:w="2461" w:type="pct"/>
            <w:vAlign w:val="center"/>
          </w:tcPr>
          <w:p w14:paraId="19E19B6E" w14:textId="77777777" w:rsidR="00D77DBF" w:rsidRPr="002842C0" w:rsidRDefault="002842C0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842C0">
              <w:rPr>
                <w:sz w:val="16"/>
                <w:szCs w:val="16"/>
              </w:rPr>
              <w:t>nákup školského nábytku - školské lavice, šatňové</w:t>
            </w:r>
            <w:r w:rsidRPr="002842C0">
              <w:rPr>
                <w:color w:val="000000"/>
                <w:sz w:val="16"/>
                <w:szCs w:val="16"/>
              </w:rPr>
              <w:br/>
            </w:r>
            <w:r w:rsidRPr="002842C0">
              <w:rPr>
                <w:sz w:val="16"/>
                <w:szCs w:val="16"/>
              </w:rPr>
              <w:t>skrine, regály do triedy</w:t>
            </w:r>
            <w:r w:rsidR="00333213">
              <w:rPr>
                <w:sz w:val="16"/>
                <w:szCs w:val="16"/>
              </w:rPr>
              <w:t>, kancelárske stoličky, dvere</w:t>
            </w:r>
          </w:p>
        </w:tc>
        <w:tc>
          <w:tcPr>
            <w:tcW w:w="1394" w:type="pct"/>
            <w:vAlign w:val="center"/>
          </w:tcPr>
          <w:p w14:paraId="7F149D4E" w14:textId="77777777"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54E3AB13" w14:textId="6C9B5602" w:rsidR="00D77DBF" w:rsidRPr="00D77DBF" w:rsidRDefault="00463888" w:rsidP="0033321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463888">
              <w:rPr>
                <w:sz w:val="16"/>
                <w:szCs w:val="16"/>
              </w:rPr>
              <w:t>14.697,83</w:t>
            </w:r>
          </w:p>
        </w:tc>
      </w:tr>
      <w:tr w:rsidR="009A50B9" w:rsidRPr="00D77DBF" w14:paraId="4E654F8F" w14:textId="77777777" w:rsidTr="00C64368">
        <w:trPr>
          <w:trHeight w:val="284"/>
        </w:trPr>
        <w:tc>
          <w:tcPr>
            <w:tcW w:w="2461" w:type="pct"/>
            <w:vAlign w:val="center"/>
          </w:tcPr>
          <w:p w14:paraId="19820712" w14:textId="77777777" w:rsidR="009A50B9" w:rsidRPr="002842C0" w:rsidRDefault="00333213" w:rsidP="009D4D8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842C0">
              <w:rPr>
                <w:color w:val="000000"/>
                <w:sz w:val="16"/>
                <w:szCs w:val="16"/>
                <w:shd w:val="clear" w:color="auto" w:fill="FFFFFF"/>
              </w:rPr>
              <w:t>prenájom multifunkčnej tlačiarne</w:t>
            </w:r>
          </w:p>
        </w:tc>
        <w:tc>
          <w:tcPr>
            <w:tcW w:w="1394" w:type="pct"/>
            <w:vAlign w:val="center"/>
          </w:tcPr>
          <w:p w14:paraId="2C5607F2" w14:textId="77777777" w:rsidR="009A50B9" w:rsidRPr="00D77DBF" w:rsidRDefault="009A50B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7B7B908C" w14:textId="0CF54DD2" w:rsidR="009A50B9" w:rsidRDefault="00463888" w:rsidP="0033321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2 485,00</w:t>
            </w:r>
          </w:p>
        </w:tc>
      </w:tr>
      <w:tr w:rsidR="009A50B9" w:rsidRPr="00D77DBF" w14:paraId="5D38D11A" w14:textId="77777777" w:rsidTr="00C64368">
        <w:trPr>
          <w:trHeight w:val="284"/>
        </w:trPr>
        <w:tc>
          <w:tcPr>
            <w:tcW w:w="2461" w:type="pct"/>
            <w:vAlign w:val="center"/>
          </w:tcPr>
          <w:p w14:paraId="1FA9EECD" w14:textId="77777777" w:rsidR="009A50B9" w:rsidRPr="002842C0" w:rsidRDefault="002842C0" w:rsidP="009D4D8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842C0">
              <w:rPr>
                <w:color w:val="000000"/>
                <w:sz w:val="16"/>
                <w:szCs w:val="16"/>
                <w:shd w:val="clear" w:color="auto" w:fill="FFFFFF"/>
              </w:rPr>
              <w:t>účastnícke poplatky na olympiáde a súťaži</w:t>
            </w:r>
          </w:p>
        </w:tc>
        <w:tc>
          <w:tcPr>
            <w:tcW w:w="1394" w:type="pct"/>
            <w:vAlign w:val="center"/>
          </w:tcPr>
          <w:p w14:paraId="553AFDBF" w14:textId="77777777" w:rsidR="009A50B9" w:rsidRPr="00D77DBF" w:rsidRDefault="009A50B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532568F8" w14:textId="77777777" w:rsidR="009A50B9" w:rsidRDefault="009A50B9" w:rsidP="002842C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14:paraId="3C7A0248" w14:textId="77777777" w:rsidTr="00C64368">
        <w:trPr>
          <w:trHeight w:val="284"/>
        </w:trPr>
        <w:tc>
          <w:tcPr>
            <w:tcW w:w="2461" w:type="pct"/>
            <w:vAlign w:val="center"/>
          </w:tcPr>
          <w:p w14:paraId="67BAB892" w14:textId="77777777" w:rsidR="00D77DBF" w:rsidRPr="002842C0" w:rsidRDefault="002842C0" w:rsidP="009D4D8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842C0">
              <w:rPr>
                <w:color w:val="000000"/>
                <w:sz w:val="16"/>
                <w:szCs w:val="16"/>
                <w:shd w:val="clear" w:color="auto" w:fill="FFFFFF"/>
              </w:rPr>
              <w:t>poistenie žiakov</w:t>
            </w:r>
          </w:p>
        </w:tc>
        <w:tc>
          <w:tcPr>
            <w:tcW w:w="1394" w:type="pct"/>
            <w:vAlign w:val="center"/>
          </w:tcPr>
          <w:p w14:paraId="0147A8FC" w14:textId="77777777"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352A8D43" w14:textId="77777777" w:rsidR="00D77DBF" w:rsidRPr="00D77DBF" w:rsidRDefault="00D77DBF" w:rsidP="002842C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A50B9" w:rsidRPr="00D77DBF" w14:paraId="545AE9DA" w14:textId="77777777" w:rsidTr="00C64368">
        <w:trPr>
          <w:trHeight w:val="284"/>
        </w:trPr>
        <w:tc>
          <w:tcPr>
            <w:tcW w:w="2461" w:type="pct"/>
            <w:vAlign w:val="center"/>
          </w:tcPr>
          <w:p w14:paraId="2FB65950" w14:textId="77777777" w:rsidR="009A50B9" w:rsidRPr="002842C0" w:rsidRDefault="009A50B9" w:rsidP="009B58B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14:paraId="018D296F" w14:textId="77777777" w:rsidR="009A50B9" w:rsidRPr="00D77DBF" w:rsidRDefault="009A50B9" w:rsidP="009B58B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1F7B32DC" w14:textId="77777777" w:rsidR="009A50B9" w:rsidRDefault="009A50B9" w:rsidP="002842C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A50B9" w:rsidRPr="00D77DBF" w14:paraId="7D0388D9" w14:textId="77777777" w:rsidTr="00C64368">
        <w:trPr>
          <w:trHeight w:val="284"/>
        </w:trPr>
        <w:tc>
          <w:tcPr>
            <w:tcW w:w="2461" w:type="pct"/>
            <w:vAlign w:val="center"/>
          </w:tcPr>
          <w:p w14:paraId="3ECA43EC" w14:textId="77777777" w:rsidR="009A50B9" w:rsidRPr="002842C0" w:rsidRDefault="009A50B9" w:rsidP="009B58B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14:paraId="709C904B" w14:textId="77777777" w:rsidR="009A50B9" w:rsidRPr="00D77DBF" w:rsidRDefault="009A50B9" w:rsidP="009B58B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41588C1A" w14:textId="77777777" w:rsidR="009A50B9" w:rsidRDefault="009A50B9" w:rsidP="009B58B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B58B7" w:rsidRPr="00D77DBF" w14:paraId="2AD17FAD" w14:textId="77777777" w:rsidTr="00C64368">
        <w:trPr>
          <w:trHeight w:val="284"/>
        </w:trPr>
        <w:tc>
          <w:tcPr>
            <w:tcW w:w="2461" w:type="pct"/>
            <w:vAlign w:val="center"/>
          </w:tcPr>
          <w:p w14:paraId="0BA5F102" w14:textId="77777777" w:rsidR="009B58B7" w:rsidRPr="00D77DBF" w:rsidRDefault="009B58B7" w:rsidP="009B58B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14:paraId="781B9D16" w14:textId="77777777" w:rsidR="009B58B7" w:rsidRPr="00D77DBF" w:rsidRDefault="009B58B7" w:rsidP="009B58B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56663A25" w14:textId="77777777" w:rsidR="009B58B7" w:rsidRPr="00D77DBF" w:rsidRDefault="009B58B7" w:rsidP="009A50B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B58B7" w:rsidRPr="00D77DBF" w14:paraId="732FE6B7" w14:textId="77777777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14:paraId="421BC858" w14:textId="77777777" w:rsidR="009B58B7" w:rsidRPr="00D77DBF" w:rsidRDefault="009B58B7" w:rsidP="009B58B7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14:paraId="3EE1B029" w14:textId="77777777" w:rsidR="009B58B7" w:rsidRPr="00D77DBF" w:rsidRDefault="009B58B7" w:rsidP="009B58B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0FB2E1CF" w14:textId="77777777"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14:paraId="5C8D8841" w14:textId="77777777"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74646243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3CB11F72" w14:textId="77777777"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lastRenderedPageBreak/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72103F96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603E1C51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4A1A9F72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7A63C309" w14:textId="77777777" w:rsidR="00980C8A" w:rsidRPr="00804636" w:rsidRDefault="0017647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49D12691" w14:textId="77777777"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77C16C07" w14:textId="77777777"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14:paraId="525A4333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14:paraId="6BD0E2B4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14:paraId="4795F1CD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14:paraId="5E6A1A37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14:paraId="277C9A88" w14:textId="77777777"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14:paraId="7241121E" w14:textId="77777777"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14:paraId="45610A60" w14:textId="77777777"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14:paraId="70AE0C8D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36D7D9EB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14:paraId="11CFEC6F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14:paraId="6894CE69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60248032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14:paraId="7356EB7B" w14:textId="77777777" w:rsidR="00980C8A" w:rsidRPr="00980C8A" w:rsidRDefault="0017647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80C8A" w:rsidRPr="00980C8A" w14:paraId="6BAA9E3B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2FBF6E62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14:paraId="5DFA7014" w14:textId="77777777" w:rsidR="00980C8A" w:rsidRPr="00980C8A" w:rsidRDefault="0017647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80C8A" w:rsidRPr="00980C8A" w14:paraId="12F05A50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0B853E04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14:paraId="11A8C73E" w14:textId="77777777" w:rsidR="00980C8A" w:rsidRPr="00980C8A" w:rsidRDefault="0017647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80C8A" w:rsidRPr="00980C8A" w14:paraId="12C30771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29C558CD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14:paraId="12EC6A9F" w14:textId="77777777" w:rsidR="00980C8A" w:rsidRPr="00980C8A" w:rsidRDefault="0017647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80C8A" w:rsidRPr="00980C8A" w14:paraId="3D538CED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5F013DEF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14:paraId="4DB1E964" w14:textId="77777777" w:rsidR="00980C8A" w:rsidRPr="00980C8A" w:rsidRDefault="0017647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80C8A" w:rsidRPr="00980C8A" w14:paraId="571F7B7F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495233A4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14:paraId="719408B8" w14:textId="77777777" w:rsidR="00980C8A" w:rsidRPr="00980C8A" w:rsidRDefault="00176475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6DD18C54" w14:textId="77777777"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14:paraId="1B016083" w14:textId="77777777"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14:paraId="1EE04DF2" w14:textId="77777777"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14:paraId="1E1AF3EA" w14:textId="77777777"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14:paraId="0B0C17ED" w14:textId="77777777"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14:paraId="611256AE" w14:textId="77777777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14:paraId="69FE9040" w14:textId="77777777"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14:paraId="65F0C715" w14:textId="77777777"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14:paraId="203580FF" w14:textId="77777777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14:paraId="17943A30" w14:textId="77777777"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14:paraId="2C890946" w14:textId="77777777" w:rsidR="00F4760B" w:rsidRPr="00F4760B" w:rsidRDefault="0017647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3FA283D0" w14:textId="77777777"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14:paraId="58A79FD9" w14:textId="77777777"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14:paraId="31AC2724" w14:textId="77777777"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14:paraId="34666BB7" w14:textId="77777777"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14:paraId="7EC56A0E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583F2AF0" w14:textId="77777777"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14:paraId="0A5F22C4" w14:textId="77777777"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14:paraId="54EE33D9" w14:textId="77777777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14:paraId="76828568" w14:textId="77777777"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14:paraId="0844DD65" w14:textId="77777777" w:rsidR="00804636" w:rsidRPr="00F4760B" w:rsidRDefault="0017647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5147E299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4DCCEE75" w14:textId="77777777"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14:paraId="49E4E767" w14:textId="77777777"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D8E3FA5" w14:textId="77777777"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14:paraId="32832F74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052C85FF" w14:textId="77777777"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14:paraId="181D2E3A" w14:textId="77777777"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14:paraId="490988E8" w14:textId="77777777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14:paraId="6DC03A72" w14:textId="77777777"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14:paraId="028F284B" w14:textId="77777777" w:rsidR="00804636" w:rsidRPr="00F4760B" w:rsidRDefault="0017647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0DD606F3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66D55A83" w14:textId="77777777"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21FE434F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14:paraId="326900DF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14:paraId="01533652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14:paraId="705789F4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14:paraId="69544F40" w14:textId="77777777"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14:paraId="2BA2D300" w14:textId="77777777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14:paraId="62712822" w14:textId="77777777"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14:paraId="2A1D910C" w14:textId="77777777"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14:paraId="4B523407" w14:textId="77777777"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14:paraId="6729B623" w14:textId="77777777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14:paraId="20857467" w14:textId="77777777"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14:paraId="3ACF5F3F" w14:textId="77777777"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14:paraId="4085C6D5" w14:textId="77777777" w:rsidR="00804636" w:rsidRPr="00F4760B" w:rsidRDefault="0017647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463D57F9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3A64BD94" w14:textId="77777777"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lastRenderedPageBreak/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14:paraId="45C9B39A" w14:textId="77777777"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AF7CD2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D69A6CD" w14:textId="77777777" w:rsidR="00AF7CD2" w:rsidRDefault="00AF7CD2" w:rsidP="00347C39">
      <w:pPr>
        <w:spacing w:before="0" w:after="0" w:line="240" w:lineRule="auto"/>
      </w:pPr>
      <w:r>
        <w:separator/>
      </w:r>
    </w:p>
  </w:endnote>
  <w:endnote w:type="continuationSeparator" w:id="0">
    <w:p w14:paraId="48727CCA" w14:textId="77777777" w:rsidR="00AF7CD2" w:rsidRDefault="00AF7CD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80DC3CF" w14:textId="77777777" w:rsidR="00095A38" w:rsidRDefault="00095A38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33213">
      <w:rPr>
        <w:noProof/>
      </w:rPr>
      <w:t>18</w:t>
    </w:r>
    <w:r>
      <w:fldChar w:fldCharType="end"/>
    </w:r>
  </w:p>
  <w:p w14:paraId="031D9F30" w14:textId="77777777" w:rsidR="00095A38" w:rsidRDefault="00095A3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C12DF4B" w14:textId="77777777" w:rsidR="00AF7CD2" w:rsidRDefault="00AF7CD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3D36B74" w14:textId="77777777" w:rsidR="00AF7CD2" w:rsidRDefault="00AF7CD2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03569F7"/>
    <w:multiLevelType w:val="hybridMultilevel"/>
    <w:tmpl w:val="80BE65EC"/>
    <w:lvl w:ilvl="0" w:tplc="1D3E58AE">
      <w:start w:val="3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9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2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5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2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92406610">
    <w:abstractNumId w:val="21"/>
  </w:num>
  <w:num w:numId="2" w16cid:durableId="832985575">
    <w:abstractNumId w:val="21"/>
  </w:num>
  <w:num w:numId="3" w16cid:durableId="277030521">
    <w:abstractNumId w:val="5"/>
  </w:num>
  <w:num w:numId="4" w16cid:durableId="605650122">
    <w:abstractNumId w:val="29"/>
  </w:num>
  <w:num w:numId="5" w16cid:durableId="1805149771">
    <w:abstractNumId w:val="10"/>
  </w:num>
  <w:num w:numId="6" w16cid:durableId="772477339">
    <w:abstractNumId w:val="20"/>
  </w:num>
  <w:num w:numId="7" w16cid:durableId="390926031">
    <w:abstractNumId w:val="24"/>
  </w:num>
  <w:num w:numId="8" w16cid:durableId="170413390">
    <w:abstractNumId w:val="25"/>
  </w:num>
  <w:num w:numId="9" w16cid:durableId="736974139">
    <w:abstractNumId w:val="24"/>
  </w:num>
  <w:num w:numId="10" w16cid:durableId="588008840">
    <w:abstractNumId w:val="13"/>
  </w:num>
  <w:num w:numId="11" w16cid:durableId="2036424372">
    <w:abstractNumId w:val="26"/>
  </w:num>
  <w:num w:numId="12" w16cid:durableId="480317668">
    <w:abstractNumId w:val="8"/>
  </w:num>
  <w:num w:numId="13" w16cid:durableId="1314725491">
    <w:abstractNumId w:val="18"/>
  </w:num>
  <w:num w:numId="14" w16cid:durableId="469708833">
    <w:abstractNumId w:val="23"/>
  </w:num>
  <w:num w:numId="15" w16cid:durableId="294912887">
    <w:abstractNumId w:val="11"/>
  </w:num>
  <w:num w:numId="16" w16cid:durableId="2127850038">
    <w:abstractNumId w:val="7"/>
  </w:num>
  <w:num w:numId="17" w16cid:durableId="604581072">
    <w:abstractNumId w:val="19"/>
  </w:num>
  <w:num w:numId="18" w16cid:durableId="1689482815">
    <w:abstractNumId w:val="28"/>
  </w:num>
  <w:num w:numId="19" w16cid:durableId="1936471852">
    <w:abstractNumId w:val="17"/>
  </w:num>
  <w:num w:numId="20" w16cid:durableId="695732390">
    <w:abstractNumId w:val="14"/>
  </w:num>
  <w:num w:numId="21" w16cid:durableId="1021662442">
    <w:abstractNumId w:val="2"/>
  </w:num>
  <w:num w:numId="22" w16cid:durableId="645277860">
    <w:abstractNumId w:val="12"/>
  </w:num>
  <w:num w:numId="23" w16cid:durableId="103307677">
    <w:abstractNumId w:val="16"/>
  </w:num>
  <w:num w:numId="24" w16cid:durableId="1332639899">
    <w:abstractNumId w:val="9"/>
  </w:num>
  <w:num w:numId="25" w16cid:durableId="870843653">
    <w:abstractNumId w:val="22"/>
  </w:num>
  <w:num w:numId="26" w16cid:durableId="1864828774">
    <w:abstractNumId w:val="27"/>
  </w:num>
  <w:num w:numId="27" w16cid:durableId="1190290724">
    <w:abstractNumId w:val="0"/>
  </w:num>
  <w:num w:numId="28" w16cid:durableId="1767454600">
    <w:abstractNumId w:val="1"/>
  </w:num>
  <w:num w:numId="29" w16cid:durableId="631374456">
    <w:abstractNumId w:val="4"/>
  </w:num>
  <w:num w:numId="30" w16cid:durableId="1449810146">
    <w:abstractNumId w:val="24"/>
  </w:num>
  <w:num w:numId="31" w16cid:durableId="379015835">
    <w:abstractNumId w:val="3"/>
  </w:num>
  <w:num w:numId="32" w16cid:durableId="1612466877">
    <w:abstractNumId w:val="15"/>
  </w:num>
  <w:num w:numId="33" w16cid:durableId="111694759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77AB6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95A38"/>
    <w:rsid w:val="000A03D3"/>
    <w:rsid w:val="000A3551"/>
    <w:rsid w:val="000A768C"/>
    <w:rsid w:val="000B3567"/>
    <w:rsid w:val="000B4DA3"/>
    <w:rsid w:val="000B6404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6475"/>
    <w:rsid w:val="00177903"/>
    <w:rsid w:val="001800E7"/>
    <w:rsid w:val="00185097"/>
    <w:rsid w:val="00194A51"/>
    <w:rsid w:val="001A0486"/>
    <w:rsid w:val="001A0EE6"/>
    <w:rsid w:val="001B20D5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3546D"/>
    <w:rsid w:val="00237322"/>
    <w:rsid w:val="00241349"/>
    <w:rsid w:val="0024317C"/>
    <w:rsid w:val="002451AE"/>
    <w:rsid w:val="00247E8B"/>
    <w:rsid w:val="0025538D"/>
    <w:rsid w:val="0026384B"/>
    <w:rsid w:val="00267B6F"/>
    <w:rsid w:val="00270A35"/>
    <w:rsid w:val="00275802"/>
    <w:rsid w:val="0027680C"/>
    <w:rsid w:val="002842C0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2F274B"/>
    <w:rsid w:val="003159EB"/>
    <w:rsid w:val="003166FF"/>
    <w:rsid w:val="003177FA"/>
    <w:rsid w:val="00322D87"/>
    <w:rsid w:val="00330341"/>
    <w:rsid w:val="00333213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3888"/>
    <w:rsid w:val="00465353"/>
    <w:rsid w:val="00480A0A"/>
    <w:rsid w:val="0048316A"/>
    <w:rsid w:val="00484A71"/>
    <w:rsid w:val="00485E4A"/>
    <w:rsid w:val="004879E7"/>
    <w:rsid w:val="004914B1"/>
    <w:rsid w:val="00497323"/>
    <w:rsid w:val="00497CF2"/>
    <w:rsid w:val="004A0F79"/>
    <w:rsid w:val="004A32A4"/>
    <w:rsid w:val="004B091D"/>
    <w:rsid w:val="004B20C5"/>
    <w:rsid w:val="004B4FEF"/>
    <w:rsid w:val="004C12F0"/>
    <w:rsid w:val="004D6A84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C22BA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77AB6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A0A76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A50B9"/>
    <w:rsid w:val="009A7EFE"/>
    <w:rsid w:val="009B2B9F"/>
    <w:rsid w:val="009B4B0C"/>
    <w:rsid w:val="009B4F0F"/>
    <w:rsid w:val="009B58B7"/>
    <w:rsid w:val="009B6E6B"/>
    <w:rsid w:val="009C1A76"/>
    <w:rsid w:val="009D2887"/>
    <w:rsid w:val="009D448F"/>
    <w:rsid w:val="009D4D8C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A0"/>
    <w:rsid w:val="00A40BE6"/>
    <w:rsid w:val="00A52D44"/>
    <w:rsid w:val="00A53498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AF7CD2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72094"/>
    <w:rsid w:val="00B74E16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2925"/>
    <w:rsid w:val="00CF7E2A"/>
    <w:rsid w:val="00D055BD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630F1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DE6A49"/>
    <w:rsid w:val="00E03790"/>
    <w:rsid w:val="00E058C0"/>
    <w:rsid w:val="00E26CD4"/>
    <w:rsid w:val="00E376CD"/>
    <w:rsid w:val="00E45FBF"/>
    <w:rsid w:val="00E615E8"/>
    <w:rsid w:val="00E664B8"/>
    <w:rsid w:val="00E71C2D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1CAE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3544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3E5D39D"/>
  <w14:defaultImageDpi w14:val="0"/>
  <w15:docId w15:val="{062BC0E4-7BB0-4467-B434-03B2A02A44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293</TotalTime>
  <Pages>12</Pages>
  <Words>3882</Words>
  <Characters>22132</Characters>
  <Application>Microsoft Office Word</Application>
  <DocSecurity>0</DocSecurity>
  <Lines>184</Lines>
  <Paragraphs>51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25963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marianna</dc:creator>
  <cp:lastModifiedBy>Jana Bridova</cp:lastModifiedBy>
  <cp:revision>18</cp:revision>
  <cp:lastPrinted>2024-03-25T11:07:00Z</cp:lastPrinted>
  <dcterms:created xsi:type="dcterms:W3CDTF">2019-03-22T12:16:00Z</dcterms:created>
  <dcterms:modified xsi:type="dcterms:W3CDTF">2024-03-25T11:07:00Z</dcterms:modified>
</cp:coreProperties>
</file>