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2478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30"/>
        <w:gridCol w:w="330"/>
        <w:gridCol w:w="330"/>
        <w:gridCol w:w="330"/>
      </w:tblGrid>
      <w:tr w:rsidR="00374517" w:rsidRPr="00D90FC4" w14:paraId="1979EDC3" w14:textId="77777777" w:rsidTr="00831E64">
        <w:tc>
          <w:tcPr>
            <w:tcW w:w="3061" w:type="dxa"/>
            <w:shd w:val="clear" w:color="auto" w:fill="auto"/>
            <w:vAlign w:val="center"/>
          </w:tcPr>
          <w:p w14:paraId="67A08465" w14:textId="77777777"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831E6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831E64"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040E5B" w14:textId="77777777"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A76F9A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717025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E7DF09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641A75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57F191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DB1348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7F6F32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5D9BA4B" w14:textId="77777777" w:rsidR="00374517" w:rsidRPr="00831E64" w:rsidRDefault="00677AB6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CC7CBB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D9CF3A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0DEFADE1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3EEE40FE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55402936" w14:textId="77777777"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5A30FF4" w14:textId="77777777"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14:paraId="0BA7F3BD" w14:textId="77777777"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14:paraId="453E42F2" w14:textId="77777777"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14:paraId="009B1AFB" w14:textId="77777777"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14:paraId="5966B339" w14:textId="77777777"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6792"/>
      </w:tblGrid>
      <w:tr w:rsidR="00374517" w:rsidRPr="004C12F0" w14:paraId="14DD5359" w14:textId="77777777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14:paraId="53F679B5" w14:textId="77777777"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14:paraId="31A7FE8E" w14:textId="77777777"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14:paraId="1E407264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09D334EF" w14:textId="77777777"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06A25FC3" w14:textId="77777777" w:rsidR="00EC48B8" w:rsidRPr="006C3311" w:rsidRDefault="008A0A76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Rodičovské združenie pri základnej škole Svätej Rodiny</w:t>
            </w:r>
          </w:p>
        </w:tc>
      </w:tr>
      <w:tr w:rsidR="00EC48B8" w:rsidRPr="004C12F0" w14:paraId="5762887F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297122CC" w14:textId="77777777"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7450B5FC" w14:textId="77777777"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14:paraId="003DE762" w14:textId="77777777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14:paraId="7A1B4507" w14:textId="77777777"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14:paraId="03341608" w14:textId="77777777"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14:paraId="0DF40B4D" w14:textId="77777777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14:paraId="61E2501A" w14:textId="77777777"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14:paraId="4227DA71" w14:textId="77777777" w:rsidR="00C91CBE" w:rsidRPr="006C3311" w:rsidRDefault="00C91CBE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6662522D" w14:textId="77777777"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14:paraId="64F773F1" w14:textId="77777777"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497323" w14:paraId="17B42A57" w14:textId="77777777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0427DE77" w14:textId="77777777"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14:paraId="088E1CA7" w14:textId="77777777"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E698" w14:textId="77777777" w:rsidR="00EC48B8" w:rsidRPr="00497323" w:rsidRDefault="00FE3544" w:rsidP="00FE3544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Mgr. </w:t>
            </w:r>
            <w:r w:rsidR="004D6A84">
              <w:rPr>
                <w:sz w:val="16"/>
                <w:szCs w:val="16"/>
              </w:rPr>
              <w:t xml:space="preserve">Jana </w:t>
            </w:r>
            <w:proofErr w:type="spellStart"/>
            <w:r w:rsidR="004D6A84">
              <w:rPr>
                <w:sz w:val="16"/>
                <w:szCs w:val="16"/>
              </w:rPr>
              <w:t>Padych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 w:rsidR="004D6A84">
              <w:rPr>
                <w:sz w:val="16"/>
                <w:szCs w:val="16"/>
              </w:rPr>
              <w:t>Čechaková</w:t>
            </w:r>
            <w:proofErr w:type="spellEnd"/>
          </w:p>
        </w:tc>
      </w:tr>
      <w:tr w:rsidR="00EC48B8" w:rsidRPr="00497323" w14:paraId="3F0B2245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75C90C44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838A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05F02764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292E8271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E690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0801655D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923CB37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FD69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3B2A712D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89A4773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D621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06587A09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644A63C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324C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4EB63506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0B4E5874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21EC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7DE16BEC" w14:textId="77777777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3F1CFC4C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14:paraId="5607D6A2" w14:textId="77777777"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FBB1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1FF9E801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4BF62688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1B87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14:paraId="50C27A2A" w14:textId="77777777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51463FA9" w14:textId="77777777"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134F" w14:textId="77777777"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4FD58D80" w14:textId="77777777"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14:paraId="4EA24516" w14:textId="77777777"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14:paraId="36012470" w14:textId="77777777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424131D0" w14:textId="77777777"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C3B7" w14:textId="77777777" w:rsidR="004F702F" w:rsidRPr="00497323" w:rsidRDefault="004D6A84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ZRPŠ</w:t>
            </w:r>
          </w:p>
        </w:tc>
      </w:tr>
      <w:tr w:rsidR="006C3311" w:rsidRPr="00497323" w14:paraId="7F02A176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4DFB82C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67DE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14:paraId="08581DB1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22F928C6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05FA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14:paraId="55B05127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3777C8EC" w14:textId="77777777"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D35D" w14:textId="77777777"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14:paraId="4548D990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826321D" w14:textId="77777777"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06C" w14:textId="77777777"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7AA4C6FF" w14:textId="77777777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14:paraId="16CF4A59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F46D" w14:textId="77777777" w:rsidR="0001299B" w:rsidRPr="00497323" w:rsidRDefault="004D6A84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</w:t>
            </w:r>
          </w:p>
        </w:tc>
      </w:tr>
      <w:tr w:rsidR="0001299B" w:rsidRPr="00497323" w14:paraId="6268DB20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1E7316D4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95F6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14:paraId="5B72148B" w14:textId="77777777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14:paraId="6BAB55E1" w14:textId="77777777"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913A" w14:textId="77777777"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14:paraId="428AF45C" w14:textId="77777777"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14:paraId="67CD3B6C" w14:textId="77777777"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14:paraId="476D7B72" w14:textId="77777777"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2529"/>
        <w:gridCol w:w="2529"/>
      </w:tblGrid>
      <w:tr w:rsidR="004F702F" w:rsidRPr="00497323" w14:paraId="7A28D6D0" w14:textId="77777777" w:rsidTr="001C3B76">
        <w:trPr>
          <w:trHeight w:val="284"/>
        </w:trPr>
        <w:tc>
          <w:tcPr>
            <w:tcW w:w="2364" w:type="pct"/>
          </w:tcPr>
          <w:p w14:paraId="4E259CC1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13FB77E0" w14:textId="77777777"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14:paraId="31328519" w14:textId="77777777"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F702F" w:rsidRPr="00497323" w14:paraId="79691F2A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0BC5D563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14:paraId="3F97F920" w14:textId="77777777" w:rsidR="004F702F" w:rsidRPr="00497323" w:rsidRDefault="004D6A8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14:paraId="443D2960" w14:textId="77777777" w:rsidR="004F702F" w:rsidRPr="00497323" w:rsidRDefault="004D6A8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F702F" w:rsidRPr="00497323" w14:paraId="64BCDB8D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50DD7F8C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14:paraId="5C731046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45443548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F702F" w:rsidRPr="00497323" w14:paraId="22E3DB8A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3C3FAC9B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14:paraId="71CD7DDD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73627307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F702F" w:rsidRPr="00497323" w14:paraId="3A89D549" w14:textId="77777777" w:rsidTr="00C64368">
        <w:trPr>
          <w:trHeight w:val="284"/>
        </w:trPr>
        <w:tc>
          <w:tcPr>
            <w:tcW w:w="2364" w:type="pct"/>
            <w:vAlign w:val="center"/>
          </w:tcPr>
          <w:p w14:paraId="1A6A0AB0" w14:textId="77777777"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14:paraId="7128B556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14:paraId="41C1954F" w14:textId="77777777"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</w:tbl>
    <w:p w14:paraId="54C82656" w14:textId="77777777"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14:paraId="1D73A2C3" w14:textId="77777777"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14:paraId="7837CD6E" w14:textId="77777777"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14:paraId="0FD0F6D1" w14:textId="77777777"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14:paraId="5E995B28" w14:textId="77777777"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14:paraId="3C4B0651" w14:textId="77777777"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14:paraId="253E23C6" w14:textId="77777777" w:rsidR="00C54A7E" w:rsidRDefault="00497323" w:rsidP="00497323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  <w:r w:rsidRPr="008A0A76">
        <w:rPr>
          <w:strike/>
          <w:sz w:val="18"/>
          <w:szCs w:val="18"/>
          <w:bdr w:val="single" w:sz="4" w:space="0" w:color="auto"/>
        </w:rPr>
        <w:t>NIE</w:t>
      </w:r>
      <w:r w:rsidR="00F33C07" w:rsidRPr="00497323">
        <w:rPr>
          <w:sz w:val="18"/>
          <w:szCs w:val="18"/>
        </w:rPr>
        <w:t xml:space="preserve"> </w:t>
      </w:r>
    </w:p>
    <w:p w14:paraId="5BEF2E4E" w14:textId="77777777" w:rsid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10"/>
        <w:gridCol w:w="3208"/>
      </w:tblGrid>
      <w:tr w:rsidR="00497323" w:rsidRPr="00497323" w14:paraId="63F5E751" w14:textId="77777777" w:rsidTr="00497323">
        <w:trPr>
          <w:trHeight w:val="284"/>
        </w:trPr>
        <w:tc>
          <w:tcPr>
            <w:tcW w:w="1667" w:type="pct"/>
            <w:vAlign w:val="center"/>
          </w:tcPr>
          <w:p w14:paraId="01D05C34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14:paraId="316DDFA7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14:paraId="5F29DC51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14:paraId="2B1F1B7E" w14:textId="77777777" w:rsidTr="00497323">
        <w:trPr>
          <w:trHeight w:val="284"/>
        </w:trPr>
        <w:tc>
          <w:tcPr>
            <w:tcW w:w="1667" w:type="pct"/>
            <w:vAlign w:val="center"/>
          </w:tcPr>
          <w:p w14:paraId="6BB7EABC" w14:textId="77777777" w:rsidR="00497323" w:rsidRPr="00497323" w:rsidRDefault="00B72094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  <w:r>
              <w:rPr>
                <w:rFonts w:ascii="Arial Narrow" w:hAnsi="Arial Narrow"/>
                <w:sz w:val="16"/>
                <w:szCs w:val="16"/>
                <w:lang w:val="sk-SK"/>
              </w:rPr>
              <w:t>žiadna</w:t>
            </w:r>
          </w:p>
        </w:tc>
        <w:tc>
          <w:tcPr>
            <w:tcW w:w="1667" w:type="pct"/>
            <w:vAlign w:val="center"/>
          </w:tcPr>
          <w:p w14:paraId="09B5261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14:paraId="0583C4B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14:paraId="636E7747" w14:textId="77777777"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14:paraId="1FE2DC13" w14:textId="77777777"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14:paraId="735F96A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D21935A" w14:textId="77777777"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 záväzky</w:t>
            </w:r>
          </w:p>
        </w:tc>
        <w:tc>
          <w:tcPr>
            <w:tcW w:w="1789" w:type="pct"/>
            <w:vAlign w:val="center"/>
          </w:tcPr>
          <w:p w14:paraId="6C1EC45A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14:paraId="5AC502E2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5242691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14:paraId="46E859AC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680C92E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30C8B6A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14:paraId="234D5041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2E2D494F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56D423F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14:paraId="0B9354EA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502BF84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1A622D4C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14:paraId="43708F08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3B741E0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1DFA0FE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14:paraId="3B2FFFC6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3E0A229A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70B1D1BB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14:paraId="70C7DA2F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39EBC7B2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5DE4C95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14:paraId="5C2CB36A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160AC01A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558B781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14:paraId="5784A069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2E81F4E6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57864C3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14:paraId="66BE52F8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4A98E2B5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4A9CD83F" w14:textId="77777777"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14:paraId="7E20C7AB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2123A4E8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63E0FB2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14:paraId="75ED069D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</w:t>
            </w:r>
            <w:r w:rsidR="00176475">
              <w:rPr>
                <w:sz w:val="16"/>
                <w:szCs w:val="16"/>
              </w:rPr>
              <w:t>eálne</w:t>
            </w:r>
          </w:p>
        </w:tc>
      </w:tr>
      <w:tr w:rsidR="00497323" w:rsidRPr="00497323" w14:paraId="3E088B7B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F7A1319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14:paraId="393B967A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28FCEC7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8DBBA42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14:paraId="5085683E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6BB9D19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0A075D55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 úverov</w:t>
            </w:r>
          </w:p>
        </w:tc>
        <w:tc>
          <w:tcPr>
            <w:tcW w:w="1789" w:type="pct"/>
            <w:vAlign w:val="center"/>
          </w:tcPr>
          <w:p w14:paraId="579434C8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14:paraId="0FF76D7C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52AB88FE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14:paraId="19B35603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248FC290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222FF0F6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14:paraId="243BC8B6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  <w:tr w:rsidR="00497323" w:rsidRPr="00497323" w14:paraId="3EABFCC9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3A27DCFD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14:paraId="2655A51C" w14:textId="77777777" w:rsidR="00497323" w:rsidRPr="00497323" w:rsidRDefault="00176475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14:paraId="10C7940E" w14:textId="77777777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14:paraId="670D8E26" w14:textId="77777777"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14:paraId="0E132D90" w14:textId="77777777" w:rsidR="00497323" w:rsidRPr="00497323" w:rsidRDefault="00B7209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176475">
              <w:rPr>
                <w:sz w:val="16"/>
                <w:szCs w:val="16"/>
              </w:rPr>
              <w:t>iaden</w:t>
            </w:r>
          </w:p>
        </w:tc>
      </w:tr>
    </w:tbl>
    <w:p w14:paraId="53878D0A" w14:textId="77777777"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14:paraId="123A9C11" w14:textId="77777777"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2407"/>
        <w:gridCol w:w="2407"/>
        <w:gridCol w:w="2407"/>
      </w:tblGrid>
      <w:tr w:rsidR="00497323" w:rsidRPr="00497323" w14:paraId="29CC48F1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6D81ED13" w14:textId="77777777"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14:paraId="2C70D4E2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14:paraId="7FA3B9FD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14:paraId="47232196" w14:textId="77777777"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14:paraId="4B46672D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1D170A0A" w14:textId="77777777" w:rsidR="00497323" w:rsidRPr="00497323" w:rsidRDefault="00B74E16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žiadne</w:t>
            </w:r>
          </w:p>
        </w:tc>
        <w:tc>
          <w:tcPr>
            <w:tcW w:w="1250" w:type="pct"/>
            <w:vAlign w:val="center"/>
          </w:tcPr>
          <w:p w14:paraId="17E8D5DC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5A61238D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5B9DAEC3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  <w:tr w:rsidR="00497323" w:rsidRPr="00497323" w14:paraId="59A56503" w14:textId="77777777" w:rsidTr="00497323">
        <w:trPr>
          <w:trHeight w:val="284"/>
        </w:trPr>
        <w:tc>
          <w:tcPr>
            <w:tcW w:w="1250" w:type="pct"/>
            <w:vAlign w:val="center"/>
          </w:tcPr>
          <w:p w14:paraId="66F0F83F" w14:textId="77777777"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45706CFE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05121987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14:paraId="226A0DF0" w14:textId="77777777"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14:paraId="3921001A" w14:textId="77777777"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14:paraId="420DC162" w14:textId="77777777"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F117D" w14:paraId="4F66C5B4" w14:textId="77777777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14:paraId="24C0A192" w14:textId="77777777"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0D033722" w14:textId="77777777"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14:paraId="4DC80AB3" w14:textId="77777777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14:paraId="34BB66A1" w14:textId="77777777"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4D6A84">
              <w:rPr>
                <w:strike/>
                <w:sz w:val="18"/>
                <w:szCs w:val="18"/>
              </w:rPr>
              <w:t xml:space="preserve">áno </w:t>
            </w:r>
            <w:r w:rsidRPr="00831E64">
              <w:rPr>
                <w:sz w:val="18"/>
                <w:szCs w:val="18"/>
              </w:rPr>
              <w:t>/ 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14:paraId="145CF8F8" w14:textId="77777777"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4D6A84">
              <w:rPr>
                <w:strike/>
                <w:sz w:val="18"/>
                <w:szCs w:val="18"/>
              </w:rPr>
              <w:t xml:space="preserve">áno </w:t>
            </w:r>
            <w:r w:rsidRPr="00831E64">
              <w:rPr>
                <w:sz w:val="18"/>
                <w:szCs w:val="18"/>
              </w:rPr>
              <w:t>/ nie</w:t>
            </w:r>
          </w:p>
        </w:tc>
      </w:tr>
    </w:tbl>
    <w:p w14:paraId="0E4F4F3F" w14:textId="77777777"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14:paraId="139FCBAD" w14:textId="77777777"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14:paraId="745570A1" w14:textId="77777777"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14:paraId="0CCEC6F4" w14:textId="77777777"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14:paraId="73B338DB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14:paraId="3D992EEE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14:paraId="38AA4697" w14:textId="77777777"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 zostatkových cenách dlhodobého majetku na začiatku bežného účtovného obdobia a na konci bežného účtovného obdobia.</w:t>
      </w:r>
    </w:p>
    <w:p w14:paraId="7762D86F" w14:textId="77777777"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14:paraId="26160267" w14:textId="77777777"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9"/>
        <w:gridCol w:w="1110"/>
        <w:gridCol w:w="1039"/>
        <w:gridCol w:w="1090"/>
        <w:gridCol w:w="1065"/>
        <w:gridCol w:w="1230"/>
        <w:gridCol w:w="1120"/>
        <w:gridCol w:w="1025"/>
      </w:tblGrid>
      <w:tr w:rsidR="00497323" w:rsidRPr="00497323" w14:paraId="7C9C254E" w14:textId="77777777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E86F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BAF2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C0D6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B34D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577C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E09A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4265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FD59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14:paraId="168A8E12" w14:textId="77777777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29B5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CEB5" w14:textId="77777777" w:rsidR="00497323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DA4F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D966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E994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D691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3FA2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0438" w14:textId="77777777" w:rsidR="0049732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4E22A79F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0515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D2FB" w14:textId="01BAE60C" w:rsidR="00156A13" w:rsidRPr="00156A1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A8F8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1E5E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C1C2" w14:textId="0772FC9F" w:rsidR="00156A13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FF81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AB0B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7ACB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037EDC79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4B7E" w14:textId="77777777"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D43F" w14:textId="77777777" w:rsidR="00156A13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6CED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7346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2098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2ABA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14AA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713D" w14:textId="77777777" w:rsidR="00156A13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14:paraId="0E7FB073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C0FC" w14:textId="77777777" w:rsidR="00156A13" w:rsidRPr="00497323" w:rsidRDefault="00E376CD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51C6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E4AF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D98D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D71B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FB53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9B29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3EFA" w14:textId="77777777"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14:paraId="1325E27B" w14:textId="77777777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E506" w14:textId="77777777"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E853" w14:textId="77777777" w:rsidR="00247E8B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AD7D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7F7C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812D" w14:textId="7F779B3C" w:rsidR="00247E8B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7FF9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717C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8FF7" w14:textId="77777777" w:rsidR="00247E8B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0C226D0F" w14:textId="77777777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43F4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B51E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12B1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057D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698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F13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485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03D8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58DD51E5" w14:textId="77777777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8808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5B7E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E0A5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D4C3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06DF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5E2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8A9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8236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4225D028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96D5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3EA6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34E8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7084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2F53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65E9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5E8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34F4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688CC3ED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5530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F74B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BE74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498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5ECB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70E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41F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21E3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6C7B5588" w14:textId="77777777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395B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453B" w14:textId="77777777"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B4E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201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9234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F2F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340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1C81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14:paraId="05C20EB1" w14:textId="77777777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25FC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1DD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E2F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2516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654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308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D16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7FB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759C07CC" w14:textId="77777777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4331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6CB2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9D7C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ABE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4395A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0983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BBE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9565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5BD09E5E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2194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305D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348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0998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CAEE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0DF0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853B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087F" w14:textId="77777777"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14:paraId="7151F7CB" w14:textId="77777777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58C2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14:paraId="01A2E6B6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278C" w14:textId="77777777"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08FE" w14:textId="77777777" w:rsidR="00EB27D6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B7BD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A1BC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5522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B6CB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617D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C6C9" w14:textId="77777777" w:rsidR="00EB27D6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14:paraId="07E1CCA7" w14:textId="77777777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97DA" w14:textId="77777777"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67D5" w14:textId="77777777" w:rsidR="00330341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08F5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69C8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0223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C271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5F10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C5F2" w14:textId="77777777" w:rsidR="00330341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7C74E02E" w14:textId="77777777"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14:paraId="2AC949C9" w14:textId="77777777"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14:paraId="148F7887" w14:textId="77777777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6E47" w14:textId="77777777"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4D7F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C15B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66B9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AD8C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C96B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0DED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00D6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CD02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B991" w14:textId="77777777"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14:paraId="1B50C2A0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2A87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2B93" w14:textId="77777777"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14:paraId="1A052FCF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898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68D0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E7E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4C6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2AEA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C084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919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1D9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C0E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AECA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4B8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6E1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6455CEFB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E36D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B486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500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AE42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E1FC" w14:textId="5722E5AE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496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D6F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B66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398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F5C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02E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E8DB" w14:textId="078CD8B7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CB0E17A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609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EF19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6A0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31A4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2DE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E224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5626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A5D4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8E6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F8B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52E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2F06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103B6995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FF88" w14:textId="77777777" w:rsidR="00B643E5" w:rsidRPr="00497323" w:rsidRDefault="00E376CD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C1B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B9D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F6F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6D9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918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65F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F18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7DD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B11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F04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85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C26E2C4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208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3CCE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692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C1F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A3D6" w14:textId="22F96ABE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00B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3A4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E49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B4D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518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8D8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3ED2" w14:textId="65CE3B09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3 77</w:t>
            </w:r>
            <w:r w:rsidR="00677AB6"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2294A3A5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694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5843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B91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5EE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CE29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D9A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B97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AD4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F0A7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268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36F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F8A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7A50DEC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BD85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6339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354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FD9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6BBD" w14:textId="4B6CF54A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448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2D9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E45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48A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015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FB1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84E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AE06" w14:textId="3B6AEB75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448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BCA0C23" w14:textId="77777777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E63C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5AEB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E26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8A7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2F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4FB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3512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AF7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E78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60A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059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55A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8B37BD5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692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50EB" w14:textId="77777777"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06F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D38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B88B" w14:textId="146D9800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448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6AB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B2A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E2BE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7076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25B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0A2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0DA5" w14:textId="7C9F678D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448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B32F175" w14:textId="77777777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953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213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049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83C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330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62E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D27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448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96FA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EDE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A52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10F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5DB1DB35" w14:textId="77777777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D68B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5F7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872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F533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A66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A77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74B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621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6BB0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1148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E8E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8F0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01FCC759" w14:textId="77777777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794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E69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143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126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7DCB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B64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94D7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F97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F95D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220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433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D644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2866CFD8" w14:textId="77777777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503C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02C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21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F7A5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5F9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036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974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9CD1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DAD6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2692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9F49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6ABF" w14:textId="77777777"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F2E20B8" w14:textId="77777777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5CA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14:paraId="77443B1D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0E5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A468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CED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177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ABB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6F42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F52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435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77C8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0913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FA7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8109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753851CB" w14:textId="77777777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C9B0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2C0C" w14:textId="77777777" w:rsidR="00B643E5" w:rsidRPr="00156A1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8A4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5974" w14:textId="77576542" w:rsidR="00B643E5" w:rsidRPr="00497323" w:rsidRDefault="004A0F79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2 622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9ACC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4DEB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E0A0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3311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DDF5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BE1F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74FD" w14:textId="77777777" w:rsidR="00B643E5" w:rsidRPr="00497323" w:rsidRDefault="00677AB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03EC" w14:textId="561B1571" w:rsidR="00B643E5" w:rsidRPr="00497323" w:rsidRDefault="004A0F79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2 622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14:paraId="325D8788" w14:textId="77777777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C984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8EAA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F50F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3077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3447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429E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4B11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9055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FFD2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E731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1CB8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711E" w14:textId="77777777"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49253B01" w14:textId="77777777"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1"/>
        <w:gridCol w:w="4127"/>
      </w:tblGrid>
      <w:tr w:rsidR="00E924CA" w:rsidRPr="00B80FC6" w14:paraId="4DFED46A" w14:textId="77777777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14:paraId="345583F5" w14:textId="77777777"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14:paraId="4FB42BBD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14:paraId="2E1C7D3B" w14:textId="77777777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14:paraId="4427CFC8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14:paraId="465B0D5D" w14:textId="77777777"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5FD0F1C" w14:textId="77777777"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14:paraId="2839745F" w14:textId="77777777"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2887"/>
        <w:gridCol w:w="2888"/>
      </w:tblGrid>
      <w:tr w:rsidR="00E924CA" w:rsidRPr="00B80FC6" w14:paraId="1607BEC1" w14:textId="77777777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14:paraId="3F323A20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04ECC0C2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14:paraId="09AB91DF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14:paraId="3EE1B62B" w14:textId="77777777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14:paraId="422DA211" w14:textId="77777777"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14:paraId="6BAF499A" w14:textId="77777777"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14:paraId="3EA79A92" w14:textId="77777777"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7416755F" w14:textId="77777777"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14:paraId="1CA1B0FB" w14:textId="77777777"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14:paraId="020F3D37" w14:textId="77777777"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4"/>
        <w:gridCol w:w="967"/>
        <w:gridCol w:w="1003"/>
        <w:gridCol w:w="965"/>
        <w:gridCol w:w="965"/>
        <w:gridCol w:w="965"/>
        <w:gridCol w:w="967"/>
        <w:gridCol w:w="967"/>
        <w:gridCol w:w="965"/>
      </w:tblGrid>
      <w:tr w:rsidR="00E924CA" w:rsidRPr="00E924CA" w14:paraId="56445C6B" w14:textId="77777777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2B05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F98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3493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DD13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C413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B9C9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264B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CFA9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33A7" w14:textId="77777777"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14:paraId="18B00C6D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620B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14:paraId="0D8CC984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6F90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C97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D87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E95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3FD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128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CB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E63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091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2C648931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757D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208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353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F02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96A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7A8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5C7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09A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569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FC993F2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E855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BBF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468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561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F7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CFB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00C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008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CE2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58FF10B5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B800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D96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129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2FD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1C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834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530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AAC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647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E7ED181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C3AC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88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5FD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2B8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95A5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911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EBE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41F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F15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2173ED22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35C7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14:paraId="67B42BDA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0305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D69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6D5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755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DF5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20D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D66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43C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1E6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10BBDE04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4874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401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83C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3A5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366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F1D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A83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31D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27B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3D91164" w14:textId="77777777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E6B8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DB3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939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D93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43D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099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C850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727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0B0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3D13712D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2C86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12F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FC2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3D4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FCB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0BD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DC0B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80E4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7E13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743CD918" w14:textId="77777777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8FC2" w14:textId="77777777"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14:paraId="78946AEE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62D5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5B9E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BF3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CD3D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8DC8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E56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9A8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3621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861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14:paraId="4C03AEDC" w14:textId="77777777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192E" w14:textId="77777777"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E922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74B9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BFF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29CA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1A07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61BF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C91C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0026" w14:textId="77777777"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44580DD5" w14:textId="77777777" w:rsidR="00E924CA" w:rsidRDefault="00E924CA" w:rsidP="00E924CA">
      <w:pPr>
        <w:spacing w:before="0" w:line="240" w:lineRule="auto"/>
        <w:rPr>
          <w:sz w:val="18"/>
          <w:szCs w:val="18"/>
        </w:rPr>
      </w:pPr>
    </w:p>
    <w:p w14:paraId="01176B0A" w14:textId="77777777"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955"/>
        <w:gridCol w:w="1092"/>
        <w:gridCol w:w="1503"/>
        <w:gridCol w:w="1487"/>
        <w:gridCol w:w="1517"/>
        <w:gridCol w:w="1569"/>
      </w:tblGrid>
      <w:tr w:rsidR="001B753C" w:rsidRPr="001B753C" w14:paraId="7B3843AC" w14:textId="77777777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1D1F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1AD6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4A67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0FE8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23DB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14:paraId="0D4C3447" w14:textId="77777777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29C1" w14:textId="77777777"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9155" w14:textId="77777777"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108A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3D9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187C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1FEB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502B" w14:textId="77777777"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14:paraId="087E211E" w14:textId="77777777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332D" w14:textId="77777777"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  <w:r w:rsidR="00E376CD">
              <w:rPr>
                <w:color w:val="000000"/>
                <w:sz w:val="16"/>
                <w:szCs w:val="16"/>
                <w:lang w:eastAsia="sk-SK"/>
              </w:rPr>
              <w:t>Ž</w:t>
            </w:r>
            <w:r w:rsidR="00176475">
              <w:rPr>
                <w:color w:val="000000"/>
                <w:sz w:val="16"/>
                <w:szCs w:val="16"/>
                <w:lang w:eastAsia="sk-SK"/>
              </w:rPr>
              <w:t>iaden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25B4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5ADB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760C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992D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45FE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D174" w14:textId="77777777"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14:paraId="69C9246F" w14:textId="77777777"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14:paraId="64879A6D" w14:textId="77777777"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325"/>
        <w:gridCol w:w="1322"/>
        <w:gridCol w:w="1313"/>
        <w:gridCol w:w="1328"/>
        <w:gridCol w:w="1325"/>
        <w:gridCol w:w="1814"/>
      </w:tblGrid>
      <w:tr w:rsidR="00B80FC6" w:rsidRPr="00B80FC6" w14:paraId="4740D924" w14:textId="77777777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14:paraId="413C3B36" w14:textId="77777777"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3EB86ADF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3E8C833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455288A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62011211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E1F1182" w14:textId="77777777"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8EF8150" w14:textId="77777777"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14:paraId="262FF239" w14:textId="77777777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14:paraId="1DD71651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5F7FEBE7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989EBE3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4B2B3DAE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14:paraId="54EA0A5C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14:paraId="319C5692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5B1EF23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86C4CC0" w14:textId="77777777"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14:paraId="0DC925A3" w14:textId="77777777"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14:paraId="78B5A76B" w14:textId="77777777"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14:paraId="6BE49F77" w14:textId="77777777"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361"/>
        <w:gridCol w:w="3392"/>
      </w:tblGrid>
      <w:tr w:rsidR="00B72094" w:rsidRPr="00B80FC6" w14:paraId="5DDE06A0" w14:textId="77777777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3CC69224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28E136F0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3055014" w14:textId="77777777"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72094" w:rsidRPr="00B80FC6" w14:paraId="77B4F21F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29B10F87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8AD7AFF" w14:textId="2F1A8C0C" w:rsidR="0055543B" w:rsidRPr="00B80FC6" w:rsidRDefault="004A0F79" w:rsidP="00E376C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2545106" w14:textId="37683760" w:rsidR="0055543B" w:rsidRPr="00B80FC6" w:rsidRDefault="004A0F79" w:rsidP="009D448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1 381</w:t>
            </w:r>
          </w:p>
        </w:tc>
      </w:tr>
      <w:tr w:rsidR="00B72094" w:rsidRPr="00B80FC6" w14:paraId="2E6018F2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73B99023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30DB8FD1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72291D90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72094" w:rsidRPr="00B80FC6" w14:paraId="6D71D25C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37A9CAAA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7D0B1EE" w14:textId="68E015E5" w:rsidR="0055543B" w:rsidRPr="00B80FC6" w:rsidRDefault="004A0F79" w:rsidP="00095A3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19 196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C46A697" w14:textId="138BF917" w:rsidR="0055543B" w:rsidRPr="00B80FC6" w:rsidRDefault="004A0F79" w:rsidP="009D448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33 105</w:t>
            </w:r>
          </w:p>
        </w:tc>
      </w:tr>
      <w:tr w:rsidR="00B72094" w:rsidRPr="00B80FC6" w14:paraId="268BB683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429FF5A7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0D9FE69B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14:paraId="4A5E811B" w14:textId="77777777"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72094" w:rsidRPr="00B80FC6" w14:paraId="59B6B898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58E580ED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778FECEB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6780F7FE" w14:textId="77777777" w:rsidR="0055543B" w:rsidRPr="00B80FC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72094" w:rsidRPr="00B80FC6" w14:paraId="005A8251" w14:textId="77777777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14:paraId="51D47995" w14:textId="77777777"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5F492537" w14:textId="119C6C27" w:rsidR="0055543B" w:rsidRPr="008D6513" w:rsidRDefault="004A0F79" w:rsidP="00E376CD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19 361</w:t>
            </w:r>
          </w:p>
        </w:tc>
        <w:tc>
          <w:tcPr>
            <w:tcW w:w="3528" w:type="dxa"/>
            <w:shd w:val="clear" w:color="auto" w:fill="auto"/>
            <w:vAlign w:val="center"/>
          </w:tcPr>
          <w:p w14:paraId="142591E4" w14:textId="58EE6741" w:rsidR="0055543B" w:rsidRPr="008D6513" w:rsidRDefault="004A0F79" w:rsidP="009D448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34 486</w:t>
            </w:r>
          </w:p>
        </w:tc>
      </w:tr>
    </w:tbl>
    <w:p w14:paraId="2B461087" w14:textId="77777777"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14:paraId="39F4E03D" w14:textId="77777777"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1698"/>
        <w:gridCol w:w="1691"/>
        <w:gridCol w:w="1681"/>
        <w:gridCol w:w="1699"/>
      </w:tblGrid>
      <w:tr w:rsidR="00B80FC6" w:rsidRPr="00B80FC6" w14:paraId="0C3BA337" w14:textId="77777777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024B5A2F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1FCF5E45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71604273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4E22E44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4159D2D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14:paraId="49BD0A1A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66F11C9E" w14:textId="77777777"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AE3B69C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CE15704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0BD3EDDA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C587CEA" w14:textId="77777777" w:rsidR="002279FB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2901FB8A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74397344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B07E027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582F1A19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2091A6F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247D6A3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0A1B9300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4C1BAC2F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CA952C0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66D87B1F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19F83945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2B9B9D9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052172A8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5EE32052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4A5BC1E8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3D2AAC23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291A7FCD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8A5A114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14:paraId="368BFC36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6F384A34" w14:textId="77777777"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5D83AF6A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FED5F89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076BF11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68CE724" w14:textId="77777777" w:rsidR="00584449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14:paraId="253731FA" w14:textId="77777777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14:paraId="33577CEF" w14:textId="77777777"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E60A415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14:paraId="1C838981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7D3EE576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0F5EAA2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518517AA" w14:textId="77777777"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14:paraId="79E9B869" w14:textId="77777777"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8"/>
        <w:gridCol w:w="2225"/>
        <w:gridCol w:w="2292"/>
        <w:gridCol w:w="2255"/>
      </w:tblGrid>
      <w:tr w:rsidR="00B80FC6" w:rsidRPr="00B80FC6" w14:paraId="153D90F1" w14:textId="77777777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16548451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364C7C1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14:paraId="0C501706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779007D6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B898198" w14:textId="77777777"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14:paraId="54E63477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75EE369A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EB1B5F8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129EC709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704652D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5A96B719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1E779206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6C29AD05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15DF858A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3B12C830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342965F7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62FB15DE" w14:textId="77777777"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5582D30B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16E72E55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3DE9247B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14:paraId="1301F346" w14:textId="77777777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14:paraId="3339820F" w14:textId="77777777"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14:paraId="403F3E4F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14:paraId="554633C4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14:paraId="013CC298" w14:textId="77777777"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4CDE84CB" w14:textId="77777777"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14:paraId="0F994637" w14:textId="77777777"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14:paraId="06275B57" w14:textId="77777777"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548"/>
        <w:gridCol w:w="1547"/>
        <w:gridCol w:w="1547"/>
        <w:gridCol w:w="1547"/>
        <w:gridCol w:w="1547"/>
      </w:tblGrid>
      <w:tr w:rsidR="002279FB" w:rsidRPr="002279FB" w14:paraId="58C1F63C" w14:textId="77777777" w:rsidTr="002279FB">
        <w:trPr>
          <w:trHeight w:val="284"/>
        </w:trPr>
        <w:tc>
          <w:tcPr>
            <w:tcW w:w="1119" w:type="pct"/>
            <w:vAlign w:val="center"/>
          </w:tcPr>
          <w:p w14:paraId="2EE7C44A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14:paraId="0C6220C1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14:paraId="2B8F45BC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14:paraId="32730AEC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14:paraId="0276E079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14:paraId="258E222E" w14:textId="77777777"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14:paraId="32C6C4C3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4103D21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14:paraId="1E05F2F5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65465DEB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78DF40F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7BD8CEAB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477D738D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00555A07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0E772CD5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14:paraId="0CFF9F81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4596CD36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454B770B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7B22C672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0024015F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525FF85D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656B8114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14:paraId="6843CFDE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C8A5649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321CF1CE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1B754A06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7DA58804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14:paraId="1B1C7615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46C7EBD0" w14:textId="77777777"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14:paraId="7EAE7734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062014A2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17C43F61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5EC02C60" w14:textId="77777777"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0D734B4D" w14:textId="77777777" w:rsidR="005C049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14:paraId="72864927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DEAC471" w14:textId="77777777"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14:paraId="227F0176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7D67E09C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1520AB39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21556893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64999216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14:paraId="49E724E3" w14:textId="77777777" w:rsidTr="00BF54DF">
        <w:trPr>
          <w:trHeight w:val="284"/>
        </w:trPr>
        <w:tc>
          <w:tcPr>
            <w:tcW w:w="1119" w:type="pct"/>
            <w:vAlign w:val="center"/>
          </w:tcPr>
          <w:p w14:paraId="24B16457" w14:textId="77777777"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14:paraId="44632B28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2B7B774C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3A9C6950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14:paraId="1D80FF93" w14:textId="77777777"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14:paraId="78D97840" w14:textId="77777777" w:rsidR="002E0A97" w:rsidRPr="008D651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437EF933" w14:textId="77777777"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14:paraId="792AE01B" w14:textId="77777777"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D77DBF" w:rsidRPr="00B80FC6" w14:paraId="05E0E460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7CE4700E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2ABB9DA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14:paraId="7105C845" w14:textId="77777777"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14:paraId="2B4B7390" w14:textId="77777777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1FA5DA2B" w14:textId="77777777" w:rsidR="00D77DBF" w:rsidRPr="00B80FC6" w:rsidRDefault="00176475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žiadne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8AF6C4D" w14:textId="77777777"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14:paraId="3CDAA728" w14:textId="77777777"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089D207A" w14:textId="77777777"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14:paraId="0EF38E89" w14:textId="77777777"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14:paraId="30AFE9AC" w14:textId="77777777"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511"/>
        <w:gridCol w:w="1513"/>
        <w:gridCol w:w="1511"/>
        <w:gridCol w:w="1513"/>
        <w:gridCol w:w="1509"/>
      </w:tblGrid>
      <w:tr w:rsidR="00461D4F" w:rsidRPr="00461D4F" w14:paraId="6664FD94" w14:textId="77777777" w:rsidTr="002E0A97">
        <w:trPr>
          <w:trHeight w:val="608"/>
        </w:trPr>
        <w:tc>
          <w:tcPr>
            <w:tcW w:w="1209" w:type="pct"/>
            <w:vAlign w:val="center"/>
          </w:tcPr>
          <w:p w14:paraId="67A44565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14:paraId="240732B2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14:paraId="4330ABEF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14:paraId="3D40BE6D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14:paraId="77D623D3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14:paraId="6D2959C0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14:paraId="0CA38598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4B610715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14:paraId="6459952E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5BBCFCC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7C3A037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58A37CF0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12FCF083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28581144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7848CDF0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14:paraId="1C117975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656D4E5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2D63AC2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63D07616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4F4F17FC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21E8C6E4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559B14B3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14:paraId="3975FD4E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7E8370D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138D3B08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2C1E61AC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2495CD11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14:paraId="41C8EABC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7A22D7C4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14:paraId="25BC6A39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4843D576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6D60F804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14:paraId="3C179DBA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710AAE2D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14:paraId="355E430C" w14:textId="77777777" w:rsidTr="00BF54DF">
        <w:trPr>
          <w:trHeight w:val="284"/>
        </w:trPr>
        <w:tc>
          <w:tcPr>
            <w:tcW w:w="1209" w:type="pct"/>
            <w:vAlign w:val="center"/>
          </w:tcPr>
          <w:p w14:paraId="53E207D6" w14:textId="77777777"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14:paraId="215378E8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14:paraId="1A521FCB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14:paraId="5B9A7B79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14:paraId="507FAACC" w14:textId="77777777"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14:paraId="4CC825C8" w14:textId="77777777" w:rsidR="002E0A97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C3EF195" w14:textId="77777777"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14:paraId="15C6D33F" w14:textId="77777777"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14:paraId="07A2E3F1" w14:textId="77777777"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461D4F" w:rsidRPr="007002DC" w14:paraId="5EA99EEC" w14:textId="77777777" w:rsidTr="00945816">
        <w:trPr>
          <w:trHeight w:val="284"/>
        </w:trPr>
        <w:tc>
          <w:tcPr>
            <w:tcW w:w="2000" w:type="pct"/>
            <w:vMerge w:val="restart"/>
          </w:tcPr>
          <w:p w14:paraId="0F0F560B" w14:textId="77777777"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14:paraId="5A648E08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14:paraId="76A21DCF" w14:textId="77777777" w:rsidTr="00945816">
        <w:trPr>
          <w:trHeight w:val="284"/>
        </w:trPr>
        <w:tc>
          <w:tcPr>
            <w:tcW w:w="2000" w:type="pct"/>
            <w:vMerge/>
          </w:tcPr>
          <w:p w14:paraId="2C42B1A8" w14:textId="77777777"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15A63F6B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14:paraId="25DBA6FE" w14:textId="77777777"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14:paraId="6136E8E5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45E8F9A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14:paraId="7AB7D518" w14:textId="77777777" w:rsidR="00461D4F" w:rsidRPr="00461D4F" w:rsidRDefault="00095A38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00" w:type="pct"/>
            <w:vAlign w:val="center"/>
          </w:tcPr>
          <w:p w14:paraId="7976E4DD" w14:textId="1877CF6E" w:rsidR="00461D4F" w:rsidRPr="00461D4F" w:rsidRDefault="004A0F79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61D4F" w:rsidRPr="007002DC" w14:paraId="12C132CC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129187B7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14:paraId="741027E2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2AD6EFFB" w14:textId="77777777"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14:paraId="01E55B36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18C681F2" w14:textId="77777777"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14:paraId="1273DF7B" w14:textId="77777777" w:rsidR="00461D4F" w:rsidRPr="00C54F78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00" w:type="pct"/>
            <w:vAlign w:val="center"/>
          </w:tcPr>
          <w:p w14:paraId="02513EDD" w14:textId="671CF742" w:rsidR="00461D4F" w:rsidRPr="00C54F78" w:rsidRDefault="004A0F79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56E8DF90" w14:textId="77777777"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14:paraId="3ED589F3" w14:textId="77777777"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14:paraId="566A7B40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2119FE07" w14:textId="77777777"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D3328B5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14:paraId="2EADA39D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14:paraId="18740D9F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4E072F73" w14:textId="77777777"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04B42985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14:paraId="0EA98586" w14:textId="77777777" w:rsidR="009B4B0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9B4B0C" w:rsidRPr="00B80FC6" w14:paraId="497A61AE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373B391F" w14:textId="77777777"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60B221D" w14:textId="77777777"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14:paraId="2428BA28" w14:textId="77777777" w:rsidR="009B4B0C" w:rsidRPr="00B80FC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7021F2F" w14:textId="77777777"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14:paraId="27733926" w14:textId="77777777"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14:paraId="0A643003" w14:textId="77777777"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14:paraId="4092A853" w14:textId="77777777"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14:paraId="55504BB2" w14:textId="77777777"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14:paraId="0474D9D0" w14:textId="77777777"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1066"/>
        <w:gridCol w:w="1065"/>
        <w:gridCol w:w="1065"/>
        <w:gridCol w:w="1065"/>
        <w:gridCol w:w="1074"/>
      </w:tblGrid>
      <w:tr w:rsidR="00CD3920" w:rsidRPr="00CD3920" w14:paraId="13C17E3A" w14:textId="77777777" w:rsidTr="00B92942">
        <w:trPr>
          <w:trHeight w:val="284"/>
        </w:trPr>
        <w:tc>
          <w:tcPr>
            <w:tcW w:w="2000" w:type="pct"/>
            <w:vAlign w:val="center"/>
          </w:tcPr>
          <w:p w14:paraId="11D4B47E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81CF488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14:paraId="79DDC611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14:paraId="4C047103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14:paraId="61705D39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14:paraId="2EB54B72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14:paraId="7C1C11ED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14:paraId="5BE8B62B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14:paraId="09A1803E" w14:textId="77777777"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14:paraId="7F99B88B" w14:textId="77777777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14:paraId="0114374A" w14:textId="77777777"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</w:t>
            </w:r>
            <w:r w:rsidR="00E376CD">
              <w:rPr>
                <w:b/>
                <w:sz w:val="16"/>
                <w:szCs w:val="16"/>
              </w:rPr>
              <w:t> </w:t>
            </w:r>
            <w:r w:rsidRPr="00CD3920">
              <w:rPr>
                <w:b/>
                <w:sz w:val="16"/>
                <w:szCs w:val="16"/>
              </w:rPr>
              <w:t>fondy</w:t>
            </w:r>
          </w:p>
        </w:tc>
      </w:tr>
      <w:tr w:rsidR="00194A51" w:rsidRPr="00CD3920" w14:paraId="61EC8257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749A23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14:paraId="6EE0BE6B" w14:textId="4F8A0629" w:rsidR="00194A51" w:rsidRPr="00194A51" w:rsidRDefault="00B72094" w:rsidP="00B7209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11 436</w:t>
            </w:r>
          </w:p>
        </w:tc>
        <w:tc>
          <w:tcPr>
            <w:tcW w:w="599" w:type="pct"/>
            <w:vAlign w:val="center"/>
          </w:tcPr>
          <w:p w14:paraId="3EF5EFAE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BF8B3C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F15199B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37841A2A" w14:textId="565E1C71" w:rsidR="00194A51" w:rsidRPr="00194A51" w:rsidRDefault="00B72094" w:rsidP="00B7209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11 436</w:t>
            </w:r>
          </w:p>
        </w:tc>
      </w:tr>
      <w:tr w:rsidR="00194A51" w:rsidRPr="00CD3920" w14:paraId="557F3D26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9512F94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14:paraId="4A9B10CA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14:paraId="39DFEEEC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5EDDAFE5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79B1CE10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53B2EE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3A832DC2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2C250F37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D59B433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14:paraId="4562B06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7615B81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A43C99B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559A205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14D78C10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52D9D9D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4C57CCF" w14:textId="77777777"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14:paraId="4751E425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2BAA3C34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CD46BC9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14:paraId="3C37D024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4438D1EA" w14:textId="77777777"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14:paraId="77921621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A880E04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14:paraId="208E664E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1F77051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C9C8CD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CD3335F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4D66B09B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50B0E1E1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A67D870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14:paraId="3CE7229F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A27F0C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94BB81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8E10E23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5CE823C3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707498D7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CD6601D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14:paraId="3731F72D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2E44D7F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B7DB3F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06CDDE0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B888C2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14:paraId="773AA838" w14:textId="77777777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14:paraId="4418672B" w14:textId="77777777"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14:paraId="2D2503E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054771D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14:paraId="636A564B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17D756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450CE6ED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1B03E007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7EB627E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4B4E08D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013D066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14:paraId="132E88DD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7B45356A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91F14AC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2868C0CF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55B99320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54BF7FDC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0BB7091D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14:paraId="07E5568F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4366832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3647FB24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027A57AB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2A81E874" w14:textId="77777777" w:rsidR="00194A51" w:rsidRPr="00194A51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116A7E63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519903F8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599" w:type="pct"/>
            <w:vAlign w:val="center"/>
          </w:tcPr>
          <w:p w14:paraId="763A3441" w14:textId="5FFD8B93" w:rsidR="00194A51" w:rsidRPr="00194A51" w:rsidRDefault="00270A35" w:rsidP="009D448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26 838</w:t>
            </w:r>
          </w:p>
        </w:tc>
        <w:tc>
          <w:tcPr>
            <w:tcW w:w="599" w:type="pct"/>
            <w:vAlign w:val="center"/>
          </w:tcPr>
          <w:p w14:paraId="31F3A8C9" w14:textId="1936EE95" w:rsidR="00194A51" w:rsidRPr="00194A51" w:rsidRDefault="00270A35" w:rsidP="00E376C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6B9EF491" w14:textId="17C83BFB" w:rsidR="00194A51" w:rsidRPr="00194A51" w:rsidRDefault="00270A35" w:rsidP="00FE354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3 989</w:t>
            </w:r>
          </w:p>
        </w:tc>
        <w:tc>
          <w:tcPr>
            <w:tcW w:w="599" w:type="pct"/>
            <w:vAlign w:val="center"/>
          </w:tcPr>
          <w:p w14:paraId="4C195ECE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0456CFB1" w14:textId="67C3B00A" w:rsidR="00194A51" w:rsidRPr="00194A51" w:rsidRDefault="00270A35" w:rsidP="00095A3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22 849</w:t>
            </w:r>
          </w:p>
        </w:tc>
      </w:tr>
      <w:tr w:rsidR="00194A51" w:rsidRPr="00CD3920" w14:paraId="49203FA9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D7F619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14:paraId="5ACF146D" w14:textId="77777777" w:rsidR="00194A51" w:rsidRPr="00194A51" w:rsidRDefault="00DE6A49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54F7323" w14:textId="1C2534FF" w:rsidR="00194A51" w:rsidRPr="00194A51" w:rsidRDefault="00270A35" w:rsidP="00E376C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-3 989</w:t>
            </w:r>
          </w:p>
        </w:tc>
        <w:tc>
          <w:tcPr>
            <w:tcW w:w="599" w:type="pct"/>
            <w:vAlign w:val="center"/>
          </w:tcPr>
          <w:p w14:paraId="6400E1E0" w14:textId="3B9D4B97" w:rsidR="00194A51" w:rsidRPr="00194A51" w:rsidRDefault="00270A35" w:rsidP="00484A7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-3 989</w:t>
            </w:r>
          </w:p>
        </w:tc>
        <w:tc>
          <w:tcPr>
            <w:tcW w:w="599" w:type="pct"/>
            <w:vAlign w:val="center"/>
          </w:tcPr>
          <w:p w14:paraId="10E63840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6B08BBF9" w14:textId="77777777" w:rsidR="00194A51" w:rsidRPr="00194A51" w:rsidRDefault="00484A71" w:rsidP="00DE6A4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14:paraId="3B13DC08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75370823" w14:textId="77777777"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14:paraId="5B402D6F" w14:textId="3038C573" w:rsidR="00194A51" w:rsidRPr="00CD3920" w:rsidRDefault="00270A35" w:rsidP="00DE6A4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38 274</w:t>
            </w:r>
          </w:p>
        </w:tc>
        <w:tc>
          <w:tcPr>
            <w:tcW w:w="599" w:type="pct"/>
            <w:vAlign w:val="center"/>
          </w:tcPr>
          <w:p w14:paraId="481BEBF1" w14:textId="24FE76A9" w:rsidR="00194A51" w:rsidRPr="00270A35" w:rsidRDefault="00270A35" w:rsidP="00270A35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-3 989</w:t>
            </w:r>
          </w:p>
        </w:tc>
        <w:tc>
          <w:tcPr>
            <w:tcW w:w="599" w:type="pct"/>
            <w:vAlign w:val="center"/>
          </w:tcPr>
          <w:p w14:paraId="7237569D" w14:textId="06DC6913" w:rsidR="00194A51" w:rsidRPr="00CD3920" w:rsidRDefault="00270A35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14:paraId="5002AB9D" w14:textId="77777777"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14:paraId="117E7324" w14:textId="46697298" w:rsidR="00194A51" w:rsidRPr="00CD3920" w:rsidRDefault="00270A35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34 285</w:t>
            </w:r>
          </w:p>
        </w:tc>
      </w:tr>
    </w:tbl>
    <w:p w14:paraId="03ED0257" w14:textId="77777777"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14:paraId="367F7881" w14:textId="77777777"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>zisku alebo vysporiadaní</w:t>
      </w:r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14:paraId="533ECFD8" w14:textId="77777777"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 čl. III ods. 13 o rozdelení účtovného zisku alebo vysporiadaní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8"/>
        <w:gridCol w:w="4320"/>
      </w:tblGrid>
      <w:tr w:rsidR="00361BA8" w:rsidRPr="00361BA8" w14:paraId="4A5DF5DA" w14:textId="77777777" w:rsidTr="00361BA8">
        <w:trPr>
          <w:trHeight w:val="284"/>
        </w:trPr>
        <w:tc>
          <w:tcPr>
            <w:tcW w:w="2833" w:type="pct"/>
            <w:noWrap/>
            <w:vAlign w:val="center"/>
          </w:tcPr>
          <w:p w14:paraId="2BB86949" w14:textId="77777777"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14:paraId="5CABEADD" w14:textId="77777777"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14:paraId="21CE42A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1AD96AC" w14:textId="77777777"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14:paraId="4B79FC3B" w14:textId="0C318FA8" w:rsidR="00361BA8" w:rsidRPr="00361BA8" w:rsidRDefault="00270A35" w:rsidP="00095A3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14:paraId="3D071EF7" w14:textId="77777777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14:paraId="00E06ECB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14:paraId="6858B44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553BAC9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14:paraId="6D581CE0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3A50203D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E09388D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14:paraId="32CB3F82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0EC2FB75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EF19EFA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14:paraId="066C95F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444A0CA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935643C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14:paraId="40533C7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7C06CDC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67D93840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14:paraId="134FEB69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3083EA5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C11DCDC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14:paraId="44529DFE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9B5FB7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4FC22056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14:paraId="655F726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47D28415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57C0633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14:paraId="3206BECD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13BC1E7E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221E9A6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14:paraId="1A0D8536" w14:textId="5AC68036" w:rsidR="00361BA8" w:rsidRPr="00361BA8" w:rsidRDefault="00270A35" w:rsidP="00095A3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14:paraId="601E8E8E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32EA924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14:paraId="6BF99037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0B154B8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0F4FD21A" w14:textId="77777777"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14:paraId="043BF43C" w14:textId="2B614C59" w:rsidR="00361BA8" w:rsidRPr="00361BA8" w:rsidRDefault="00270A3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3 990</w:t>
            </w:r>
          </w:p>
        </w:tc>
      </w:tr>
      <w:tr w:rsidR="00361BA8" w:rsidRPr="00361BA8" w14:paraId="4701690C" w14:textId="77777777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14:paraId="4AFF80EA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361BA8" w:rsidRPr="00361BA8" w14:paraId="426154F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1C27DB9C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14:paraId="4020B8E1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2691C3B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2B05A80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14:paraId="130AF626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FB82D39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410EB20D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14:paraId="6BD183B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722AEEFB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37ABC0D8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14:paraId="5311EFD7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5948BF92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41F1841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14:paraId="67F2663A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14:paraId="65EAE8C7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56EA3195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14:paraId="717D1065" w14:textId="6B836908" w:rsidR="00361BA8" w:rsidRPr="00361BA8" w:rsidRDefault="00270A3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3 990</w:t>
            </w:r>
          </w:p>
        </w:tc>
      </w:tr>
      <w:tr w:rsidR="00361BA8" w:rsidRPr="00361BA8" w14:paraId="130796DA" w14:textId="77777777" w:rsidTr="00BF54DF">
        <w:trPr>
          <w:trHeight w:val="284"/>
        </w:trPr>
        <w:tc>
          <w:tcPr>
            <w:tcW w:w="2833" w:type="pct"/>
            <w:noWrap/>
            <w:vAlign w:val="center"/>
          </w:tcPr>
          <w:p w14:paraId="7FF0FE52" w14:textId="77777777"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14:paraId="5B597C6F" w14:textId="77777777"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14:paraId="2532EB95" w14:textId="77777777"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14:paraId="2D848A6C" w14:textId="77777777"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14:paraId="50BF1C29" w14:textId="77777777"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1410"/>
        <w:gridCol w:w="1409"/>
        <w:gridCol w:w="1409"/>
        <w:gridCol w:w="1409"/>
        <w:gridCol w:w="1409"/>
      </w:tblGrid>
      <w:tr w:rsidR="00EE59DC" w:rsidRPr="00EE59DC" w14:paraId="333A2745" w14:textId="77777777" w:rsidTr="00EE59DC">
        <w:trPr>
          <w:trHeight w:val="284"/>
        </w:trPr>
        <w:tc>
          <w:tcPr>
            <w:tcW w:w="1465" w:type="pct"/>
            <w:vAlign w:val="center"/>
          </w:tcPr>
          <w:p w14:paraId="4EA8434F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14:paraId="282B158D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14:paraId="17E692A0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14:paraId="0393B3C9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14:paraId="5464C736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14:paraId="393B4E5D" w14:textId="77777777"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14:paraId="55B60BC3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5901419B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14:paraId="203EB259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04CCE69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D974FF6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0E36495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E96AEA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22EA6DD3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43EE174C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14:paraId="2000A83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440EA4A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9690334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CACD86E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7DF7B512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340CF138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1683FBEA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14:paraId="606405B1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783B2E4A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116BC8AB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EFDFE4B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2111699A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14:paraId="6880F8B6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6F8EB4A0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14:paraId="50B462AC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33A46C3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5DB97E5B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303148E5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6DC638E1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680B352A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36D24A64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14:paraId="3C7CA3DD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14A71E58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6A43CD43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4626857D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4EDBF9CE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14:paraId="33989BA6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11038A97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14:paraId="4FE87FC6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257A9C42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6BC954D5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25C86CD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15031DBD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14:paraId="45F57575" w14:textId="77777777" w:rsidTr="00BF54DF">
        <w:trPr>
          <w:trHeight w:val="284"/>
        </w:trPr>
        <w:tc>
          <w:tcPr>
            <w:tcW w:w="1465" w:type="pct"/>
            <w:vAlign w:val="center"/>
          </w:tcPr>
          <w:p w14:paraId="00980DCB" w14:textId="77777777"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14:paraId="6455DA18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4C9CB125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3244C95C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14:paraId="13ED9E00" w14:textId="77777777"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14:paraId="1DD315BB" w14:textId="77777777" w:rsidR="00EE59DC" w:rsidRPr="00EE59DC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74A7F120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14:paraId="16605AC8" w14:textId="77777777" w:rsidTr="00AC244D">
        <w:trPr>
          <w:trHeight w:val="284"/>
        </w:trPr>
        <w:tc>
          <w:tcPr>
            <w:tcW w:w="4181" w:type="dxa"/>
            <w:vAlign w:val="center"/>
          </w:tcPr>
          <w:p w14:paraId="69DA60D8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14:paraId="79C220FF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14:paraId="2778D15F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14:paraId="6104F15E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14:paraId="15AC8469" w14:textId="77777777"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14:paraId="6638608C" w14:textId="77777777" w:rsidTr="00C64368">
        <w:trPr>
          <w:trHeight w:val="284"/>
        </w:trPr>
        <w:tc>
          <w:tcPr>
            <w:tcW w:w="4181" w:type="dxa"/>
            <w:vAlign w:val="center"/>
          </w:tcPr>
          <w:p w14:paraId="09876BB3" w14:textId="77777777"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2B3B589E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EC36DC8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A5756F7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13B01C3F" w14:textId="77777777"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BDCB586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945816" w:rsidRPr="007002DC" w14:paraId="46790D54" w14:textId="77777777" w:rsidTr="00AC244D">
        <w:trPr>
          <w:trHeight w:val="284"/>
        </w:trPr>
        <w:tc>
          <w:tcPr>
            <w:tcW w:w="2000" w:type="pct"/>
            <w:vMerge w:val="restart"/>
          </w:tcPr>
          <w:p w14:paraId="7D2CA746" w14:textId="77777777"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14:paraId="351A2137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14:paraId="7CFAAB3D" w14:textId="77777777" w:rsidTr="00AC244D">
        <w:trPr>
          <w:trHeight w:val="284"/>
        </w:trPr>
        <w:tc>
          <w:tcPr>
            <w:tcW w:w="2000" w:type="pct"/>
            <w:vMerge/>
          </w:tcPr>
          <w:p w14:paraId="2D011AE5" w14:textId="77777777"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1E7192B1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14:paraId="06155F6E" w14:textId="77777777"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14:paraId="6D071C7E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378850C7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14:paraId="038FA176" w14:textId="4C435FCC" w:rsidR="00945816" w:rsidRPr="00461D4F" w:rsidRDefault="00270A35" w:rsidP="00F01CAE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1 658</w:t>
            </w:r>
          </w:p>
        </w:tc>
        <w:tc>
          <w:tcPr>
            <w:tcW w:w="1500" w:type="pct"/>
            <w:vAlign w:val="center"/>
          </w:tcPr>
          <w:p w14:paraId="3831E410" w14:textId="2C3689E8" w:rsidR="00945816" w:rsidRPr="00461D4F" w:rsidRDefault="00270A35" w:rsidP="00095A3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</w:p>
        </w:tc>
      </w:tr>
      <w:tr w:rsidR="00945816" w:rsidRPr="007002DC" w14:paraId="7A86D0BA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44DCF014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14:paraId="6AF31517" w14:textId="77777777"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14:paraId="0A7D0DCB" w14:textId="77777777"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14:paraId="2AC27744" w14:textId="77777777" w:rsidTr="00BF54DF">
        <w:trPr>
          <w:trHeight w:val="284"/>
        </w:trPr>
        <w:tc>
          <w:tcPr>
            <w:tcW w:w="2000" w:type="pct"/>
            <w:vAlign w:val="center"/>
          </w:tcPr>
          <w:p w14:paraId="21026150" w14:textId="77777777"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14:paraId="735C09B5" w14:textId="6708DF0E" w:rsidR="00945816" w:rsidRPr="00461D4F" w:rsidRDefault="00270A35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1 658</w:t>
            </w:r>
          </w:p>
        </w:tc>
        <w:tc>
          <w:tcPr>
            <w:tcW w:w="1500" w:type="pct"/>
            <w:vAlign w:val="center"/>
          </w:tcPr>
          <w:p w14:paraId="2CED682E" w14:textId="2B095D8C" w:rsidR="00945816" w:rsidRPr="00461D4F" w:rsidRDefault="00270A35" w:rsidP="00095A3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</w:t>
            </w:r>
          </w:p>
        </w:tc>
      </w:tr>
    </w:tbl>
    <w:p w14:paraId="01663B48" w14:textId="77777777"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14:paraId="49FCE8E3" w14:textId="77777777"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14:paraId="067F1AFF" w14:textId="77777777"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14:paraId="553B4F00" w14:textId="77777777"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14:paraId="5F528CD6" w14:textId="77777777"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14:paraId="7CF1E5C6" w14:textId="77777777"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14:paraId="6708DCAE" w14:textId="77777777"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4"/>
        <w:gridCol w:w="2492"/>
        <w:gridCol w:w="2492"/>
      </w:tblGrid>
      <w:tr w:rsidR="00EE59DC" w:rsidRPr="00F35F00" w14:paraId="7B9EA5EF" w14:textId="77777777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14:paraId="5A06F3DF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14:paraId="57C6AB18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14:paraId="222B5598" w14:textId="77777777" w:rsidTr="00EE59DC">
        <w:trPr>
          <w:trHeight w:val="284"/>
        </w:trPr>
        <w:tc>
          <w:tcPr>
            <w:tcW w:w="2500" w:type="pct"/>
            <w:vMerge/>
          </w:tcPr>
          <w:p w14:paraId="1050C973" w14:textId="77777777"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064CEB91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14:paraId="4FF5C249" w14:textId="77777777"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14:paraId="3C2C809F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737F7159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14:paraId="7B2C47F5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14:paraId="6CD1801B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14:paraId="0AB44244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124F347F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14:paraId="039DB2B9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14:paraId="53DE1ABA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14:paraId="3A2395F7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405EE55F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14:paraId="13924FF8" w14:textId="2676BAC0" w:rsidR="00EE59DC" w:rsidRPr="00F35F00" w:rsidRDefault="00270A35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1 658</w:t>
            </w:r>
          </w:p>
        </w:tc>
        <w:tc>
          <w:tcPr>
            <w:tcW w:w="1533" w:type="pct"/>
            <w:vAlign w:val="center"/>
          </w:tcPr>
          <w:p w14:paraId="6F12AA7E" w14:textId="4A85A532" w:rsidR="00EE59DC" w:rsidRPr="00F35F00" w:rsidRDefault="00270A35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</w:t>
            </w:r>
          </w:p>
        </w:tc>
      </w:tr>
      <w:tr w:rsidR="00EE59DC" w:rsidRPr="00F35F00" w14:paraId="032988CE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023CF7AE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14:paraId="77F6849B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14:paraId="474A2991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14:paraId="0332B70A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6B71F43D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14:paraId="0DB3CB37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14:paraId="4587BB8C" w14:textId="77777777"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14:paraId="64A763C5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4BA4B18E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14:paraId="083C73E7" w14:textId="77777777" w:rsidR="00EE59DC" w:rsidRPr="00F35F00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33" w:type="pct"/>
            <w:vAlign w:val="center"/>
          </w:tcPr>
          <w:p w14:paraId="12370AD6" w14:textId="77777777" w:rsidR="00EE59DC" w:rsidRPr="00F35F00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F35F00" w14:paraId="39A06872" w14:textId="77777777" w:rsidTr="00BF54DF">
        <w:trPr>
          <w:trHeight w:val="284"/>
        </w:trPr>
        <w:tc>
          <w:tcPr>
            <w:tcW w:w="2500" w:type="pct"/>
            <w:vAlign w:val="center"/>
          </w:tcPr>
          <w:p w14:paraId="04AB66F8" w14:textId="77777777"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14:paraId="3E99E8DF" w14:textId="58F07C13" w:rsidR="00EE59DC" w:rsidRPr="00F35F00" w:rsidRDefault="00270A35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1 658</w:t>
            </w:r>
          </w:p>
        </w:tc>
        <w:tc>
          <w:tcPr>
            <w:tcW w:w="1533" w:type="pct"/>
            <w:vAlign w:val="center"/>
          </w:tcPr>
          <w:p w14:paraId="3187965E" w14:textId="7AAC621D" w:rsidR="00EE59DC" w:rsidRPr="00F35F00" w:rsidRDefault="00270A35" w:rsidP="00F01CAE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</w:t>
            </w:r>
          </w:p>
        </w:tc>
      </w:tr>
    </w:tbl>
    <w:p w14:paraId="59D39E27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14:paraId="2667159C" w14:textId="77777777"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144"/>
        <w:gridCol w:w="3098"/>
      </w:tblGrid>
      <w:tr w:rsidR="00F35F00" w:rsidRPr="00F35F00" w14:paraId="524CCA86" w14:textId="77777777" w:rsidTr="0017369E">
        <w:trPr>
          <w:trHeight w:val="284"/>
        </w:trPr>
        <w:tc>
          <w:tcPr>
            <w:tcW w:w="1869" w:type="pct"/>
            <w:vAlign w:val="center"/>
          </w:tcPr>
          <w:p w14:paraId="5BB4DA89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14:paraId="4430A3F1" w14:textId="77777777"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14:paraId="190E3D27" w14:textId="77777777"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14:paraId="1C37D427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670249D9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14:paraId="5DD7FB7F" w14:textId="77777777" w:rsidR="00F35F00" w:rsidRPr="00804636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14:paraId="41D82608" w14:textId="77777777" w:rsidR="00F35F00" w:rsidRPr="00804636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F35F00" w:rsidRPr="00F35F00" w14:paraId="7B06B528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24D2AE71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14:paraId="417AE976" w14:textId="77777777" w:rsidR="00F35F00" w:rsidRPr="00804636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14:paraId="235B277D" w14:textId="77777777" w:rsidR="00F35F00" w:rsidRPr="00804636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14:paraId="77C1541D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4B60BC10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14:paraId="591B8774" w14:textId="77777777"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14:paraId="10285E96" w14:textId="77777777"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14:paraId="7634530D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4EC4E282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1577" w:type="pct"/>
            <w:vAlign w:val="center"/>
          </w:tcPr>
          <w:p w14:paraId="7232665F" w14:textId="77777777" w:rsidR="00F35F00" w:rsidRPr="003C078A" w:rsidRDefault="00677AB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14:paraId="128E3FDA" w14:textId="77777777" w:rsidR="00F35F00" w:rsidRPr="003C078A" w:rsidRDefault="00677AB6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35F00" w:rsidRPr="00F35F00" w14:paraId="313A2182" w14:textId="77777777" w:rsidTr="00BF54DF">
        <w:trPr>
          <w:trHeight w:val="284"/>
        </w:trPr>
        <w:tc>
          <w:tcPr>
            <w:tcW w:w="1869" w:type="pct"/>
            <w:vAlign w:val="center"/>
          </w:tcPr>
          <w:p w14:paraId="50631727" w14:textId="77777777"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1577" w:type="pct"/>
            <w:vAlign w:val="center"/>
          </w:tcPr>
          <w:p w14:paraId="047C0FB5" w14:textId="77777777" w:rsidR="00F35F00" w:rsidRPr="00804636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14:paraId="267352BF" w14:textId="77777777" w:rsidR="00F35F00" w:rsidRPr="003C078A" w:rsidRDefault="00677AB6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1E2453F1" w14:textId="77777777"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72B5049D" w14:textId="77777777"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588"/>
        <w:gridCol w:w="1305"/>
        <w:gridCol w:w="1305"/>
        <w:gridCol w:w="1305"/>
        <w:gridCol w:w="1305"/>
        <w:gridCol w:w="1369"/>
      </w:tblGrid>
      <w:tr w:rsidR="0017369E" w:rsidRPr="0017369E" w14:paraId="49AFF72C" w14:textId="77777777" w:rsidTr="00CF7E2A">
        <w:trPr>
          <w:trHeight w:val="284"/>
        </w:trPr>
        <w:tc>
          <w:tcPr>
            <w:tcW w:w="1405" w:type="pct"/>
            <w:vAlign w:val="center"/>
          </w:tcPr>
          <w:p w14:paraId="257EE07D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14:paraId="0F76F328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14:paraId="615AED8B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14:paraId="7857C72F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14:paraId="5A81402C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14:paraId="2B87B99E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14:paraId="10E8AFE1" w14:textId="77777777"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14:paraId="24A0EEED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7EAA21CE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14:paraId="5FDFDF55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A87B7B1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339EC5C9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6D168A9B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4D04D4E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16325985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2AFA0152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4CFAC8FF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14:paraId="4BFDC2BE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6124C046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9F121AF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2A611C4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80441DB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65F2422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14:paraId="50F4A862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54117FE1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14:paraId="3E63B374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1E84561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6BA64B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7B6AF74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675A8FF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6AE0E66C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1BE38485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54EC87D9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14:paraId="11247E48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00D399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66740DA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522FD3B8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0FDA2299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3E6DF883" w14:textId="77777777" w:rsidR="0017369E" w:rsidRPr="0017369E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14:paraId="1278F11F" w14:textId="77777777" w:rsidTr="00BF54DF">
        <w:trPr>
          <w:trHeight w:val="284"/>
        </w:trPr>
        <w:tc>
          <w:tcPr>
            <w:tcW w:w="1405" w:type="pct"/>
            <w:vAlign w:val="center"/>
          </w:tcPr>
          <w:p w14:paraId="025FAE5F" w14:textId="77777777"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14:paraId="2BB13400" w14:textId="77777777"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824B466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43299A13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2E08AFC2" w14:textId="77777777"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14:paraId="1E4B6BB0" w14:textId="77777777" w:rsidR="0017369E" w:rsidRPr="00700A2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14:paraId="4E6EF9FB" w14:textId="77777777" w:rsidR="0017369E" w:rsidRPr="00700A23" w:rsidRDefault="00677AB6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44C6EB0F" w14:textId="77777777"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14:paraId="71E0A432" w14:textId="77777777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1E346C27" w14:textId="77777777"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14:paraId="5C25D581" w14:textId="77777777"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14:paraId="327C9EB0" w14:textId="77777777"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14:paraId="72B7DDD2" w14:textId="77777777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14:paraId="5207FF55" w14:textId="77777777" w:rsidR="009B4B0C" w:rsidRPr="00B80FC6" w:rsidRDefault="00176475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žiadne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7DB52BF" w14:textId="77777777"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14:paraId="54022E52" w14:textId="77777777" w:rsidR="009B4B0C" w:rsidRPr="00B80FC6" w:rsidRDefault="009B4B0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14:paraId="12C5BFEC" w14:textId="77777777"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14:paraId="47607350" w14:textId="77777777"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14:paraId="5A348ED7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14:paraId="2D58B296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14:paraId="3EC7EE39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14:paraId="170AD05C" w14:textId="77777777"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14:paraId="14E8101F" w14:textId="77777777"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14:paraId="25BF3FAB" w14:textId="77777777"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14:paraId="13BE2924" w14:textId="77777777" w:rsidTr="00CF7E2A">
        <w:trPr>
          <w:trHeight w:val="284"/>
        </w:trPr>
        <w:tc>
          <w:tcPr>
            <w:tcW w:w="4181" w:type="dxa"/>
            <w:vAlign w:val="center"/>
          </w:tcPr>
          <w:p w14:paraId="34FA44C2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14:paraId="002CA4D1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14:paraId="4BBB8D56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14:paraId="752A0AE9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14:paraId="68F17FBB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14:paraId="7D3A6AD0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013CF564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14:paraId="1A9EB05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4E0614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F0104C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520FA98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3BE4E3B8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520A659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14:paraId="109A76AE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0C7BC9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99ABC5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038BE2F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5FD60A45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5700F118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14:paraId="5A2E0B18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36C8EB5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6AB7A5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B80309E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0DE16470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3154CFFC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14:paraId="1DBBC50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7814B4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6326239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15EF06B7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0EC4E383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AD6DAE1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14:paraId="3F97BA7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AD82637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13EE96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358D74C1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3DEF93CA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3258D270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14:paraId="148DCED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F457BEE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7B0212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AF541F1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5017C4ED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2B059309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14:paraId="0FE69444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BD2BFEF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F19F56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21E7AE55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4FA58D27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3AEA8DF7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14:paraId="53551CB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33B661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8C8FA8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71406D14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1D24F8CC" w14:textId="77777777"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14:paraId="2E69659B" w14:textId="77777777"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14:paraId="1C6BA754" w14:textId="77777777"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  <w:gridCol w:w="5113"/>
      </w:tblGrid>
      <w:tr w:rsidR="00CF7E2A" w:rsidRPr="00804636" w14:paraId="3BFB14A4" w14:textId="77777777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14:paraId="68FF07F2" w14:textId="77777777"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1AE0C53A" w14:textId="77777777"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14:paraId="5D036B7B" w14:textId="77777777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14:paraId="2A53B7DD" w14:textId="77777777" w:rsidR="00CF7E2A" w:rsidRPr="00804636" w:rsidRDefault="00677AB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68C15C6B" w14:textId="77777777" w:rsidR="00CF7E2A" w:rsidRPr="00804636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673F3C20" w14:textId="77777777"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14:paraId="7FF28DC9" w14:textId="77777777"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14:paraId="17364305" w14:textId="77777777"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14:paraId="17B5D8FB" w14:textId="77777777"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14:paraId="3651D792" w14:textId="77777777" w:rsidR="00801336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14:paraId="7CC7D354" w14:textId="77777777" w:rsidR="00484A71" w:rsidRDefault="00484A71" w:rsidP="00484A71">
      <w:pPr>
        <w:spacing w:before="0" w:line="240" w:lineRule="auto"/>
        <w:rPr>
          <w:sz w:val="18"/>
          <w:szCs w:val="18"/>
        </w:rPr>
      </w:pPr>
    </w:p>
    <w:p w14:paraId="19032ECF" w14:textId="77777777" w:rsidR="00484A71" w:rsidRDefault="00484A71" w:rsidP="00484A71">
      <w:pPr>
        <w:spacing w:before="0" w:line="240" w:lineRule="auto"/>
        <w:rPr>
          <w:sz w:val="18"/>
          <w:szCs w:val="18"/>
        </w:rPr>
      </w:pPr>
    </w:p>
    <w:p w14:paraId="2A278741" w14:textId="77777777" w:rsidR="00484A71" w:rsidRPr="00497323" w:rsidRDefault="00484A71" w:rsidP="00484A71">
      <w:pPr>
        <w:spacing w:before="0" w:line="240" w:lineRule="auto"/>
        <w:rPr>
          <w:sz w:val="18"/>
          <w:szCs w:val="18"/>
        </w:rPr>
      </w:pPr>
    </w:p>
    <w:p w14:paraId="497C8A1A" w14:textId="77777777"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14:paraId="31E93360" w14:textId="77777777" w:rsidTr="00CF7E2A">
        <w:trPr>
          <w:trHeight w:val="284"/>
        </w:trPr>
        <w:tc>
          <w:tcPr>
            <w:tcW w:w="4181" w:type="dxa"/>
            <w:vAlign w:val="center"/>
          </w:tcPr>
          <w:p w14:paraId="49CAD7D8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14:paraId="05C74F7E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14:paraId="4A4135F7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14:paraId="42C0307A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14:paraId="621099CD" w14:textId="77777777"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14:paraId="1025B801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5A64C4E9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14:paraId="66E31315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305FF0CF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BA6096B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BC42E01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06821709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1210B776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14:paraId="265AED14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0945EF7C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5B012C01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570218E6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54619F38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7BA61D3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14:paraId="5447C646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608E577A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4FBEBA50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62FE647B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F7E2A" w:rsidRPr="00CF7E2A" w14:paraId="211416C4" w14:textId="77777777" w:rsidTr="00BF54DF">
        <w:trPr>
          <w:trHeight w:val="284"/>
        </w:trPr>
        <w:tc>
          <w:tcPr>
            <w:tcW w:w="4181" w:type="dxa"/>
            <w:vAlign w:val="center"/>
          </w:tcPr>
          <w:p w14:paraId="40260DB2" w14:textId="77777777"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14:paraId="0EE84427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7F8B4183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C5D4B62" w14:textId="77777777"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14:paraId="4221ADC4" w14:textId="77777777" w:rsidR="00CF7E2A" w:rsidRPr="00CF7E2A" w:rsidRDefault="00176475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1ABA1986" w14:textId="77777777"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14:paraId="7071E59F" w14:textId="77777777"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14:paraId="5C82EA96" w14:textId="77777777"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14:paraId="256E7700" w14:textId="77777777"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18"/>
        <w:gridCol w:w="2971"/>
        <w:gridCol w:w="2973"/>
      </w:tblGrid>
      <w:tr w:rsidR="00945816" w:rsidRPr="00945816" w14:paraId="4B33C9F9" w14:textId="77777777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142B" w14:textId="77777777"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8A6EF2" w14:textId="77777777"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CEEBAC" w14:textId="77777777"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14:paraId="5E0B27BC" w14:textId="77777777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840E8" w14:textId="77777777" w:rsidR="00945816" w:rsidRPr="00945816" w:rsidRDefault="00677AB6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EC9E4" w14:textId="77777777" w:rsidR="00945816" w:rsidRPr="00945816" w:rsidRDefault="00677AB6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3FFDB" w14:textId="77777777" w:rsidR="00945816" w:rsidRPr="00945816" w:rsidRDefault="00677AB6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6D003375" w14:textId="77777777"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3BC2F961" w14:textId="77777777"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6AE1FF99" w14:textId="77777777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1E5CB0A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27AB1F71" w14:textId="77777777"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FE3544" w:rsidRPr="00804636" w14:paraId="65EFF59D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7B1790B5" w14:textId="77777777" w:rsidR="00FE3544" w:rsidRPr="00804636" w:rsidRDefault="00FE3544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Prijaté členské príspevky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21760F8" w14:textId="04827E68" w:rsidR="00FE3544" w:rsidRDefault="00270A35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41 926</w:t>
            </w:r>
          </w:p>
        </w:tc>
      </w:tr>
      <w:tr w:rsidR="00ED0FB2" w:rsidRPr="00804636" w14:paraId="5A46571F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1AE7AFA" w14:textId="77777777" w:rsidR="009B4B0C" w:rsidRPr="00804636" w:rsidRDefault="00D055BD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Príspevky z podielu zaplatenej dane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5DB094B9" w14:textId="4A3514DA" w:rsidR="009B4B0C" w:rsidRPr="00804636" w:rsidRDefault="00270A35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463888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18</w:t>
            </w:r>
            <w:r w:rsidR="00463888">
              <w:rPr>
                <w:sz w:val="16"/>
                <w:szCs w:val="16"/>
              </w:rPr>
              <w:t>2,83</w:t>
            </w:r>
          </w:p>
        </w:tc>
      </w:tr>
    </w:tbl>
    <w:p w14:paraId="578918E7" w14:textId="77777777"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14:paraId="418D2B30" w14:textId="77777777"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16F59E06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FBE9F09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</w:t>
            </w:r>
            <w:r w:rsidR="00E376CD">
              <w:rPr>
                <w:b/>
                <w:sz w:val="16"/>
                <w:szCs w:val="16"/>
              </w:rPr>
              <w:t> </w:t>
            </w:r>
            <w:r w:rsidRPr="00804636">
              <w:rPr>
                <w:b/>
                <w:sz w:val="16"/>
                <w:szCs w:val="16"/>
              </w:rPr>
              <w:t>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2EE80ADD" w14:textId="77777777"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5D4288C4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67BC0892" w14:textId="77777777"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33A1B250" w14:textId="77777777" w:rsidR="009B4B0C" w:rsidRPr="00804636" w:rsidRDefault="00677AB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C85C202" w14:textId="77777777"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14:paraId="1270BBC5" w14:textId="77777777"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008A600A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09E01D68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5D4D207" w14:textId="77777777"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675073D4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57931F19" w14:textId="77777777"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421CD627" w14:textId="77777777" w:rsidR="00D77DBF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77DBF" w:rsidRPr="00804636" w14:paraId="441AF5FB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147867CE" w14:textId="77777777"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A3310DE" w14:textId="77777777" w:rsidR="00D77DBF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95B7626" w14:textId="77777777"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24D07316" w14:textId="77777777"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4F56AD72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6BDBE051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6D396EA5" w14:textId="77777777"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7E85B6E9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B48D1D8" w14:textId="77777777" w:rsidR="00D77DBF" w:rsidRPr="00804636" w:rsidRDefault="00D77DBF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14:paraId="43A726BB" w14:textId="77777777" w:rsidR="00D77DBF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6AC706D2" w14:textId="77777777"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705DA1FE" w14:textId="77777777"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14:paraId="531C8947" w14:textId="77777777"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2750"/>
        <w:gridCol w:w="2258"/>
      </w:tblGrid>
      <w:tr w:rsidR="00D77DBF" w:rsidRPr="00D77DBF" w14:paraId="63ED18E9" w14:textId="77777777" w:rsidTr="001C3B76">
        <w:trPr>
          <w:trHeight w:val="284"/>
        </w:trPr>
        <w:tc>
          <w:tcPr>
            <w:tcW w:w="2461" w:type="pct"/>
            <w:vAlign w:val="center"/>
          </w:tcPr>
          <w:p w14:paraId="08CB5A50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14:paraId="7C5469A7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14:paraId="4D662D85" w14:textId="77777777"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14:paraId="3D26EDEA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9E19B6E" w14:textId="77777777" w:rsidR="00D77DBF" w:rsidRPr="002842C0" w:rsidRDefault="002842C0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sz w:val="16"/>
                <w:szCs w:val="16"/>
              </w:rPr>
              <w:t>nákup školského nábytku - školské lavice, šatňové</w:t>
            </w:r>
            <w:r w:rsidRPr="002842C0">
              <w:rPr>
                <w:color w:val="000000"/>
                <w:sz w:val="16"/>
                <w:szCs w:val="16"/>
              </w:rPr>
              <w:br/>
            </w:r>
            <w:r w:rsidRPr="002842C0">
              <w:rPr>
                <w:sz w:val="16"/>
                <w:szCs w:val="16"/>
              </w:rPr>
              <w:t>skrine, regály do triedy</w:t>
            </w:r>
            <w:r w:rsidR="00333213">
              <w:rPr>
                <w:sz w:val="16"/>
                <w:szCs w:val="16"/>
              </w:rPr>
              <w:t>, kancelárske stoličky, dvere</w:t>
            </w:r>
          </w:p>
        </w:tc>
        <w:tc>
          <w:tcPr>
            <w:tcW w:w="1394" w:type="pct"/>
            <w:vAlign w:val="center"/>
          </w:tcPr>
          <w:p w14:paraId="7F149D4E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54E3AB13" w14:textId="6C9B5602" w:rsidR="00D77DBF" w:rsidRPr="00D77DBF" w:rsidRDefault="00463888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63888">
              <w:rPr>
                <w:sz w:val="16"/>
                <w:szCs w:val="16"/>
              </w:rPr>
              <w:t>14.697,83</w:t>
            </w:r>
          </w:p>
        </w:tc>
      </w:tr>
      <w:tr w:rsidR="009A50B9" w:rsidRPr="00D77DBF" w14:paraId="4E654F8F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9820712" w14:textId="77777777" w:rsidR="009A50B9" w:rsidRPr="002842C0" w:rsidRDefault="00333213" w:rsidP="009D4D8C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color w:val="000000"/>
                <w:sz w:val="16"/>
                <w:szCs w:val="16"/>
                <w:shd w:val="clear" w:color="auto" w:fill="FFFFFF"/>
              </w:rPr>
              <w:t>prenájom multifunkčnej tlačiarne</w:t>
            </w:r>
          </w:p>
        </w:tc>
        <w:tc>
          <w:tcPr>
            <w:tcW w:w="1394" w:type="pct"/>
            <w:vAlign w:val="center"/>
          </w:tcPr>
          <w:p w14:paraId="2C5607F2" w14:textId="77777777" w:rsidR="009A50B9" w:rsidRPr="00D77DBF" w:rsidRDefault="009A50B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7B7B908C" w14:textId="0CF54DD2" w:rsidR="009A50B9" w:rsidRDefault="00463888" w:rsidP="0033321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2 485,00</w:t>
            </w:r>
          </w:p>
        </w:tc>
      </w:tr>
      <w:tr w:rsidR="009A50B9" w:rsidRPr="00D77DBF" w14:paraId="5D38D11A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1FA9EECD" w14:textId="77777777" w:rsidR="009A50B9" w:rsidRPr="002842C0" w:rsidRDefault="002842C0" w:rsidP="009D4D8C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color w:val="000000"/>
                <w:sz w:val="16"/>
                <w:szCs w:val="16"/>
                <w:shd w:val="clear" w:color="auto" w:fill="FFFFFF"/>
              </w:rPr>
              <w:t>účastnícke poplatky na olympiáde a súťaži</w:t>
            </w:r>
          </w:p>
        </w:tc>
        <w:tc>
          <w:tcPr>
            <w:tcW w:w="1394" w:type="pct"/>
            <w:vAlign w:val="center"/>
          </w:tcPr>
          <w:p w14:paraId="553AFDBF" w14:textId="77777777" w:rsidR="009A50B9" w:rsidRPr="00D77DBF" w:rsidRDefault="009A50B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532568F8" w14:textId="77777777" w:rsidR="009A50B9" w:rsidRDefault="009A50B9" w:rsidP="002842C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14:paraId="3C7A0248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67BAB892" w14:textId="77777777" w:rsidR="00D77DBF" w:rsidRPr="002842C0" w:rsidRDefault="002842C0" w:rsidP="009D4D8C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842C0">
              <w:rPr>
                <w:color w:val="000000"/>
                <w:sz w:val="16"/>
                <w:szCs w:val="16"/>
                <w:shd w:val="clear" w:color="auto" w:fill="FFFFFF"/>
              </w:rPr>
              <w:t>poistenie žiakov</w:t>
            </w:r>
          </w:p>
        </w:tc>
        <w:tc>
          <w:tcPr>
            <w:tcW w:w="1394" w:type="pct"/>
            <w:vAlign w:val="center"/>
          </w:tcPr>
          <w:p w14:paraId="0147A8FC" w14:textId="77777777"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352A8D43" w14:textId="77777777" w:rsidR="00D77DBF" w:rsidRPr="00D77DBF" w:rsidRDefault="00D77DBF" w:rsidP="002842C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A50B9" w:rsidRPr="00D77DBF" w14:paraId="545AE9DA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2FB65950" w14:textId="77777777" w:rsidR="009A50B9" w:rsidRPr="002842C0" w:rsidRDefault="009A50B9" w:rsidP="009B58B7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018D296F" w14:textId="77777777" w:rsidR="009A50B9" w:rsidRPr="00D77DBF" w:rsidRDefault="009A50B9" w:rsidP="009B58B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1F7B32DC" w14:textId="77777777" w:rsidR="009A50B9" w:rsidRDefault="009A50B9" w:rsidP="002842C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A50B9" w:rsidRPr="00D77DBF" w14:paraId="7D0388D9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3ECA43EC" w14:textId="77777777" w:rsidR="009A50B9" w:rsidRPr="002842C0" w:rsidRDefault="009A50B9" w:rsidP="009B58B7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709C904B" w14:textId="77777777" w:rsidR="009A50B9" w:rsidRPr="00D77DBF" w:rsidRDefault="009A50B9" w:rsidP="009B58B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41588C1A" w14:textId="77777777" w:rsidR="009A50B9" w:rsidRDefault="009A50B9" w:rsidP="009B58B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B58B7" w:rsidRPr="00D77DBF" w14:paraId="2AD17FAD" w14:textId="77777777" w:rsidTr="00C64368">
        <w:trPr>
          <w:trHeight w:val="284"/>
        </w:trPr>
        <w:tc>
          <w:tcPr>
            <w:tcW w:w="2461" w:type="pct"/>
            <w:vAlign w:val="center"/>
          </w:tcPr>
          <w:p w14:paraId="0BA5F102" w14:textId="77777777" w:rsidR="009B58B7" w:rsidRPr="00D77DBF" w:rsidRDefault="009B58B7" w:rsidP="009B58B7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14:paraId="781B9D16" w14:textId="77777777" w:rsidR="009B58B7" w:rsidRPr="00D77DBF" w:rsidRDefault="009B58B7" w:rsidP="009B58B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14:paraId="56663A25" w14:textId="77777777" w:rsidR="009B58B7" w:rsidRPr="00D77DBF" w:rsidRDefault="009B58B7" w:rsidP="009A50B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B58B7" w:rsidRPr="00D77DBF" w14:paraId="732FE6B7" w14:textId="77777777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14:paraId="421BC858" w14:textId="77777777" w:rsidR="009B58B7" w:rsidRPr="00D77DBF" w:rsidRDefault="009B58B7" w:rsidP="009B58B7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14:paraId="3EE1B029" w14:textId="77777777" w:rsidR="009B58B7" w:rsidRPr="00D77DBF" w:rsidRDefault="009B58B7" w:rsidP="009B58B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0FB2E1CF" w14:textId="77777777"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14:paraId="5C8D8841" w14:textId="77777777"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14:paraId="74646243" w14:textId="77777777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3CB11F72" w14:textId="77777777"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lastRenderedPageBreak/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2103F96" w14:textId="77777777"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14:paraId="603E1C51" w14:textId="77777777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14:paraId="4A1A9F72" w14:textId="77777777"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14:paraId="7A63C309" w14:textId="77777777" w:rsidR="00980C8A" w:rsidRPr="00804636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49D12691" w14:textId="77777777"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14:paraId="77C16C07" w14:textId="77777777"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14:paraId="525A4333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14:paraId="6BD0E2B4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14:paraId="4795F1CD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súvisiace audítorské služby,</w:t>
      </w:r>
    </w:p>
    <w:p w14:paraId="5E6A1A37" w14:textId="77777777"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14:paraId="277C9A88" w14:textId="77777777"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14:paraId="7241121E" w14:textId="77777777"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14:paraId="45610A60" w14:textId="77777777"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7"/>
        <w:gridCol w:w="3195"/>
      </w:tblGrid>
      <w:tr w:rsidR="00980C8A" w:rsidRPr="00980C8A" w14:paraId="70AE0C8D" w14:textId="77777777" w:rsidTr="001C3B76">
        <w:trPr>
          <w:trHeight w:val="284"/>
        </w:trPr>
        <w:tc>
          <w:tcPr>
            <w:tcW w:w="3380" w:type="pct"/>
            <w:vAlign w:val="center"/>
          </w:tcPr>
          <w:p w14:paraId="36D7D9EB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14:paraId="11CFEC6F" w14:textId="77777777"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14:paraId="6894CE69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60248032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14:paraId="7356EB7B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6BAA9E3B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2FBF6E62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14:paraId="5DFA7014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12F05A50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0B853E04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14:paraId="11A8C73E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12C30771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29C558CD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14:paraId="12EC6A9F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3D538CED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5F013DEF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14:paraId="4DB1E964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980C8A" w14:paraId="571F7B7F" w14:textId="77777777" w:rsidTr="00C64368">
        <w:trPr>
          <w:trHeight w:val="284"/>
        </w:trPr>
        <w:tc>
          <w:tcPr>
            <w:tcW w:w="3380" w:type="pct"/>
            <w:vAlign w:val="center"/>
          </w:tcPr>
          <w:p w14:paraId="495233A4" w14:textId="77777777"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14:paraId="719408B8" w14:textId="77777777" w:rsidR="00980C8A" w:rsidRPr="00980C8A" w:rsidRDefault="00176475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14:paraId="6DD18C54" w14:textId="77777777"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14:paraId="1B016083" w14:textId="77777777"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14:paraId="1EE04DF2" w14:textId="77777777"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14:paraId="1E1AF3EA" w14:textId="77777777"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14:paraId="0B0C17ED" w14:textId="77777777"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1"/>
        <w:gridCol w:w="3207"/>
      </w:tblGrid>
      <w:tr w:rsidR="00F4760B" w:rsidRPr="00F4760B" w14:paraId="611256AE" w14:textId="77777777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14:paraId="69FE9040" w14:textId="77777777"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14:paraId="65F0C715" w14:textId="77777777"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14:paraId="203580FF" w14:textId="77777777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14:paraId="17943A30" w14:textId="77777777"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14:paraId="2C890946" w14:textId="77777777" w:rsidR="00F4760B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3FA283D0" w14:textId="77777777"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14:paraId="58A79FD9" w14:textId="77777777"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14:paraId="31AC2724" w14:textId="77777777"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14:paraId="34666BB7" w14:textId="77777777"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14:paraId="7EC56A0E" w14:textId="77777777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14:paraId="583F2AF0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14:paraId="0A5F22C4" w14:textId="77777777"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14:paraId="54EE33D9" w14:textId="77777777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14:paraId="76828568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14:paraId="0844DD65" w14:textId="77777777" w:rsidR="00804636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5147E299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4DCCEE75" w14:textId="77777777"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14:paraId="49E4E767" w14:textId="77777777"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D8E3FA5" w14:textId="77777777"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14:paraId="32832F74" w14:textId="77777777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14:paraId="052C85FF" w14:textId="77777777"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14:paraId="181D2E3A" w14:textId="77777777"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14:paraId="490988E8" w14:textId="77777777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14:paraId="6DC03A72" w14:textId="77777777"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14:paraId="028F284B" w14:textId="77777777" w:rsidR="00804636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0DD606F3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66D55A83" w14:textId="77777777"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21FE434F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14:paraId="326900DF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14:paraId="01533652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14:paraId="705789F4" w14:textId="77777777"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14:paraId="69544F40" w14:textId="77777777"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3"/>
        <w:gridCol w:w="2344"/>
        <w:gridCol w:w="3321"/>
      </w:tblGrid>
      <w:tr w:rsidR="00804636" w:rsidRPr="00F4760B" w14:paraId="2BA2D300" w14:textId="77777777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14:paraId="62712822" w14:textId="77777777"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14:paraId="2A1D910C" w14:textId="77777777"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14:paraId="4B523407" w14:textId="77777777"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14:paraId="6729B623" w14:textId="77777777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14:paraId="20857467" w14:textId="77777777"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14:paraId="3ACF5F3F" w14:textId="77777777"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14:paraId="4085C6D5" w14:textId="77777777" w:rsidR="00804636" w:rsidRPr="00F4760B" w:rsidRDefault="00176475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463D57F9" w14:textId="77777777"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14:paraId="3A64BD94" w14:textId="77777777"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lastRenderedPageBreak/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14:paraId="45C9B39A" w14:textId="77777777"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AF7CD2">
      <w:footerReference w:type="default" r:id="rId7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69A6CD" w14:textId="77777777" w:rsidR="00AF7CD2" w:rsidRDefault="00AF7CD2" w:rsidP="00347C39">
      <w:pPr>
        <w:spacing w:before="0" w:after="0" w:line="240" w:lineRule="auto"/>
      </w:pPr>
      <w:r>
        <w:separator/>
      </w:r>
    </w:p>
  </w:endnote>
  <w:endnote w:type="continuationSeparator" w:id="0">
    <w:p w14:paraId="48727CCA" w14:textId="77777777" w:rsidR="00AF7CD2" w:rsidRDefault="00AF7CD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DC3CF" w14:textId="77777777" w:rsidR="00095A38" w:rsidRDefault="00095A38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33213">
      <w:rPr>
        <w:noProof/>
      </w:rPr>
      <w:t>18</w:t>
    </w:r>
    <w:r>
      <w:fldChar w:fldCharType="end"/>
    </w:r>
  </w:p>
  <w:p w14:paraId="031D9F30" w14:textId="77777777" w:rsidR="00095A38" w:rsidRDefault="00095A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2DF4B" w14:textId="77777777" w:rsidR="00AF7CD2" w:rsidRDefault="00AF7CD2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3D36B74" w14:textId="77777777" w:rsidR="00AF7CD2" w:rsidRDefault="00AF7CD2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03569F7"/>
    <w:multiLevelType w:val="hybridMultilevel"/>
    <w:tmpl w:val="80BE65EC"/>
    <w:lvl w:ilvl="0" w:tplc="1D3E58AE">
      <w:start w:val="3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2" w15:restartNumberingAfterBreak="0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92406610">
    <w:abstractNumId w:val="21"/>
  </w:num>
  <w:num w:numId="2" w16cid:durableId="832985575">
    <w:abstractNumId w:val="21"/>
  </w:num>
  <w:num w:numId="3" w16cid:durableId="277030521">
    <w:abstractNumId w:val="5"/>
  </w:num>
  <w:num w:numId="4" w16cid:durableId="605650122">
    <w:abstractNumId w:val="29"/>
  </w:num>
  <w:num w:numId="5" w16cid:durableId="1805149771">
    <w:abstractNumId w:val="10"/>
  </w:num>
  <w:num w:numId="6" w16cid:durableId="772477339">
    <w:abstractNumId w:val="20"/>
  </w:num>
  <w:num w:numId="7" w16cid:durableId="390926031">
    <w:abstractNumId w:val="24"/>
  </w:num>
  <w:num w:numId="8" w16cid:durableId="170413390">
    <w:abstractNumId w:val="25"/>
  </w:num>
  <w:num w:numId="9" w16cid:durableId="736974139">
    <w:abstractNumId w:val="24"/>
  </w:num>
  <w:num w:numId="10" w16cid:durableId="588008840">
    <w:abstractNumId w:val="13"/>
  </w:num>
  <w:num w:numId="11" w16cid:durableId="2036424372">
    <w:abstractNumId w:val="26"/>
  </w:num>
  <w:num w:numId="12" w16cid:durableId="480317668">
    <w:abstractNumId w:val="8"/>
  </w:num>
  <w:num w:numId="13" w16cid:durableId="1314725491">
    <w:abstractNumId w:val="18"/>
  </w:num>
  <w:num w:numId="14" w16cid:durableId="469708833">
    <w:abstractNumId w:val="23"/>
  </w:num>
  <w:num w:numId="15" w16cid:durableId="294912887">
    <w:abstractNumId w:val="11"/>
  </w:num>
  <w:num w:numId="16" w16cid:durableId="2127850038">
    <w:abstractNumId w:val="7"/>
  </w:num>
  <w:num w:numId="17" w16cid:durableId="604581072">
    <w:abstractNumId w:val="19"/>
  </w:num>
  <w:num w:numId="18" w16cid:durableId="1689482815">
    <w:abstractNumId w:val="28"/>
  </w:num>
  <w:num w:numId="19" w16cid:durableId="1936471852">
    <w:abstractNumId w:val="17"/>
  </w:num>
  <w:num w:numId="20" w16cid:durableId="695732390">
    <w:abstractNumId w:val="14"/>
  </w:num>
  <w:num w:numId="21" w16cid:durableId="1021662442">
    <w:abstractNumId w:val="2"/>
  </w:num>
  <w:num w:numId="22" w16cid:durableId="645277860">
    <w:abstractNumId w:val="12"/>
  </w:num>
  <w:num w:numId="23" w16cid:durableId="103307677">
    <w:abstractNumId w:val="16"/>
  </w:num>
  <w:num w:numId="24" w16cid:durableId="1332639899">
    <w:abstractNumId w:val="9"/>
  </w:num>
  <w:num w:numId="25" w16cid:durableId="870843653">
    <w:abstractNumId w:val="22"/>
  </w:num>
  <w:num w:numId="26" w16cid:durableId="1864828774">
    <w:abstractNumId w:val="27"/>
  </w:num>
  <w:num w:numId="27" w16cid:durableId="1190290724">
    <w:abstractNumId w:val="0"/>
  </w:num>
  <w:num w:numId="28" w16cid:durableId="1767454600">
    <w:abstractNumId w:val="1"/>
  </w:num>
  <w:num w:numId="29" w16cid:durableId="631374456">
    <w:abstractNumId w:val="4"/>
  </w:num>
  <w:num w:numId="30" w16cid:durableId="1449810146">
    <w:abstractNumId w:val="24"/>
  </w:num>
  <w:num w:numId="31" w16cid:durableId="379015835">
    <w:abstractNumId w:val="3"/>
  </w:num>
  <w:num w:numId="32" w16cid:durableId="1612466877">
    <w:abstractNumId w:val="15"/>
  </w:num>
  <w:num w:numId="33" w16cid:durableId="11169475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AB6"/>
    <w:rsid w:val="0000240E"/>
    <w:rsid w:val="000109BB"/>
    <w:rsid w:val="0001299B"/>
    <w:rsid w:val="00032B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95A38"/>
    <w:rsid w:val="000A03D3"/>
    <w:rsid w:val="000A3551"/>
    <w:rsid w:val="000A768C"/>
    <w:rsid w:val="000B3567"/>
    <w:rsid w:val="000B4DA3"/>
    <w:rsid w:val="000B6404"/>
    <w:rsid w:val="000C67C6"/>
    <w:rsid w:val="000D2853"/>
    <w:rsid w:val="000E0E48"/>
    <w:rsid w:val="000F08FF"/>
    <w:rsid w:val="000F117D"/>
    <w:rsid w:val="00104DB6"/>
    <w:rsid w:val="001058F5"/>
    <w:rsid w:val="00115F7E"/>
    <w:rsid w:val="00124B80"/>
    <w:rsid w:val="001313A2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6475"/>
    <w:rsid w:val="00177903"/>
    <w:rsid w:val="001800E7"/>
    <w:rsid w:val="00185097"/>
    <w:rsid w:val="00194A51"/>
    <w:rsid w:val="001A0486"/>
    <w:rsid w:val="001A0EE6"/>
    <w:rsid w:val="001B20D5"/>
    <w:rsid w:val="001B2ABE"/>
    <w:rsid w:val="001B426C"/>
    <w:rsid w:val="001B4A6D"/>
    <w:rsid w:val="001B753C"/>
    <w:rsid w:val="001C3B76"/>
    <w:rsid w:val="001C4CBF"/>
    <w:rsid w:val="001D283D"/>
    <w:rsid w:val="001D6FA9"/>
    <w:rsid w:val="001D7330"/>
    <w:rsid w:val="001F5A8E"/>
    <w:rsid w:val="001F67E7"/>
    <w:rsid w:val="00216DC9"/>
    <w:rsid w:val="00217AAD"/>
    <w:rsid w:val="002214A6"/>
    <w:rsid w:val="002279FB"/>
    <w:rsid w:val="00231291"/>
    <w:rsid w:val="0023546D"/>
    <w:rsid w:val="00237322"/>
    <w:rsid w:val="00241349"/>
    <w:rsid w:val="0024317C"/>
    <w:rsid w:val="002451AE"/>
    <w:rsid w:val="00247E8B"/>
    <w:rsid w:val="0025538D"/>
    <w:rsid w:val="0026384B"/>
    <w:rsid w:val="00267B6F"/>
    <w:rsid w:val="00270A35"/>
    <w:rsid w:val="00275802"/>
    <w:rsid w:val="0027680C"/>
    <w:rsid w:val="002842C0"/>
    <w:rsid w:val="0029167C"/>
    <w:rsid w:val="00291988"/>
    <w:rsid w:val="00293AE7"/>
    <w:rsid w:val="002945C6"/>
    <w:rsid w:val="002961A2"/>
    <w:rsid w:val="002A4EDB"/>
    <w:rsid w:val="002B30E0"/>
    <w:rsid w:val="002B58C2"/>
    <w:rsid w:val="002C6F1A"/>
    <w:rsid w:val="002D3341"/>
    <w:rsid w:val="002D701F"/>
    <w:rsid w:val="002E0A97"/>
    <w:rsid w:val="002F274B"/>
    <w:rsid w:val="003159EB"/>
    <w:rsid w:val="003166FF"/>
    <w:rsid w:val="003177FA"/>
    <w:rsid w:val="00322D87"/>
    <w:rsid w:val="00330341"/>
    <w:rsid w:val="00333213"/>
    <w:rsid w:val="00334E34"/>
    <w:rsid w:val="00347C39"/>
    <w:rsid w:val="00347F69"/>
    <w:rsid w:val="00350A9F"/>
    <w:rsid w:val="00361BA8"/>
    <w:rsid w:val="003631BA"/>
    <w:rsid w:val="00374517"/>
    <w:rsid w:val="003764E6"/>
    <w:rsid w:val="003912C4"/>
    <w:rsid w:val="003A7E88"/>
    <w:rsid w:val="003B70D3"/>
    <w:rsid w:val="003C078A"/>
    <w:rsid w:val="003C399D"/>
    <w:rsid w:val="003C3DA6"/>
    <w:rsid w:val="003C4612"/>
    <w:rsid w:val="003D135F"/>
    <w:rsid w:val="003D6571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3888"/>
    <w:rsid w:val="00465353"/>
    <w:rsid w:val="00480A0A"/>
    <w:rsid w:val="0048316A"/>
    <w:rsid w:val="00484A71"/>
    <w:rsid w:val="00485E4A"/>
    <w:rsid w:val="004879E7"/>
    <w:rsid w:val="004914B1"/>
    <w:rsid w:val="00497323"/>
    <w:rsid w:val="00497CF2"/>
    <w:rsid w:val="004A0F79"/>
    <w:rsid w:val="004A32A4"/>
    <w:rsid w:val="004B091D"/>
    <w:rsid w:val="004B20C5"/>
    <w:rsid w:val="004B4FEF"/>
    <w:rsid w:val="004C12F0"/>
    <w:rsid w:val="004D6A84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32997"/>
    <w:rsid w:val="00537983"/>
    <w:rsid w:val="00550A76"/>
    <w:rsid w:val="0055543B"/>
    <w:rsid w:val="00557E4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15BD"/>
    <w:rsid w:val="005A65F0"/>
    <w:rsid w:val="005C049C"/>
    <w:rsid w:val="005C0D84"/>
    <w:rsid w:val="005C22BA"/>
    <w:rsid w:val="005D12F9"/>
    <w:rsid w:val="005D3B38"/>
    <w:rsid w:val="005E285B"/>
    <w:rsid w:val="00624714"/>
    <w:rsid w:val="00626B80"/>
    <w:rsid w:val="00645BCA"/>
    <w:rsid w:val="0066065D"/>
    <w:rsid w:val="00661D7A"/>
    <w:rsid w:val="00663221"/>
    <w:rsid w:val="00677AB6"/>
    <w:rsid w:val="00691DCC"/>
    <w:rsid w:val="00695943"/>
    <w:rsid w:val="006A3414"/>
    <w:rsid w:val="006C3311"/>
    <w:rsid w:val="006D630A"/>
    <w:rsid w:val="006F4A29"/>
    <w:rsid w:val="007002DC"/>
    <w:rsid w:val="00700624"/>
    <w:rsid w:val="00700A23"/>
    <w:rsid w:val="0071137C"/>
    <w:rsid w:val="0072048D"/>
    <w:rsid w:val="00725021"/>
    <w:rsid w:val="00732D9B"/>
    <w:rsid w:val="0074467C"/>
    <w:rsid w:val="0075172B"/>
    <w:rsid w:val="007621A8"/>
    <w:rsid w:val="007701E2"/>
    <w:rsid w:val="007705F0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7A9B"/>
    <w:rsid w:val="00800315"/>
    <w:rsid w:val="00801336"/>
    <w:rsid w:val="00801BFA"/>
    <w:rsid w:val="00804636"/>
    <w:rsid w:val="0082339E"/>
    <w:rsid w:val="008260E8"/>
    <w:rsid w:val="00831E64"/>
    <w:rsid w:val="00833369"/>
    <w:rsid w:val="0084066A"/>
    <w:rsid w:val="008601BD"/>
    <w:rsid w:val="00863CBA"/>
    <w:rsid w:val="008807A2"/>
    <w:rsid w:val="00886A8B"/>
    <w:rsid w:val="00896744"/>
    <w:rsid w:val="008A019A"/>
    <w:rsid w:val="008A0A76"/>
    <w:rsid w:val="008B408B"/>
    <w:rsid w:val="008B5731"/>
    <w:rsid w:val="008B61EE"/>
    <w:rsid w:val="008C171C"/>
    <w:rsid w:val="008C4390"/>
    <w:rsid w:val="008C4648"/>
    <w:rsid w:val="008C7870"/>
    <w:rsid w:val="008D6513"/>
    <w:rsid w:val="008E78DE"/>
    <w:rsid w:val="00900740"/>
    <w:rsid w:val="009045A6"/>
    <w:rsid w:val="00913895"/>
    <w:rsid w:val="00922A1B"/>
    <w:rsid w:val="00935566"/>
    <w:rsid w:val="00935EE7"/>
    <w:rsid w:val="00945816"/>
    <w:rsid w:val="00953F35"/>
    <w:rsid w:val="00954CF3"/>
    <w:rsid w:val="00963659"/>
    <w:rsid w:val="00980C8A"/>
    <w:rsid w:val="0099008D"/>
    <w:rsid w:val="00990219"/>
    <w:rsid w:val="00994105"/>
    <w:rsid w:val="009A3F53"/>
    <w:rsid w:val="009A50B9"/>
    <w:rsid w:val="009A7EFE"/>
    <w:rsid w:val="009B2B9F"/>
    <w:rsid w:val="009B4B0C"/>
    <w:rsid w:val="009B4F0F"/>
    <w:rsid w:val="009B58B7"/>
    <w:rsid w:val="009B6E6B"/>
    <w:rsid w:val="009C1A76"/>
    <w:rsid w:val="009D2887"/>
    <w:rsid w:val="009D448F"/>
    <w:rsid w:val="009D4D8C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40BA0"/>
    <w:rsid w:val="00A40BE6"/>
    <w:rsid w:val="00A52D44"/>
    <w:rsid w:val="00A53498"/>
    <w:rsid w:val="00A56B88"/>
    <w:rsid w:val="00A56E35"/>
    <w:rsid w:val="00A76253"/>
    <w:rsid w:val="00A81E92"/>
    <w:rsid w:val="00A96E6D"/>
    <w:rsid w:val="00AA5345"/>
    <w:rsid w:val="00AA53EE"/>
    <w:rsid w:val="00AA694C"/>
    <w:rsid w:val="00AB0E11"/>
    <w:rsid w:val="00AC025C"/>
    <w:rsid w:val="00AC244D"/>
    <w:rsid w:val="00AD41FA"/>
    <w:rsid w:val="00AD6FB7"/>
    <w:rsid w:val="00AE3F52"/>
    <w:rsid w:val="00AE6CFE"/>
    <w:rsid w:val="00AF1934"/>
    <w:rsid w:val="00AF7CD2"/>
    <w:rsid w:val="00B2594B"/>
    <w:rsid w:val="00B31455"/>
    <w:rsid w:val="00B419DA"/>
    <w:rsid w:val="00B449D5"/>
    <w:rsid w:val="00B46E31"/>
    <w:rsid w:val="00B514C1"/>
    <w:rsid w:val="00B643E5"/>
    <w:rsid w:val="00B6568B"/>
    <w:rsid w:val="00B712AC"/>
    <w:rsid w:val="00B7198A"/>
    <w:rsid w:val="00B72094"/>
    <w:rsid w:val="00B74E16"/>
    <w:rsid w:val="00B80FC6"/>
    <w:rsid w:val="00B81256"/>
    <w:rsid w:val="00B867C2"/>
    <w:rsid w:val="00B92942"/>
    <w:rsid w:val="00BB1114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7F8A"/>
    <w:rsid w:val="00C113D7"/>
    <w:rsid w:val="00C20990"/>
    <w:rsid w:val="00C2684B"/>
    <w:rsid w:val="00C43EF0"/>
    <w:rsid w:val="00C54A7E"/>
    <w:rsid w:val="00C54F78"/>
    <w:rsid w:val="00C64368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2925"/>
    <w:rsid w:val="00CF7E2A"/>
    <w:rsid w:val="00D055BD"/>
    <w:rsid w:val="00D061E9"/>
    <w:rsid w:val="00D12140"/>
    <w:rsid w:val="00D203E4"/>
    <w:rsid w:val="00D31365"/>
    <w:rsid w:val="00D3293C"/>
    <w:rsid w:val="00D419FA"/>
    <w:rsid w:val="00D440D5"/>
    <w:rsid w:val="00D4487A"/>
    <w:rsid w:val="00D44BC7"/>
    <w:rsid w:val="00D47269"/>
    <w:rsid w:val="00D52CBA"/>
    <w:rsid w:val="00D60028"/>
    <w:rsid w:val="00D630F1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E678D"/>
    <w:rsid w:val="00DE6A49"/>
    <w:rsid w:val="00E03790"/>
    <w:rsid w:val="00E058C0"/>
    <w:rsid w:val="00E26CD4"/>
    <w:rsid w:val="00E376CD"/>
    <w:rsid w:val="00E45FBF"/>
    <w:rsid w:val="00E615E8"/>
    <w:rsid w:val="00E664B8"/>
    <w:rsid w:val="00E71C2D"/>
    <w:rsid w:val="00E71E4D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1CAE"/>
    <w:rsid w:val="00F0620E"/>
    <w:rsid w:val="00F101CF"/>
    <w:rsid w:val="00F139AD"/>
    <w:rsid w:val="00F33C07"/>
    <w:rsid w:val="00F34521"/>
    <w:rsid w:val="00F35DE7"/>
    <w:rsid w:val="00F35F00"/>
    <w:rsid w:val="00F4760B"/>
    <w:rsid w:val="00F47645"/>
    <w:rsid w:val="00F530C7"/>
    <w:rsid w:val="00F67B06"/>
    <w:rsid w:val="00F722A3"/>
    <w:rsid w:val="00F72906"/>
    <w:rsid w:val="00F81F09"/>
    <w:rsid w:val="00F914BA"/>
    <w:rsid w:val="00F9577E"/>
    <w:rsid w:val="00FA0411"/>
    <w:rsid w:val="00FA3741"/>
    <w:rsid w:val="00FB606D"/>
    <w:rsid w:val="00FD4E5A"/>
    <w:rsid w:val="00FD4F62"/>
    <w:rsid w:val="00FD5377"/>
    <w:rsid w:val="00FE1A4B"/>
    <w:rsid w:val="00FE2296"/>
    <w:rsid w:val="00FE3544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E5D39D"/>
  <w14:defaultImageDpi w14:val="0"/>
  <w15:docId w15:val="{062BC0E4-7BB0-4467-B434-03B2A02A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</Template>
  <TotalTime>293</TotalTime>
  <Pages>12</Pages>
  <Words>3882</Words>
  <Characters>22132</Characters>
  <Application>Microsoft Office Word</Application>
  <DocSecurity>0</DocSecurity>
  <Lines>184</Lines>
  <Paragraphs>51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marianna</dc:creator>
  <cp:lastModifiedBy>Jana Bridova</cp:lastModifiedBy>
  <cp:revision>18</cp:revision>
  <cp:lastPrinted>2024-03-25T11:07:00Z</cp:lastPrinted>
  <dcterms:created xsi:type="dcterms:W3CDTF">2019-03-22T12:16:00Z</dcterms:created>
  <dcterms:modified xsi:type="dcterms:W3CDTF">2024-03-25T11:07:00Z</dcterms:modified>
</cp:coreProperties>
</file>