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206FD52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94F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D3B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7B3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256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E2B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F00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175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81B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78E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38A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A2A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039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D89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4F2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12D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914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66D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28C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CB5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551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16D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5F8F9FD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1EC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E5EE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F0E8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0DE6B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599CD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E245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8CAE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15CFC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1EB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341E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85019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9A7C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A196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2A18E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0A9B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EB3DF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B499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766A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DC3A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CE2D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BD34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8B5D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8C5C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CFA5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0128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7815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D5AD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63289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1819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A06A6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1F168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152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BD91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74D4A52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F30B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0015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537D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FBC2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58F19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37FE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1813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C141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F4831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55029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500A8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B1C4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DC7BB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81BC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2078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C6891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527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37B0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8D5A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E197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8E726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C7DD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8FB37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E423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3E9E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5960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D54E2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24011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4B92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3B22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A28A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B6909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D5A2D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2B57899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00E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D495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6FB79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E2B3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0B71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14384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C024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54B0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B83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BC6E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E2DA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DD80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A162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4F81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379FA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F5E6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A4F6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7E7D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B0AB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BDDF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3238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A003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D7E8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01FCB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498E0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DA018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7861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3C332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826C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9B93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78752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3D0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D2D5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01B950C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754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F22F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D03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068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6D6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063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41BB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7C3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E09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04F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4F8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C36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068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8E47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218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799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85D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22F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BC2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12E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E89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1284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367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320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C5E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DC0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9F6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234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3BE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522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36D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B9D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A19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21F4053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D9A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516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FE2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CD9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AF9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430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ED7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A23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FBB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3FE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E2D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4B1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A4F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9A8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750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FDA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F0EE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DDE498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94D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D04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9E6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C98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0B8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D96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8DE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3C90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85A2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AD12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AB1E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C0CD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8E5C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8CD9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925F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710B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D77A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7F78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635A10C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002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685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0BC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31B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50B2CD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8D4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BA5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C05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D4B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FF1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9D5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2E5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954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975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DAF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D20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C71EBE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325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969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077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68B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C1B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59D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9AD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FA4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4B3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630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82E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CEA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AB5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060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091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2B349E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485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240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2D8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6B3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C93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098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F76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B8E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D3E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1F2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115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7D681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FB4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B1F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916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7D2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B6B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368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02B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21E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6B9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45D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6B9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686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7C0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B04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4B6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2DBD13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6E3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73C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F2E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6E6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BD6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74D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579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3E8D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84DC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DBF8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39D398" w14:textId="661A49BA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9716A">
              <w:rPr>
                <w:rFonts w:ascii="Arial" w:hAnsi="Arial"/>
                <w:lang w:eastAsia="sk-SK"/>
              </w:rPr>
              <w:t>31.12.20</w:t>
            </w:r>
            <w:r w:rsidR="00BB3753">
              <w:rPr>
                <w:rFonts w:ascii="Arial" w:hAnsi="Arial"/>
                <w:lang w:eastAsia="sk-SK"/>
              </w:rPr>
              <w:t>2</w:t>
            </w:r>
            <w:r w:rsidR="00F61C7B">
              <w:rPr>
                <w:rFonts w:ascii="Arial" w:hAnsi="Arial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74C7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DD17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A9B3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0D7D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5E5B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A92A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9874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6C05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DFA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4C8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608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B47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7D2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2A3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90A7E8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6F8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318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E2B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177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1F5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79A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CA17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FABE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61BA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320B2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4C070107" wp14:editId="43BF4CE6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BCDF77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2A6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2C3C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2294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9845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DE3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C46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83C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A36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3CD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1C2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876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01E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680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E447A9D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62A425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129B39C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0ACC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1CF5E7DA" wp14:editId="20CC56F0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9FE478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A2FE644" wp14:editId="7AA19791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7BAE95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4407FDA" wp14:editId="59759081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14C505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0E359B8E" wp14:editId="399D3F46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92AE7B" w14:textId="77777777" w:rsidR="000B647F" w:rsidRDefault="00000000" w:rsidP="00944C3D">
                                  <w:fldSimple w:instr=" MERGEFIELD  aDMOD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">
                      <v:textbox>
                        <w:txbxContent>
                          <w:p w:rsidR="000B647F" w:rsidRDefault="003E5DB0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60912C1B" wp14:editId="3C55F32E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A5692D" w14:textId="5C464B0A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BB3753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F61C7B">
                                    <w:rPr>
                                      <w:rFonts w:ascii="Arial" w:hAnsi="Arial" w:cs="Arial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0912C1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43A5692D" w14:textId="5C464B0A"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BB3753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F61C7B">
                              <w:rPr>
                                <w:rFonts w:ascii="Arial" w:hAnsi="Arial" w:cs="Arial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485F10B7" wp14:editId="021110A1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EFB78B" w14:textId="5DD62EBB" w:rsidR="000B647F" w:rsidRDefault="0099716A" w:rsidP="00944C3D">
                                  <w:r>
                                    <w:t>20</w:t>
                                  </w:r>
                                  <w:r w:rsidR="00BB3753">
                                    <w:t>2</w:t>
                                  </w:r>
                                  <w:r w:rsidR="00F61C7B"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5F10B7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6DEFB78B" w14:textId="5DD62EBB" w:rsidR="000B647F" w:rsidRDefault="0099716A" w:rsidP="00944C3D">
                            <w:r>
                              <w:t>20</w:t>
                            </w:r>
                            <w:r w:rsidR="00BB3753">
                              <w:t>2</w:t>
                            </w:r>
                            <w:r w:rsidR="00F61C7B"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63B7A34A" wp14:editId="17002D92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B43DC7" w14:textId="77777777" w:rsidR="000B647F" w:rsidRDefault="00000000" w:rsidP="00944C3D">
                                  <w:fldSimple w:instr=" MERGEFIELD  aDMDO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">
                      <v:textbox>
                        <w:txbxContent>
                          <w:p w:rsidR="000B647F" w:rsidRDefault="003E5DB0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4923785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868DD9B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4A0A598D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7CE102CB" wp14:editId="5F350DE5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DDE890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1162F69E" wp14:editId="1C9BB882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DDE91E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D02140B" wp14:editId="73C7A20A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2334B4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4CA054BD" wp14:editId="3DDFC149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8AFCBC" w14:textId="49CEB345" w:rsidR="000B647F" w:rsidRDefault="0099716A" w:rsidP="00944C3D">
                                  <w:r>
                                    <w:t>20</w:t>
                                  </w:r>
                                  <w:r w:rsidR="00BB3753">
                                    <w:t>2</w:t>
                                  </w:r>
                                  <w:r w:rsidR="00F61C7B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A054BD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3D8AFCBC" w14:textId="49CEB345" w:rsidR="000B647F" w:rsidRDefault="0099716A" w:rsidP="00944C3D">
                            <w:r>
                              <w:t>20</w:t>
                            </w:r>
                            <w:r w:rsidR="00BB3753">
                              <w:t>2</w:t>
                            </w:r>
                            <w:r w:rsidR="00F61C7B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4C06D334" wp14:editId="3CE148E2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42C350" w14:textId="77777777" w:rsidR="000B647F" w:rsidRDefault="00000000" w:rsidP="00944C3D">
                                  <w:fldSimple w:instr=" MERGEFIELD  aDMDO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">
                      <v:textbox>
                        <w:txbxContent>
                          <w:p w:rsidR="000B647F" w:rsidRDefault="003E5DB0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29B5DB86" wp14:editId="40B359DA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E8D04B" w14:textId="2C7F3919" w:rsidR="000B647F" w:rsidRDefault="0099716A" w:rsidP="00944C3D">
                                  <w:r>
                                    <w:t>20</w:t>
                                  </w:r>
                                  <w:r w:rsidR="00BB3753">
                                    <w:t>2</w:t>
                                  </w:r>
                                  <w:r w:rsidR="00F61C7B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B5DB86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63E8D04B" w14:textId="2C7F3919" w:rsidR="000B647F" w:rsidRDefault="0099716A" w:rsidP="00944C3D">
                            <w:r>
                              <w:t>20</w:t>
                            </w:r>
                            <w:r w:rsidR="00BB3753">
                              <w:t>2</w:t>
                            </w:r>
                            <w:r w:rsidR="00F61C7B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3B8AE68C" wp14:editId="5ABB6758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2276D2" w14:textId="77777777" w:rsidR="000B647F" w:rsidRDefault="00000000" w:rsidP="00944C3D">
                                  <w:fldSimple w:instr=" MERGEFIELD  aDMOD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">
                      <v:textbox>
                        <w:txbxContent>
                          <w:p w:rsidR="000B647F" w:rsidRDefault="003E5DB0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A1A52B0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2EE2E2F6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9DE93B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C43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8038D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EF9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81F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253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809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DE1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27C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373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D13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476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A3A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943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E7F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D9F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D2D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CD3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34F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42B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30B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767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FAA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55F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F09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AC8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496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839573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5EF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5F81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FC7B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DE2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DDC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9B6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81E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946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5E5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88C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AA3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56D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312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97E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8EA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7CA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DA4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528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B86B3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B835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A0E19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BB418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8BC7B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3AAA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5A459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EDD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9F1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9B2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7F5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E34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0BD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325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182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858C7D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439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60B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789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376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2EE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B89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9B7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F6A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C11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FF6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016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A34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70F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E38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DF3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C6F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6CE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992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5F1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7FD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15656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ABF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D4F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551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445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7EE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CAA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5DD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8BB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751F70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84B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17C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A54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CDF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AC0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631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AA4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E2D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D1B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405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543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BDC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425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57A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7D3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A58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A1C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6C8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21AD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073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2B00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ED2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102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621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6D8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EC5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40E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4F5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B2B7B3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E08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CE5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F35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E25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11C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86E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3EF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65A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0A5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1B4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996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FDE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BB0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F85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CE2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D05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517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D0C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4CC2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E016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DE7D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758A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58F2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625A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48B5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A04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DC7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AF0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FCA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A98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23B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05A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3C4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79CC4F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259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054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C33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AF5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218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EFC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79C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DA7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1C2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9F2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24F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1FA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5A1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A18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C7E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33B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633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459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6B9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B9AB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0094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43CD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3F6E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701B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E6D2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2082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ACD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2DF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E7189C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D22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462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27876AE" wp14:editId="426DD7A3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B5EB03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E07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9C1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05D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5C4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0C2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501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7C5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AE8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502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EEE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F6C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299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B9F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577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29B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B21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21B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A6F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186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B6A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4D9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807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5F6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BFB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9B2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031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DDD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D33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E3E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8C0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629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D5F4EA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EBC5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44BCF1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B5460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307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AF66DAC" wp14:editId="2ADA10B7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6DDD75" w14:textId="77777777" w:rsidR="000B647F" w:rsidRPr="00391121" w:rsidRDefault="00AC682D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36114979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2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">
                      <v:textbox>
                        <w:txbxContent>
                          <w:p w:rsidR="000B647F" w:rsidRPr="00391121" w:rsidRDefault="00AC682D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36114979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654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404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37F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FE3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EDE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725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B2B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1F2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309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ABFFCEC" wp14:editId="0256A54E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67E3AD" w14:textId="77777777" w:rsidR="000B647F" w:rsidRPr="00391121" w:rsidRDefault="00AC682D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2021514286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3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">
                      <v:textbox style="mso-fit-shape-to-text:t">
                        <w:txbxContent>
                          <w:p w:rsidR="000B647F" w:rsidRPr="00391121" w:rsidRDefault="00AC682D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2021514286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EEB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419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C74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D84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21B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BD8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DB7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6B9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E9A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E2E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36C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924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AF7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66B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20D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D24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5AF5E1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A18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4778C43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F0BEA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550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5A2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D4F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2F7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BB4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A5E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35D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E23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2C2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DAE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7CE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0CB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50C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946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E8A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F79423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A653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0C8B6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B8B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1106452" wp14:editId="7CE58676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B89DEB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SVB</w:t>
                                  </w:r>
                                  <w:r w:rsidR="006142E9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 w:rsidR="00AC682D">
                                    <w:rPr>
                                      <w:rFonts w:ascii="Arial" w:hAnsi="Arial" w:cs="Arial"/>
                                    </w:rPr>
                                    <w:t xml:space="preserve">Karpatská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4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">
                      <v:textbox>
                        <w:txbxContent>
                          <w:p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SVB</w:t>
                            </w:r>
                            <w:r w:rsidR="006142E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AC682D">
                              <w:rPr>
                                <w:rFonts w:ascii="Arial" w:hAnsi="Arial" w:cs="Arial"/>
                              </w:rPr>
                              <w:t xml:space="preserve">Karpatská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588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4F1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7D6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94D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D29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E69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97B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CF8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D7A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FEA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D47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94A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A5E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508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91F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A57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A46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0CD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86A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E01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A61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7E9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8B8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BB0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9F6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3F7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0B4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D90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031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3A8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4D0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F234F8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E23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C3994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DDC977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42AC1D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A28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880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8B6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DDE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623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496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853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9BB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5C5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5CE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94C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2D8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410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CC3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8A9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BD3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7E3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F11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79B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49D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D57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878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540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5D0FD51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EF82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C646A8F" wp14:editId="0358B603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FC68AF" w14:textId="77777777" w:rsidR="000B647F" w:rsidRPr="00391121" w:rsidRDefault="00AC682D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Karpatská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5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">
                      <v:textbox>
                        <w:txbxContent>
                          <w:p w:rsidR="000B647F" w:rsidRPr="00391121" w:rsidRDefault="00AC682D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Karpatská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B7227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1B8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F75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F35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148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990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453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14A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32C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667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32C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161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EFB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3E1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ACE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E64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4C7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D4B3E31" wp14:editId="4A9DEB57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52F77C" w14:textId="77777777" w:rsidR="000B647F" w:rsidRDefault="006142E9" w:rsidP="00944C3D">
                                  <w:r>
                                    <w:t>2</w:t>
                                  </w:r>
                                  <w:r w:rsidR="00AC682D">
                                    <w:t>609/56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6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">
                      <v:textbox>
                        <w:txbxContent>
                          <w:p w:rsidR="000B647F" w:rsidRDefault="006142E9" w:rsidP="00944C3D">
                            <w:r>
                              <w:t>2</w:t>
                            </w:r>
                            <w:r w:rsidR="00AC682D">
                              <w:t>609/56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837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540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A81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06E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796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EBE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CD7881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2DAF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5E683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F16C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5F98C4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31889F7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75A4718" wp14:editId="4D661911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9524D6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9110</w:t>
                                  </w:r>
                                  <w:r w:rsidR="009D0BDD">
                                    <w:rPr>
                                      <w:rFonts w:ascii="Arial" w:hAnsi="Arial" w:cs="Arial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7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">
                      <v:textbox>
                        <w:txbxContent>
                          <w:p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9110</w:t>
                            </w:r>
                            <w:r w:rsidR="009D0BDD">
                              <w:rPr>
                                <w:rFonts w:ascii="Arial" w:hAnsi="Arial" w:cs="Arial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0DC879A" wp14:editId="074B0467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45E5D3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46867" w:rsidRPr="00583CA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8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46867" w:rsidRPr="00583CAF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15B9B1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2596D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D0D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F69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52C8E9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CC8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1B0030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3F494A5" wp14:editId="38F764BE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02D62C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49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8B2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E3F8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BAE4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CC3E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8415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3975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5FF9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17F901B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46C47E7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5E0AEF5" wp14:editId="17A4AFFE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3A00F1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0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B3538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934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DDD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524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DA9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ABF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F57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DCF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98F1DE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785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371051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1DDB08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50C91A9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4006596" wp14:editId="3E45FBD1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F65C96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1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E0D982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A93CC3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30E39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286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C11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E69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767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E6C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687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25F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5D3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CB6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531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68B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62C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71A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EF0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A76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B37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99A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754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408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F4B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81D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2BE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0E5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269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260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A05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0B4C1E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7B69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396EED6" w14:textId="7E3ED02C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BB3753">
              <w:rPr>
                <w:rFonts w:ascii="Arial" w:hAnsi="Arial"/>
                <w:lang w:eastAsia="sk-SK"/>
              </w:rPr>
              <w:t>22.3.202</w:t>
            </w:r>
            <w:r w:rsidR="00F61C7B">
              <w:rPr>
                <w:rFonts w:ascii="Arial" w:hAnsi="Arial"/>
                <w:lang w:eastAsia="sk-SK"/>
              </w:rPr>
              <w:t>4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05549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3010B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A2976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64B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EE7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12B2E5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801D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013B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5DB3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B566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1B8D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8122F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F03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E03C56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9D03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8E3F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2770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1BD4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A6B4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664DF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03E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BE9107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B809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574F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9915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CADA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2BC9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6D42A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904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4BF0E0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729C5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96E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8DF1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8564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670D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D6BEB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E21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470E34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08B45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0614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4D3A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DB95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FAC1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BE002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375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C862C9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CB08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2193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1FEE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FBF4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ED86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63E2F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A26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05706D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26A4E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4C28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AC99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9B5B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1784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73AB8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6AA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092663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EAE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0797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AEFC648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0B969718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2B2F2C97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4BCE7186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49E60542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18649E2E" w14:textId="19787E89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3E9B08F7" w14:textId="5CB3B23D" w:rsidR="00BB3753" w:rsidRDefault="00BB3753" w:rsidP="00503750">
            <w:pPr>
              <w:rPr>
                <w:rFonts w:ascii="Arial" w:hAnsi="Arial"/>
                <w:lang w:eastAsia="sk-SK"/>
              </w:rPr>
            </w:pPr>
          </w:p>
          <w:p w14:paraId="74C9A513" w14:textId="77777777" w:rsidR="00BB3753" w:rsidRDefault="00BB3753" w:rsidP="00503750">
            <w:pPr>
              <w:rPr>
                <w:rFonts w:ascii="Arial" w:hAnsi="Arial"/>
                <w:lang w:eastAsia="sk-SK"/>
              </w:rPr>
            </w:pPr>
          </w:p>
          <w:p w14:paraId="6714FF15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2B8AC78F" w14:textId="77777777" w:rsidR="0099716A" w:rsidRPr="00ED0163" w:rsidRDefault="0099716A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687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F74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73C5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FE1AA5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F4FDC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5F2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1E6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887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F48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0F0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7B2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0FD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11A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3CC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D46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8EB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339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48B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98C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723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DCD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35B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208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F5E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DB93A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7BA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CC9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3B68E38A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lastRenderedPageBreak/>
        <w:t>Základné informácie o účtovnej jednotke</w:t>
      </w:r>
    </w:p>
    <w:p w14:paraId="41EDF395" w14:textId="77777777" w:rsidR="00944C3D" w:rsidRDefault="00944C3D" w:rsidP="00944C3D">
      <w:pPr>
        <w:rPr>
          <w:rFonts w:ascii="Arial" w:hAnsi="Arial"/>
        </w:rPr>
      </w:pPr>
    </w:p>
    <w:p w14:paraId="60A67BC9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6DE7B3FF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6CF11FA4" w14:textId="77777777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7957C6E4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377623D2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4A490708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3"/>
        <w:gridCol w:w="2800"/>
      </w:tblGrid>
      <w:tr w:rsidR="00944C3D" w:rsidRPr="008D0433" w14:paraId="3BAC5B41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6E9F8C4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9D57FD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E966BA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1604521E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5E359CEF" w14:textId="77777777" w:rsidR="00944C3D" w:rsidRPr="008D0433" w:rsidRDefault="00AC682D" w:rsidP="00503750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Ing.Dušan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Nedoba 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9D2723D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Štatutár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97559D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3EDD7B0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3ECF078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27610D4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14735F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0EC26D3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4678530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11170AF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C0B84A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E9A3CAE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1E169264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62FABC20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48100180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916583A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594382E8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E01F652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7C535AD0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4CFD227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475FD185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53BDEDE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385D42B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6CD520F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0CC77A08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41F5B0F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09929873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57EF2767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944C3D" w:rsidRPr="008D0433" w14:paraId="26918DFF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5BA12FB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51AF684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5140308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E75B070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39012DE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7D4ACE9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39E417E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3D01E14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03FEA96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5BB4CF4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42806C8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21ED774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43C7674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E98F69D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0D39C0E7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7BAA058D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4A3F5CC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1196B73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273BFA8A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430738DB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071CF04B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14:paraId="7C3B32B4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06150BD8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695C35F7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7074190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30F1579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35BB313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5B19B8C4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118F31E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3D7A375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14AA0F4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5E9038B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04D20F1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0999E80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70674C5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1EF08B7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1739C63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1E76C45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4D57F21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A2E1C57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601F080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3742F80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0B4F028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7121351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b) dlhodobý nehmotný majetok obstaraný vlastnou činnosťou</w:t>
      </w:r>
    </w:p>
    <w:p w14:paraId="21FE556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351E095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5C58EA5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5A227A4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77BA910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4B5A5DB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64CAC4F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51F254F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58B2C53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5D4503B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3BAC151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53B1E12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6A169DA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00AB1AB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3F2D7CEF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4F1EA01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4F13BD2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4649ECE9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1590C57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6DF4992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5BA48A7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525FF51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41872D63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1D128F0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C058DA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2C17390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11F3657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26A65C3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79E5158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478428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749CDE0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0FE9A1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8BE1C33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46CE918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7DB2B26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4B7304A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1685DEB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7B8F623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204CA4D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375BF36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5D951AC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3C30D06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1BBF923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4DC75EF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74927FF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33452CC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7FD4CCA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3517EDE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87CEB9B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5B6774CB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2AF887A2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B781D4F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6A090FCD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78B01CD6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174F3721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5502AA5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24E35D4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230C99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6D73FEDF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4086DD3E" w14:textId="77777777" w:rsidTr="00503750">
        <w:tc>
          <w:tcPr>
            <w:tcW w:w="2302" w:type="dxa"/>
            <w:vAlign w:val="center"/>
          </w:tcPr>
          <w:p w14:paraId="1605B0B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73583D8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1B3E66D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43FB786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2146F9C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3AE8685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00F865F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546BA43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5B47E669" w14:textId="77777777" w:rsidTr="00503750">
        <w:tc>
          <w:tcPr>
            <w:tcW w:w="15593" w:type="dxa"/>
            <w:gridSpan w:val="8"/>
            <w:vAlign w:val="center"/>
          </w:tcPr>
          <w:p w14:paraId="10E278F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58B51116" w14:textId="77777777" w:rsidTr="00503750">
        <w:tc>
          <w:tcPr>
            <w:tcW w:w="2302" w:type="dxa"/>
            <w:vAlign w:val="center"/>
          </w:tcPr>
          <w:p w14:paraId="705F30F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EE595D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8B268E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6EE27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F3082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8CDC5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ECFDF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D703A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9D01BE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55D61E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5A814D0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D75FB2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303A8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41BAC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A6986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310E1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F6796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4D47C2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958CA3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E53558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E0443C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4A9042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123F3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0FE70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1F3E1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9E529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63D7F4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6AC8FB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3512DA6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2F51FA6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700692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5CFFE2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755DC2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3EAE68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599E14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5ADE87DD" w14:textId="77777777" w:rsidTr="00503750">
        <w:tc>
          <w:tcPr>
            <w:tcW w:w="2302" w:type="dxa"/>
            <w:vAlign w:val="center"/>
          </w:tcPr>
          <w:p w14:paraId="106074D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F6F6E1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0DE55B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8B61F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A3B013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A9D6B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9F3ED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3A8A7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D4DED5" w14:textId="77777777" w:rsidTr="00503750">
        <w:tc>
          <w:tcPr>
            <w:tcW w:w="15593" w:type="dxa"/>
            <w:gridSpan w:val="8"/>
            <w:vAlign w:val="center"/>
          </w:tcPr>
          <w:p w14:paraId="260F0F9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5F1189DA" w14:textId="77777777" w:rsidTr="00503750">
        <w:tc>
          <w:tcPr>
            <w:tcW w:w="2302" w:type="dxa"/>
            <w:vAlign w:val="center"/>
          </w:tcPr>
          <w:p w14:paraId="43754AD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5C54CE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D23631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9CBC1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E8F00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4C704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A7BBDF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834724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35E00B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EE24B8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0A788A5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D6098C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D0F9D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0D326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54557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C5F963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A12899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7767F7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1E0CC9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681527A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E9EFC0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3646A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41F09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B72B2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2FFDC7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CB8FAB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5E9A5A" w14:textId="77777777" w:rsidTr="00503750">
        <w:tc>
          <w:tcPr>
            <w:tcW w:w="2302" w:type="dxa"/>
            <w:vAlign w:val="center"/>
          </w:tcPr>
          <w:p w14:paraId="02DC6A2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CE0A0C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084A08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0F284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89A98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386ED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300F1B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644E6F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044CC0" w14:textId="77777777" w:rsidTr="00503750">
        <w:tc>
          <w:tcPr>
            <w:tcW w:w="15593" w:type="dxa"/>
            <w:gridSpan w:val="8"/>
            <w:vAlign w:val="center"/>
          </w:tcPr>
          <w:p w14:paraId="5454671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1218BD04" w14:textId="77777777" w:rsidTr="00503750">
        <w:tc>
          <w:tcPr>
            <w:tcW w:w="2302" w:type="dxa"/>
            <w:vAlign w:val="center"/>
          </w:tcPr>
          <w:p w14:paraId="510148B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94EEAE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396344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461310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A2EF8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CCC06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FEE50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A4DF5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1B6B73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5A17F39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63E9612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B40882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B342F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1CC39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87503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1E27B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E5DB5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BC1965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0FF5D70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6546B62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4C6E01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90B29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2046F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4E373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A9CEA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6A2FE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C9D78D9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226E9D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9E4E4A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D237E9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BCC7C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49755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264B3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721407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B234B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2E8CEAB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6031D5E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4E8C5183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684D73B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E5C845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E4E40D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1B6C4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159B4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F321E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68615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6B89A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AAD788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781FEED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C1BCA8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134D3D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AFA74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7B08C1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FBCED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93AB83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B9F2F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91B422B" w14:textId="77777777" w:rsidR="00944C3D" w:rsidRDefault="00944C3D" w:rsidP="00944C3D">
      <w:pPr>
        <w:rPr>
          <w:rFonts w:ascii="Arial" w:hAnsi="Arial"/>
          <w:b/>
        </w:rPr>
      </w:pPr>
    </w:p>
    <w:p w14:paraId="15C62339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48C10590" w14:textId="77777777" w:rsidTr="00503750">
        <w:tc>
          <w:tcPr>
            <w:tcW w:w="1944" w:type="dxa"/>
            <w:vAlign w:val="center"/>
          </w:tcPr>
          <w:p w14:paraId="6D41ECA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15202C7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0E579A3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51C5066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0E937B0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4AE2AA2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74A7983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5C87CA0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605E4A2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1C50A62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5D03A93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707EBA6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6CB69D64" w14:textId="77777777" w:rsidTr="00503750">
        <w:tc>
          <w:tcPr>
            <w:tcW w:w="15685" w:type="dxa"/>
            <w:gridSpan w:val="12"/>
            <w:vAlign w:val="center"/>
          </w:tcPr>
          <w:p w14:paraId="2FFF359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43F91FFA" w14:textId="77777777" w:rsidTr="00503750">
        <w:tc>
          <w:tcPr>
            <w:tcW w:w="1944" w:type="dxa"/>
            <w:vAlign w:val="center"/>
          </w:tcPr>
          <w:p w14:paraId="34C0FB7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6A7CD5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216BF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DB105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B3F1F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FA7C5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25CC0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B5AD6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6D162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9CEA6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7CF9D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2C754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8505266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474CA1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1CEF4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B91B5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FFB8A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FF949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975CF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7ADBF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F9851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16F87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EAAB3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5B1D5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254BF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B62B5A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3C76153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191859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62906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EF3BB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75BC5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6AFE4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4D210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9CA43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F9635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07C44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A6833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A86FD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A86F31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72A9D7D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78CB0D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0D7AD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D36BE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084270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77D26C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5E8D14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655478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749712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62BB5E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91DD5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88880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614FA726" w14:textId="77777777" w:rsidTr="00503750">
        <w:tc>
          <w:tcPr>
            <w:tcW w:w="1944" w:type="dxa"/>
            <w:vAlign w:val="center"/>
          </w:tcPr>
          <w:p w14:paraId="23BE98A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1F2D6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C2436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44998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67D34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C44F8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D0BA5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2D905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AAE3B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9339B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BE67C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44334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275914E" w14:textId="77777777" w:rsidTr="00503750">
        <w:tc>
          <w:tcPr>
            <w:tcW w:w="15685" w:type="dxa"/>
            <w:gridSpan w:val="12"/>
            <w:vAlign w:val="center"/>
          </w:tcPr>
          <w:p w14:paraId="47CC44B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737D1466" w14:textId="77777777" w:rsidTr="00503750">
        <w:tc>
          <w:tcPr>
            <w:tcW w:w="1944" w:type="dxa"/>
            <w:vAlign w:val="center"/>
          </w:tcPr>
          <w:p w14:paraId="735408D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9E51A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5478E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54032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ADAD1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7A779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EF98A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6317B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34F23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E042C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124EC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0846E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DE45DA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208471F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141416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1BC62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30F94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7C083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F7F15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959C0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33D5C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3FF90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E5EB9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30256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BBB8B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7BF212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1E2A989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632C64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91A0F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7C6D8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27305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1AA5A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F5184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5503A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1E51D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D9981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4FB81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FB4C1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430592" w14:textId="77777777" w:rsidTr="00503750">
        <w:tc>
          <w:tcPr>
            <w:tcW w:w="1944" w:type="dxa"/>
            <w:vAlign w:val="center"/>
          </w:tcPr>
          <w:p w14:paraId="52028E8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721CF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71C2C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EEB9E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0332F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6C4A7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16AC6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84472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4E385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7908A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F1C1F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4E564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AC068C" w14:textId="77777777" w:rsidTr="00503750">
        <w:tc>
          <w:tcPr>
            <w:tcW w:w="15685" w:type="dxa"/>
            <w:gridSpan w:val="12"/>
            <w:vAlign w:val="center"/>
          </w:tcPr>
          <w:p w14:paraId="49399F9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743A0B45" w14:textId="77777777" w:rsidTr="00503750">
        <w:tc>
          <w:tcPr>
            <w:tcW w:w="1944" w:type="dxa"/>
            <w:vAlign w:val="center"/>
          </w:tcPr>
          <w:p w14:paraId="5C84068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FFAF8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A0CEA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C9A1B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F1B6F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A973C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70A03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63916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71446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FE8AA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BDB0A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D3423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2A594F1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71CF43E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376D26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16DA2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605C4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6606D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C4535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621D0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A3F31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554CD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165C4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830FB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A351C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94822B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254F872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770137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4AD4B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73A1F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BDB03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C204E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E80FF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5E3AC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A6B07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7107C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E8768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BBF9A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A23C43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1C52906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67A7E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459D8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5D5C4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4E091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64A53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C7587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3D528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38D52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F942C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283CD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5615F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99AC89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51EE9A1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781B44DF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277CD13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A7430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67C78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023BE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6442F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0D28E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8BFA1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AA1D1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CFF7B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03CD6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8FF44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3E736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865C3A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492E067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5BBBD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E5E0A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8B2D6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FE19C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D2BD7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5EA54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9BA8D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4D141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AD36B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BC8C7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0A351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18CD15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248FB1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4D63398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10DF2EE3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6886209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C9C3D0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5B1C3287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5D16640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F09194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9F03978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63CB4E8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990FAB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DCBC3AE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2FD9806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61F675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C559C4E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4D1EAC9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CD040E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B5A2864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CCC45D1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55BF11F4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639F335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D80CD2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14BD88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6CBFA9D0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1E20A61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6590AD9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A60C05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C79892B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0FE2731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7D66342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4EBFDE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0D64E9D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5D90448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2A216D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F51D14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892A1E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C59A543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7AE16FE7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6625B15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4F12153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03C42C4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17E2949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6A6AB8D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1B432B5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40C1832F" w14:textId="77777777" w:rsidTr="00503750">
        <w:trPr>
          <w:trHeight w:val="1073"/>
        </w:trPr>
        <w:tc>
          <w:tcPr>
            <w:tcW w:w="3614" w:type="dxa"/>
            <w:vMerge/>
          </w:tcPr>
          <w:p w14:paraId="358EFAF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493D932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5A42B0A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4B7F078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635177C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476BDE2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10379E5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1CA5F811" w14:textId="77777777" w:rsidTr="00503750">
        <w:trPr>
          <w:trHeight w:val="283"/>
        </w:trPr>
        <w:tc>
          <w:tcPr>
            <w:tcW w:w="3614" w:type="dxa"/>
          </w:tcPr>
          <w:p w14:paraId="5AD282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8DCE6B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D8AC24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3F4D186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BAE211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238BBB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5850F3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161E7AD" w14:textId="77777777" w:rsidTr="00503750">
        <w:trPr>
          <w:trHeight w:val="283"/>
        </w:trPr>
        <w:tc>
          <w:tcPr>
            <w:tcW w:w="3614" w:type="dxa"/>
          </w:tcPr>
          <w:p w14:paraId="262A6F6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500AA5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593C95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519FBA2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7B4BF0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C1097F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3A2389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8DAE80A" w14:textId="77777777" w:rsidTr="00503750">
        <w:trPr>
          <w:trHeight w:val="283"/>
        </w:trPr>
        <w:tc>
          <w:tcPr>
            <w:tcW w:w="3614" w:type="dxa"/>
          </w:tcPr>
          <w:p w14:paraId="7401A41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E02360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5DF21E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C255F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0C5335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85020F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50DAE0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1048DD7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56C25283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6A8935A2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77E44A8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0C0BD5D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3D1766F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45D5944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2DA6486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5F3369E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5271E93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770D460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5343C92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7B9DC2A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CDB7ED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13F30E2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E41D550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6EA14B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CCA49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774C0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FE48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3AFB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DC69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9C76F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311FB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4AAA5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E7394B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31CE5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8D1D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C05D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C99E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5C73B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4885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2923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93C1D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0F8C33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574E20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001029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0FDA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3F76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9F3A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841B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53220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F06A7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D4CA8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0664C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26512D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0A903B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A4DAA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09D22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73CC2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108F0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EF315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E7EC6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5089F8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709742C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8550DD9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200F2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5E73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8421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010C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5BE0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C0C7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B51F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E752E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392E51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75EA653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2772193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8B2BCB4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7BFE39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E09F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5355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05E5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34533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C4AD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442D1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27256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D6B175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F3ED5D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089F22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BEFF1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00F5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C954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BF48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54765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02A2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3137B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2AD2C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06C4CF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45D071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946F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1987C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E360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EA3F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82AB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F346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1E285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0FF7B3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7E52AF4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DADCC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F9884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1F79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7A09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D1EB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4048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2463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300CE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F6813A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3427B27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5E3B596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8C893E5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61DE7B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36B5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D905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C658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4E5C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D409E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0CA8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79BC7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2CB7143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25E0B2FC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383F31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63B8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9726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0A16D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0349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53917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A49EE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1486E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1C505E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E817F8F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790773B4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2DEEA9D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7F5804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0471D5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33CEAD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30942D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555458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3596B1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86F294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B8F587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540C41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0B0571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809DD0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D704C6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830BC0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0A9340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63CC25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3F82B0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2972720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230C99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1BC4B4F8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645F465D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361B476F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582E4180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4F904B8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DADA06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8F06C8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A7F9B4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C73F94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1F51DB15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0193B44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A76D28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B77E96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242D22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884F25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F1D9779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224E88A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9DC2D5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EC4BD9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CAB542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3C747E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118E610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7D48C5C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BD89F2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05DE9F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DE48F8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462105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47530E7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133EF09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09FD51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EBE110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CA0B66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C834ED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FC4ED22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0EE1E5B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B3732A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F9E932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17FDCE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14ADB1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3AC3305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30CA0606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155DCE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608350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3E79BB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74EC36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702E1B68" w14:textId="77777777" w:rsidR="00944C3D" w:rsidRDefault="00944C3D" w:rsidP="00944C3D">
      <w:pPr>
        <w:rPr>
          <w:rFonts w:ascii="Arial" w:hAnsi="Arial"/>
          <w:b/>
        </w:rPr>
      </w:pPr>
    </w:p>
    <w:p w14:paraId="33DE67C2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746274DD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763F446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743130A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1E25AC2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264B04E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2707E17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22FDC034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002A372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6E937A9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2AD3948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11F5EFD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DD1595C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7BC342D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0CE8E61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5DCEBC4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5F196F5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9A8DEF1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135E08D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1985376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26AC5A5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3D11A9B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B48DA75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0E7DC15C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096F98E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194A7FE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5A19CFE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4F18DAD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61D4F126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416F6BD6" w14:textId="77777777" w:rsidTr="00503750">
        <w:tc>
          <w:tcPr>
            <w:tcW w:w="2835" w:type="dxa"/>
            <w:vAlign w:val="center"/>
          </w:tcPr>
          <w:p w14:paraId="41342DB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09C9FF4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2552F2B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7A35A7C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7773371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1A15627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07072635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6A88CD34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1D352347" w14:textId="7777777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97170A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5B8F9C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0A11742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F0612AB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B81C97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38516AF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26804F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365AC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86FC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B84B7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D9351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6CD8A7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6D2DCB7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10E42C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C9EB0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F014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B4720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2B651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B31A04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75C0347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69A9A3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BE30F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0DAB4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14AA0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6F1F7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562E6F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30F9E8F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7E6B19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DC138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9DA8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348A6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534D1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DBDDF2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134039B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21F399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962B8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B58AA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3A121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785A3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C63C99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9DE7A1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56FE6A6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9456F3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C7D9A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8F6E69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2F9FF5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F0F7AB2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1FE2D296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5BB588C0" w14:textId="7777777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5E4C19CC" w14:textId="77777777" w:rsidR="00944C3D" w:rsidRDefault="00944C3D" w:rsidP="00944C3D">
      <w:pPr>
        <w:rPr>
          <w:rFonts w:ascii="Arial" w:hAnsi="Arial"/>
          <w:b/>
        </w:rPr>
      </w:pPr>
    </w:p>
    <w:p w14:paraId="28867E1A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6EF01342" w14:textId="77777777" w:rsidTr="00503750">
        <w:tc>
          <w:tcPr>
            <w:tcW w:w="2835" w:type="dxa"/>
            <w:vAlign w:val="center"/>
          </w:tcPr>
          <w:p w14:paraId="4AA080D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Druh pohľadávok</w:t>
            </w:r>
          </w:p>
        </w:tc>
        <w:tc>
          <w:tcPr>
            <w:tcW w:w="1418" w:type="dxa"/>
            <w:vAlign w:val="center"/>
          </w:tcPr>
          <w:p w14:paraId="0A7C7AD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480B0A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3805621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418FDB8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46E58A1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29E0FE03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0B1FC8E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5D6C39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BE081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C727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93BC4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4E9D6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D2A828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77D86A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65A31B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5CC9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BB1A8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9AD0C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EC4E6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89EC41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689E58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1337C5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D9764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40773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CE4C1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EE879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487A62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13961D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016B41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ACF21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756A3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1D6AE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3FAD1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45ED1B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F8BCF3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5199C4C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31FD96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7E4BBC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D03CBC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5AE7ED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FA5F236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3C49CD72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2BC2571F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765B615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2AB2E32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4706A71F" w14:textId="77777777" w:rsidTr="00503750">
        <w:trPr>
          <w:trHeight w:val="699"/>
        </w:trPr>
        <w:tc>
          <w:tcPr>
            <w:tcW w:w="3502" w:type="dxa"/>
            <w:vMerge/>
          </w:tcPr>
          <w:p w14:paraId="5994F9F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4346009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6F91CA3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2740DFBB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65462AB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4FE0F815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049A1C6B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F32CEAA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7ED3DED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211A1E54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020A462D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D5B43E5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3B2F30F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1C756E96" w14:textId="7777777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60202C9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148740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397B6C4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13B756E9" w14:textId="77777777" w:rsidTr="00503750">
        <w:trPr>
          <w:trHeight w:val="593"/>
        </w:trPr>
        <w:tc>
          <w:tcPr>
            <w:tcW w:w="3497" w:type="dxa"/>
          </w:tcPr>
          <w:p w14:paraId="3E4B339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66076FD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465A5D3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4E87158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B8DDE2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0C8FFF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B476F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0E4CC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F529DDC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F7EE0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172D2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9E8AC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8A4589E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3E875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7F629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39F16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23E45D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0A0A0B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E5F18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51E11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6EFFA42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F605B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EA970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D8323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13445A1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D6026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CAFF8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1641B5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20C7DA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243CE5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F4ABD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02147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87A8D75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091B7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128EC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E2EF7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CD80C66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7605F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73C7F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5BFBE4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6B0A591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07098B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42819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98082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0DB3A6A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55CAD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F6B97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B266467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4C7F0183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F69E3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C5B71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AE6A4F9" w14:textId="77777777" w:rsidR="00944C3D" w:rsidRDefault="00944C3D" w:rsidP="00944C3D">
      <w:pPr>
        <w:rPr>
          <w:rFonts w:ascii="Arial" w:hAnsi="Arial"/>
          <w:b/>
        </w:rPr>
      </w:pPr>
    </w:p>
    <w:p w14:paraId="0D53D155" w14:textId="77777777" w:rsidR="00944C3D" w:rsidRDefault="00944C3D" w:rsidP="00944C3D">
      <w:pPr>
        <w:rPr>
          <w:rFonts w:ascii="Arial" w:hAnsi="Arial"/>
          <w:b/>
        </w:rPr>
      </w:pPr>
    </w:p>
    <w:p w14:paraId="63925A6E" w14:textId="77777777" w:rsidR="00944C3D" w:rsidRDefault="00944C3D" w:rsidP="00944C3D">
      <w:pPr>
        <w:rPr>
          <w:rFonts w:ascii="Arial" w:hAnsi="Arial"/>
          <w:b/>
        </w:rPr>
      </w:pPr>
    </w:p>
    <w:p w14:paraId="00A422C7" w14:textId="77777777" w:rsidR="00944C3D" w:rsidRDefault="00944C3D" w:rsidP="00944C3D">
      <w:pPr>
        <w:rPr>
          <w:rFonts w:ascii="Arial" w:hAnsi="Arial"/>
          <w:b/>
        </w:rPr>
      </w:pPr>
    </w:p>
    <w:p w14:paraId="33D6E697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7"/>
        <w:gridCol w:w="1592"/>
        <w:gridCol w:w="1185"/>
        <w:gridCol w:w="1149"/>
        <w:gridCol w:w="1173"/>
        <w:gridCol w:w="1538"/>
      </w:tblGrid>
      <w:tr w:rsidR="0099716A" w:rsidRPr="00050529" w14:paraId="6B948892" w14:textId="77777777" w:rsidTr="00503750">
        <w:tc>
          <w:tcPr>
            <w:tcW w:w="2622" w:type="dxa"/>
            <w:vAlign w:val="center"/>
          </w:tcPr>
          <w:p w14:paraId="5658EE7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2CC15F1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116A410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344CDE6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03FC750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07233B9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6DB17E0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4D3C7D2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249B0ED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38F2C684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3C4833A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Imanie a fondy</w:t>
            </w:r>
          </w:p>
        </w:tc>
      </w:tr>
      <w:tr w:rsidR="0099716A" w:rsidRPr="00050529" w14:paraId="30684B9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4B693E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773" w:type="dxa"/>
            <w:vAlign w:val="center"/>
          </w:tcPr>
          <w:p w14:paraId="7B5549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1EA12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BCADD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0A8A5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0EA87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3179DE4F" w14:textId="77777777" w:rsidTr="00503750">
        <w:tc>
          <w:tcPr>
            <w:tcW w:w="2622" w:type="dxa"/>
            <w:vAlign w:val="center"/>
          </w:tcPr>
          <w:p w14:paraId="2C27C4D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0CB6D9F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5DD500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F9215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24D35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6FC7C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F42D1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8126108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B523A1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0C8A6E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5CF32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8DBAF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EDECB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4241A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426F299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4212DF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47EC86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7DF01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145A9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8753E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4F488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55D45824" w14:textId="77777777" w:rsidTr="00503750">
        <w:tc>
          <w:tcPr>
            <w:tcW w:w="2622" w:type="dxa"/>
            <w:vAlign w:val="center"/>
          </w:tcPr>
          <w:p w14:paraId="6535909A" w14:textId="092265EC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14:paraId="52F9468D" w14:textId="47D4AAA2" w:rsidR="00944C3D" w:rsidRPr="008C56AB" w:rsidRDefault="00F61C7B" w:rsidP="009D0BDD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34750</w:t>
            </w:r>
          </w:p>
        </w:tc>
        <w:tc>
          <w:tcPr>
            <w:tcW w:w="1275" w:type="dxa"/>
            <w:vAlign w:val="center"/>
          </w:tcPr>
          <w:p w14:paraId="40146A90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6A48D9E5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07DC20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2CE0CF8" w14:textId="0AEAD58A" w:rsidR="00944C3D" w:rsidRPr="008C56AB" w:rsidRDefault="00F61C7B" w:rsidP="00BB3753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36595</w:t>
            </w:r>
          </w:p>
        </w:tc>
      </w:tr>
      <w:tr w:rsidR="0099716A" w:rsidRPr="00050529" w14:paraId="2E188D0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E4632F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761D4D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D423E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1584B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3531A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63F86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2556EAF9" w14:textId="77777777" w:rsidTr="00503750">
        <w:tc>
          <w:tcPr>
            <w:tcW w:w="2622" w:type="dxa"/>
            <w:vAlign w:val="center"/>
          </w:tcPr>
          <w:p w14:paraId="7EE666C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680102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9DA58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87D34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65942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950A1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FAC362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128121CF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9716A" w:rsidRPr="00050529" w14:paraId="254D2EC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52687D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62369C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42925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97E7A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423C0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A8ED9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62DBD3E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D09464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07DA5A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EC438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8BDAF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009D1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3A598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13B00F2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65C8F0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47E882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DD792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22B80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9ECE3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FDAA0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2CA337FD" w14:textId="77777777" w:rsidTr="00503750">
        <w:tc>
          <w:tcPr>
            <w:tcW w:w="2622" w:type="dxa"/>
            <w:vAlign w:val="center"/>
          </w:tcPr>
          <w:p w14:paraId="4F9FFEE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4801FC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F3006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08651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BDFED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8A77E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208FE65F" w14:textId="77777777" w:rsidTr="00503750">
        <w:tc>
          <w:tcPr>
            <w:tcW w:w="2622" w:type="dxa"/>
            <w:vAlign w:val="center"/>
          </w:tcPr>
          <w:p w14:paraId="0CA7BD7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1A1CBF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BF009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2A8A1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A57FC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C721B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9716A" w:rsidRPr="00050529" w14:paraId="0A3A1A79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B85977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5F10789C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5EFE459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F17DE7C" w14:textId="77777777" w:rsidR="00944C3D" w:rsidRPr="008C56AB" w:rsidRDefault="005E41E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41BEFEB5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73E406B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14:paraId="7216400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AA2ABCC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26B569AE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2DA5A2ED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46683491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55A5AE0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8A40B3C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684FBA2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67DB7BB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50123B6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6DE5339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FFE6E8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5EE40D7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F26C5C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CFA26B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73AD01B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233E86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D7D710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7065F34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D62023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67950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5CCC1C2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8BEF86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3FC4C0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10FD840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DD3B0D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14D5F6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10523BF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F88082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D336D2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38F0235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A9983C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0AED58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5E428FF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1E93E9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E60E74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56951F9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413A82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C1402A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06B7611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1C828A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127F934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3590097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388D841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26CD0D6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095D99F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3DCFE4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6014646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9BA99D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6E96A6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23A4F0E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155CCA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6ABE73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1BD18E8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A116D7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399D77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1FEB1F0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D00DDF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9A12AA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26ECFF0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1DB0F4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550944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0F54C37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D8E589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BE71F3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3CA47E4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28E8918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D240CF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B120B30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2E4417C4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5ADDFEA3" w14:textId="77777777" w:rsidTr="00503750">
        <w:tc>
          <w:tcPr>
            <w:tcW w:w="2835" w:type="dxa"/>
            <w:vAlign w:val="center"/>
          </w:tcPr>
          <w:p w14:paraId="0550804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7C555DC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71FCB55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06C7025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1BB25F3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24FB61A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1F096AC1" w14:textId="77777777" w:rsidTr="00503750">
        <w:tc>
          <w:tcPr>
            <w:tcW w:w="2835" w:type="dxa"/>
            <w:vAlign w:val="center"/>
          </w:tcPr>
          <w:p w14:paraId="117E8B2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3EAE46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EE64B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3EF17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67110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AA24A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6E1A90" w14:textId="77777777" w:rsidTr="00503750">
        <w:tc>
          <w:tcPr>
            <w:tcW w:w="2835" w:type="dxa"/>
            <w:vAlign w:val="center"/>
          </w:tcPr>
          <w:p w14:paraId="47512E7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1070D9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4C8C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BBBE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8852F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879E5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040654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25FDB69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1151B19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17C52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8F433D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B7515B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5D0100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1EDC1E66" w14:textId="77777777" w:rsidTr="00503750">
        <w:tc>
          <w:tcPr>
            <w:tcW w:w="2835" w:type="dxa"/>
            <w:vAlign w:val="center"/>
          </w:tcPr>
          <w:p w14:paraId="6773B5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5CFE73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94A3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5F49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90A2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2C65C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73BF5C" w14:textId="77777777" w:rsidTr="00503750">
        <w:tc>
          <w:tcPr>
            <w:tcW w:w="2835" w:type="dxa"/>
            <w:vAlign w:val="center"/>
          </w:tcPr>
          <w:p w14:paraId="7D86F25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3D0BD1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97C18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8CAE2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6FE4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19D02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B84B341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6680EE2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7B3C73A7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92DBDAF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AD2D1B1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4C35B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598370D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D4CDEE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0CDDB40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305074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994BA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9C22E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975A1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0C81B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9ECECAA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1140215C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6073C2CB" w14:textId="77777777" w:rsidTr="00503750">
        <w:tc>
          <w:tcPr>
            <w:tcW w:w="2552" w:type="dxa"/>
            <w:shd w:val="clear" w:color="auto" w:fill="auto"/>
            <w:vAlign w:val="center"/>
          </w:tcPr>
          <w:p w14:paraId="644C739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63FBC91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4D5E51A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366EFC1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5AC8B27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512E74F1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5404C2B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55AF69BB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4578170E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2B19520C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056D67A9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FA7BDC2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7E49246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57058D7B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0B11856C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3A383CA1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1A7AAF67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1127B64A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3B88DD45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61174763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0C9D763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0FCDB14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00CFA86A" w14:textId="77777777" w:rsidTr="00503750">
        <w:tc>
          <w:tcPr>
            <w:tcW w:w="4395" w:type="dxa"/>
            <w:vMerge/>
          </w:tcPr>
          <w:p w14:paraId="551A833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7527F40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18C9625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45361D59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397C8C1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7A169D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5096D354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18064A83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4810C56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467129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E54D898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5CBB5CC2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446550D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7DDB2C5B" w14:textId="77777777" w:rsidR="00944C3D" w:rsidRPr="008C56AB" w:rsidRDefault="0099716A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14:paraId="5C41A09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576D25DE" w14:textId="77777777" w:rsidTr="00503750">
        <w:tc>
          <w:tcPr>
            <w:tcW w:w="4395" w:type="dxa"/>
            <w:vAlign w:val="center"/>
          </w:tcPr>
          <w:p w14:paraId="1AE2616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79BEBD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576BE3E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10ECD57D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11528B3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26B3A7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52BEB40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4D00050B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68C6CAB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2D5BB21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1CAD2A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5DACAC55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14CE4F90" w14:textId="077AE075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49CF159D" w14:textId="5E101377" w:rsidR="00944C3D" w:rsidRPr="008C56AB" w:rsidRDefault="00F61C7B" w:rsidP="001E00DA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9634</w:t>
            </w:r>
          </w:p>
        </w:tc>
        <w:tc>
          <w:tcPr>
            <w:tcW w:w="2835" w:type="dxa"/>
            <w:vAlign w:val="center"/>
          </w:tcPr>
          <w:p w14:paraId="287CFAC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45C1A23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1C6381B7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34F4493D" w14:textId="77777777" w:rsidTr="00503750">
        <w:tc>
          <w:tcPr>
            <w:tcW w:w="4395" w:type="dxa"/>
            <w:vAlign w:val="center"/>
          </w:tcPr>
          <w:p w14:paraId="30740A8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6EC45D4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7E3AE87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78A6CA86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1AAA6B5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16E4118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681B26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6F46E2BE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31B4691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7130A5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24F82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48128B3B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0D758F5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Tvorba zo zisku</w:t>
            </w:r>
          </w:p>
        </w:tc>
        <w:tc>
          <w:tcPr>
            <w:tcW w:w="2693" w:type="dxa"/>
            <w:vAlign w:val="center"/>
          </w:tcPr>
          <w:p w14:paraId="720870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8D254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6D2B760D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0A7427C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2527EDB8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7D76432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23FF3CC5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375CD12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7ED0858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09F8D5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1CB217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8CEB7A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D686612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3E5352D5" w14:textId="77777777" w:rsidTr="00503750">
        <w:tc>
          <w:tcPr>
            <w:tcW w:w="1843" w:type="dxa"/>
            <w:vAlign w:val="center"/>
          </w:tcPr>
          <w:p w14:paraId="5920A9A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5519B29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55E5A19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65755AB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62274E5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18F6451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3AC54E2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70E4FA88" w14:textId="77777777" w:rsidTr="00503750">
        <w:tc>
          <w:tcPr>
            <w:tcW w:w="1843" w:type="dxa"/>
            <w:vAlign w:val="center"/>
          </w:tcPr>
          <w:p w14:paraId="1D9D7F1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3E2224D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EEB695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356C1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480E31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F947AF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E3E238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C47864C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1B6C181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1CE5C8C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655707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6C9233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D5974A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BDC61C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09F59D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415BF108" w14:textId="77777777" w:rsidTr="00503750">
        <w:tc>
          <w:tcPr>
            <w:tcW w:w="1843" w:type="dxa"/>
            <w:vAlign w:val="center"/>
          </w:tcPr>
          <w:p w14:paraId="4EF7D3C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1484155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A329BB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28CACC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9CCF3F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6B8CC1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A7B258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10D2DC4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7F3A87D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037A04F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B1D6B0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2A073B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085057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A30282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480822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A31E892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41A182C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6C221C0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39AF4D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AAEC48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DB6375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276360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C03D5E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7B3E0D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AC63E20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61B333C8" w14:textId="77777777" w:rsidTr="00503750">
        <w:trPr>
          <w:trHeight w:val="664"/>
        </w:trPr>
        <w:tc>
          <w:tcPr>
            <w:tcW w:w="3372" w:type="dxa"/>
          </w:tcPr>
          <w:p w14:paraId="424A222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310DD5F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7AD53DD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1C57B4B5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2D65A1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644B2D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327E3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A26DCF4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BBC3355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E0A2A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719F7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789500F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FF73775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A1773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0C603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A109455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59D11B5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461325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796AA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972C2C8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9174F7B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E50E9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12A93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6AA2B0A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02A73592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3BEDD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C3FCD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941E4C3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1FF20DA5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5BDEB7ED" w14:textId="77777777" w:rsidTr="00503750">
        <w:tc>
          <w:tcPr>
            <w:tcW w:w="2835" w:type="dxa"/>
            <w:vAlign w:val="center"/>
          </w:tcPr>
          <w:p w14:paraId="24022FA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02EA38A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6E8B966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7C171CA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1DB24A7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2FF99363" w14:textId="77777777" w:rsidTr="00503750">
        <w:tc>
          <w:tcPr>
            <w:tcW w:w="2835" w:type="dxa"/>
          </w:tcPr>
          <w:p w14:paraId="0A42E80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43CB06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ED335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7B1F1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07913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48616F6" w14:textId="77777777" w:rsidTr="00503750">
        <w:tc>
          <w:tcPr>
            <w:tcW w:w="2835" w:type="dxa"/>
          </w:tcPr>
          <w:p w14:paraId="149816B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29ACCE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58020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F744D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BCAF7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A428F1E" w14:textId="77777777" w:rsidTr="00503750">
        <w:tc>
          <w:tcPr>
            <w:tcW w:w="2835" w:type="dxa"/>
          </w:tcPr>
          <w:p w14:paraId="472BA1F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6FF0C5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2C8A6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6ABA9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2935C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ED7900A" w14:textId="77777777" w:rsidTr="00503750">
        <w:tc>
          <w:tcPr>
            <w:tcW w:w="2835" w:type="dxa"/>
            <w:vAlign w:val="center"/>
          </w:tcPr>
          <w:p w14:paraId="76795B0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28A5C8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B1AEF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35407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9ACA2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0BC7BED" w14:textId="77777777" w:rsidTr="00503750">
        <w:tc>
          <w:tcPr>
            <w:tcW w:w="2835" w:type="dxa"/>
            <w:vAlign w:val="center"/>
          </w:tcPr>
          <w:p w14:paraId="3EBD9FB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0BA5A9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D622C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A4258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E4DFB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39E4B71" w14:textId="77777777" w:rsidTr="00503750">
        <w:tc>
          <w:tcPr>
            <w:tcW w:w="2835" w:type="dxa"/>
          </w:tcPr>
          <w:p w14:paraId="39EB24C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0CEE3B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A766E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C7B9C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D39F5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9B51065" w14:textId="77777777" w:rsidTr="00503750">
        <w:tc>
          <w:tcPr>
            <w:tcW w:w="2835" w:type="dxa"/>
          </w:tcPr>
          <w:p w14:paraId="2AC0FCC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48AF1A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09DDB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2EA25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B9BF9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45257ED" w14:textId="77777777" w:rsidTr="00503750">
        <w:tc>
          <w:tcPr>
            <w:tcW w:w="2835" w:type="dxa"/>
          </w:tcPr>
          <w:p w14:paraId="5242C2D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663A7F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D442F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BE910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71B7B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603F75E" w14:textId="77777777" w:rsidR="00944C3D" w:rsidRDefault="00944C3D" w:rsidP="00944C3D">
      <w:pPr>
        <w:rPr>
          <w:rFonts w:ascii="Arial" w:hAnsi="Arial"/>
          <w:b/>
        </w:rPr>
      </w:pPr>
    </w:p>
    <w:p w14:paraId="61358393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51CC79B5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5D05819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lastRenderedPageBreak/>
              <w:t>Záväzok</w:t>
            </w:r>
          </w:p>
        </w:tc>
        <w:tc>
          <w:tcPr>
            <w:tcW w:w="1926" w:type="dxa"/>
            <w:vAlign w:val="center"/>
          </w:tcPr>
          <w:p w14:paraId="374A040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2D896FE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0C962E2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7875947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716025E0" w14:textId="77777777" w:rsidTr="00503750">
        <w:trPr>
          <w:trHeight w:val="443"/>
        </w:trPr>
        <w:tc>
          <w:tcPr>
            <w:tcW w:w="2560" w:type="dxa"/>
          </w:tcPr>
          <w:p w14:paraId="2C65F9A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5F287B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F2052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5F802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687C3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86AF1A5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1099EBF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7BFDA0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C05CB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56EB5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532834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07ED9F0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49C51CF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29F4D0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FFFD9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54725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569A2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6934547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6D7B73E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341A22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9B35A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0A739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A6743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AD59EF8" w14:textId="77777777" w:rsidR="00944C3D" w:rsidRDefault="00944C3D" w:rsidP="00944C3D">
      <w:pPr>
        <w:rPr>
          <w:rFonts w:ascii="Arial" w:hAnsi="Arial"/>
          <w:b/>
        </w:rPr>
      </w:pPr>
    </w:p>
    <w:p w14:paraId="40405268" w14:textId="77777777" w:rsidR="00944C3D" w:rsidRDefault="00944C3D" w:rsidP="00944C3D">
      <w:pPr>
        <w:rPr>
          <w:rFonts w:ascii="Arial" w:hAnsi="Arial"/>
          <w:b/>
        </w:rPr>
      </w:pPr>
    </w:p>
    <w:p w14:paraId="7EA6301A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48904ADC" w14:textId="77777777" w:rsidR="00944C3D" w:rsidRDefault="00944C3D" w:rsidP="00944C3D">
      <w:pPr>
        <w:rPr>
          <w:rFonts w:ascii="Arial" w:hAnsi="Arial"/>
          <w:b/>
        </w:rPr>
      </w:pPr>
    </w:p>
    <w:p w14:paraId="6294A5AC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33D33C79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7BA4A9D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7713E48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5133305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BD5B27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9C3BBE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50BA35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A86436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EB9AF46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02D7C5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6C0702A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63FE52C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9DDA925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485DF4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3ED29DC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0FAA02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7AEA8C9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328E17A3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111B467C" w14:textId="77777777" w:rsidTr="00503750">
        <w:trPr>
          <w:trHeight w:val="677"/>
        </w:trPr>
        <w:tc>
          <w:tcPr>
            <w:tcW w:w="3358" w:type="dxa"/>
          </w:tcPr>
          <w:p w14:paraId="102DA24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41B7645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33925D8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8DFD152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E6BC43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67540C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E777C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750FD33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D6E309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374C2A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01817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63432DC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90E4D9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74C38C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D02F9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155C00C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B90024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3EB44E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62B2C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A44C5B6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1B57F00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AD5F9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DCD5B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A22C202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6B61BA78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F3B88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9E6E6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2799B78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6E4E3524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252466DC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49598B2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0B3C58B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0E6E00E7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008ABB8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6547CC1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A891B15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2D255BB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0D3D0F8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F7A4C6B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78E0F68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695F7E3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1D25413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CF04760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8EF0BFD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5ABA1C8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00776318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346A4A5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6CB235B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0BC4302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234D415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7F2141E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39EAC9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F2F3C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6DFC5B9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4FB9187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zisky, z toho:</w:t>
            </w:r>
          </w:p>
        </w:tc>
        <w:tc>
          <w:tcPr>
            <w:tcW w:w="2874" w:type="dxa"/>
            <w:vAlign w:val="center"/>
          </w:tcPr>
          <w:p w14:paraId="0AEBC0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133AF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954A0B9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51B0FAF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0D9978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3C00A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C09AC8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0EA68A4A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613EB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539F8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DD4851C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1A2CA6C4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E065A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4BAD0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D037D28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9E53648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20324398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79603E5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7C43CBA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4FE85C8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ABA495E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357D99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1C423D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4480A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E483BF0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79D74C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1E953F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EC3F2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345D265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5430162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53CE46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B73C4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0EFDEE9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8A51E24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18246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DE262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14BD329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6D477199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68DDFC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729FF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4F077E1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3833BE1E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172B8150" w14:textId="77777777" w:rsidTr="00503750">
        <w:tc>
          <w:tcPr>
            <w:tcW w:w="3686" w:type="dxa"/>
            <w:vAlign w:val="center"/>
          </w:tcPr>
          <w:p w14:paraId="3411546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17DF9C2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7877635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2F446EAB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B0C993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D5F24A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60D175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EFF458A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6F5673B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2A1BB9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71A5C18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783170A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221BC12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DCD14E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FA712A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E04DE55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6B179EF7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043A5CC0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BD23FA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BE04B79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58397CB3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26BC331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1D00631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32E6B84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C37610F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3071BC3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164F48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A9D36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BA7D933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7393699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7947C5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16786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B8F3838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41442E4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6FB02E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501A7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1376361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006C8088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D8BA0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08AA0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B68CAB4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74EC7EA4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FC343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110C5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E352B5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8CC7B2E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279E4DC8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52ADB175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F1AC2BA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40AD47F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327D59C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C7DA53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2B3886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5AAF14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DEAFCD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0AF1B4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4BABC15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9F82A5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007DC9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545C10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ACE754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1D760F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39C2F16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00B632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7FE732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96E7B3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9C73FB9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6BE4892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E79523B" w14:textId="77777777" w:rsidR="00944C3D" w:rsidRDefault="00944C3D" w:rsidP="00944C3D">
      <w:pPr>
        <w:rPr>
          <w:sz w:val="22"/>
          <w:szCs w:val="22"/>
        </w:rPr>
      </w:pPr>
    </w:p>
    <w:p w14:paraId="6F548130" w14:textId="77777777" w:rsidR="00944C3D" w:rsidRDefault="00944C3D" w:rsidP="00944C3D">
      <w:pPr>
        <w:rPr>
          <w:sz w:val="22"/>
          <w:szCs w:val="22"/>
        </w:rPr>
      </w:pPr>
    </w:p>
    <w:p w14:paraId="17ED13E3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7D20B245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6A63F3DB" w14:textId="77777777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178EFCE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388729E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04A215A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92583FA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7B0A1B01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0F4505A2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65F5DC56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2412A9D5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7A58F066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4DBAF24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17ED13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D0315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383D2EE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10B6D1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6E65FF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A0E59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502A437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33FE20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64CE2F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50BE9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D9A03CE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162990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0E94E9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1CBAC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966EE42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1890E98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0A5BBB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C4761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9CB23D8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5CCF32C4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13DB6C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3DABE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E9177A1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612AEC29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46B2C0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29B65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DA721B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FC48B12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16C18A49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2218107A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103CD11F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082F399A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3B15FA22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9E2D4F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2E117F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052FF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F6334F1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529CEA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3FEACB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D88AD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6415F8D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BF2F95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435529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51FF6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022FA02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4FB7B2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2EAFE2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C9235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93D03E2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8DDDA5E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520F38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CF620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85F4653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4CAF561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693462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9C227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0590BBA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0A19CCC0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1AD099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F8F1D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323C04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D94383C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3A3E4AD6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02C9C31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14E30E9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7FB70F2B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2CCDE22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168C90D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Informácie o významných skutočnostiach, ktoré nastali medzi dňom, ku ktorému sa zostavuje účtovná závierka a dňom jej zostavenia</w:t>
      </w:r>
    </w:p>
    <w:p w14:paraId="5BF5F959" w14:textId="7777777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066BAE7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C10CA9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B3A02DD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5B8CAEAD" w14:textId="77777777" w:rsidR="00944C3D" w:rsidRPr="003607F0" w:rsidRDefault="00944C3D" w:rsidP="00944C3D"/>
    <w:p w14:paraId="3F160D3F" w14:textId="77777777" w:rsidR="00F47675" w:rsidRPr="00944C3D" w:rsidRDefault="00F47675" w:rsidP="00944C3D"/>
    <w:sectPr w:rsidR="00F47675" w:rsidRPr="00944C3D" w:rsidSect="00230C99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B8DD07" w14:textId="77777777" w:rsidR="00230C99" w:rsidRDefault="00230C99">
      <w:r>
        <w:separator/>
      </w:r>
    </w:p>
  </w:endnote>
  <w:endnote w:type="continuationSeparator" w:id="0">
    <w:p w14:paraId="187A1C39" w14:textId="77777777" w:rsidR="00230C99" w:rsidRDefault="00230C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5F6CE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646867">
      <w:rPr>
        <w:rStyle w:val="slostrany"/>
        <w:rFonts w:cs="Arial"/>
      </w:rPr>
      <w:t>7</w:t>
    </w:r>
    <w:r>
      <w:rPr>
        <w:rStyle w:val="slostrany"/>
        <w:rFonts w:cs="Arial"/>
      </w:rPr>
      <w:fldChar w:fldCharType="end"/>
    </w:r>
  </w:p>
  <w:p w14:paraId="596A01EB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07FFE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1FB0CD0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99A16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646867">
      <w:rPr>
        <w:rStyle w:val="slostrany"/>
        <w:sz w:val="16"/>
        <w:szCs w:val="16"/>
      </w:rPr>
      <w:t>16</w:t>
    </w:r>
    <w:r w:rsidRPr="00010D38">
      <w:rPr>
        <w:rStyle w:val="slostrany"/>
        <w:sz w:val="16"/>
        <w:szCs w:val="16"/>
      </w:rPr>
      <w:fldChar w:fldCharType="end"/>
    </w:r>
  </w:p>
  <w:p w14:paraId="1008E45C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FD54BD" w14:textId="77777777" w:rsidR="00230C99" w:rsidRDefault="00230C99">
      <w:r>
        <w:separator/>
      </w:r>
    </w:p>
  </w:footnote>
  <w:footnote w:type="continuationSeparator" w:id="0">
    <w:p w14:paraId="66D04F77" w14:textId="77777777" w:rsidR="00230C99" w:rsidRDefault="00230C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5472665">
    <w:abstractNumId w:val="13"/>
  </w:num>
  <w:num w:numId="2" w16cid:durableId="213391178">
    <w:abstractNumId w:val="17"/>
  </w:num>
  <w:num w:numId="3" w16cid:durableId="1319846279">
    <w:abstractNumId w:val="8"/>
  </w:num>
  <w:num w:numId="4" w16cid:durableId="1557205947">
    <w:abstractNumId w:val="7"/>
  </w:num>
  <w:num w:numId="5" w16cid:durableId="103627864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0095443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40892495">
    <w:abstractNumId w:val="20"/>
  </w:num>
  <w:num w:numId="8" w16cid:durableId="1624309978">
    <w:abstractNumId w:val="10"/>
  </w:num>
  <w:num w:numId="9" w16cid:durableId="1042482372">
    <w:abstractNumId w:val="0"/>
  </w:num>
  <w:num w:numId="10" w16cid:durableId="1315645933">
    <w:abstractNumId w:val="19"/>
  </w:num>
  <w:num w:numId="11" w16cid:durableId="273681691">
    <w:abstractNumId w:val="6"/>
  </w:num>
  <w:num w:numId="12" w16cid:durableId="617642444">
    <w:abstractNumId w:val="9"/>
  </w:num>
  <w:num w:numId="13" w16cid:durableId="910038729">
    <w:abstractNumId w:val="12"/>
  </w:num>
  <w:num w:numId="14" w16cid:durableId="1982154621">
    <w:abstractNumId w:val="15"/>
  </w:num>
  <w:num w:numId="15" w16cid:durableId="1065880420">
    <w:abstractNumId w:val="14"/>
  </w:num>
  <w:num w:numId="16" w16cid:durableId="356346602">
    <w:abstractNumId w:val="2"/>
  </w:num>
  <w:num w:numId="17" w16cid:durableId="141974005">
    <w:abstractNumId w:val="4"/>
  </w:num>
  <w:num w:numId="18" w16cid:durableId="861723">
    <w:abstractNumId w:val="11"/>
  </w:num>
  <w:num w:numId="19" w16cid:durableId="580532255">
    <w:abstractNumId w:val="5"/>
  </w:num>
  <w:num w:numId="20" w16cid:durableId="1150288076">
    <w:abstractNumId w:val="18"/>
  </w:num>
  <w:num w:numId="21" w16cid:durableId="1647083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rg1" w:val="201642"/>
    <w:docVar w:name="arg2" w:val="driver=asa11;dbf=d:\anasoft\data\tebys.db;dbn=tebys;eng=sql11;commlinks=tcpip{ip=192.168.24.10};uid=hromnikova;con=finus(10.15);pwd=a"/>
    <w:docVar w:name="arg3" w:val="0"/>
    <w:docVar w:name="arg4" w:val="C:\Users\HROMNI~1\AppData\Local\Temp\16254454.doc"/>
    <w:docVar w:name="arg5" w:val="2"/>
  </w:docVars>
  <w:rsids>
    <w:rsidRoot w:val="00646867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00DA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C99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E5DB0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41ED"/>
    <w:rsid w:val="005E5613"/>
    <w:rsid w:val="0060758C"/>
    <w:rsid w:val="006142E9"/>
    <w:rsid w:val="00614891"/>
    <w:rsid w:val="0062543C"/>
    <w:rsid w:val="00631973"/>
    <w:rsid w:val="00640B92"/>
    <w:rsid w:val="00643188"/>
    <w:rsid w:val="00646867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19DD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9716A"/>
    <w:rsid w:val="009A278B"/>
    <w:rsid w:val="009B2521"/>
    <w:rsid w:val="009D0BDD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C682D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3753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47639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496A"/>
    <w:rsid w:val="00F25CF9"/>
    <w:rsid w:val="00F42BB3"/>
    <w:rsid w:val="00F475A7"/>
    <w:rsid w:val="00F47675"/>
    <w:rsid w:val="00F50F2E"/>
    <w:rsid w:val="00F57F6C"/>
    <w:rsid w:val="00F61C7B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0B2BC4"/>
  <w15:docId w15:val="{AF9B194B-017E-4793-A9EC-F8999E32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1E8CF4-1D2F-46F5-A37A-66A48CE6F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2</TotalTime>
  <Pages>16</Pages>
  <Words>5265</Words>
  <Characters>30017</Characters>
  <Application>Microsoft Office Word</Application>
  <DocSecurity>0</DocSecurity>
  <Lines>250</Lines>
  <Paragraphs>70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HROMNIKOVA Jana</dc:creator>
  <cp:lastModifiedBy>KOSTELNA Marcela</cp:lastModifiedBy>
  <cp:revision>2</cp:revision>
  <cp:lastPrinted>2009-07-30T10:15:00Z</cp:lastPrinted>
  <dcterms:created xsi:type="dcterms:W3CDTF">2024-03-21T13:40:00Z</dcterms:created>
  <dcterms:modified xsi:type="dcterms:W3CDTF">2024-03-21T13:40:00Z</dcterms:modified>
</cp:coreProperties>
</file>