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06FD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3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5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F0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7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1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8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38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A2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8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F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2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6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28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B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55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16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8F9F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1E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5E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0E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DE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99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4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A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5C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1E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41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0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A7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19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A1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A9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B3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49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66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C3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E2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D3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B5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5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FA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12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81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5A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32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81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06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F1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5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D9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D4A5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30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015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37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BC2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8F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7F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81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14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483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50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00A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1C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C7B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1B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07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68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52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7B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D5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19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E72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7D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FB3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42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E9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96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54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40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B9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B2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28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69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5A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5789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00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49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FB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B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B7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43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02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4B0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B8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C6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2D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8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16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F8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79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5E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4F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7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0A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DD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23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0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7E8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1F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98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A0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86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C3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26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B9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87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3D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2D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1B950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5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2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D0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06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D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6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1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C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0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04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F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3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06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E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1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9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5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2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BC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2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8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2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6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20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5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C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9F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3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3B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2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36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B9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A1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F405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9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1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E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D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AF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3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B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F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2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B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4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A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5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D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F0E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E49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D0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E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9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0B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D9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D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C9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5A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D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B1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0C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8E5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8CD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25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10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77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F7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35A10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0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8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0B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1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0B2C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D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A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0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4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D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E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5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7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DA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2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71EB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6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7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8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1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9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A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A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B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3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2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CE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B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9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349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8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24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2D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6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9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9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F7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8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11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D68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B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1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1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B6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02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1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6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5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B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8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7C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0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B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BD1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E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3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F2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6E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4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7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E8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84D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BF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9D398" w14:textId="661A49B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B3753">
              <w:rPr>
                <w:rFonts w:ascii="Arial" w:hAnsi="Arial"/>
                <w:lang w:eastAsia="sk-SK"/>
              </w:rPr>
              <w:t>2</w:t>
            </w:r>
            <w:r w:rsidR="00F61C7B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4C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DD1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A9B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D7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5E5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92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87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6C0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C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0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D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A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A7E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F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1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2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7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1F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9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CA1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FAB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1B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320B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C070107" wp14:editId="43BF4CE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CDF7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C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29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84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E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4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3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C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C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7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1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6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47A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2A42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29B39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AC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CF5E7DA" wp14:editId="20CC56F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FE47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A2FE644" wp14:editId="7AA1979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BAE9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407FDA" wp14:editId="5975908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4C50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E359B8E" wp14:editId="399D3F4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92AE7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912C1B" wp14:editId="3C55F32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A5692D" w14:textId="5C464B0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B375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F61C7B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912C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3A5692D" w14:textId="5C464B0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B375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F61C7B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85F10B7" wp14:editId="021110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FB78B" w14:textId="5DD62EBB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F61C7B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5F10B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DEFB78B" w14:textId="5DD62EBB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F61C7B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3B7A34A" wp14:editId="17002D9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43DC7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9237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68DD9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0A598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CE102CB" wp14:editId="5F350DE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DDE89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162F69E" wp14:editId="1C9BB88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DE91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D02140B" wp14:editId="73C7A20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334B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CA054BD" wp14:editId="3DDFC14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8AFCBC" w14:textId="49CEB345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F61C7B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A054B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8AFCBC" w14:textId="49CEB345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F61C7B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C06D334" wp14:editId="3CE148E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2C35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9B5DB86" wp14:editId="40B359D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E8D04B" w14:textId="2C7F3919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F61C7B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B5DB8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3E8D04B" w14:textId="2C7F3919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F61C7B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B8AE68C" wp14:editId="5ABB67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2276D2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1A52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E2E2F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E9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4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8038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F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81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5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80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7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7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D1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7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3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94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7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9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D2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D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34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2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30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76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FA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5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0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C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9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957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E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5F8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FC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8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5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8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A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6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1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E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C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D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2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86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83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0E1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BB4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BC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AA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A4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D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9F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B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7F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E3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0B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8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58C7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3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0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78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37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E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B8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B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F6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1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FF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01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3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3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6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6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9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5F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1565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B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D4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5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E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A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B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1F7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4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7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A5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D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C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63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AA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E2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1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0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4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BD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42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57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D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5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1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C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1A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7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2B0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D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2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D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C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F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B7B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0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E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3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2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1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6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E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65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0A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1B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99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D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B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8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CE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0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1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0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4CC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01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DE7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758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58F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25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8B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A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C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F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C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9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3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5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C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CC4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5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C3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F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1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F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79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A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C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F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2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F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5A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1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3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3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45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B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B9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009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43C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F6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701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6D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08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C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2D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189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6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7876AE" wp14:editId="426DD7A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5EB0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0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C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5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C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0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C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E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50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EE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6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29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9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9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B2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1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6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B6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D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80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F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B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3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D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3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C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2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5F4E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BC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4BCF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546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0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AF66DAC" wp14:editId="2ADA10B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DDD75" w14:textId="77777777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36114979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36114979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5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40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E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D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72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B2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1F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30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BFFCEC" wp14:editId="0256A54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7E3AD" w14:textId="77777777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2021514286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2021514286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E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7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8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1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D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B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B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9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2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6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AF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66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0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2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AF5E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1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778C4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0BE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A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F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B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A5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35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2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C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A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7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0C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0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94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8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7942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65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C8B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8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1106452" wp14:editId="7CE5867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89DE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AC682D"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AC682D"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8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F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4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D2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E6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E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4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4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5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1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4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6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0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6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E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BB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9F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F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B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9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3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A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4D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34F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2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C399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DC97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2AC1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A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8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B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D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6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49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5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B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D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1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C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A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D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E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1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9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D5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7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4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D0FD5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F8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C646A8F" wp14:editId="0358B60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C68AF" w14:textId="77777777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722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1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7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F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4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99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45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4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2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66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2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6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E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C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6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C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4B3E31" wp14:editId="4A9DEB5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2F77C" w14:textId="77777777" w:rsidR="000B647F" w:rsidRDefault="006142E9" w:rsidP="00944C3D">
                                  <w:r>
                                    <w:t>2</w:t>
                                  </w:r>
                                  <w:r w:rsidR="00AC682D">
                                    <w:t>609/56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6142E9" w:rsidP="00944C3D">
                            <w:r>
                              <w:t>2</w:t>
                            </w:r>
                            <w:r w:rsidR="00AC682D">
                              <w:t>609/56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54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8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6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9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EB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D788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DA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E68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16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F98C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1889F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75A4718" wp14:editId="4D6619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524D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DC879A" wp14:editId="074B046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45E5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5B9B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596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D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6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2C8E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CC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B003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F494A5" wp14:editId="38F764B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2D62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8B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E3F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AE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CC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4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397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5FF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7F901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6C47E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5E0AEF5" wp14:editId="17A4AFF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A00F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353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3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D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5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B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5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D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8F1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78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7105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DDB0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0C91A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006596" wp14:editId="3E45FBD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65C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0D98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93CC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0E3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8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C1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6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6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6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8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25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D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CB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3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8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2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1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F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7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9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7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40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4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1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B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E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6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4C1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7B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96EED6" w14:textId="7E3ED02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B3753">
              <w:rPr>
                <w:rFonts w:ascii="Arial" w:hAnsi="Arial"/>
                <w:lang w:eastAsia="sk-SK"/>
              </w:rPr>
              <w:t>22.3.202</w:t>
            </w:r>
            <w:r w:rsidR="00F61C7B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554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010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297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4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EE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2B2E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801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13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5DB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5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B8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122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0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3C5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9D0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E3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77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1BD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6B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64D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3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91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B80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74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991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AD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B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D42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90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F0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29C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796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8DF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856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670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6BE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E2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0E3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8B4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061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4D3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B9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AC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E00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862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CB0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19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FE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B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D8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3E2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A2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706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A4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C2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AC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9B5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178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3A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6A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266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A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079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EFC64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B9697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2F2C9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CE718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E6054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649E2E" w14:textId="19787E89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E9B08F7" w14:textId="5CB3B23D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74C9A513" w14:textId="77777777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6714FF1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8AC78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8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7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3C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E1AA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4F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F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1E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88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4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7B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F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C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D4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E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3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8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7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C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5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5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B93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B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C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B68E3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1EDF395" w14:textId="77777777" w:rsidR="00944C3D" w:rsidRDefault="00944C3D" w:rsidP="00944C3D">
      <w:pPr>
        <w:rPr>
          <w:rFonts w:ascii="Arial" w:hAnsi="Arial"/>
        </w:rPr>
      </w:pPr>
    </w:p>
    <w:p w14:paraId="60A67BC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DE7B3F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CF11FA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957C6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77623D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A49070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BAC5B4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E9F8C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9D57F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966B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604521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E359CEF" w14:textId="77777777" w:rsidR="00944C3D" w:rsidRPr="008D0433" w:rsidRDefault="00AC682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Ing.Dušan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Nedoba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9D2723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7559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EDD7B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ECF07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7610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473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EC26D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67853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1170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0B8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9A3CA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E16926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2FABC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810018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1658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94382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01F6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C535AD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CFD22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75FD18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3BDED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85D42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CD52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CC77A0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1F5B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992987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7EF276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6918DF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A12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AF6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403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5B07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9012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4ACE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9E41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01E1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3FEA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B4CF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806C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1ED7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3C76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98F69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39C0E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BAA05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A3F5C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196B7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73BFA8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30738D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71CF04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C3B32B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6150B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95C35F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07419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0F15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5BB31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B19B8C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18F3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7A3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4AA0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E9038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4D20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999E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674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EF08B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739C6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E76C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D57F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2E1C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01F0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742F8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B4F02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12135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1FE55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51E09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C58EA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A227A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7BA91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B5A5D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4CAC4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1F254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8B2C5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D4503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BAC15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3B1E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A169D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0AB1A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F2D7C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F1EA0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F13BD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649ECE9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590C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DF499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BA48A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25FF5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1872D6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D128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058D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173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F36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6A65C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9E51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784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9CDE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FE9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BE1C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6CE9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B2B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B7304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85DE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B8F62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4CA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5BF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951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30D0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BF92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DC75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927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3452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D4C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517E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7CEB9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B6774C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AF887A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781D4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090F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8B01CD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4F372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502AA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4E35D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230C9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D73FED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086DD3E" w14:textId="77777777" w:rsidTr="00503750">
        <w:tc>
          <w:tcPr>
            <w:tcW w:w="2302" w:type="dxa"/>
            <w:vAlign w:val="center"/>
          </w:tcPr>
          <w:p w14:paraId="1605B0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3583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3E6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3FB7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146F9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AE86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0F86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46BA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B47E669" w14:textId="77777777" w:rsidTr="00503750">
        <w:tc>
          <w:tcPr>
            <w:tcW w:w="15593" w:type="dxa"/>
            <w:gridSpan w:val="8"/>
            <w:vAlign w:val="center"/>
          </w:tcPr>
          <w:p w14:paraId="10E27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B51116" w14:textId="77777777" w:rsidTr="00503750">
        <w:tc>
          <w:tcPr>
            <w:tcW w:w="2302" w:type="dxa"/>
            <w:vAlign w:val="center"/>
          </w:tcPr>
          <w:p w14:paraId="705F3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E59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B268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EE2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30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CDC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CFD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70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D01B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5D6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A814D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75FB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03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1BA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698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310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679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47C2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58C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E535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44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90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23F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FE7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F3E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E5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3D7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AC8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512DA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F51FA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0069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FFE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55D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EAE6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99E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DE87DD" w14:textId="77777777" w:rsidTr="00503750">
        <w:tc>
          <w:tcPr>
            <w:tcW w:w="2302" w:type="dxa"/>
            <w:vAlign w:val="center"/>
          </w:tcPr>
          <w:p w14:paraId="10607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F6F6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DE55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B61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B01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9D6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F3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A8A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4DED5" w14:textId="77777777" w:rsidTr="00503750">
        <w:tc>
          <w:tcPr>
            <w:tcW w:w="15593" w:type="dxa"/>
            <w:gridSpan w:val="8"/>
            <w:vAlign w:val="center"/>
          </w:tcPr>
          <w:p w14:paraId="260F0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F1189DA" w14:textId="77777777" w:rsidTr="00503750">
        <w:tc>
          <w:tcPr>
            <w:tcW w:w="2302" w:type="dxa"/>
            <w:vAlign w:val="center"/>
          </w:tcPr>
          <w:p w14:paraId="43754A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C54C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63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CBC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8F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C7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7BB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3472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5E00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E24B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A788A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09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0F9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D32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455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5F96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1289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767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E0C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81527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9EFC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646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1F0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72B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FFD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B8F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E9A5A" w14:textId="77777777" w:rsidTr="00503750">
        <w:tc>
          <w:tcPr>
            <w:tcW w:w="2302" w:type="dxa"/>
            <w:vAlign w:val="center"/>
          </w:tcPr>
          <w:p w14:paraId="02DC6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E0A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84A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F28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9A9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86E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00F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44E6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44CC0" w14:textId="77777777" w:rsidTr="00503750">
        <w:tc>
          <w:tcPr>
            <w:tcW w:w="15593" w:type="dxa"/>
            <w:gridSpan w:val="8"/>
            <w:vAlign w:val="center"/>
          </w:tcPr>
          <w:p w14:paraId="54546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18BD04" w14:textId="77777777" w:rsidTr="00503750">
        <w:tc>
          <w:tcPr>
            <w:tcW w:w="2302" w:type="dxa"/>
            <w:vAlign w:val="center"/>
          </w:tcPr>
          <w:p w14:paraId="51014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4EEA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963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13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2EF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CC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EE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4D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B6B7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A17F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3E961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408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34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CC3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750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E27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5DB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C196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F5D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46B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C6E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0B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046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E37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9CE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A2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D78D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226E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E4E4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7E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CC7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975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64B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214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23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8CEA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031D5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8C518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4D7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5C84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4E40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B6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59B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21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861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B89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AD78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81FE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1BCA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34D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FA7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08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BC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AB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9F2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1B422B" w14:textId="77777777" w:rsidR="00944C3D" w:rsidRDefault="00944C3D" w:rsidP="00944C3D">
      <w:pPr>
        <w:rPr>
          <w:rFonts w:ascii="Arial" w:hAnsi="Arial"/>
          <w:b/>
        </w:rPr>
      </w:pPr>
    </w:p>
    <w:p w14:paraId="15C6233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8C10590" w14:textId="77777777" w:rsidTr="00503750">
        <w:tc>
          <w:tcPr>
            <w:tcW w:w="1944" w:type="dxa"/>
            <w:vAlign w:val="center"/>
          </w:tcPr>
          <w:p w14:paraId="6D41EC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5202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E579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C50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E937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AE2A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4A79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C87CA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05E4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C50A6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D03A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07EBA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B69D64" w14:textId="77777777" w:rsidTr="00503750">
        <w:tc>
          <w:tcPr>
            <w:tcW w:w="15685" w:type="dxa"/>
            <w:gridSpan w:val="12"/>
            <w:vAlign w:val="center"/>
          </w:tcPr>
          <w:p w14:paraId="2FFF3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F91FFA" w14:textId="77777777" w:rsidTr="00503750">
        <w:tc>
          <w:tcPr>
            <w:tcW w:w="1944" w:type="dxa"/>
            <w:vAlign w:val="center"/>
          </w:tcPr>
          <w:p w14:paraId="34C0F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7CD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16B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B10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3F1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A7C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5CC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5AD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D16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CEA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CF9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C75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0526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74CA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CEF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91B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FB8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94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75C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ADB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98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6F8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AAB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B1D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54B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62B5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761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9185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29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F3B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BC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AFE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D21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CA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963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7C4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683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86F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86F3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A9D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8CB0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D7A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36B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8427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7D26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E8D1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5547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4971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2BB5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1DD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888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4FA726" w14:textId="77777777" w:rsidTr="00503750">
        <w:tc>
          <w:tcPr>
            <w:tcW w:w="1944" w:type="dxa"/>
            <w:vAlign w:val="center"/>
          </w:tcPr>
          <w:p w14:paraId="23BE9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F2D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243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499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7D3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44F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0BA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D90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AE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339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E67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433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5914E" w14:textId="77777777" w:rsidTr="00503750">
        <w:tc>
          <w:tcPr>
            <w:tcW w:w="15685" w:type="dxa"/>
            <w:gridSpan w:val="12"/>
            <w:vAlign w:val="center"/>
          </w:tcPr>
          <w:p w14:paraId="47CC44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7D1466" w14:textId="77777777" w:rsidTr="00503750">
        <w:tc>
          <w:tcPr>
            <w:tcW w:w="1944" w:type="dxa"/>
            <w:vAlign w:val="center"/>
          </w:tcPr>
          <w:p w14:paraId="735408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E51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478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403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DAD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77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F98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317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4F2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042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24E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846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E45D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0847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141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BC6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0F9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C08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7F1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9C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3D5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FF9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5EB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025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BB8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BF21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E2A9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2C6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1A0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C6D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730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AA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518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503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E51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99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FB8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B4C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30592" w14:textId="77777777" w:rsidTr="00503750">
        <w:tc>
          <w:tcPr>
            <w:tcW w:w="1944" w:type="dxa"/>
            <w:vAlign w:val="center"/>
          </w:tcPr>
          <w:p w14:paraId="52028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21C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1C2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EB9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332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C4A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6AC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447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E38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08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1C1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E56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C068C" w14:textId="77777777" w:rsidTr="00503750">
        <w:tc>
          <w:tcPr>
            <w:tcW w:w="15685" w:type="dxa"/>
            <w:gridSpan w:val="12"/>
            <w:vAlign w:val="center"/>
          </w:tcPr>
          <w:p w14:paraId="49399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3A0B45" w14:textId="77777777" w:rsidTr="00503750">
        <w:tc>
          <w:tcPr>
            <w:tcW w:w="1944" w:type="dxa"/>
            <w:vAlign w:val="center"/>
          </w:tcPr>
          <w:p w14:paraId="5C840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FAF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0CE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9A1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1B6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973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0A0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391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144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E8A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DB0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34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594F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1CF4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6D2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6DA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05C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606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453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21D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3F3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54C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65C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30F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351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4822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4F8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701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AD4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3A1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DB0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04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80F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E3A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B0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07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876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BF9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23C4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C5290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7A7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59D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D5C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E09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4A5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758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D5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8D5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942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83C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615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9AC8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1EE9A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81B44D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77CD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743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7C7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23B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42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D28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FA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A1D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FF7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3CD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FF4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E73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65C3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92E0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BBB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5E0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B2D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E19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2BD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A5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BA8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D14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D36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C8C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A35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CD1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48FB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D6339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0DF2EE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8620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9C3D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B1C328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D166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091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0397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CB4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90FA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CBC3A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D98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61F6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559C4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D1EA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D04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5A286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CC45D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5BF11F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9F33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D80CD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4BD8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CBFA9D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E20A6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590A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60C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79892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E27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D6634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EBF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D64E9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904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2A216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51D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92A1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59A54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AE16FE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25B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F121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3C42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7E294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A6AB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432B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C1832F" w14:textId="77777777" w:rsidTr="00503750">
        <w:trPr>
          <w:trHeight w:val="1073"/>
        </w:trPr>
        <w:tc>
          <w:tcPr>
            <w:tcW w:w="3614" w:type="dxa"/>
            <w:vMerge/>
          </w:tcPr>
          <w:p w14:paraId="358EF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3D9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A42B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B7F0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517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6BDE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0379E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CA5F811" w14:textId="77777777" w:rsidTr="00503750">
        <w:trPr>
          <w:trHeight w:val="283"/>
        </w:trPr>
        <w:tc>
          <w:tcPr>
            <w:tcW w:w="3614" w:type="dxa"/>
          </w:tcPr>
          <w:p w14:paraId="5AD28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8DCE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D8AC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4D1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AE2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38B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850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61E7AD" w14:textId="77777777" w:rsidTr="00503750">
        <w:trPr>
          <w:trHeight w:val="283"/>
        </w:trPr>
        <w:tc>
          <w:tcPr>
            <w:tcW w:w="3614" w:type="dxa"/>
          </w:tcPr>
          <w:p w14:paraId="262A6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00AA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93C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9FBA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B4B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09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A23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DAE80A" w14:textId="77777777" w:rsidTr="00503750">
        <w:trPr>
          <w:trHeight w:val="283"/>
        </w:trPr>
        <w:tc>
          <w:tcPr>
            <w:tcW w:w="3614" w:type="dxa"/>
          </w:tcPr>
          <w:p w14:paraId="7401A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0236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DF2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255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C533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502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50DA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048DD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C2528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A8935A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7E44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C0BD5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D176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D594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DA64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F336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271E9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70D4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343C9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B9DC2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DB7E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F30E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41D5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EA14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A4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4C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E4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AF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C6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C76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11F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AAA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739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1CE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D1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C05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99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73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88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92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3C1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8C3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74E2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0102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FD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F7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F3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41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22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6A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4CA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664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651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90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4DA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9D2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3CC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08F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F3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7EC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089F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9742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550D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00F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5E7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42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10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BE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0C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51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752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92E5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EA65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7219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B2BC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FE3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09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35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5E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53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4A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2D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725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6B17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3ED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9F2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FF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0F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95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F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76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2A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137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AD2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6C4C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5D07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46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87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3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A3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82A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34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E28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FF7B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E52AF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ADC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88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F7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A0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1E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0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46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00C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6813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27B2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3B59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C893E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1DE7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6B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90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65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E5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09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CA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9BC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B714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5E0B2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83F3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3B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72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16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34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91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9E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486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C505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817F8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90773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DEEA9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F580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471D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3CEA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0942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554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96B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F29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8F5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40C4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057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09DD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704C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30BC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A934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CC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F82B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7272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230C9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BC4B4F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5F46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1B476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82E418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F904B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ADA0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F06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7F9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73F9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51DB1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193B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76D2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77E9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42D2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84F2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1D977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4E8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DC2D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C4BD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AB54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C747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18E61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D48C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D89F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5DE9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E48F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6210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7530E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33EF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9FD5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BE11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A0B6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834E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C4ED2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EE1E5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3732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9E93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7FDC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4ADB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AC330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CA060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55DC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0835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E79B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4EC3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2E1B68" w14:textId="77777777" w:rsidR="00944C3D" w:rsidRDefault="00944C3D" w:rsidP="00944C3D">
      <w:pPr>
        <w:rPr>
          <w:rFonts w:ascii="Arial" w:hAnsi="Arial"/>
          <w:b/>
        </w:rPr>
      </w:pPr>
    </w:p>
    <w:p w14:paraId="33DE67C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46274D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63F4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43130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E25AC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64B04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707E1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FDC03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2A3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937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AD39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F5EF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1595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BC34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E8E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CEB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196F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A8DEF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35E0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9853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6AC5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11A9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48DA7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E7DC15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96F9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94A7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19C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F18DA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1D4F12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16F6BD6" w14:textId="77777777" w:rsidTr="00503750">
        <w:tc>
          <w:tcPr>
            <w:tcW w:w="2835" w:type="dxa"/>
            <w:vAlign w:val="center"/>
          </w:tcPr>
          <w:p w14:paraId="41342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9C9F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52F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35A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77337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A156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707263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A88CD3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D35234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7170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5B8F9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A1174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0612A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81C9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8516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6804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5A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86F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4B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935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CD8A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D2DC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0E42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EB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01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472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B65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31A0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5C034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9A9A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30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AB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AA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F1F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62E6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0F9E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E6B1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13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DA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8A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34D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BDDF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3403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F39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62B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8A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A12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85A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63C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DE7A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6FE6A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456F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7D9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F6E6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F9FF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0F7AB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E2D29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BB588C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4C19CC" w14:textId="77777777" w:rsidR="00944C3D" w:rsidRDefault="00944C3D" w:rsidP="00944C3D">
      <w:pPr>
        <w:rPr>
          <w:rFonts w:ascii="Arial" w:hAnsi="Arial"/>
          <w:b/>
        </w:rPr>
      </w:pPr>
    </w:p>
    <w:p w14:paraId="28867E1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F01342" w14:textId="77777777" w:rsidTr="00503750">
        <w:tc>
          <w:tcPr>
            <w:tcW w:w="2835" w:type="dxa"/>
            <w:vAlign w:val="center"/>
          </w:tcPr>
          <w:p w14:paraId="4AA08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A7C7A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80B0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80562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8FD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6E58A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9E0FE0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B1FC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D6C3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E08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C72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3BC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E9D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2A8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7D8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5A31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CC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1A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D0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C4E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9EC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89E5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33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76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77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4C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87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87A6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396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16B4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F2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56A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D6A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FAD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5ED1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8BCF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199C4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1FD9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E4BB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03CB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AE7E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A5F23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C49CD7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BC2571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65B6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AB2E3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706A71F" w14:textId="77777777" w:rsidTr="00503750">
        <w:trPr>
          <w:trHeight w:val="699"/>
        </w:trPr>
        <w:tc>
          <w:tcPr>
            <w:tcW w:w="3502" w:type="dxa"/>
            <w:vMerge/>
          </w:tcPr>
          <w:p w14:paraId="5994F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3460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F91C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40DF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462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FE0F81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9A1C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32CEA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D3D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11A1E5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0A46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5B43E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2F30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C756E9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202C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4874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97B6C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3B756E9" w14:textId="77777777" w:rsidTr="00503750">
        <w:trPr>
          <w:trHeight w:val="593"/>
        </w:trPr>
        <w:tc>
          <w:tcPr>
            <w:tcW w:w="3497" w:type="dxa"/>
          </w:tcPr>
          <w:p w14:paraId="3E4B3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6076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65A5D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8715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8DD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C8FF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476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E4C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529DD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7E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72D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E8A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A4589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E87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62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9F1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3E4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A0A0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5F1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1E1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EFFA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05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97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832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3445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602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AFF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41B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0C7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43CE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4AB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214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7A8D7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91B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28E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2EF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80C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605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C7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BFBE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A5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7098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281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808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DB3A6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5CA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6B9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6646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C7F018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9E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5B7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E6A4F9" w14:textId="77777777" w:rsidR="00944C3D" w:rsidRDefault="00944C3D" w:rsidP="00944C3D">
      <w:pPr>
        <w:rPr>
          <w:rFonts w:ascii="Arial" w:hAnsi="Arial"/>
          <w:b/>
        </w:rPr>
      </w:pPr>
    </w:p>
    <w:p w14:paraId="0D53D155" w14:textId="77777777" w:rsidR="00944C3D" w:rsidRDefault="00944C3D" w:rsidP="00944C3D">
      <w:pPr>
        <w:rPr>
          <w:rFonts w:ascii="Arial" w:hAnsi="Arial"/>
          <w:b/>
        </w:rPr>
      </w:pPr>
    </w:p>
    <w:p w14:paraId="63925A6E" w14:textId="77777777" w:rsidR="00944C3D" w:rsidRDefault="00944C3D" w:rsidP="00944C3D">
      <w:pPr>
        <w:rPr>
          <w:rFonts w:ascii="Arial" w:hAnsi="Arial"/>
          <w:b/>
        </w:rPr>
      </w:pPr>
    </w:p>
    <w:p w14:paraId="00A422C7" w14:textId="77777777" w:rsidR="00944C3D" w:rsidRDefault="00944C3D" w:rsidP="00944C3D">
      <w:pPr>
        <w:rPr>
          <w:rFonts w:ascii="Arial" w:hAnsi="Arial"/>
          <w:b/>
        </w:rPr>
      </w:pPr>
    </w:p>
    <w:p w14:paraId="33D6E69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B948892" w14:textId="77777777" w:rsidTr="00503750">
        <w:tc>
          <w:tcPr>
            <w:tcW w:w="2622" w:type="dxa"/>
            <w:vAlign w:val="center"/>
          </w:tcPr>
          <w:p w14:paraId="5658EE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CC15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6A41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4CDE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3FC7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7233B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B17E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D3C7D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49B0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8F2C6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C483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0684B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B69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B554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EA1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AD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8A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A8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79DE4F" w14:textId="77777777" w:rsidTr="00503750">
        <w:tc>
          <w:tcPr>
            <w:tcW w:w="2622" w:type="dxa"/>
            <w:vAlign w:val="center"/>
          </w:tcPr>
          <w:p w14:paraId="2C27C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CB6D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DD50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921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D3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FC7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42D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1261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523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C8A6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CF3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DBA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EC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241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26F2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212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EC8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DF0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45A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753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48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D45824" w14:textId="77777777" w:rsidTr="00503750">
        <w:tc>
          <w:tcPr>
            <w:tcW w:w="2622" w:type="dxa"/>
            <w:vAlign w:val="center"/>
          </w:tcPr>
          <w:p w14:paraId="6535909A" w14:textId="092265EC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73" w:type="dxa"/>
            <w:vAlign w:val="center"/>
          </w:tcPr>
          <w:p w14:paraId="52F9468D" w14:textId="47D4AAA2" w:rsidR="00944C3D" w:rsidRPr="008C56AB" w:rsidRDefault="00F61C7B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34750</w:t>
            </w:r>
          </w:p>
        </w:tc>
        <w:tc>
          <w:tcPr>
            <w:tcW w:w="1275" w:type="dxa"/>
            <w:vAlign w:val="center"/>
          </w:tcPr>
          <w:p w14:paraId="40146A9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A48D9E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7DC2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CE0CF8" w14:textId="0AEAD58A" w:rsidR="00944C3D" w:rsidRPr="008C56AB" w:rsidRDefault="00F61C7B" w:rsidP="00BB3753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36595</w:t>
            </w:r>
          </w:p>
        </w:tc>
      </w:tr>
      <w:tr w:rsidR="0099716A" w:rsidRPr="00050529" w14:paraId="2E188D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463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61D4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23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584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531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F8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56EAF9" w14:textId="77777777" w:rsidTr="00503750">
        <w:tc>
          <w:tcPr>
            <w:tcW w:w="2622" w:type="dxa"/>
            <w:vAlign w:val="center"/>
          </w:tcPr>
          <w:p w14:paraId="7EE666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8010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DA5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7D3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59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50A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AC36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28121C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54D2E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268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236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292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7E7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23C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8ED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DBD3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094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7DA5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C43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DA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09D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59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3B00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5C8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7E88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D79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B8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ECE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DAA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A337FD" w14:textId="77777777" w:rsidTr="00503750">
        <w:tc>
          <w:tcPr>
            <w:tcW w:w="2622" w:type="dxa"/>
            <w:vAlign w:val="center"/>
          </w:tcPr>
          <w:p w14:paraId="4F9FF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801F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300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865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DFE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A77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8FE65F" w14:textId="77777777" w:rsidTr="00503750">
        <w:tc>
          <w:tcPr>
            <w:tcW w:w="2622" w:type="dxa"/>
            <w:vAlign w:val="center"/>
          </w:tcPr>
          <w:p w14:paraId="0CA7B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A1CB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F00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A8A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57F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721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A3A1A7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8597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F10789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EFE45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17DE7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1BEFEB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3E406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21640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2ABC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6B569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DA5A2E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668349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5A5AE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A40B3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84FBA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7DB7B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123B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DE533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E6E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EE40D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6C5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FA26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3AD01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33E8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7D71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065F3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6202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6795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CC1C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BEF8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FC4C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0FD84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D3B0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D5F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0523B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880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336D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F023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998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ED5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E428F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E93E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60E7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951F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13A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1402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B761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C828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27F93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59009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88D84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6CD0D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95D99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CFE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01464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A99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E96A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A4F0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55CC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ABE7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BD18E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116D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99D7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FEB1F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00DD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12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6ECFF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DB0F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5094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F54C3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8E58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E71F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A47E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8E891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240C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120B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4417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ADDFEA3" w14:textId="77777777" w:rsidTr="00503750">
        <w:tc>
          <w:tcPr>
            <w:tcW w:w="2835" w:type="dxa"/>
            <w:vAlign w:val="center"/>
          </w:tcPr>
          <w:p w14:paraId="055080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C555D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FCB5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6C70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BB25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4FB6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096AC1" w14:textId="77777777" w:rsidTr="00503750">
        <w:tc>
          <w:tcPr>
            <w:tcW w:w="2835" w:type="dxa"/>
            <w:vAlign w:val="center"/>
          </w:tcPr>
          <w:p w14:paraId="117E8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EAE4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64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F1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711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A24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E1A90" w14:textId="77777777" w:rsidTr="00503750">
        <w:tc>
          <w:tcPr>
            <w:tcW w:w="2835" w:type="dxa"/>
            <w:vAlign w:val="center"/>
          </w:tcPr>
          <w:p w14:paraId="47512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070D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C8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BB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852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9E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4065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FDB6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151B1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17C5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43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515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D010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EDC1E66" w14:textId="77777777" w:rsidTr="00503750">
        <w:tc>
          <w:tcPr>
            <w:tcW w:w="2835" w:type="dxa"/>
            <w:vAlign w:val="center"/>
          </w:tcPr>
          <w:p w14:paraId="6773B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CFE7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4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F4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0A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C65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3BF5C" w14:textId="77777777" w:rsidTr="00503750">
        <w:tc>
          <w:tcPr>
            <w:tcW w:w="2835" w:type="dxa"/>
            <w:vAlign w:val="center"/>
          </w:tcPr>
          <w:p w14:paraId="7D86F2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D0BD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7C1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AE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FE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9D0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4B34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680EE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B3C73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DBDA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D2D1B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35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98370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4CDE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CDDB4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0507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94B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C22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5A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C81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ECECA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4021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073C2CB" w14:textId="77777777" w:rsidTr="00503750">
        <w:tc>
          <w:tcPr>
            <w:tcW w:w="2552" w:type="dxa"/>
            <w:shd w:val="clear" w:color="auto" w:fill="auto"/>
            <w:vAlign w:val="center"/>
          </w:tcPr>
          <w:p w14:paraId="644C73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3FBC9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5E51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66EFC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AC8B2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2E74F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404C2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5AF69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57817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B1952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6D67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A7BDC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E492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7058D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B11856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383C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7AAF6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127B64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88DD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17476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9D76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FCDB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0CFA86A" w14:textId="77777777" w:rsidTr="00503750">
        <w:tc>
          <w:tcPr>
            <w:tcW w:w="4395" w:type="dxa"/>
            <w:vMerge/>
          </w:tcPr>
          <w:p w14:paraId="551A83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527F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C962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5361D5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97C8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A169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096D3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8064A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810C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6712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54D89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BB5CC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46550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DDB2C5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C41A0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76D25DE" w14:textId="77777777" w:rsidTr="00503750">
        <w:tc>
          <w:tcPr>
            <w:tcW w:w="4395" w:type="dxa"/>
            <w:vAlign w:val="center"/>
          </w:tcPr>
          <w:p w14:paraId="1AE26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9BEB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76BE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ECD57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1528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6B3A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2BEB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00050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8C6CA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D5BB2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CAD2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ACAC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CE4F90" w14:textId="077AE075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9CF159D" w14:textId="5E101377" w:rsidR="00944C3D" w:rsidRPr="008C56AB" w:rsidRDefault="00F61C7B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9634</w:t>
            </w:r>
          </w:p>
        </w:tc>
        <w:tc>
          <w:tcPr>
            <w:tcW w:w="2835" w:type="dxa"/>
            <w:vAlign w:val="center"/>
          </w:tcPr>
          <w:p w14:paraId="287CFA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5C1A2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C6381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4F4493D" w14:textId="77777777" w:rsidTr="00503750">
        <w:tc>
          <w:tcPr>
            <w:tcW w:w="4395" w:type="dxa"/>
            <w:vAlign w:val="center"/>
          </w:tcPr>
          <w:p w14:paraId="30740A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EC45D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E3AE8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A6CA8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AAA6B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6E411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81B2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F46E2B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1B469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30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4F8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8128B3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D758F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2087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D25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D2B760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A7427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527EDB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D7643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3FF3CC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75CD1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ED085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9F8D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CB21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CEB7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68661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E5352D5" w14:textId="77777777" w:rsidTr="00503750">
        <w:tc>
          <w:tcPr>
            <w:tcW w:w="1843" w:type="dxa"/>
            <w:vAlign w:val="center"/>
          </w:tcPr>
          <w:p w14:paraId="5920A9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519B2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5E5A1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5755A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2274E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8F645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C54E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0E4FA88" w14:textId="77777777" w:rsidTr="00503750">
        <w:tc>
          <w:tcPr>
            <w:tcW w:w="1843" w:type="dxa"/>
            <w:vAlign w:val="center"/>
          </w:tcPr>
          <w:p w14:paraId="1D9D7F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E2224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EB69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56C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80E3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947A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3E23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47864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6C18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CE5C8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5570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C923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5974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DC61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9F59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5BF108" w14:textId="77777777" w:rsidTr="00503750">
        <w:tc>
          <w:tcPr>
            <w:tcW w:w="1843" w:type="dxa"/>
            <w:vAlign w:val="center"/>
          </w:tcPr>
          <w:p w14:paraId="4EF7D3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8415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329B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8CAC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CCF3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B8CC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7B25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0D2DC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F3A87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37A04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1D6B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A073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8505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3028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8082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31E89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1A182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C221C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9AF4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AEC4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B637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7636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03D5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B3E0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C63E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1B333C8" w14:textId="77777777" w:rsidTr="00503750">
        <w:trPr>
          <w:trHeight w:val="664"/>
        </w:trPr>
        <w:tc>
          <w:tcPr>
            <w:tcW w:w="3372" w:type="dxa"/>
          </w:tcPr>
          <w:p w14:paraId="424A22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10DD5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AD53D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C57B4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D65A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44B2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27E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26DCF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BC335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0A2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19F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8950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F7377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177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C60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1094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9D11B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132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96A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2C2C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174F7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50E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2A9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AA2B0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2A7359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BED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3FC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1E4C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F20DA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BDEB7ED" w14:textId="77777777" w:rsidTr="00503750">
        <w:tc>
          <w:tcPr>
            <w:tcW w:w="2835" w:type="dxa"/>
            <w:vAlign w:val="center"/>
          </w:tcPr>
          <w:p w14:paraId="24022F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2EA38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E8B96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C171C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B24A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FF99363" w14:textId="77777777" w:rsidTr="00503750">
        <w:tc>
          <w:tcPr>
            <w:tcW w:w="2835" w:type="dxa"/>
          </w:tcPr>
          <w:p w14:paraId="0A42E8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3CB0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D33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B1F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791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8616F6" w14:textId="77777777" w:rsidTr="00503750">
        <w:tc>
          <w:tcPr>
            <w:tcW w:w="2835" w:type="dxa"/>
          </w:tcPr>
          <w:p w14:paraId="149816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9ACC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802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744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CAF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428F1E" w14:textId="77777777" w:rsidTr="00503750">
        <w:tc>
          <w:tcPr>
            <w:tcW w:w="2835" w:type="dxa"/>
          </w:tcPr>
          <w:p w14:paraId="472BA1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FF0C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C8A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ABA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935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D7900A" w14:textId="77777777" w:rsidTr="00503750">
        <w:tc>
          <w:tcPr>
            <w:tcW w:w="2835" w:type="dxa"/>
            <w:vAlign w:val="center"/>
          </w:tcPr>
          <w:p w14:paraId="76795B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8A5C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AE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540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ACA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BC7BED" w14:textId="77777777" w:rsidTr="00503750">
        <w:tc>
          <w:tcPr>
            <w:tcW w:w="2835" w:type="dxa"/>
            <w:vAlign w:val="center"/>
          </w:tcPr>
          <w:p w14:paraId="3EBD9F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BA5A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622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425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4DF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9E4B71" w14:textId="77777777" w:rsidTr="00503750">
        <w:tc>
          <w:tcPr>
            <w:tcW w:w="2835" w:type="dxa"/>
          </w:tcPr>
          <w:p w14:paraId="39EB24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CEE3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766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B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39F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B51065" w14:textId="77777777" w:rsidTr="00503750">
        <w:tc>
          <w:tcPr>
            <w:tcW w:w="2835" w:type="dxa"/>
          </w:tcPr>
          <w:p w14:paraId="2AC0FC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8AF1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9DD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EA2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9BF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257ED" w14:textId="77777777" w:rsidTr="00503750">
        <w:tc>
          <w:tcPr>
            <w:tcW w:w="2835" w:type="dxa"/>
          </w:tcPr>
          <w:p w14:paraId="5242C2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3A7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442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E9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1B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03F75E" w14:textId="77777777" w:rsidR="00944C3D" w:rsidRDefault="00944C3D" w:rsidP="00944C3D">
      <w:pPr>
        <w:rPr>
          <w:rFonts w:ascii="Arial" w:hAnsi="Arial"/>
          <w:b/>
        </w:rPr>
      </w:pPr>
    </w:p>
    <w:p w14:paraId="6135839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1CC79B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D0581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74A04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896F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C962E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87594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16025E0" w14:textId="77777777" w:rsidTr="00503750">
        <w:trPr>
          <w:trHeight w:val="443"/>
        </w:trPr>
        <w:tc>
          <w:tcPr>
            <w:tcW w:w="2560" w:type="dxa"/>
          </w:tcPr>
          <w:p w14:paraId="2C65F9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F287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205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F80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87C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6AF1A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099EB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BFDA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05C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6EB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283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7ED9F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C51C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9F4D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FFD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472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69A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93454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D7B73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1A2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B35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A73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67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D59EF8" w14:textId="77777777" w:rsidR="00944C3D" w:rsidRDefault="00944C3D" w:rsidP="00944C3D">
      <w:pPr>
        <w:rPr>
          <w:rFonts w:ascii="Arial" w:hAnsi="Arial"/>
          <w:b/>
        </w:rPr>
      </w:pPr>
    </w:p>
    <w:p w14:paraId="40405268" w14:textId="77777777" w:rsidR="00944C3D" w:rsidRDefault="00944C3D" w:rsidP="00944C3D">
      <w:pPr>
        <w:rPr>
          <w:rFonts w:ascii="Arial" w:hAnsi="Arial"/>
          <w:b/>
        </w:rPr>
      </w:pPr>
    </w:p>
    <w:p w14:paraId="7EA6301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8904ADC" w14:textId="77777777" w:rsidR="00944C3D" w:rsidRDefault="00944C3D" w:rsidP="00944C3D">
      <w:pPr>
        <w:rPr>
          <w:rFonts w:ascii="Arial" w:hAnsi="Arial"/>
          <w:b/>
        </w:rPr>
      </w:pPr>
    </w:p>
    <w:p w14:paraId="6294A5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3D33C7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A4A9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713E4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13330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D5B2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C3BB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0BA3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864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B9AF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02D7C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0702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FE52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DDA9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85DF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D29D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FAA0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AEA8C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8E17A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11B467C" w14:textId="77777777" w:rsidTr="00503750">
        <w:trPr>
          <w:trHeight w:val="677"/>
        </w:trPr>
        <w:tc>
          <w:tcPr>
            <w:tcW w:w="3358" w:type="dxa"/>
          </w:tcPr>
          <w:p w14:paraId="102DA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1B764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925D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DFD1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6BC4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7540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777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50FD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6E30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74C2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181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3432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0E4D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4C38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02F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55C0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9002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EB44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2B2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4C5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B57F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AD5F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CD5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22C20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B61BA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3B8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E6E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799B7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4E35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52466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598B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B3C58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E6E00E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08ABB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47C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891B1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D255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3D0F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7A4C6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8E0F6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95F7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D254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F0476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EF0BF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ABA1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077631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46A4A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CB235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C430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34D41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2141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9EAC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2F3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DFC5B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FB91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AEBC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3A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54A0B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1B0FA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997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C00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09AC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A68A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13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39F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D485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2CA6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065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BAD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037D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E5364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32439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9603E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43CB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FE85C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BA495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57D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C423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480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483B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9D7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E953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C3F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45D2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3016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3CE4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73C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EFDE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A51E2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824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E26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4BD32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D4771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DDF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29F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F077E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33BE1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2B8150" w14:textId="77777777" w:rsidTr="00503750">
        <w:tc>
          <w:tcPr>
            <w:tcW w:w="3686" w:type="dxa"/>
            <w:vAlign w:val="center"/>
          </w:tcPr>
          <w:p w14:paraId="341154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DF9C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87763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F446E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0C99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5F24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0D1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FF458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5673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1BB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A5C1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83170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1BC1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CD14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A71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04DE5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179EF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43A5CC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D23F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E04B7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397C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6BC33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D0063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E6B8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3761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71BC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64F4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9D3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A7D93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9369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94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678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8F383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442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FB02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01A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37636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6C808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8BA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8AA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68CAB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4EC7E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C34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10C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52B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CC7B2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9E4DC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2ADB1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1AC2B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0AD47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27D59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7DA5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B388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AAF1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EAFC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AF1B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BABC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F82A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07D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45C1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CE7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D760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9C2F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0B63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FE73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E7B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C73F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BE489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79523B" w14:textId="77777777" w:rsidR="00944C3D" w:rsidRDefault="00944C3D" w:rsidP="00944C3D">
      <w:pPr>
        <w:rPr>
          <w:sz w:val="22"/>
          <w:szCs w:val="22"/>
        </w:rPr>
      </w:pPr>
    </w:p>
    <w:p w14:paraId="6F548130" w14:textId="77777777" w:rsidR="00944C3D" w:rsidRDefault="00944C3D" w:rsidP="00944C3D">
      <w:pPr>
        <w:rPr>
          <w:sz w:val="22"/>
          <w:szCs w:val="22"/>
        </w:rPr>
      </w:pPr>
    </w:p>
    <w:p w14:paraId="17ED13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D20B24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A63F3D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78EFC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8729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4A215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2583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B0A1B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F4505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F5DC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412A9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A58F06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DBAF2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7ED1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031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83D2E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0B6D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E65F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0E5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02A43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3FE2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4CE2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0BE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9A03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6299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E94E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CBA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66EE4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890E9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A5BB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476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CB23D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CF32C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DB6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DAB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9177A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2AEC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6B2C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9B6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A721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C48B1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6C18A4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21810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03CD1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82F399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15FA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E2D4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E117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52F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6334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29CE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FEAC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88A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415F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F2F9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3552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1FF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22FA0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FB7B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EAFE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923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3D03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DDDA5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0F3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F62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5F46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CAF5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346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C22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590BB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A19CCC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D09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F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23C0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4383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A3E4AD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2C9C3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4E30E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FB70F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CCDE2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68C90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BF5F95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66BA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10C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3A02D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B8CAEAD" w14:textId="77777777" w:rsidR="00944C3D" w:rsidRPr="003607F0" w:rsidRDefault="00944C3D" w:rsidP="00944C3D"/>
    <w:p w14:paraId="3F160D3F" w14:textId="77777777" w:rsidR="00F47675" w:rsidRPr="00944C3D" w:rsidRDefault="00F47675" w:rsidP="00944C3D"/>
    <w:sectPr w:rsidR="00F47675" w:rsidRPr="00944C3D" w:rsidSect="00230C9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8DD07" w14:textId="77777777" w:rsidR="00230C99" w:rsidRDefault="00230C99">
      <w:r>
        <w:separator/>
      </w:r>
    </w:p>
  </w:endnote>
  <w:endnote w:type="continuationSeparator" w:id="0">
    <w:p w14:paraId="187A1C39" w14:textId="77777777" w:rsidR="00230C99" w:rsidRDefault="00230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5F6C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96A01E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07FF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1FB0CD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99A1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008E45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FD54BD" w14:textId="77777777" w:rsidR="00230C99" w:rsidRDefault="00230C99">
      <w:r>
        <w:separator/>
      </w:r>
    </w:p>
  </w:footnote>
  <w:footnote w:type="continuationSeparator" w:id="0">
    <w:p w14:paraId="66D04F77" w14:textId="77777777" w:rsidR="00230C99" w:rsidRDefault="00230C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5472665">
    <w:abstractNumId w:val="13"/>
  </w:num>
  <w:num w:numId="2" w16cid:durableId="213391178">
    <w:abstractNumId w:val="17"/>
  </w:num>
  <w:num w:numId="3" w16cid:durableId="1319846279">
    <w:abstractNumId w:val="8"/>
  </w:num>
  <w:num w:numId="4" w16cid:durableId="1557205947">
    <w:abstractNumId w:val="7"/>
  </w:num>
  <w:num w:numId="5" w16cid:durableId="10362786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009544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40892495">
    <w:abstractNumId w:val="20"/>
  </w:num>
  <w:num w:numId="8" w16cid:durableId="1624309978">
    <w:abstractNumId w:val="10"/>
  </w:num>
  <w:num w:numId="9" w16cid:durableId="1042482372">
    <w:abstractNumId w:val="0"/>
  </w:num>
  <w:num w:numId="10" w16cid:durableId="1315645933">
    <w:abstractNumId w:val="19"/>
  </w:num>
  <w:num w:numId="11" w16cid:durableId="273681691">
    <w:abstractNumId w:val="6"/>
  </w:num>
  <w:num w:numId="12" w16cid:durableId="617642444">
    <w:abstractNumId w:val="9"/>
  </w:num>
  <w:num w:numId="13" w16cid:durableId="910038729">
    <w:abstractNumId w:val="12"/>
  </w:num>
  <w:num w:numId="14" w16cid:durableId="1982154621">
    <w:abstractNumId w:val="15"/>
  </w:num>
  <w:num w:numId="15" w16cid:durableId="1065880420">
    <w:abstractNumId w:val="14"/>
  </w:num>
  <w:num w:numId="16" w16cid:durableId="356346602">
    <w:abstractNumId w:val="2"/>
  </w:num>
  <w:num w:numId="17" w16cid:durableId="141974005">
    <w:abstractNumId w:val="4"/>
  </w:num>
  <w:num w:numId="18" w16cid:durableId="861723">
    <w:abstractNumId w:val="11"/>
  </w:num>
  <w:num w:numId="19" w16cid:durableId="580532255">
    <w:abstractNumId w:val="5"/>
  </w:num>
  <w:num w:numId="20" w16cid:durableId="1150288076">
    <w:abstractNumId w:val="18"/>
  </w:num>
  <w:num w:numId="21" w16cid:durableId="164708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C99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E5DB0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0B92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3753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1C7B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0B2BC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1E8CF4-1D2F-46F5-A37A-66A48CE6F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5265</Words>
  <Characters>30017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2024-03-21T13:40:00Z</dcterms:created>
  <dcterms:modified xsi:type="dcterms:W3CDTF">2024-03-21T13:40:00Z</dcterms:modified>
</cp:coreProperties>
</file>