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321A2C6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4F5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868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FEC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0264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8E0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7AE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3A5F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4F1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44E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BE8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88BD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DDED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B12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384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4A2B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AF9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080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FB4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7FC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581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4F2A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5F80ACD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2618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820B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F15B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4F78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DCA7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E44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340B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A80C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ECB1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5F79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B44C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DB53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810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141A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AA5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CB68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6A8D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B221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CDA5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64FF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AA94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06A2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85E8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430D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7714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49F9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F044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7408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6C74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BAA3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2810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12C6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4AB1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3AD371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7394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0503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7694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3BC2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8F6B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7EE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1C78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5133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3614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8C1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D9AE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13DB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D575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135D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0568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FF8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01C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5ED6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63CE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ECE5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26FD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E6F2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F43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2564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8A3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CCEF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14B8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5B6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469E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4D95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633C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1E41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BD1A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745954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79B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7969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DF0C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F1E2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99A1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CB70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A253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5863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A25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B943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57B7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1F75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E459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43A8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95F8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613E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B469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441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B968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E184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A976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A4C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E1D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DC2F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424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DBE7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40EE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1560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1FF8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8F2E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2AE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F25F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5905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E901CC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D0E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69D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69B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F62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9AB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20F0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BDCC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49F9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F91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B1D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C573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C6E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32F7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431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CD7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EDC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20D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1EC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F2D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B510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9FA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B6B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A6A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710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BFF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973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D90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72A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45BC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9F3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C95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844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082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30C5874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AC92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E07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3FD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B13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287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704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24A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4D0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C61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3E1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1B5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797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D96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104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61E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4EB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2C027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301D3B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361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864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D145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2FC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65C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D35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AAEE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B9EC0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43B1E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B0BE6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29052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5C548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C8D9C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AA76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9A30D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F3735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3FE3B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B4381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7D9A8FE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4EA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13E1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BADD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BA9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30B792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4BD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58D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8680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D41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623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4EC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F02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96F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7DF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0C6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852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3D30193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F03A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FA9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407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757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5D4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86E3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3C3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D6E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4837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B8E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5E0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FA8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1A04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2FA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0F8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E36F8F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3E8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CB9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2B1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DC7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5D85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455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C84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478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9CE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9829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2F5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B126B0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FBD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379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A1F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E1CD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114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D7A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C0F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EF1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290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EC1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27B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8F7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DC7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937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246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6C8901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F98F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DE4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4F3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A982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04D9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3A9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515F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6F4F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0D18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2A5B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7C6BD9" w14:textId="4EF956AB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3F69F9">
              <w:rPr>
                <w:rFonts w:ascii="Arial" w:hAnsi="Arial"/>
                <w:lang w:eastAsia="sk-SK"/>
              </w:rPr>
              <w:t>2</w:t>
            </w:r>
            <w:r w:rsidR="00805275">
              <w:rPr>
                <w:rFonts w:ascii="Arial" w:hAnsi="Arial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21BC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17B9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FFE5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D344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C995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33B8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F883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9FF4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2F0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38A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293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377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ECC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B312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DC055F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D40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67F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808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3D05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E90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C8F2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1C87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B8D55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2294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1A379C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3A58F0EC" wp14:editId="011F728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3F97AC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46D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E5CA6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37A8A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F1E95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478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753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08F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325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6BE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4AF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A88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8277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91A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86735C9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66AE51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241C206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873B5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2E78F132" wp14:editId="70C9CA54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4BCBC8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0863E295" wp14:editId="7AF812C4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A4BEC7C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19F4E297" wp14:editId="62A57838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257667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0101F37C" wp14:editId="42E6882E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5B31A97" w14:textId="77777777" w:rsidR="000B647F" w:rsidRDefault="00000000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aDMOD  \* MERGEFORMAT </w:instrText>
                                  </w:r>
                                  <w:r>
                                    <w:fldChar w:fldCharType="separate"/>
                                  </w:r>
                                  <w:r w:rsidR="00646867" w:rsidRPr="0064686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21032607" wp14:editId="10D6AD44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FDF350C" w14:textId="1B938A11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3F69F9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805275">
                                    <w:rPr>
                                      <w:rFonts w:ascii="Arial" w:hAnsi="Arial" w:cs="Arial"/>
                                    </w:rPr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03260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5FDF350C" w14:textId="1B938A11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3F69F9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805275">
                              <w:rPr>
                                <w:rFonts w:ascii="Arial" w:hAnsi="Arial" w:cs="Arial"/>
                              </w:rPr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16C1D190" wp14:editId="24913C35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C7AF05" w14:textId="3DDCC8AB" w:rsidR="000B647F" w:rsidRDefault="0099716A" w:rsidP="00944C3D">
                                  <w:r>
                                    <w:t>20</w:t>
                                  </w:r>
                                  <w:r w:rsidR="003F69F9">
                                    <w:t>2</w:t>
                                  </w:r>
                                  <w:r w:rsidR="00805275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6C1D190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3BC7AF05" w14:textId="3DDCC8AB" w:rsidR="000B647F" w:rsidRDefault="0099716A" w:rsidP="00944C3D">
                            <w:r>
                              <w:t>20</w:t>
                            </w:r>
                            <w:r w:rsidR="003F69F9">
                              <w:t>2</w:t>
                            </w:r>
                            <w:r w:rsidR="00805275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2BF8E40" wp14:editId="39C114A7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28E2645" w14:textId="77777777" w:rsidR="000B647F" w:rsidRDefault="00000000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aDMDO  \* MERGEFORMAT </w:instrText>
                                  </w:r>
                                  <w:r>
                                    <w:fldChar w:fldCharType="separate"/>
                                  </w:r>
                                  <w:r w:rsidR="00646867" w:rsidRPr="0064686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12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0FCFC01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45CAC6C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24F8107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3F42179F" wp14:editId="6590F724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17CDAEC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05660BC1" wp14:editId="36DD9F44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C80EC2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F33B75C" wp14:editId="2E0E4573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D64557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748B1E85" wp14:editId="181EDB0A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710AC62" w14:textId="42689D84" w:rsidR="000B647F" w:rsidRDefault="0099716A" w:rsidP="00944C3D">
                                  <w:r>
                                    <w:t>20</w:t>
                                  </w:r>
                                  <w:r w:rsidR="003F69F9">
                                    <w:t>2</w:t>
                                  </w:r>
                                  <w:r w:rsidR="00805275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8B1E85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4710AC62" w14:textId="42689D84" w:rsidR="000B647F" w:rsidRDefault="0099716A" w:rsidP="00944C3D">
                            <w:r>
                              <w:t>20</w:t>
                            </w:r>
                            <w:r w:rsidR="003F69F9">
                              <w:t>2</w:t>
                            </w:r>
                            <w:r w:rsidR="00805275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72C5D8E2" wp14:editId="2B1E5688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7400BF9" w14:textId="77777777" w:rsidR="000B647F" w:rsidRDefault="00000000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aDMDO  \* MERGEFORMAT </w:instrText>
                                  </w:r>
                                  <w:r>
                                    <w:fldChar w:fldCharType="separate"/>
                                  </w:r>
                                  <w:r w:rsidR="00646867" w:rsidRPr="0064686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12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45EA5FC5" wp14:editId="4B68E387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18705CC" w14:textId="75094FBB" w:rsidR="000B647F" w:rsidRDefault="0099716A" w:rsidP="00944C3D">
                                  <w:r>
                                    <w:t>20</w:t>
                                  </w:r>
                                  <w:r w:rsidR="003F69F9">
                                    <w:t>2</w:t>
                                  </w:r>
                                  <w:r w:rsidR="00805275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5EA5FC5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118705CC" w14:textId="75094FBB" w:rsidR="000B647F" w:rsidRDefault="0099716A" w:rsidP="00944C3D">
                            <w:r>
                              <w:t>20</w:t>
                            </w:r>
                            <w:r w:rsidR="003F69F9">
                              <w:t>2</w:t>
                            </w:r>
                            <w:r w:rsidR="00805275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11ED9F84" wp14:editId="640D4CE3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670A044" w14:textId="77777777" w:rsidR="000B647F" w:rsidRDefault="00000000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aDMOD  \* MERGEFORMAT </w:instrText>
                                  </w:r>
                                  <w:r>
                                    <w:fldChar w:fldCharType="separate"/>
                                  </w:r>
                                  <w:r w:rsidR="00646867" w:rsidRPr="0064686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F15C28F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0D5B9B3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EBCBEA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D2A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470BFE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4EE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87B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804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975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0522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1A0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8F8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5A5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8A6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3B0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47E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F1B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E60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465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6CB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552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C6B9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9BA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496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3CB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EAE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8F8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B539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2A1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31626C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BB8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2FEF1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97C09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102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5DC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232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B89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85E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3CBF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80AD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324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C66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88A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F01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179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AFD9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A66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D8C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1B92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8CFE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DB14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7E0F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F3A1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3E7E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3A20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FC4A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D72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AEF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413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3C11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A10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F9A6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7413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776680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DB63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929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F86E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C266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324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25E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177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F3C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A29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3BA1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EB6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22E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5EB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2D1E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57F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725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939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3173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1B30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550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388777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F84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538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23FC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064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234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26D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207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5D6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9A412B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284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5E5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367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EC7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8C0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6FE3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580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DA2F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020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B54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711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AB7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BCE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17E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55C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080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ECF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DA9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FBB6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2EC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467A2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1EC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AA4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443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059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CF56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8C7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776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D5487C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E1A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EC5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291B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FFC0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035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5AF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548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57A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8C9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604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A5C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CF2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02A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C25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73B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75D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EE2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641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F7D29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FACAE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AA3A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3A508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D3EFA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42C5A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491AC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61A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179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380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A77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C7BE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DD60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C538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F0D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9C0750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935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684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FD9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060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213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353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0FF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11C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4B2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321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531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BAA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8496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F3E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4FAC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7E7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B54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268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424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185B2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10E8E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7E86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F0AAF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80BE6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B9D2A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7773E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D84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151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8C5B14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55BA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176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6D4B9AAC" wp14:editId="08799C25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D85E39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0D1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10C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24B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4B1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D1C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AA7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611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44F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ECD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7FA1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143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4973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2CA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800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FCB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3DA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163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962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794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521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6DEE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A55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A70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10D7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AE1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EA98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E7F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12C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428A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8D8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4E8E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EC6878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011B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623A60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0A4C4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F5C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3C67DB08" wp14:editId="774AA675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225B3A2" w14:textId="77777777" w:rsidR="000B647F" w:rsidRPr="00391121" w:rsidRDefault="005E41E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34058371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4A332D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CvdILSKgIAAFkEAAAOAAAAAAAAAAAAAAAAAC4CAABkcnMv&#10;ZTJvRG9jLnhtbFBLAQItABQABgAIAAAAIQA0XU4l3wAAAAgBAAAPAAAAAAAAAAAAAAAAAIQEAABk&#10;cnMvZG93bnJldi54bWxQSwUGAAAAAAQABADzAAAAkAUAAAAA&#10;">
                      <v:textbox>
                        <w:txbxContent>
                          <w:p w:rsidR="000B647F" w:rsidRPr="00391121" w:rsidRDefault="005E41E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34058371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998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C5B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3ECE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8DD3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B4B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0F3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193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4384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B81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05E0CD92" wp14:editId="1C3AFF48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D38768E" w14:textId="77777777" w:rsidR="000B647F" w:rsidRPr="00391121" w:rsidRDefault="005E41E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2021479350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">
                      <v:textbox style="mso-fit-shape-to-text:t">
                        <w:txbxContent>
                          <w:p w:rsidR="000B647F" w:rsidRPr="00391121" w:rsidRDefault="005E41E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2021479350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1A8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BC8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C16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471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DF7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EB0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C41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6D6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146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B74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4102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DBF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7133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19E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3D1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69D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CC7BE6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A59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5C558F7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96D1B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BF06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25F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A29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A23B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E24D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5C6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FED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539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9E0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4FC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795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53A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8E7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DB50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CDD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84919D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F3BF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00C83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8CF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1E602B33" wp14:editId="6A660649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BE5D85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SVB</w:t>
                                  </w:r>
                                  <w:r w:rsidR="005E41ED">
                                    <w:rPr>
                                      <w:rFonts w:ascii="Arial" w:hAnsi="Arial" w:cs="Arial"/>
                                    </w:rPr>
                                    <w:t xml:space="preserve"> Šmidkeho 2607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aP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YuQ4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HVnFo8sAgAAWAQAAA4AAAAAAAAAAAAAAAAALgIAAGRy&#10;cy9lMm9Eb2MueG1sUEsBAi0AFAAGAAgAAAAhAPxDB7HfAAAACAEAAA8AAAAAAAAAAAAAAAAAhgQA&#10;AGRycy9kb3ducmV2LnhtbFBLBQYAAAAABAAEAPMAAACSBQAAAAA=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SVB</w:t>
                            </w:r>
                            <w:r w:rsidR="005E41ED">
                              <w:rPr>
                                <w:rFonts w:ascii="Arial" w:hAnsi="Arial" w:cs="Arial"/>
                              </w:rPr>
                              <w:t xml:space="preserve"> Šmidkeho 2607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94E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5BD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A7F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8CA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DF9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F23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5C4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E3A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E0C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8A0E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692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E3A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479A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F6D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166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755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94F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6F8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7001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B81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A17A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598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3A2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233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45F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4A6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AE2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F016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DF8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22B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ABE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5F9AA4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173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666BF8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ECF1D3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6AA1ED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B6C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0E72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473D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E08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6A9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F37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E4C5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833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BDA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787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C53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4C95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A40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AB3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2D0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80E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AD3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03C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C56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5515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7C0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BFB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0CE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C3B6CD3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05BC6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670C18A7" wp14:editId="561A9B5A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882C6F6" w14:textId="77777777" w:rsidR="000B647F" w:rsidRPr="00391121" w:rsidRDefault="005E41E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Šmidkeho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">
                      <v:textbox>
                        <w:txbxContent>
                          <w:p w:rsidR="000B647F" w:rsidRPr="00391121" w:rsidRDefault="005E41E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Šmidkeho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51ABD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6D6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9356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DC2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A44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8C47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6BE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240E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781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3211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4A9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428A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664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7EB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91B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DF1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E19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55C6BFFC" wp14:editId="44BFFCCA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2775070" w14:textId="77777777" w:rsidR="000B647F" w:rsidRDefault="0099716A" w:rsidP="00944C3D">
                                  <w:r>
                                    <w:t>2</w:t>
                                  </w:r>
                                  <w:r w:rsidR="005E41ED">
                                    <w:t>607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">
                      <v:textbox>
                        <w:txbxContent>
                          <w:p w:rsidR="000B647F" w:rsidRDefault="0099716A" w:rsidP="00944C3D">
                            <w:r>
                              <w:t>2</w:t>
                            </w:r>
                            <w:r w:rsidR="005E41ED">
                              <w:t>607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101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41FC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1B8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7E6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B21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DFA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EAD473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AB1B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110BC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1FBD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EF79A8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2BF13AE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451ADD9" wp14:editId="1C8716DB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B70531E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05848BCE" wp14:editId="48F412CF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D459D7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46867"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46867"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06DEA4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3C102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CB3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A01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02CFB7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1FE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03F033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56827926" wp14:editId="666E7A7F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A8780EE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D1MwmG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E34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D6685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12D4C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1EB6E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FF108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CEC91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A9F1E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6561180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58E4432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375E5638" wp14:editId="391E7464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89944AC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FrQC9Y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7F0EA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FD7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6D1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BC07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A50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D7F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3814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BEC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1F216C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8B0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0485FB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38C9E9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54ADAA2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6063F632" wp14:editId="75E8BC2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DA05F8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566629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3E0A69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C6520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595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8B79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5F8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CE8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60A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D685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DE53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0C9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3FF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A08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224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E9D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0880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96A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1E7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038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4C8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9E6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9CF9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5AB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CEC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A73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EBD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6B4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6F8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EAE2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51FB1F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F5FDE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BEF6B25" w14:textId="51D560EC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3F69F9">
              <w:rPr>
                <w:rFonts w:ascii="Arial" w:hAnsi="Arial"/>
                <w:lang w:eastAsia="sk-SK"/>
              </w:rPr>
              <w:t>22.3.202</w:t>
            </w:r>
            <w:r w:rsidR="00805275">
              <w:rPr>
                <w:rFonts w:ascii="Arial" w:hAnsi="Arial"/>
                <w:lang w:eastAsia="sk-SK"/>
              </w:rPr>
              <w:t>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AEE36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FAA87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C26CB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EDB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762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5BE951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BFB56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3A08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6665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41A7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D252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CA986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8EB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69C5D6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B6A71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D8441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5E41F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9308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B329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E3B9E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61A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3A4273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7B934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158B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8861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B1397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9AB8A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4F0C4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9D46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8EFF83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B81D5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E986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FE2F3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AB06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2D96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BFE84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C90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09DDCA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912FB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8463D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9B065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F35C1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5974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EC6CE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DE77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AB3E4A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325D5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8F52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E583C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1C0F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7C9E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4E430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35DE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53877C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256E9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4C8F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31B21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CEED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76BA7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80714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C40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9FC796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790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418B2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184E582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26593DA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DE5F40D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9D0791B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DC2C73E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4626579" w14:textId="00C8E1D8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58CBE89" w14:textId="77777777" w:rsidR="003F69F9" w:rsidRDefault="003F69F9" w:rsidP="00503750">
            <w:pPr>
              <w:rPr>
                <w:rFonts w:ascii="Arial" w:hAnsi="Arial"/>
                <w:lang w:eastAsia="sk-SK"/>
              </w:rPr>
            </w:pPr>
          </w:p>
          <w:p w14:paraId="5DDBA587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E6A0C53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7B5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097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0DA7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48963F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5CBD9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57C8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77E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765A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3D4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1F4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0AC4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BFC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4F8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3E1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DCA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7DD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7A0B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1687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71D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701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378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CB5A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E29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9797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9FF5D2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62A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B2F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25C9B690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466D85DC" w14:textId="77777777" w:rsidR="00944C3D" w:rsidRDefault="00944C3D" w:rsidP="00944C3D">
      <w:pPr>
        <w:rPr>
          <w:rFonts w:ascii="Arial" w:hAnsi="Arial"/>
        </w:rPr>
      </w:pPr>
    </w:p>
    <w:p w14:paraId="72B510B3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274EA3AE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0EEA1F68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46C3A06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59EDCEDC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1325AB49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41F9443D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2728CF6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63AAACD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5B593F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271EFE90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12BBC123" w14:textId="77777777" w:rsidR="00944C3D" w:rsidRPr="008D0433" w:rsidRDefault="005E41ED" w:rsidP="00503750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Fazekaš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 Ján 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47ED218C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F2CDC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0409A06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6B1891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288E49D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5B3DD6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00AB781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19618C4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4E4E7CA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4118AE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62EA5CE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569BB6C9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2EC02CE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1D86E19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A88877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42C1A98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A90D2C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40F3852C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948B124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3AB7B6E1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54C088D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794EAD5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5A5CF1D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4BE67AD6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34EF986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66B75A66" w14:textId="7C7F8635" w:rsidR="00944C3D" w:rsidRPr="008D0433" w:rsidRDefault="003F69F9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2313DBDD" w14:textId="6A945F98" w:rsidR="00944C3D" w:rsidRPr="008D0433" w:rsidRDefault="003F69F9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</w:p>
        </w:tc>
      </w:tr>
      <w:tr w:rsidR="00944C3D" w:rsidRPr="008D0433" w14:paraId="0CDC8750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64033D8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6B5B6EEE" w14:textId="59244374" w:rsidR="00944C3D" w:rsidRPr="008D0433" w:rsidRDefault="003F69F9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2DBB7DF9" w14:textId="5F3C8EEF" w:rsidR="00944C3D" w:rsidRPr="008D0433" w:rsidRDefault="003F69F9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944C3D" w:rsidRPr="008D0433" w14:paraId="6AA59FB5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033FB0F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D75210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51815BA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34A2DDA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6EECC9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0D000E6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5634D13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FCDD10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5D7A77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D3F8DF8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2A36167F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7809D0D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B9DA59E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9E76C3F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1E30A287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4AD7CF43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54371C59" w14:textId="737667E8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proofErr w:type="spellStart"/>
      <w:r>
        <w:rPr>
          <w:rFonts w:ascii="Arial" w:hAnsi="Arial"/>
          <w:sz w:val="22"/>
          <w:szCs w:val="22"/>
        </w:rPr>
        <w:t>áno</w:t>
      </w:r>
      <w:r w:rsidR="003F69F9">
        <w:rPr>
          <w:rFonts w:ascii="Arial" w:hAnsi="Arial"/>
          <w:sz w:val="22"/>
          <w:szCs w:val="22"/>
        </w:rPr>
        <w:t>x</w:t>
      </w:r>
      <w:proofErr w:type="spellEnd"/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61476875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0B7F4073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07877666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2BD83D7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21BBC9B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3C363B2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68637420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72D5E1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1247186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4C8012F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BEB4508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4A6AE1E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0168C1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2ADD6EA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395494B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5BC3F7A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08004B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0E6995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129708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DCFB4C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45805AD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5FDE723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73D0CD4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2C5FC4B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710B0CB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4FF430C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65FF5F9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1103DB6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5C0508A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482A1A1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238481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143167E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466AE2F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0D9177A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20A8AA7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01A0A52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0AEC575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27DF180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34A9496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D70C9FE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502DB8AF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4B01FCD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264E758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2AFF0A8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1543415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0543D1FA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512FF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4EECF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8A991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C362C0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8954538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5DB17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1250F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5DA9B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E7D50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4A106AF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18D61F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7F50F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F583E5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75C22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0E861F5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08A61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7B95A9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CD5B8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E25883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AD7B075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6E02A6B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6C32C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894C41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E3323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F9961E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A4EB0BE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47DF353A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5909C17E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650ED4A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9AC2D03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6D47B2F7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72A996A1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6F0483B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B3DEC9C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9771BB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31AACA28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0D360D89" w14:textId="77777777" w:rsidTr="00503750">
        <w:tc>
          <w:tcPr>
            <w:tcW w:w="2302" w:type="dxa"/>
            <w:vAlign w:val="center"/>
          </w:tcPr>
          <w:p w14:paraId="001A1DD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04F6F17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1099EC2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7C04489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4B6104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640438D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1106B1C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48DE24C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6160CA9F" w14:textId="77777777" w:rsidTr="00503750">
        <w:tc>
          <w:tcPr>
            <w:tcW w:w="15593" w:type="dxa"/>
            <w:gridSpan w:val="8"/>
            <w:vAlign w:val="center"/>
          </w:tcPr>
          <w:p w14:paraId="6DB204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479FE61" w14:textId="77777777" w:rsidTr="00503750">
        <w:tc>
          <w:tcPr>
            <w:tcW w:w="2302" w:type="dxa"/>
            <w:vAlign w:val="center"/>
          </w:tcPr>
          <w:p w14:paraId="594A2D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DCEA45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B849A9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2C6B8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25E27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6F14C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7CECD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969FB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EE35D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720B3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C8FE42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731065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CDCED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85CD2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1C152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63632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E0036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4ADEFE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09378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48C583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71FD54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459BD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7991C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D9677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64004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6A68F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E7843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059A6B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5A5E932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7940079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871516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E4CB2F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F7A595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3C22D8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B58920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D50CA82" w14:textId="77777777" w:rsidTr="00503750">
        <w:tc>
          <w:tcPr>
            <w:tcW w:w="2302" w:type="dxa"/>
            <w:vAlign w:val="center"/>
          </w:tcPr>
          <w:p w14:paraId="5FC812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96BBE1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5689D9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71D7B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6E1E2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87129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DFDCB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23B12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71AEA4" w14:textId="77777777" w:rsidTr="00503750">
        <w:tc>
          <w:tcPr>
            <w:tcW w:w="15593" w:type="dxa"/>
            <w:gridSpan w:val="8"/>
            <w:vAlign w:val="center"/>
          </w:tcPr>
          <w:p w14:paraId="1F75E2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2DD5074B" w14:textId="77777777" w:rsidTr="00503750">
        <w:tc>
          <w:tcPr>
            <w:tcW w:w="2302" w:type="dxa"/>
            <w:vAlign w:val="center"/>
          </w:tcPr>
          <w:p w14:paraId="0C456D1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E770F4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892F82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46E1A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4CD78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F557E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C39BDB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E2FE0F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51351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08593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F6ED14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95F27C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868DF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00C97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3DD5C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B3F6E1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B6F3BA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57A7C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76E73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35754F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862466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34386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65D1B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2A453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8AD7D7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2B2D9B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BFFB1B" w14:textId="77777777" w:rsidTr="00503750">
        <w:tc>
          <w:tcPr>
            <w:tcW w:w="2302" w:type="dxa"/>
            <w:vAlign w:val="center"/>
          </w:tcPr>
          <w:p w14:paraId="57CD97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54C1B4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3BE406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B9038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C8818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1CB4D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B533FF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3C939E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371215" w14:textId="77777777" w:rsidTr="00503750">
        <w:tc>
          <w:tcPr>
            <w:tcW w:w="15593" w:type="dxa"/>
            <w:gridSpan w:val="8"/>
            <w:vAlign w:val="center"/>
          </w:tcPr>
          <w:p w14:paraId="55113B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CA2EB44" w14:textId="77777777" w:rsidTr="00503750">
        <w:tc>
          <w:tcPr>
            <w:tcW w:w="2302" w:type="dxa"/>
            <w:vAlign w:val="center"/>
          </w:tcPr>
          <w:p w14:paraId="08BD79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7F6CD4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22EA0F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E1309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10FD8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DBD0A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E08CF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8D4BD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E271BD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512875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82636F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D1890F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7DC2F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ACA3B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12841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6275E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52931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C2B110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40322D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01A091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1DB7F3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AC1BE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B6316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90F0E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770DF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5F5EC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73FA54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F0F66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CEDD56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B2037F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10DD0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FBE94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300D5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7BF12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DF7AB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FEB83F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55572A4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0DDBCE01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45EF0E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F090E4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9760A8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7F526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8A414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F7B35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A7C2F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EF0D3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A4E5A1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447AC4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4E3384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BF3FCD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37FBF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CA9C4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DA56A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3B8FC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086F5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50A16B9" w14:textId="77777777" w:rsidR="00944C3D" w:rsidRDefault="00944C3D" w:rsidP="00944C3D">
      <w:pPr>
        <w:rPr>
          <w:rFonts w:ascii="Arial" w:hAnsi="Arial"/>
          <w:b/>
        </w:rPr>
      </w:pPr>
    </w:p>
    <w:p w14:paraId="2F168AC1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0664C66A" w14:textId="77777777" w:rsidTr="00503750">
        <w:tc>
          <w:tcPr>
            <w:tcW w:w="1944" w:type="dxa"/>
            <w:vAlign w:val="center"/>
          </w:tcPr>
          <w:p w14:paraId="0ED5D5E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3C7B8C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6AC91FC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40D5E28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685F19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2350C55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6CAE73B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7B9B062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054806F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37403B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362CDF7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72857E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59701BAA" w14:textId="77777777" w:rsidTr="00503750">
        <w:tc>
          <w:tcPr>
            <w:tcW w:w="15685" w:type="dxa"/>
            <w:gridSpan w:val="12"/>
            <w:vAlign w:val="center"/>
          </w:tcPr>
          <w:p w14:paraId="631C8D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97EA1F5" w14:textId="77777777" w:rsidTr="00503750">
        <w:tc>
          <w:tcPr>
            <w:tcW w:w="1944" w:type="dxa"/>
            <w:vAlign w:val="center"/>
          </w:tcPr>
          <w:p w14:paraId="3CE22B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BB4C9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1A222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418A9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124BF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9DDFB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3F4FF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9048D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BE8A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EE030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9BBBB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2253C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4690B6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4A1813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8C0BE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55F64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7A3A1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B6DA8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8F691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634AE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E24AE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0566E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EE909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D2429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F6964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974155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32A8B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123A8B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B17F6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16785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B6E30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D3AF3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9A52E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0F27E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1E85D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A4BA2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2986F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D0CEA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AD118F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CB25B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317BA6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FA695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4C654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27AECD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7820C3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1BF694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5DB752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5CED12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0DFC86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BD161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A9394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8E570BE" w14:textId="77777777" w:rsidTr="00503750">
        <w:tc>
          <w:tcPr>
            <w:tcW w:w="1944" w:type="dxa"/>
            <w:vAlign w:val="center"/>
          </w:tcPr>
          <w:p w14:paraId="4C876E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2AC85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F9076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41CA2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9A308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E8475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AAEFF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695E2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F2052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60308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D6DDC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AB4E5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D04560" w14:textId="77777777" w:rsidTr="00503750">
        <w:tc>
          <w:tcPr>
            <w:tcW w:w="15685" w:type="dxa"/>
            <w:gridSpan w:val="12"/>
            <w:vAlign w:val="center"/>
          </w:tcPr>
          <w:p w14:paraId="0522F2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070D9620" w14:textId="77777777" w:rsidTr="00503750">
        <w:tc>
          <w:tcPr>
            <w:tcW w:w="1944" w:type="dxa"/>
            <w:vAlign w:val="center"/>
          </w:tcPr>
          <w:p w14:paraId="5902449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70D86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CFE35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F667F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A33BF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E3C28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4F06F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702A8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BF788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22DDA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41938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696EC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8E8761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2F450D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729E3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D0AE2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591B9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29653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C1000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CE72B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B888E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0DBFA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21F8C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F53AF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875AD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5D336D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57EC79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260832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39045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0C7E1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F2776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7FD52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C6600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0212A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37937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C5C45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AF336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F84FF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27147B" w14:textId="77777777" w:rsidTr="00503750">
        <w:tc>
          <w:tcPr>
            <w:tcW w:w="1944" w:type="dxa"/>
            <w:vAlign w:val="center"/>
          </w:tcPr>
          <w:p w14:paraId="0E8A9E2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6E262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5E076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F24CA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16C9C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EBAD6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0D2F7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86A90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B42B7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97499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9349D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28576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72EFEF" w14:textId="77777777" w:rsidTr="00503750">
        <w:tc>
          <w:tcPr>
            <w:tcW w:w="15685" w:type="dxa"/>
            <w:gridSpan w:val="12"/>
            <w:vAlign w:val="center"/>
          </w:tcPr>
          <w:p w14:paraId="674984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7F9E60A" w14:textId="77777777" w:rsidTr="00503750">
        <w:tc>
          <w:tcPr>
            <w:tcW w:w="1944" w:type="dxa"/>
            <w:vAlign w:val="center"/>
          </w:tcPr>
          <w:p w14:paraId="766B61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08AC4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6B19C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6CAE3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0903B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83471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EF9CB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FF8E7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AC93E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56331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96408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D9DC0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5EF3DE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58FAF3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E6089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88EA2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2F009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B541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D9572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9648C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15EEE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1FEDA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91B97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29A69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8CCA8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E30B26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3BBE5E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114E29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E9488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3469D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71143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C5FD8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40A9D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6589F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0EDCE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E2AE0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DEA12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7DD3F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491017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A2FBA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41C1A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537A7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31264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3B54D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D6B1D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146C8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383E0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55125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511AE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256C9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68D92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D42C22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3DFB255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FDF2307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74ADF0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FF67B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DE164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AE561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CCBA8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C1664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219B7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FA163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D7E48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0B8C3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B28BE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52FA5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10D228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E4FB2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27786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E63E0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8A147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E30F1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6B38B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10071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91EC9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D37E0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3B236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6D4DE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F7218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B5B2DE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3FD144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EFF5FA0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370ECA8C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6045EA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0B1261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7344C708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D7D2B4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5F3565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26552F1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09486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CF01B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A03C1BB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742BB8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C483A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11F8BFF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4D2BE9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8B5CA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24A982C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2BC7DFD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5B02B219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243A40F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69DBB08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C0F1E1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110D7A66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11773D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266EF37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98010B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998CED6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4D1D46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7729D6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B21C5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34687BD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7643D6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23883E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CE0B32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3D20E9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C8681C8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501E3B1B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4F2DC8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2A61427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703FA69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54E70D7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3EFCEFB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0884222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1AAE5D57" w14:textId="77777777" w:rsidTr="00503750">
        <w:trPr>
          <w:trHeight w:val="1073"/>
        </w:trPr>
        <w:tc>
          <w:tcPr>
            <w:tcW w:w="3614" w:type="dxa"/>
            <w:vMerge/>
          </w:tcPr>
          <w:p w14:paraId="32CE62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32B73D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3AB692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091869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0896E3B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1FAA25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5D7989F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527EC50D" w14:textId="77777777" w:rsidTr="00503750">
        <w:trPr>
          <w:trHeight w:val="283"/>
        </w:trPr>
        <w:tc>
          <w:tcPr>
            <w:tcW w:w="3614" w:type="dxa"/>
          </w:tcPr>
          <w:p w14:paraId="2E3F84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5BFC88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97CFD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B066C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08E30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9EBF9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CDA6C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7B72629" w14:textId="77777777" w:rsidTr="00503750">
        <w:trPr>
          <w:trHeight w:val="283"/>
        </w:trPr>
        <w:tc>
          <w:tcPr>
            <w:tcW w:w="3614" w:type="dxa"/>
          </w:tcPr>
          <w:p w14:paraId="645A5E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9EF4D0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C6B87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743242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72C3F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79B1ED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4FBB7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EBA9E41" w14:textId="77777777" w:rsidTr="00503750">
        <w:trPr>
          <w:trHeight w:val="283"/>
        </w:trPr>
        <w:tc>
          <w:tcPr>
            <w:tcW w:w="3614" w:type="dxa"/>
          </w:tcPr>
          <w:p w14:paraId="383FBA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FE399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98095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4E2FA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2A369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209E0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FF901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85603E6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66E051C3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022AFB69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46ADA36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E632A3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0D56905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CEC1AB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18C9D8C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28D9B7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5D91E9E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41C78D0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1F790E6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62E115D6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5FBAB2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F81F91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00FA57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34B56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5042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1C25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DA29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7BEC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24B4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3978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FE06B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05068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83E9C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3509F2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9C46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5C63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596E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01C6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234A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E95A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A3C3D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F5B83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FD82E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37FAC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15D1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2433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C7DA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0B04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BBC6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B959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1B641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E0033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8A806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311C4F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610E4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121F4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EA608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2B1A6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44B33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3FB69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5F0AB5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BF301A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4E79020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290D1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D045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00A8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432E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5FF9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F953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0491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34A7E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8E87E2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493B4D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19C7F8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3FFBDC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52012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64FE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89B4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D75F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8A61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CE17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59EE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21EC5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575E1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BD605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7C94BF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7E65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1405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1B10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63D9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8C0E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082D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2CD76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AD1AE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5C0D6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61FD06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E11E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662B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B024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7230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C351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21C7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0E1BA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9B825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1ED4D1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7B2F7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D066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0544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1E13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DF58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48F9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8DCA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58F7C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BCEFFC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4E3519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709DA8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E4F54E3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347867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1813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B9CB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B224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1FC9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94F9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2A0B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7118A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4039BC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1011C33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479E7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A846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B5EE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87CC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B822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FDD4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D05B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14E3B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7F3B0B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ACF7CDE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74F60FB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1EC52D5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D68523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627075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252262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48F200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1CD8A2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53A0EE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F5A7CD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D737A7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22D78C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57F2C7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AD946E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C81702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CB7203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85AC3D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D186A0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CA91EE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F138E3C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9771BB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6C447979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19F50375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67925394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172BADF6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739D37D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173521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020743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816A58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7D87C7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1AB28E69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01BD69D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A92552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AD91F7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69923D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C00185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7B03B80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4F0E0C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905CA6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E32D18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E9DB29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2D81BD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59E4AFD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1EE7932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504864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9A0F09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E3BC38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5C8DB9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0628124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74AF98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F853EC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5C6E19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9CA252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AFFBF8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D6FA0B1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3E0134A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F4D6D5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869774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112C21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7AD465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9FAF004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0E74652B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259E54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DBED48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CEB134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1508B3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6AD6944E" w14:textId="77777777" w:rsidR="00944C3D" w:rsidRDefault="00944C3D" w:rsidP="00944C3D">
      <w:pPr>
        <w:rPr>
          <w:rFonts w:ascii="Arial" w:hAnsi="Arial"/>
          <w:b/>
        </w:rPr>
      </w:pPr>
    </w:p>
    <w:p w14:paraId="45045FC8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6EFD24BF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53DB67C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23291B4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7B075DE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64AA908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7E787A6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6F60F98D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0077B7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0BC6F2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A606B9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00D75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6A92F2E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765278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54E3D91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40B8D2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A324C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72E9474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6383E0E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555825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19EF92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3AC9B4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270E832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0102145D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47D3EE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8785A3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2C2996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088A433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251010CB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6EA381BB" w14:textId="77777777" w:rsidTr="00503750">
        <w:tc>
          <w:tcPr>
            <w:tcW w:w="2835" w:type="dxa"/>
            <w:vAlign w:val="center"/>
          </w:tcPr>
          <w:p w14:paraId="7461148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4B5DAEF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40E732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96574B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43A80F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337370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586F4B1A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11B4C7CA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5F6156BD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498001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C07D0F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D8A61FF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0DE3A4C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21A1B5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40A107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7CBAD7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EA75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9AA5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6C58D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3D785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2F4348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0B4562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7FD59A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0845F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6215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ADF54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4B1B3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5D1C91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2034EC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2954B3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86FB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7452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38B3E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FF5D7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0700C0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201DB6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2EF3EA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E7F8E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E9BC3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8A489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B459F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B8A270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5CB48A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15309A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90B0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C6F8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331B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4C2E4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69C10A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D3C617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1074676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CAFAB6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4FE8E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6A6FF9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FA858F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C1F7726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E2AB076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46C09FE5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66C2E5F0" w14:textId="77777777" w:rsidR="00944C3D" w:rsidRDefault="00944C3D" w:rsidP="00944C3D">
      <w:pPr>
        <w:rPr>
          <w:rFonts w:ascii="Arial" w:hAnsi="Arial"/>
          <w:b/>
        </w:rPr>
      </w:pPr>
    </w:p>
    <w:p w14:paraId="5DFC088B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79132528" w14:textId="77777777" w:rsidTr="00503750">
        <w:tc>
          <w:tcPr>
            <w:tcW w:w="2835" w:type="dxa"/>
            <w:vAlign w:val="center"/>
          </w:tcPr>
          <w:p w14:paraId="28E0AC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4E584BD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2C62FF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6CEBF88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33A9B65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10C5387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2B2CEE02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6E8575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10EB47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2BBB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1C722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F8877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16A6E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37A3B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5B379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014EB4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73C6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9993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DCD79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EBE65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6A9BF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68FED2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1A89FD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C6A6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1F2F8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123FA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C555A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7F398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1ED8C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214602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5CE4A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08DA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CB57F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9F9C1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A03B4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4CE1D2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6241FED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DB7B5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1799A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F6DE4A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5EA67E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A0F7F31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4F8F5790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51E63AB6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491F04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45F1376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213412DD" w14:textId="77777777" w:rsidTr="00503750">
        <w:trPr>
          <w:trHeight w:val="699"/>
        </w:trPr>
        <w:tc>
          <w:tcPr>
            <w:tcW w:w="3502" w:type="dxa"/>
            <w:vMerge/>
          </w:tcPr>
          <w:p w14:paraId="086733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7A41F22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4EF4D24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04F91E6E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5C461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39E42F4C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1F73D5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25A5993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41124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00A0D923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5B6D6C7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1DAA4EE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1F2B341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57795DF2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615EAB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BF6239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CC12044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604435D8" w14:textId="77777777" w:rsidTr="00503750">
        <w:trPr>
          <w:trHeight w:val="593"/>
        </w:trPr>
        <w:tc>
          <w:tcPr>
            <w:tcW w:w="3497" w:type="dxa"/>
          </w:tcPr>
          <w:p w14:paraId="77FFAF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2701DF6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0DE333B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2100846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3D280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2D8751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B5759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A64CF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BE3D868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EF1CC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D479E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BDFFB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9E3810F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7DB1A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B9F27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832AB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B086D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6D68DB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AC876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815E0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E0B3D0B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031CB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159CF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A2DC5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7009971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D0B63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8FDFB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FEFF8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CECA0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7CE450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DF5B3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7157D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29EED1D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5FB35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12EDA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53B69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043580D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295C4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6915A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C80996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4390B1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20ED8B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41D86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0130C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424870D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85DC3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012C4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D12B25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47B96A0F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F268F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55CEB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B70E436" w14:textId="77777777" w:rsidR="00944C3D" w:rsidRDefault="00944C3D" w:rsidP="00944C3D">
      <w:pPr>
        <w:rPr>
          <w:rFonts w:ascii="Arial" w:hAnsi="Arial"/>
          <w:b/>
        </w:rPr>
      </w:pPr>
    </w:p>
    <w:p w14:paraId="14EFC72F" w14:textId="77777777" w:rsidR="00944C3D" w:rsidRDefault="00944C3D" w:rsidP="00944C3D">
      <w:pPr>
        <w:rPr>
          <w:rFonts w:ascii="Arial" w:hAnsi="Arial"/>
          <w:b/>
        </w:rPr>
      </w:pPr>
    </w:p>
    <w:p w14:paraId="4DB90833" w14:textId="77777777" w:rsidR="00944C3D" w:rsidRDefault="00944C3D" w:rsidP="00944C3D">
      <w:pPr>
        <w:rPr>
          <w:rFonts w:ascii="Arial" w:hAnsi="Arial"/>
          <w:b/>
        </w:rPr>
      </w:pPr>
    </w:p>
    <w:p w14:paraId="4E7C7A39" w14:textId="77777777" w:rsidR="00944C3D" w:rsidRDefault="00944C3D" w:rsidP="00944C3D">
      <w:pPr>
        <w:rPr>
          <w:rFonts w:ascii="Arial" w:hAnsi="Arial"/>
          <w:b/>
        </w:rPr>
      </w:pPr>
    </w:p>
    <w:p w14:paraId="1869B38D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0F6305E3" w14:textId="77777777" w:rsidTr="00503750">
        <w:tc>
          <w:tcPr>
            <w:tcW w:w="2622" w:type="dxa"/>
            <w:vAlign w:val="center"/>
          </w:tcPr>
          <w:p w14:paraId="2A19EFB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400DB12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6852A43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4573043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6876505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1DF595B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717E55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16B4CA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30CBA41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55A38D22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64E58E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5249EEF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E6A42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4D88A0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D73B1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A68DA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39597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CE618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B2D8FDE" w14:textId="77777777" w:rsidTr="00503750">
        <w:tc>
          <w:tcPr>
            <w:tcW w:w="2622" w:type="dxa"/>
            <w:vAlign w:val="center"/>
          </w:tcPr>
          <w:p w14:paraId="79611D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1DAEB7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52BC7B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3E6DA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A5503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A74F3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3A710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85CE71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DF51D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2F89E4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8143A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B233C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1DC88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45A54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E89801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F1A50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1FA11E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31617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19125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851E3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88FC5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82C16B5" w14:textId="77777777" w:rsidTr="00503750">
        <w:tc>
          <w:tcPr>
            <w:tcW w:w="2622" w:type="dxa"/>
            <w:vAlign w:val="center"/>
          </w:tcPr>
          <w:p w14:paraId="7C03BF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36DD616F" w14:textId="0CDCAC35" w:rsidR="00944C3D" w:rsidRPr="008C56AB" w:rsidRDefault="00805275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46975</w:t>
            </w:r>
          </w:p>
        </w:tc>
        <w:tc>
          <w:tcPr>
            <w:tcW w:w="1275" w:type="dxa"/>
            <w:vAlign w:val="center"/>
          </w:tcPr>
          <w:p w14:paraId="65EFB677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3837D696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51300C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B67621F" w14:textId="22AE1F06" w:rsidR="00944C3D" w:rsidRPr="008C56AB" w:rsidRDefault="00805275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23256</w:t>
            </w:r>
          </w:p>
        </w:tc>
      </w:tr>
      <w:tr w:rsidR="0099716A" w:rsidRPr="00050529" w14:paraId="649E0F0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E6FD0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429537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18A02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69357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D81ED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C7376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C03E9BB" w14:textId="77777777" w:rsidTr="00503750">
        <w:tc>
          <w:tcPr>
            <w:tcW w:w="2622" w:type="dxa"/>
            <w:vAlign w:val="center"/>
          </w:tcPr>
          <w:p w14:paraId="1EB3D4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73E022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89107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EDE06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6B993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85EE8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031146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1D2A9782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135DBE6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EBA63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0F74D6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048B0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FAB9E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5FC86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3B50A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2B664A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E5E68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56D09D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C3A3F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19AAB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5AEB7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AC0D4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A08566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A3F37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663A45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49814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95614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66B30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93F3C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6C3E0FD" w14:textId="77777777" w:rsidTr="00503750">
        <w:tc>
          <w:tcPr>
            <w:tcW w:w="2622" w:type="dxa"/>
            <w:vAlign w:val="center"/>
          </w:tcPr>
          <w:p w14:paraId="4CE769C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64D313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09EEA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B9D50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D1AA9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2E7EE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3D57905" w14:textId="77777777" w:rsidTr="00503750">
        <w:tc>
          <w:tcPr>
            <w:tcW w:w="2622" w:type="dxa"/>
            <w:vAlign w:val="center"/>
          </w:tcPr>
          <w:p w14:paraId="139B2D0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431BBE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A63A9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C59C7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B4710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04576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657BE9F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F90888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26D1DF4F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C70ABBF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9799441" w14:textId="77777777" w:rsidR="00944C3D" w:rsidRPr="008C56AB" w:rsidRDefault="005E41E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78396198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C61F835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5DCC557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2F8A0AA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42E2F49E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17383DBA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63A4C33D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59CF9A2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7CF3C19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044157B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C597085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0C5A396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189067F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E3E966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121DB40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8A0FF9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6F1D03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35CCB0A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44868D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37AC57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37F605C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A9A362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8EA561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70F4CE4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F7601B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91D928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4E8A01D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895338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D2D2E3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1953A2B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FF3EC7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EE7542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1B9360C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737C80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BC3399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1B8638A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B1FA5C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202070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2D4071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78A818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82810F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441FEB1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A1972D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79836BE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6578E5E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E57DA50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6D576F5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41DE5B0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B5F0A6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281ED50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AE010F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A58242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727057A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9700D7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0F89A0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3C3A738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E0BB1E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AC06F6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537DD97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345173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1B482F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451149B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1571CC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C97915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6DB0591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D940FF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5F6D79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09B91CD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54344DF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5A0E10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7E524D4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6CC2B2D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6C66F42E" w14:textId="77777777" w:rsidTr="00503750">
        <w:tc>
          <w:tcPr>
            <w:tcW w:w="2835" w:type="dxa"/>
            <w:vAlign w:val="center"/>
          </w:tcPr>
          <w:p w14:paraId="04544D3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3123A9F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03C919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6EAB444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3B66FE2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79311E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6625C975" w14:textId="77777777" w:rsidTr="00503750">
        <w:tc>
          <w:tcPr>
            <w:tcW w:w="2835" w:type="dxa"/>
            <w:vAlign w:val="center"/>
          </w:tcPr>
          <w:p w14:paraId="44B288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102FCB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9606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93E1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352E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4459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1FE983" w14:textId="77777777" w:rsidTr="00503750">
        <w:tc>
          <w:tcPr>
            <w:tcW w:w="2835" w:type="dxa"/>
            <w:vAlign w:val="center"/>
          </w:tcPr>
          <w:p w14:paraId="52AE8B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0D17AF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A48C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BF20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5B89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0AAA8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7EBF10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494E16C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53CC1E5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B3DD5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3F639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DC83E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7BD0BE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4BDB22C9" w14:textId="77777777" w:rsidTr="00503750">
        <w:tc>
          <w:tcPr>
            <w:tcW w:w="2835" w:type="dxa"/>
            <w:vAlign w:val="center"/>
          </w:tcPr>
          <w:p w14:paraId="7B74A5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44F82D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FD71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ECE7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8967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94AF6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64C3EE" w14:textId="77777777" w:rsidTr="00503750">
        <w:tc>
          <w:tcPr>
            <w:tcW w:w="2835" w:type="dxa"/>
            <w:vAlign w:val="center"/>
          </w:tcPr>
          <w:p w14:paraId="30D245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0DBC2A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C593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B055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C909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A8D2F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DC199A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25BD474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964ED2C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EBA486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1385F7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0734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5643F44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E15D9E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13CEF33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0554C5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2D18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0F27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6577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494C8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2D158C7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1447B72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586E56CC" w14:textId="77777777" w:rsidTr="00503750">
        <w:tc>
          <w:tcPr>
            <w:tcW w:w="2552" w:type="dxa"/>
            <w:shd w:val="clear" w:color="auto" w:fill="auto"/>
            <w:vAlign w:val="center"/>
          </w:tcPr>
          <w:p w14:paraId="1E4A9D2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2F7C95C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598B93C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5AB0AC2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46CA42B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61C7FE76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1C04B4A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7B93AE74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6B988A07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55F43257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143C20EE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0357FA8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5079D0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6C52038B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215EE2B6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502C134B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45ED0068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0F6F1CC3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34AF185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7F5AFD2E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3C44AD1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31B1717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449494F1" w14:textId="77777777" w:rsidTr="00503750">
        <w:tc>
          <w:tcPr>
            <w:tcW w:w="4395" w:type="dxa"/>
            <w:vMerge/>
          </w:tcPr>
          <w:p w14:paraId="60AFBFD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515EF4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42C618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53790A36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1322B7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35E923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4C0769F7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657DF5AE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65899F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6BB98C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84A4D2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5C57D05C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2C46F65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39664C0A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247FF7F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683B1F1" w14:textId="77777777" w:rsidTr="00503750">
        <w:tc>
          <w:tcPr>
            <w:tcW w:w="4395" w:type="dxa"/>
            <w:vAlign w:val="center"/>
          </w:tcPr>
          <w:p w14:paraId="2FE144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7004E5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6EB28A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31A16473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054E162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1FB4F1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BACDCD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40FB3042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7974DB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228E542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940409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D3211B8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7F77256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18E38B16" w14:textId="6D6F8B2A" w:rsidR="00944C3D" w:rsidRPr="008C56AB" w:rsidRDefault="00805275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100313</w:t>
            </w:r>
          </w:p>
        </w:tc>
        <w:tc>
          <w:tcPr>
            <w:tcW w:w="2835" w:type="dxa"/>
            <w:vAlign w:val="center"/>
          </w:tcPr>
          <w:p w14:paraId="6C5B7F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4DE67EE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7345F61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7147A007" w14:textId="77777777" w:rsidTr="00503750">
        <w:tc>
          <w:tcPr>
            <w:tcW w:w="4395" w:type="dxa"/>
            <w:vAlign w:val="center"/>
          </w:tcPr>
          <w:p w14:paraId="5DFFC2E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37E3ED7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3E19726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745B7F63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63D323F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36181C5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6040C5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53942240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7532E1D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3C0FC0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3594A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42DE12C1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74F2CDE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21D33E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002B4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3D5A9A5F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5C82557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0F16CBBF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893135C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6E6DA536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57E1025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6E2440B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FD3764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F67E89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05329A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17186B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11DB9EDB" w14:textId="77777777" w:rsidTr="00503750">
        <w:tc>
          <w:tcPr>
            <w:tcW w:w="1843" w:type="dxa"/>
            <w:vAlign w:val="center"/>
          </w:tcPr>
          <w:p w14:paraId="1B4A0A4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0278F99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760B1D3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236CDC9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225859C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327868C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50596DF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17C2324C" w14:textId="77777777" w:rsidTr="00503750">
        <w:tc>
          <w:tcPr>
            <w:tcW w:w="1843" w:type="dxa"/>
            <w:vAlign w:val="center"/>
          </w:tcPr>
          <w:p w14:paraId="3169E50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4684944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739A4A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96FCA8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0BA828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E2E3FD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F533FC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F61494B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10105D4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5ED68A0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77A6C0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E8F7D4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1C59E6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55AA33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1337D7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42A9914" w14:textId="77777777" w:rsidTr="00503750">
        <w:tc>
          <w:tcPr>
            <w:tcW w:w="1843" w:type="dxa"/>
            <w:vAlign w:val="center"/>
          </w:tcPr>
          <w:p w14:paraId="5245C73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59F97F3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393790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B9756B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7E67B6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018FED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9F5C24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85D3FD6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713F36B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2123930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CCD41F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967D42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F42C41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F69A41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C8B1E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91F07FD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6C66BD9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3C83792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ACBDBC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9BA6E5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0285A7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7239D6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C59B91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682642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34A087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0E929C00" w14:textId="77777777" w:rsidTr="00503750">
        <w:trPr>
          <w:trHeight w:val="664"/>
        </w:trPr>
        <w:tc>
          <w:tcPr>
            <w:tcW w:w="3372" w:type="dxa"/>
          </w:tcPr>
          <w:p w14:paraId="6A326E5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BC05F5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0E1674F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4C4F386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977652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647113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0F905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6D8FE92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6334759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844CD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29986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47AF1D6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DAAF8C9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31717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7E8AE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C32AADE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2B9C855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2EB367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3A56C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E89555E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ED20846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A9448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5B07B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F9A3C72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459CA322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52B1A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1AD47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B0DDA6E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2D815F7D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1BB5082B" w14:textId="77777777" w:rsidTr="00503750">
        <w:tc>
          <w:tcPr>
            <w:tcW w:w="2835" w:type="dxa"/>
            <w:vAlign w:val="center"/>
          </w:tcPr>
          <w:p w14:paraId="57391AB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44C2FCA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07637D8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0ED30B8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516E9E2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1B13D013" w14:textId="77777777" w:rsidTr="00503750">
        <w:tc>
          <w:tcPr>
            <w:tcW w:w="2835" w:type="dxa"/>
          </w:tcPr>
          <w:p w14:paraId="0B072B9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2D2035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7A2A4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57A87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8B176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24B0B17" w14:textId="77777777" w:rsidTr="00503750">
        <w:tc>
          <w:tcPr>
            <w:tcW w:w="2835" w:type="dxa"/>
          </w:tcPr>
          <w:p w14:paraId="62221E8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51FAE3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0E970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69BA7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C70E6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E95D6C5" w14:textId="77777777" w:rsidTr="00503750">
        <w:tc>
          <w:tcPr>
            <w:tcW w:w="2835" w:type="dxa"/>
          </w:tcPr>
          <w:p w14:paraId="73F5623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27C507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CAF7D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373D1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D4080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EC62FF9" w14:textId="77777777" w:rsidTr="00503750">
        <w:tc>
          <w:tcPr>
            <w:tcW w:w="2835" w:type="dxa"/>
            <w:vAlign w:val="center"/>
          </w:tcPr>
          <w:p w14:paraId="555D46E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767668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7A272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E1C08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48C8B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7BDEEAA" w14:textId="77777777" w:rsidTr="00503750">
        <w:tc>
          <w:tcPr>
            <w:tcW w:w="2835" w:type="dxa"/>
            <w:vAlign w:val="center"/>
          </w:tcPr>
          <w:p w14:paraId="742B3F9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3A347A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A439C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ECD64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88B6C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4FAF8A6" w14:textId="77777777" w:rsidTr="00503750">
        <w:tc>
          <w:tcPr>
            <w:tcW w:w="2835" w:type="dxa"/>
          </w:tcPr>
          <w:p w14:paraId="7C79E0D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6AB2DC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AB505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D91D2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E4340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7BA5A3A" w14:textId="77777777" w:rsidTr="00503750">
        <w:tc>
          <w:tcPr>
            <w:tcW w:w="2835" w:type="dxa"/>
          </w:tcPr>
          <w:p w14:paraId="7B21B81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579F54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66AEB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ECAF7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B85D1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714B03E" w14:textId="77777777" w:rsidTr="00503750">
        <w:tc>
          <w:tcPr>
            <w:tcW w:w="2835" w:type="dxa"/>
          </w:tcPr>
          <w:p w14:paraId="132416D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6A8D4A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95D44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A144D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7E068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FB9FC8A" w14:textId="77777777" w:rsidR="00944C3D" w:rsidRDefault="00944C3D" w:rsidP="00944C3D">
      <w:pPr>
        <w:rPr>
          <w:rFonts w:ascii="Arial" w:hAnsi="Arial"/>
          <w:b/>
        </w:rPr>
      </w:pPr>
    </w:p>
    <w:p w14:paraId="6D19EE95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6D2495DB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16E2A9A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1093A90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0BC7B22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070A68C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3561346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0ED49A0E" w14:textId="77777777" w:rsidTr="00503750">
        <w:trPr>
          <w:trHeight w:val="443"/>
        </w:trPr>
        <w:tc>
          <w:tcPr>
            <w:tcW w:w="2560" w:type="dxa"/>
          </w:tcPr>
          <w:p w14:paraId="2F95DA1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22DD3F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CCEC8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3F612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22FCC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53C2351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0D26C04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22AB89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9B3FF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95AA9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6152B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8819CC6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3F23A79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55E19C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B3362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D5FEE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453A8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F100EC4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6F6808C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0525CA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5E8CF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F6A9D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8256E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613375E" w14:textId="77777777" w:rsidR="00944C3D" w:rsidRDefault="00944C3D" w:rsidP="00944C3D">
      <w:pPr>
        <w:rPr>
          <w:rFonts w:ascii="Arial" w:hAnsi="Arial"/>
          <w:b/>
        </w:rPr>
      </w:pPr>
    </w:p>
    <w:p w14:paraId="7A3FD388" w14:textId="77777777" w:rsidR="00944C3D" w:rsidRDefault="00944C3D" w:rsidP="00944C3D">
      <w:pPr>
        <w:rPr>
          <w:rFonts w:ascii="Arial" w:hAnsi="Arial"/>
          <w:b/>
        </w:rPr>
      </w:pPr>
    </w:p>
    <w:p w14:paraId="7DA3060F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722C5ED0" w14:textId="77777777" w:rsidR="00944C3D" w:rsidRDefault="00944C3D" w:rsidP="00944C3D">
      <w:pPr>
        <w:rPr>
          <w:rFonts w:ascii="Arial" w:hAnsi="Arial"/>
          <w:b/>
        </w:rPr>
      </w:pPr>
    </w:p>
    <w:p w14:paraId="2B3E4B06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2A5B84B5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0FD0E99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5C9E197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38442C1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8C473D0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3FEE94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546F96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EDA538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23705BD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39BA48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450421E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A9506E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FB85FD7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3E40F7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F32CA2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A815C2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F418CA0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0BCC7F1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30998E6E" w14:textId="77777777" w:rsidTr="00503750">
        <w:trPr>
          <w:trHeight w:val="677"/>
        </w:trPr>
        <w:tc>
          <w:tcPr>
            <w:tcW w:w="3358" w:type="dxa"/>
          </w:tcPr>
          <w:p w14:paraId="054F3F0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C316DD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1F4EE45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32C1612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DF9E2B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467C18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1CFFD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04C0C8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D57806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70E62E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983CC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02D9F9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0896AD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12D38A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86B87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216772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150405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5EC042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0CFE1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6B3E652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2E6BCF0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8EAF0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819F4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7BDF876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2E97A498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A9215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155E8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DF1B7EF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D2A2969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6D72720E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58375F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7F514FE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637A1138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A8E851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8947C8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238F5A3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5CF38AC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620C52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EF0FE09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4E34411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45B1BEC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E4E7105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25286CF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30AA3AA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A35A353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23C3A461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66C7769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0D1CD3E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25FADB8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4993FEE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385DFC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61E694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5CEAB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9218AF7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46366E4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31311A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3D6F9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6793B93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06DCDCE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21271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89C7D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9E1C331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3EF2F20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9EFA5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9A77F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A44547B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509EA38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86B41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5C67A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A69C8C7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74848D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08A1637B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7B1E618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5791401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7A5421C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FEFF88E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2722D8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6149E8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B6515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9379FDB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41F2C8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4AFC72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1C1F7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0305793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5FC583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3CD137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13819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C9C8446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99C74BF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237B5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E2C82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E4EA83E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1B8B7934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0B578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CDB26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A993A3A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35B8588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3FDAACCB" w14:textId="77777777" w:rsidTr="00503750">
        <w:tc>
          <w:tcPr>
            <w:tcW w:w="3686" w:type="dxa"/>
            <w:vAlign w:val="center"/>
          </w:tcPr>
          <w:p w14:paraId="591E90A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04A0B6E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249694E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19D5FA0A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323C9E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F057AC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045338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168532D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0E6161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5EB577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088210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148923F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A4BB75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5C493B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162AB0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2B4AFEE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181F5F25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0691CEBC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8CE08B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3302FDC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1AB51C89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4AA908A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51BDC09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791429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A83FCD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11480B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7A9B01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798C3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A6B97CD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487DB7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0AFB14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D4AD2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7136221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2CAB513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35778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DAC53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EC586CD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DA841A3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AEAE6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08C3B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F99B1F0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AD1658D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E31AE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2FEAF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64C1E6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1372392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B5C5CD2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41A513E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161DAC1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4211D85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371FE35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4F8D19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088D7D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9AF634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D61271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732691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0C361A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88074E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0312BC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F16316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285539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2FE429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640604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1734C4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6F435C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26AED0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EB9A202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6289255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B12E3C8" w14:textId="77777777" w:rsidR="00944C3D" w:rsidRDefault="00944C3D" w:rsidP="00944C3D">
      <w:pPr>
        <w:rPr>
          <w:sz w:val="22"/>
          <w:szCs w:val="22"/>
        </w:rPr>
      </w:pPr>
    </w:p>
    <w:p w14:paraId="3EB92DC6" w14:textId="77777777" w:rsidR="00944C3D" w:rsidRDefault="00944C3D" w:rsidP="00944C3D">
      <w:pPr>
        <w:rPr>
          <w:sz w:val="22"/>
          <w:szCs w:val="22"/>
        </w:rPr>
      </w:pPr>
    </w:p>
    <w:p w14:paraId="611DCEA8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4F8DF90B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1497F80F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251421D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0639033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569FAC7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6A97847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3830E851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6E78041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0D4217C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3B9758A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1F22E1C4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474D499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7B0DCB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B5320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9D4DCE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83BE27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4C6C97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CF9E5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C99C49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62B077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0BC97A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B6C80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6D8090E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217577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6483CA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F0AA7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4842D96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68E04A8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7F9730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63403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EE7432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DD5D592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5F6F02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0B084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8565C16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1907C93F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5AC031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A3618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417885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5D55A79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0F513215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44FCC5F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3044B30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569438BB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4313914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8FB026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109915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BE033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96FAF50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0BA226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5FC74E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C2884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713CB9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CA56C4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413890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20A7A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3A5C3E5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D76A11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3B0F00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9A114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BF100F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959003B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66AC1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8951F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252C17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7BEDE52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063BA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CF371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32DCA04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5BD55ABB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306A9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1B3A0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EABF5F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607B79B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511B9BF6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2B3B005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189BB04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6BD84A0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639C52D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F221455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5972FD1C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2B64FB4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C09BAE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C53E20B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3913ADB1" w14:textId="77777777" w:rsidR="00944C3D" w:rsidRPr="003607F0" w:rsidRDefault="00944C3D" w:rsidP="00944C3D"/>
    <w:p w14:paraId="42FB3625" w14:textId="77777777" w:rsidR="00F47675" w:rsidRPr="00944C3D" w:rsidRDefault="00F47675" w:rsidP="00944C3D"/>
    <w:sectPr w:rsidR="00F47675" w:rsidRPr="00944C3D" w:rsidSect="009771B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29D7EE" w14:textId="77777777" w:rsidR="009771BB" w:rsidRDefault="009771BB">
      <w:r>
        <w:separator/>
      </w:r>
    </w:p>
  </w:endnote>
  <w:endnote w:type="continuationSeparator" w:id="0">
    <w:p w14:paraId="261DEE05" w14:textId="77777777" w:rsidR="009771BB" w:rsidRDefault="009771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8A89B4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646867"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5ED1BB98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A3BE77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ECE965A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776AD7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646867"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0B4A61D2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9811C1" w14:textId="77777777" w:rsidR="009771BB" w:rsidRDefault="009771BB">
      <w:r>
        <w:separator/>
      </w:r>
    </w:p>
  </w:footnote>
  <w:footnote w:type="continuationSeparator" w:id="0">
    <w:p w14:paraId="306BCDDE" w14:textId="77777777" w:rsidR="009771BB" w:rsidRDefault="009771B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58630119">
    <w:abstractNumId w:val="13"/>
  </w:num>
  <w:num w:numId="2" w16cid:durableId="180969513">
    <w:abstractNumId w:val="17"/>
  </w:num>
  <w:num w:numId="3" w16cid:durableId="1461923050">
    <w:abstractNumId w:val="8"/>
  </w:num>
  <w:num w:numId="4" w16cid:durableId="486749679">
    <w:abstractNumId w:val="7"/>
  </w:num>
  <w:num w:numId="5" w16cid:durableId="1255046703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853149464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2145925009">
    <w:abstractNumId w:val="20"/>
  </w:num>
  <w:num w:numId="8" w16cid:durableId="1390350116">
    <w:abstractNumId w:val="10"/>
  </w:num>
  <w:num w:numId="9" w16cid:durableId="463546566">
    <w:abstractNumId w:val="0"/>
  </w:num>
  <w:num w:numId="10" w16cid:durableId="1914466347">
    <w:abstractNumId w:val="19"/>
  </w:num>
  <w:num w:numId="11" w16cid:durableId="462574884">
    <w:abstractNumId w:val="6"/>
  </w:num>
  <w:num w:numId="12" w16cid:durableId="1307393376">
    <w:abstractNumId w:val="9"/>
  </w:num>
  <w:num w:numId="13" w16cid:durableId="1755281942">
    <w:abstractNumId w:val="12"/>
  </w:num>
  <w:num w:numId="14" w16cid:durableId="1002010639">
    <w:abstractNumId w:val="15"/>
  </w:num>
  <w:num w:numId="15" w16cid:durableId="1141121242">
    <w:abstractNumId w:val="14"/>
  </w:num>
  <w:num w:numId="16" w16cid:durableId="1278441088">
    <w:abstractNumId w:val="2"/>
  </w:num>
  <w:num w:numId="17" w16cid:durableId="2137065940">
    <w:abstractNumId w:val="4"/>
  </w:num>
  <w:num w:numId="18" w16cid:durableId="282738459">
    <w:abstractNumId w:val="11"/>
  </w:num>
  <w:num w:numId="19" w16cid:durableId="1079713362">
    <w:abstractNumId w:val="5"/>
  </w:num>
  <w:num w:numId="20" w16cid:durableId="2003966486">
    <w:abstractNumId w:val="18"/>
  </w:num>
  <w:num w:numId="21" w16cid:durableId="177859520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255E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B3F6C"/>
    <w:rsid w:val="003C6161"/>
    <w:rsid w:val="003D277B"/>
    <w:rsid w:val="003D6E87"/>
    <w:rsid w:val="003E5CE2"/>
    <w:rsid w:val="003F1699"/>
    <w:rsid w:val="003F5116"/>
    <w:rsid w:val="003F69F9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41ED"/>
    <w:rsid w:val="005E5613"/>
    <w:rsid w:val="0060758C"/>
    <w:rsid w:val="00614891"/>
    <w:rsid w:val="0062543C"/>
    <w:rsid w:val="00631973"/>
    <w:rsid w:val="00643188"/>
    <w:rsid w:val="00646867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05275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270A8"/>
    <w:rsid w:val="00935402"/>
    <w:rsid w:val="0094468D"/>
    <w:rsid w:val="00944C3D"/>
    <w:rsid w:val="00951CD2"/>
    <w:rsid w:val="0096055A"/>
    <w:rsid w:val="00973A02"/>
    <w:rsid w:val="009771BB"/>
    <w:rsid w:val="0099716A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490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BF3F8A7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7978AA-286C-42DD-A9C1-AF7D97E88C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0</TotalTime>
  <Pages>16</Pages>
  <Words>5277</Words>
  <Characters>30079</Characters>
  <Application>Microsoft Office Word</Application>
  <DocSecurity>0</DocSecurity>
  <Lines>250</Lines>
  <Paragraphs>70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HROMNIKOVA Jana</dc:creator>
  <cp:lastModifiedBy>KOSTELNA Marcela</cp:lastModifiedBy>
  <cp:revision>2</cp:revision>
  <cp:lastPrinted>2009-07-30T10:15:00Z</cp:lastPrinted>
  <dcterms:created xsi:type="dcterms:W3CDTF">2024-03-21T13:18:00Z</dcterms:created>
  <dcterms:modified xsi:type="dcterms:W3CDTF">2024-03-21T13:18:00Z</dcterms:modified>
</cp:coreProperties>
</file>