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33546F5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8C0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A0C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C55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6D9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891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E8C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98A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3BF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E9C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A54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4DA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E3A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A07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C5E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F32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555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C1E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FBB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806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254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241C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4B08A51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14AC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DEA8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E4F3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50C7A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0748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79F3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F332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DABEE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DA8C4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44F41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3D9F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DE800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E23A2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DE9B9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033E5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7AF3F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EDD6D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5903D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F4953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0C1C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2AC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0488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3BF6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6B9B7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36C7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90024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B3CE3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FAA97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44D8E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42147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1837D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3947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0467A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7DC4EFF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B24B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F920C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6B72C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1FC34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93DD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7F0E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014D3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FD2B6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5D24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109D7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750C5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6704A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294F9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DFD33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B699A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1901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723FF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0DA13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EE2EF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8D9DB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E84E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12702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4FDA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64C59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C1ED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38362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81A53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AD352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DC2B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825D8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B246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BFDF1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DDD86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19CC37D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36C84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ACF9E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FC8ED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0028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1B5C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011F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7E5A3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57EB3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8554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1C87F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9F7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AAC7B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BC94C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4028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01373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B08B8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5A3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C2BB9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A4605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11799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72A3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FEB79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D5B9C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43E6C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FA0E1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BEE2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EC78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E3BE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C715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F51C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5ECA8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8C5FC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4435A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0E898E9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8099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53D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5283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3F80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00E8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9F18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4F4B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CA40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DD6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7F3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C6AE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DC9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0CC0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0BC4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3DA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F008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51E9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2E92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88C9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7230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77BD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5C43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529C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183C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8344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9F48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11E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66E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BF6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998E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B9F9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5931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86DD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6954757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022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3AF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CB0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88E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019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FCF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06E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E3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14C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6AB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927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B09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FBD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3BD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955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2C4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686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D488B5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BD3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1BA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310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F45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B05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F58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874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2C31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70BA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BB17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8718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C738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C55E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D160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7178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1891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8BF2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F127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744051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443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AE0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DC6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D3E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75FD66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675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A20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76B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28A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8DE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A27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CEB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64D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947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185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880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15770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45B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E62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0BD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147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9D8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FD0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BB7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50C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EBC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1A0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B3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8A7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AE5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294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16E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29A250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071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583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4E0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8B9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288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8EA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5A8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CD3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7CD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56A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12C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1101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304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9C4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D22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BC9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F1F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5F9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478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A7E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6B9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CA8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BE8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C20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6B2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90A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5E2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1DB63B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BB1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480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12E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AF5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759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F89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EB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3514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2989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5AE3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79D630" w14:textId="3E348A10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 w:rsidR="0099716A">
              <w:rPr>
                <w:rFonts w:ascii="Arial" w:hAnsi="Arial"/>
                <w:lang w:eastAsia="sk-SK"/>
              </w:rPr>
              <w:t>31.12.20</w:t>
            </w:r>
            <w:r w:rsidR="00594E9F">
              <w:rPr>
                <w:rFonts w:ascii="Arial" w:hAnsi="Arial"/>
                <w:lang w:eastAsia="sk-SK"/>
              </w:rPr>
              <w:t>23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AD7A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061A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E6BA0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3C8E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FC4F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469F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2C71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D397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352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91C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FD6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F15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2BD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51A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B2E2D1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D13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10D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BF2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28B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1B4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F2B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94FC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610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9CBF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4D36E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61AE6EA7" wp14:editId="7BD7D78D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65151B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FFB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418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91C4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2F50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AB7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15C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E45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85E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C5C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8B5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B01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1AE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FB7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D580989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5857E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B4FD22C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289D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2754917" wp14:editId="0881BD6B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20A54C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44C5EFA" wp14:editId="30E483FF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A7DC59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9A8AC1F" wp14:editId="66DFFCF9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B2BAE8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39F8C2E2" wp14:editId="17593D8F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4AEE0F" w14:textId="77777777" w:rsidR="000B647F" w:rsidRDefault="00000000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">
                      <v:textbox>
                        <w:txbxContent>
                          <w:p w:rsidR="000B647F" w:rsidRDefault="004B2CDA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559B482D" wp14:editId="412CCD26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FC14C2" w14:textId="46C23CA8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  <w:r w:rsidR="009B1E39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 w:rsidR="00594E9F"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9B482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66FC14C2" w14:textId="46C23CA8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9B1E39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594E9F"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6EC70CBC" wp14:editId="654071A5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CBD0ED" w14:textId="53A469AF" w:rsidR="000B647F" w:rsidRDefault="0099716A" w:rsidP="00944C3D">
                                  <w:r>
                                    <w:t>20</w:t>
                                  </w:r>
                                  <w:r w:rsidR="009B1E39">
                                    <w:t>2</w:t>
                                  </w:r>
                                  <w:r w:rsidR="00594E9F"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C70CBC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16CBD0ED" w14:textId="53A469AF" w:rsidR="000B647F" w:rsidRDefault="0099716A" w:rsidP="00944C3D">
                            <w:r>
                              <w:t>20</w:t>
                            </w:r>
                            <w:r w:rsidR="009B1E39">
                              <w:t>2</w:t>
                            </w:r>
                            <w:r w:rsidR="00594E9F"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454AFC3" wp14:editId="6FE7D076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C0148E" w14:textId="77777777" w:rsidR="000B647F" w:rsidRDefault="00000000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">
                      <v:textbox>
                        <w:txbxContent>
                          <w:p w:rsidR="000B647F" w:rsidRDefault="004B2CDA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61EB202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329FB358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33B00EC9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B352C30" wp14:editId="31ED07E1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8C91CD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6D53FF6E" wp14:editId="4A7AFDBF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9008DE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6559AE" wp14:editId="2A2E6B7D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97B7FB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51DE56E0" wp14:editId="59B7BF9E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E848A7" w14:textId="1A5317F1" w:rsidR="000B647F" w:rsidRDefault="0099716A" w:rsidP="00944C3D">
                                  <w:r>
                                    <w:t>20</w:t>
                                  </w:r>
                                  <w:r w:rsidR="009B1E39">
                                    <w:t>2</w:t>
                                  </w:r>
                                  <w:r w:rsidR="00594E9F"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E56E0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07E848A7" w14:textId="1A5317F1" w:rsidR="000B647F" w:rsidRDefault="0099716A" w:rsidP="00944C3D">
                            <w:r>
                              <w:t>20</w:t>
                            </w:r>
                            <w:r w:rsidR="009B1E39">
                              <w:t>2</w:t>
                            </w:r>
                            <w:r w:rsidR="00594E9F"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793EEDFB" wp14:editId="7E3CB15D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27A8E2" w14:textId="77777777" w:rsidR="000B647F" w:rsidRDefault="00000000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">
                      <v:textbox>
                        <w:txbxContent>
                          <w:p w:rsidR="000B647F" w:rsidRDefault="004B2CDA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796D2E4C" wp14:editId="6C962101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3B04B3" w14:textId="2BA1D653" w:rsidR="000B647F" w:rsidRDefault="0099716A" w:rsidP="00944C3D">
                                  <w:r>
                                    <w:t>20</w:t>
                                  </w:r>
                                  <w:r w:rsidR="009B1E39">
                                    <w:t>2</w:t>
                                  </w:r>
                                  <w:r w:rsidR="00594E9F"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6D2E4C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543B04B3" w14:textId="2BA1D653" w:rsidR="000B647F" w:rsidRDefault="0099716A" w:rsidP="00944C3D">
                            <w:r>
                              <w:t>20</w:t>
                            </w:r>
                            <w:r w:rsidR="009B1E39">
                              <w:t>2</w:t>
                            </w:r>
                            <w:r w:rsidR="00594E9F"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567D05E5" wp14:editId="1557F6A3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8B86BB" w14:textId="77777777" w:rsidR="000B647F" w:rsidRDefault="00000000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">
                      <v:textbox>
                        <w:txbxContent>
                          <w:p w:rsidR="000B647F" w:rsidRDefault="004B2CDA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4340A5E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5B7E675A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01B2DD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E99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C9C7A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798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A32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EC2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AC0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2B3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BAA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855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9E9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DFF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637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E4D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1BF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134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395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F14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17C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FFD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85C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22F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21E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7B5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A2A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E31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487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21B13A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99B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23C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02B8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B12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95B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E93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1C3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494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097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AA9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813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461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1DB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D41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FE3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5D7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EDB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672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51F4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5E976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A3C52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8D134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EB9AB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59FAD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B7F6C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428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BED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180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245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0BE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E26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B06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3B5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52BFC0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D38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1EE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85E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C3E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AE8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58D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45D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F33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5A2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940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9D8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B7A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F33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4A0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CFF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405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6E7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407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3D0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82A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EE574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302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601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C94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DAC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2C4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333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1B2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A94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8E2D92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16E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F57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96B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4E2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7BA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EAB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985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D75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A9C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AF6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19E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871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E01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E09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DD7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39A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CCF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621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9F2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889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017C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2C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710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FE5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1B4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6C6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EBE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EAD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4BA54C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124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2D4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007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6E2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ED6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E6D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60B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BFB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84B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EBD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94F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397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DF6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15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485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4F5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44F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A3C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23C5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65EE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8434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D398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8FC4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B3D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281A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BAF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E03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4B3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7B7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869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064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B3E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774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1C4841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25C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D66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F94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DF0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704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535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4A7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DEA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8D6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14E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3A6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E09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789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CBB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3EE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272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F79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638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043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F182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326C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6BD6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047D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505D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14D1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8E4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5A8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235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F78790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C8F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726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A9D99E3" wp14:editId="3B258F07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7E5A4D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" stroked="f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78F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894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71E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3EC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1D1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7E8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986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B6A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FAA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B18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48B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805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128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33F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145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512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223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7E0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C61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62C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2C0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F2F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34A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B17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EA0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F54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1AE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58D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3D4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2C3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5FE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E72037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6FBD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BB8022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D3781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194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AECD929" wp14:editId="5B53B6A9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8A3881" w14:textId="77777777" w:rsidR="000B647F" w:rsidRPr="00391121" w:rsidRDefault="00FF34FB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31203361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332D8" id="_x0000_s1042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">
                      <v:textbox>
                        <w:txbxContent>
                          <w:p w:rsidR="000B647F" w:rsidRPr="00391121" w:rsidRDefault="00FF34FB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31203361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B06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1B3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EC9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2FE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821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192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C64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648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95C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5935726" wp14:editId="708319E7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15B751" w14:textId="77777777" w:rsidR="000B647F" w:rsidRPr="00391121" w:rsidRDefault="00FF34FB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2021433073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C2134" id="_x0000_s1043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">
                      <v:textbox style="mso-fit-shape-to-text:t">
                        <w:txbxContent>
                          <w:p w:rsidR="000B647F" w:rsidRPr="00391121" w:rsidRDefault="00FF34FB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2021433073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FA7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B6D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308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8B8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663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FBA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D3C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090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432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3F2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EE0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F9A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DBB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A84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B63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C5E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603065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B38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3EC5C5B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43F7A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A3C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21D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56A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09D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A0C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540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5B8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AEF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8C9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86D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C13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068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F80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A72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BD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52CE58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791F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C46D6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7CB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085AF99" wp14:editId="53AE6403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A6C605" w14:textId="7777777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SVB</w:t>
                                  </w:r>
                                  <w:r w:rsidR="006142E9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FF34FB">
                                    <w:rPr>
                                      <w:rFonts w:ascii="Arial" w:hAnsi="Arial" w:cs="Arial"/>
                                    </w:rPr>
                                    <w:t xml:space="preserve">Novomeského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2B11E" id="_x0000_s1044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">
                      <v:textbox>
                        <w:txbxContent>
                          <w:p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SVB</w:t>
                            </w:r>
                            <w:r w:rsidR="006142E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FF34FB">
                              <w:rPr>
                                <w:rFonts w:ascii="Arial" w:hAnsi="Arial" w:cs="Arial"/>
                              </w:rPr>
                              <w:t xml:space="preserve">Novomeského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7CE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7A2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15C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E7C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63F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2D8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D13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0D2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93B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B55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10B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0E2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F77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C54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30A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89C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103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C67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DA8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535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5C5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8B9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424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DE4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084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CCC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F95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5D4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88C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106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128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20590C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E7C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A034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A7C544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1EB9AB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989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F94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42A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206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A67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D1F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7DA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4DB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CC8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3E9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F24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7D3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847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75B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338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3FC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B3D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A79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F34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326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9D2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564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D55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2003B39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FD93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43FA26D" wp14:editId="7847198B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4E9EDB" w14:textId="77777777" w:rsidR="000B647F" w:rsidRPr="00391121" w:rsidRDefault="00FF34FB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Novomeského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A2A3B" id="_x0000_s1045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">
                      <v:textbox>
                        <w:txbxContent>
                          <w:p w:rsidR="000B647F" w:rsidRPr="00391121" w:rsidRDefault="00FF34FB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Novomeského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B8CF2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7DC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3B9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DAA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DF7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ECF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66B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2FA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2B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DA2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D0A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DC0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893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779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60E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C33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599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AABE38E" wp14:editId="0F459462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415E8C" w14:textId="77777777" w:rsidR="000B647F" w:rsidRDefault="00FF34FB" w:rsidP="00944C3D">
                                  <w:r>
                                    <w:t>2669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435B7" id="_x0000_s1046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">
                      <v:textbox>
                        <w:txbxContent>
                          <w:p w:rsidR="000B647F" w:rsidRDefault="00FF34FB" w:rsidP="00944C3D">
                            <w:r>
                              <w:t>2669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738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C09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481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491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827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DCD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C9C67E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CC8D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FE166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3DB6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5D5F05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2B720A3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B5A2640" wp14:editId="4C7A5D5C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F680FD" w14:textId="7777777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9110</w:t>
                                  </w:r>
                                  <w:r w:rsidR="009D0BDD"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47C73" id="_x0000_s1047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">
                      <v:textbox>
                        <w:txbxContent>
                          <w:p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9110</w:t>
                            </w:r>
                            <w:r w:rsidR="009D0BDD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D5C72DC" wp14:editId="2EAF0CA2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4086CB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46867" w:rsidRPr="00583CAF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DBB" id="_x0000_s1048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46867" w:rsidRPr="00583CAF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0FF3DF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AFA1A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423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192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8FE640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BA5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0C102E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C846ADC" wp14:editId="4F0442C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AE0A50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49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19D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8E87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FB76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0D3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A3E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4A9B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3FAB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6DAE96E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5DE1494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181AEDE" wp14:editId="171E62C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40193D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0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C43B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4AA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EF2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97D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CD1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B29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15A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1C0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37595C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F47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8545D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1D502B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73D4F74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3C11889" wp14:editId="21D6ECE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25D69F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1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C2004E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368500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3D40F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259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C61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3A5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998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A04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134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465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90C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AEE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CD7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FA9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62B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748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C78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6E5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6CE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358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4B1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5D4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B64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9BA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2BA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C4C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BC3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AA0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E80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872C39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FECF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A7C7804" w14:textId="36C607C6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9B1E39">
              <w:rPr>
                <w:rFonts w:ascii="Arial" w:hAnsi="Arial"/>
                <w:lang w:eastAsia="sk-SK"/>
              </w:rPr>
              <w:t>24.</w:t>
            </w:r>
            <w:r w:rsidR="00594E9F">
              <w:rPr>
                <w:rFonts w:ascii="Arial" w:hAnsi="Arial"/>
                <w:lang w:eastAsia="sk-SK"/>
              </w:rPr>
              <w:t>3</w:t>
            </w:r>
            <w:r w:rsidR="009B1E39">
              <w:rPr>
                <w:rFonts w:ascii="Arial" w:hAnsi="Arial"/>
                <w:lang w:eastAsia="sk-SK"/>
              </w:rPr>
              <w:t>.202</w:t>
            </w:r>
            <w:r w:rsidR="00594E9F">
              <w:rPr>
                <w:rFonts w:ascii="Arial" w:hAnsi="Arial"/>
                <w:lang w:eastAsia="sk-SK"/>
              </w:rPr>
              <w:t>4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150A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62E3B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6B08D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E01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B55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ED0A6E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C52C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905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08D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FFA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FAC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FDBA1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E86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A6972D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9FD6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378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B49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E65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7D5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7BD1A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C11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5D952F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677A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706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115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013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FB8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77AB7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A1F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B449C7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51DB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549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1C6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8D3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C38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DE509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BBC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C784BC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335A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434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DF7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A00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AF6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8D316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1CB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2D5816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FEF9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D6A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B0D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214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248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D9DF5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FAB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33E53C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D2B9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005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5B1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8D9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E61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E6724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A94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7BCC1E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17E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CE89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B4479F9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2D07FC02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265B9532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2277690C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5A05A895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262130F3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625FA56E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0A5A4DEC" w14:textId="77777777" w:rsidR="0099716A" w:rsidRPr="00ED0163" w:rsidRDefault="0099716A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C0B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FC8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988D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454831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936E0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ED0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26A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C8A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C7F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4F3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E63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D6C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D26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1BF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FE9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373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29A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449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8CA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C01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C29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A11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74B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B2B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48645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FB7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07F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0F66ECB2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7A932A39" w14:textId="77777777" w:rsidR="00944C3D" w:rsidRDefault="00944C3D" w:rsidP="00944C3D">
      <w:pPr>
        <w:rPr>
          <w:rFonts w:ascii="Arial" w:hAnsi="Arial"/>
        </w:rPr>
      </w:pPr>
    </w:p>
    <w:p w14:paraId="7AC7CA6F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lastRenderedPageBreak/>
        <w:t>Meno a priezvisko fyzickej osoby alebo názov právnickej osoby, ktorá je zakladateľom alebo zriaďovateľom účtovnej jednotky:</w:t>
      </w:r>
    </w:p>
    <w:p w14:paraId="5DADFCBC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76C58E3D" w14:textId="77777777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13EEA11D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44A79F31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6D92E37B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3213"/>
        <w:gridCol w:w="2800"/>
      </w:tblGrid>
      <w:tr w:rsidR="00944C3D" w:rsidRPr="008D0433" w14:paraId="7CA1C6FA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372DC6D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232FCC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17443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4B6D03F3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655B5775" w14:textId="2FD0021A" w:rsidR="00944C3D" w:rsidRPr="008D0433" w:rsidRDefault="00FF34FB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="009B1E39">
              <w:rPr>
                <w:rFonts w:ascii="Arial" w:hAnsi="Arial" w:cs="Arial"/>
                <w:sz w:val="16"/>
                <w:szCs w:val="16"/>
              </w:rPr>
              <w:t>gor Antošík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C372068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Štatutár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E32E1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8F23CDD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303D4CF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ABE180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9AC101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0843E67" w14:textId="77777777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14:paraId="1015C37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2DF7F27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C1D70F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C5ABA80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1FB1AC79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7E326DFA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6FB20FB8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1D120872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57DAC7F7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F3644AA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5FF52A36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5B614E94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56F3EFF1" w14:textId="77777777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14:paraId="3F10725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7500112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E9F0E4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78E27A8E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6748E03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71CDAA5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7A0DA79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3C1EE53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238496C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3099B14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1333C2B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EE7F336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01E0CC0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2801102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4BD469B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15D5638" w14:textId="77777777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14:paraId="136A29C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6AD14B8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7A4B2F2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4C174D6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CAC356B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58A377E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427FACB9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371207C7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9C13D93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56419E8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3C42832B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5EAED0B3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73895930" w14:textId="59ED7430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 w:rsidR="009B1E39">
        <w:rPr>
          <w:rFonts w:ascii="Arial" w:hAnsi="Arial"/>
          <w:sz w:val="22"/>
          <w:szCs w:val="22"/>
        </w:rPr>
        <w:t>x</w:t>
      </w:r>
      <w:r>
        <w:rPr>
          <w:rFonts w:ascii="Arial" w:hAnsi="Arial"/>
          <w:sz w:val="22"/>
          <w:szCs w:val="22"/>
        </w:rPr>
        <w:tab/>
        <w:t>nie</w:t>
      </w:r>
    </w:p>
    <w:p w14:paraId="772F716F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721F97D9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2B3ACE68" w14:textId="77777777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14:paraId="411148A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4F1D335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2E486AE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0279D54B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0A0D2A2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3615C5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7C55CBD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748D62B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16F85E2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5141226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4AD20CF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9D35618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404D196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68D509F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4FED333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B9AB3A2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8EA0A52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59AB5AB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7B383EB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37CA7A9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6DCD248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72003C8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0E1F7C2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>e) dlhodobý hmotný majetok obstaraný vlastnou činnosťou</w:t>
      </w:r>
    </w:p>
    <w:p w14:paraId="68EA03E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74A3E5A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4EADBE0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7A604A0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5B055B9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77988B2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321F06F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6B5B541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29B6348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4E09D2D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69E9897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3F4BAFDD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55A6810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6FB00DC1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1952"/>
        <w:gridCol w:w="1944"/>
        <w:gridCol w:w="1754"/>
      </w:tblGrid>
      <w:tr w:rsidR="00944C3D" w:rsidRPr="008D0433" w14:paraId="4067E9ED" w14:textId="77777777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14:paraId="500C91C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0D40A80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0479F0C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5515CD0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64DD4C85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6D85F52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471A9AA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62ABEF9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7912E4B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5617D9A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18CD76E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D56C3E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24A520F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6DEDC31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CDE8295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181C64B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450D6A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7C47055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4BA53B3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85E230E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1F44456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928426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388796F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44B895F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A6571CF" w14:textId="77777777" w:rsidTr="00503750">
        <w:trPr>
          <w:trHeight w:val="327"/>
        </w:trPr>
        <w:tc>
          <w:tcPr>
            <w:tcW w:w="4510" w:type="dxa"/>
            <w:shd w:val="clear" w:color="auto" w:fill="auto"/>
          </w:tcPr>
          <w:p w14:paraId="4E73D9B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4D74A85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0F6AB71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0BFE007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0CBE719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96D55D6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7282F5F0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2521FA7D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3936275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6834DC32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4EF0651F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776432DF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5A00825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094D151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0364B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482EF37B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6AA6565A" w14:textId="77777777" w:rsidTr="00503750">
        <w:tc>
          <w:tcPr>
            <w:tcW w:w="2302" w:type="dxa"/>
            <w:vAlign w:val="center"/>
          </w:tcPr>
          <w:p w14:paraId="4C3F947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3E2F90D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41D377D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68AA669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6C2EEB7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5F0B7BE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569C768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4B7BE25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14BE4D35" w14:textId="77777777" w:rsidTr="00503750">
        <w:tc>
          <w:tcPr>
            <w:tcW w:w="15593" w:type="dxa"/>
            <w:gridSpan w:val="8"/>
            <w:vAlign w:val="center"/>
          </w:tcPr>
          <w:p w14:paraId="0A4BB07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11C9F152" w14:textId="77777777" w:rsidTr="00503750">
        <w:tc>
          <w:tcPr>
            <w:tcW w:w="2302" w:type="dxa"/>
            <w:vAlign w:val="center"/>
          </w:tcPr>
          <w:p w14:paraId="63A49AA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CCE05E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6C57E2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1868FF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4CD33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5097F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E2992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E1B20E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9485E85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0B3BA17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09AF3C4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2A88A5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6D12DC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D6589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711EAF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56F78C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078E72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E92B15A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85ED34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28DB54A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14A938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0AA99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18CFE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3EC082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1008ED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750D7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F5EFE6A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CAA8DB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460C161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58B7BA4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B714A4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43B202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B4DE91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6F2E3A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F154E0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2821735D" w14:textId="77777777" w:rsidTr="00503750">
        <w:tc>
          <w:tcPr>
            <w:tcW w:w="2302" w:type="dxa"/>
            <w:vAlign w:val="center"/>
          </w:tcPr>
          <w:p w14:paraId="5A53183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0D53C3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F74E1D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084A8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320B01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10CE1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7BEC00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BDA134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562201" w14:textId="77777777" w:rsidTr="00503750">
        <w:tc>
          <w:tcPr>
            <w:tcW w:w="15593" w:type="dxa"/>
            <w:gridSpan w:val="8"/>
            <w:vAlign w:val="center"/>
          </w:tcPr>
          <w:p w14:paraId="26538D0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5B1B7C39" w14:textId="77777777" w:rsidTr="00503750">
        <w:tc>
          <w:tcPr>
            <w:tcW w:w="2302" w:type="dxa"/>
            <w:vAlign w:val="center"/>
          </w:tcPr>
          <w:p w14:paraId="79635FB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45D051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F983F8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ECB177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04FBA6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AF8FB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3280D3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290766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575F8E9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8798DF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7A4929B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3D1D5D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404EE2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31E4C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12180A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D50630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FF3C26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6A3C04D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9DAB00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75A0BF6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2DBED1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22A1C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DA5521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4C284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6B234C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D9EF82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8B6D93C" w14:textId="77777777" w:rsidTr="00503750">
        <w:tc>
          <w:tcPr>
            <w:tcW w:w="2302" w:type="dxa"/>
            <w:vAlign w:val="center"/>
          </w:tcPr>
          <w:p w14:paraId="2314F74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660410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5AC882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6EF564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6CE623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69A080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E32FC0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4FAE88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AB8926D" w14:textId="77777777" w:rsidTr="00503750">
        <w:tc>
          <w:tcPr>
            <w:tcW w:w="15593" w:type="dxa"/>
            <w:gridSpan w:val="8"/>
            <w:vAlign w:val="center"/>
          </w:tcPr>
          <w:p w14:paraId="59B89E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64EDCE7B" w14:textId="77777777" w:rsidTr="00503750">
        <w:tc>
          <w:tcPr>
            <w:tcW w:w="2302" w:type="dxa"/>
            <w:vAlign w:val="center"/>
          </w:tcPr>
          <w:p w14:paraId="35D627C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3BFEDE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515B79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D31EB0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F1197E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0FE1DA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FC4CFF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C69E11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23DADBB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1217205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1C3FC94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6185F7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013091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5054F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D7E4D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71F4D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CA26C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8172A2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033E9CD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141325D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D9F851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C2C2D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9B97E0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C23ECA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93A283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725C19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C454A81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77179F7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04CB62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9F4B2A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B75E11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449337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747CBE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65F97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202C0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A6B3571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4948016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3D95D218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2DEE2C8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252E45C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B36BE5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E324AB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A69CA7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7890BA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91BA8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4AD760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B685F20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37A9BDC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05E1898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866CA6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A6FA5A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8323E5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A8EB7E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031A4A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8794E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E16161B" w14:textId="77777777" w:rsidR="00944C3D" w:rsidRDefault="00944C3D" w:rsidP="00944C3D">
      <w:pPr>
        <w:rPr>
          <w:rFonts w:ascii="Arial" w:hAnsi="Arial"/>
          <w:b/>
        </w:rPr>
      </w:pPr>
    </w:p>
    <w:p w14:paraId="705AEE96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3EB26B85" w14:textId="77777777" w:rsidTr="00503750">
        <w:tc>
          <w:tcPr>
            <w:tcW w:w="1944" w:type="dxa"/>
            <w:vAlign w:val="center"/>
          </w:tcPr>
          <w:p w14:paraId="6B7FD61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22453C4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55251B8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0B9DA6F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3A1B2FE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400A0A3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5C368A2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335F513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6ABB6A4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32E9ABB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496E727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2D29FBE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1A75EA14" w14:textId="77777777" w:rsidTr="00503750">
        <w:tc>
          <w:tcPr>
            <w:tcW w:w="15685" w:type="dxa"/>
            <w:gridSpan w:val="12"/>
            <w:vAlign w:val="center"/>
          </w:tcPr>
          <w:p w14:paraId="5DD39E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6E51193B" w14:textId="77777777" w:rsidTr="00503750">
        <w:tc>
          <w:tcPr>
            <w:tcW w:w="1944" w:type="dxa"/>
            <w:vAlign w:val="center"/>
          </w:tcPr>
          <w:p w14:paraId="38A1C1D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3096B8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1201E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84F06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AC489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0D78D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85D69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2B1D8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BCCD6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C4F2C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470B5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2FCFB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49F495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3841DB8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519098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333540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CFE2E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E4894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182FC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921B3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CFDA1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92821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3AB71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33499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3FBDC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9ADDD6F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3038B14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09F6A1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59136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EEA64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11320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5CAAB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B1B4C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1649A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B80CF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7998C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8B89F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DCE2D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DF684C2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7E14D71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008BAF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9C638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47DA5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334CB2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206B57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511723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7FC71A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1450A0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7434CA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85A08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0F54F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1B3D7732" w14:textId="77777777" w:rsidTr="00503750">
        <w:tc>
          <w:tcPr>
            <w:tcW w:w="1944" w:type="dxa"/>
            <w:vAlign w:val="center"/>
          </w:tcPr>
          <w:p w14:paraId="7550025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9765A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C7923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E5E6A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73BB3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85FEB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2CD80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0C4AB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3E474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E63FE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D19FD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90CCD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EF5DF3" w14:textId="77777777" w:rsidTr="00503750">
        <w:tc>
          <w:tcPr>
            <w:tcW w:w="15685" w:type="dxa"/>
            <w:gridSpan w:val="12"/>
            <w:vAlign w:val="center"/>
          </w:tcPr>
          <w:p w14:paraId="2012811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04BD438F" w14:textId="77777777" w:rsidTr="00503750">
        <w:tc>
          <w:tcPr>
            <w:tcW w:w="1944" w:type="dxa"/>
            <w:vAlign w:val="center"/>
          </w:tcPr>
          <w:p w14:paraId="79F3D9C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1AF702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11AB3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875DE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CDBEB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BE5AA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4C2EC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4FA51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203C8B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6381D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1DA1F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7FB0A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17B55C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6BD5663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74BF3E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7D510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3D77C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CCC55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603B5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765DC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9CF7B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7B1FB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20CDE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2B4C2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B99C4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0B6703A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599588D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58AEF0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A5C97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D1E6B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31CAA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DC485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73D8E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F8976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7853B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D4F79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D005D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31FEA2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7FF948C" w14:textId="77777777" w:rsidTr="00503750">
        <w:tc>
          <w:tcPr>
            <w:tcW w:w="1944" w:type="dxa"/>
            <w:vAlign w:val="center"/>
          </w:tcPr>
          <w:p w14:paraId="41FC17B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F25CB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7ED6A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A102A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94B9E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5072E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F92A0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72B26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D8030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9DC19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BC5BA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BA22F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A60FBAE" w14:textId="77777777" w:rsidTr="00503750">
        <w:tc>
          <w:tcPr>
            <w:tcW w:w="15685" w:type="dxa"/>
            <w:gridSpan w:val="12"/>
            <w:vAlign w:val="center"/>
          </w:tcPr>
          <w:p w14:paraId="72F2743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48F6B286" w14:textId="77777777" w:rsidTr="00503750">
        <w:tc>
          <w:tcPr>
            <w:tcW w:w="1944" w:type="dxa"/>
            <w:vAlign w:val="center"/>
          </w:tcPr>
          <w:p w14:paraId="55A427B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15955C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DFFB3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583CF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CBBAD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70A3E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F0D4D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C6247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158B9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3C830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1FBA3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DAD35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229138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3B2B947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11EBBE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C0A28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CB533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E7BE8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28DB7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1B974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2C641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ACA6E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310A3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06E52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34EC6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672D028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4929CDF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63CF45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19DD8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F77D7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385C3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D9B28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46C64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D4631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8ED22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C4BA2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CA3E1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61889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AEAF16E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6DA8642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017DD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E9678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DA2B1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59054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CFCC0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7715F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37877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F8F78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E1262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25F1E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61BFD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6795143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323CEDB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027C4075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572F5CD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4F0A8F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324C6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4F0A1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E6254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D5CA9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6F26D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D7227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F727E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67542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B8300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BAACC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D9D9CD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73C16FE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5EEF52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E43B2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625C7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2560D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A562A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6B081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C5849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20E6F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ECEAD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9D2FF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EA981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B85603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6C8260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7676F12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3A2885F5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061CFCE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11EEAF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1C72F6F2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3FA7D06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3F22B4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95FC4C7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0178659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2DD931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87F4845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3A0CBDD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5DC1E3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3C42566" w14:textId="77777777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14:paraId="06044C5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DF0A3A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6DB9624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11BC5FC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2DE1E334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6187256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8B26D2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126CB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6E7E79C1" w14:textId="77777777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14:paraId="4DD60E3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7ED3DE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36BED6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6CFFC7A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0511C0F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523EA0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DD6719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B10996D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3415B9A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07EF8C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21AD95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6DAB4A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F5049A7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19BD6799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162631E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5254770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0D663B4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25FCEB6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72E0D69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369553D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52F6BD7C" w14:textId="77777777" w:rsidTr="00503750">
        <w:trPr>
          <w:trHeight w:val="1073"/>
        </w:trPr>
        <w:tc>
          <w:tcPr>
            <w:tcW w:w="3614" w:type="dxa"/>
            <w:vMerge/>
          </w:tcPr>
          <w:p w14:paraId="123C16E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26483A5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3BF411C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1D5B9D4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5EAE2C7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5AEC085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2C083C1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37AE60D2" w14:textId="77777777" w:rsidTr="00503750">
        <w:trPr>
          <w:trHeight w:val="283"/>
        </w:trPr>
        <w:tc>
          <w:tcPr>
            <w:tcW w:w="3614" w:type="dxa"/>
          </w:tcPr>
          <w:p w14:paraId="5ED02A8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2FCF0E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CB3E3E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C3A0DA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A2B5EB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CDD8D8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A8ABE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27896068" w14:textId="77777777" w:rsidTr="00503750">
        <w:trPr>
          <w:trHeight w:val="283"/>
        </w:trPr>
        <w:tc>
          <w:tcPr>
            <w:tcW w:w="3614" w:type="dxa"/>
          </w:tcPr>
          <w:p w14:paraId="37C5330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3436C1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C973C7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0F7C0A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BA79B1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7F4BC7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2EDCAC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5C44189A" w14:textId="77777777" w:rsidTr="00503750">
        <w:trPr>
          <w:trHeight w:val="283"/>
        </w:trPr>
        <w:tc>
          <w:tcPr>
            <w:tcW w:w="3614" w:type="dxa"/>
          </w:tcPr>
          <w:p w14:paraId="5C44321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F42CB6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0817AC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25091D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7F6D11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2C1819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494671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3B70B9B7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6E917F4A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944C3D" w:rsidRPr="00050529" w14:paraId="3B06EB5E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5ECD239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7EDBD68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52C22ED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7E8AFB3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34D541E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744E26B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7531091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7537591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676223D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3B633D18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380485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7982737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92B8A3F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46638C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11B6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8F9E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EC281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E67C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3516F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2C58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E3F9D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522337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C950DB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1D3C5C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FB69D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BC81E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73D04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AE04D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10AB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C9157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ED2B9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EF5B30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C1E4F2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01CE5D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4D6D6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0FE82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EE271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0290A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726F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E3813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8584F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E95BE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2E123A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122276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F25C7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75623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EA344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88E1D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F0225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05299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BD823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6BC120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C769EC7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4DB622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F57F7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C679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534C2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41D08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D2F3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FC68F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F6DEA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9B9F4B4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680BDA1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2CEC956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DED6326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770186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09BDE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6B3B1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ACCB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E1509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1DC3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8F0DA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AEBA3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2DEF6AD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B2D89A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6D07C7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E7F69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8F6A8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9B5A7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F7C3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04A9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1E33F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5FCEB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C3E0A5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EAA302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620611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DE694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D841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06633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DB78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DB74C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BFC1C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1CD4E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D7BAF0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31E8EB4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765582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96D23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AEDEE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4F0AE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06FFD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6160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9CE60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D58A9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6D1C465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3CF5A54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31BCD388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868345B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40AD3C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0F628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E6C68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FF58D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A4417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388D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19873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0943B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6913DCD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340BDD4D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4635A5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0B66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6A31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FF7D6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F76D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30C6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3098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15CF7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CFCC50E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8206CEC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7EFF7478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29241E8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9B3C92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137D7A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658BAE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507AB6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246723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397A65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BD5C1C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276FB0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98832C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911A95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59AF27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45449A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09A224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42291E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D44320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C3FC14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4E5D9D7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0364B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10E2F748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6E354764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0D00B70D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913"/>
        <w:gridCol w:w="1318"/>
        <w:gridCol w:w="1289"/>
        <w:gridCol w:w="1913"/>
      </w:tblGrid>
      <w:tr w:rsidR="00944C3D" w:rsidRPr="008D0433" w14:paraId="25D6C5DC" w14:textId="77777777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14:paraId="6F7B1A9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0B87E9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20DCDEB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457E77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B58B9A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50ADDDC1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3B71575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631B82C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C732F9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29F5E29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90284CF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513DA21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392105D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2E8C81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7750F7C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83EEDA0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12F0D0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1B691C9" w14:textId="77777777" w:rsidTr="00503750">
        <w:trPr>
          <w:trHeight w:val="630"/>
        </w:trPr>
        <w:tc>
          <w:tcPr>
            <w:tcW w:w="2594" w:type="dxa"/>
            <w:shd w:val="clear" w:color="auto" w:fill="auto"/>
          </w:tcPr>
          <w:p w14:paraId="05A3DEE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AAA551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738F877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644D6CFF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95B617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B31FBA0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24037C0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4BAC2C2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7BCE639D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37D087C1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5F4CB8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88A7341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378EF85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2D961C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8887F5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789C5A2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B6FBBF4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ED2EA65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227468DF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6E7E7D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9B5D8C0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0049400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52B07B2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6C76E569" w14:textId="77777777" w:rsidR="00944C3D" w:rsidRDefault="00944C3D" w:rsidP="00944C3D">
      <w:pPr>
        <w:rPr>
          <w:rFonts w:ascii="Arial" w:hAnsi="Arial"/>
          <w:b/>
        </w:rPr>
      </w:pPr>
    </w:p>
    <w:p w14:paraId="284BCC75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1735"/>
        <w:gridCol w:w="2517"/>
        <w:gridCol w:w="1878"/>
      </w:tblGrid>
      <w:tr w:rsidR="00944C3D" w:rsidRPr="008D0433" w14:paraId="7D55A288" w14:textId="77777777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14:paraId="7EEF59C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F5406C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1593DD7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4A4501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0EA2244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283015CF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5949423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6A7D960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6EF1CC9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4D43416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74A8263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57C16B6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324354D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5C1BB6C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2E40640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D753F3D" w14:textId="77777777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14:paraId="0078F6F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14:paraId="3BA83ED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407EE23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5EBA55A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73ADF1B" w14:textId="77777777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14:paraId="0607D0E5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14:paraId="74E58A7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24FE476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4A05452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88DE4E7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36934072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752742EE" w14:textId="77777777" w:rsidTr="00503750">
        <w:tc>
          <w:tcPr>
            <w:tcW w:w="2835" w:type="dxa"/>
            <w:vAlign w:val="center"/>
          </w:tcPr>
          <w:p w14:paraId="4A1C16A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329ECCB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111FF7C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12712D5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1AE618B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084FB6D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1337A56B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7E3F8DF5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6735E69D" w14:textId="77777777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9DD038F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DE355A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DB1A493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3035DF0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1EBEEB7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58D1BC8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013B86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3AD54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B91BF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16C76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913A6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682844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4331AAD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6374A5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D0192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066F9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99006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55C9FB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1A33860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2FDD8B0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612C3D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930DD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2BF5C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23ABE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2A291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239278B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5DB68B8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3F1289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2103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E888E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7D60C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9BC27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C5CBCEA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15AEF30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73AE7D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8194F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10F3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6447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11C79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77B9CFC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CC84B0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4AF231B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86A16D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8FB1C62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47CB31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EF065B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C4258AD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68509241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7607A44C" w14:textId="77777777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1E36EBE7" w14:textId="77777777" w:rsidR="00944C3D" w:rsidRDefault="00944C3D" w:rsidP="00944C3D">
      <w:pPr>
        <w:rPr>
          <w:rFonts w:ascii="Arial" w:hAnsi="Arial"/>
          <w:b/>
        </w:rPr>
      </w:pPr>
    </w:p>
    <w:p w14:paraId="3C04ACCC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05572421" w14:textId="77777777" w:rsidTr="00503750">
        <w:tc>
          <w:tcPr>
            <w:tcW w:w="2835" w:type="dxa"/>
            <w:vAlign w:val="center"/>
          </w:tcPr>
          <w:p w14:paraId="1A65EA9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Druh pohľadávok</w:t>
            </w:r>
          </w:p>
        </w:tc>
        <w:tc>
          <w:tcPr>
            <w:tcW w:w="1418" w:type="dxa"/>
            <w:vAlign w:val="center"/>
          </w:tcPr>
          <w:p w14:paraId="52E4C26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2D038BD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7C18927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55B6E30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642F4AD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66058403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7B11A96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1418" w:type="dxa"/>
            <w:vAlign w:val="center"/>
          </w:tcPr>
          <w:p w14:paraId="6F9DB7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09881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B4C7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35A70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FA488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AE5BCB1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7CA666F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16C9FA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D995E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FC556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0A746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C3E3E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957F144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7A849DA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4CA1EB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ADC74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66721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D6B5F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B45A1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B6036F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4DCF96D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2FDBA2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EF6E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781F7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00061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9B6FA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7037A6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30AE6C8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2E8546A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9F4AB4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A5B42C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A1E3F9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57A2F29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3B13A988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7C5B9228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2668"/>
        <w:gridCol w:w="2883"/>
      </w:tblGrid>
      <w:tr w:rsidR="00944C3D" w:rsidRPr="00050529" w14:paraId="75106E73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6002FAD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6D5F1E0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70905623" w14:textId="77777777" w:rsidTr="00503750">
        <w:trPr>
          <w:trHeight w:val="699"/>
        </w:trPr>
        <w:tc>
          <w:tcPr>
            <w:tcW w:w="3502" w:type="dxa"/>
            <w:vMerge/>
          </w:tcPr>
          <w:p w14:paraId="126A25B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0D34D12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3E4823C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379F94A2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6C45714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3F188917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2B500369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1B988F26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0015DB4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6188FC44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5F42AA9F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13708FC6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46B8622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2A9B02C2" w14:textId="77777777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17C59EF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048662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4850F4F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672"/>
        <w:gridCol w:w="2886"/>
      </w:tblGrid>
      <w:tr w:rsidR="00944C3D" w:rsidRPr="00050529" w14:paraId="30F99E96" w14:textId="77777777" w:rsidTr="00503750">
        <w:trPr>
          <w:trHeight w:val="593"/>
        </w:trPr>
        <w:tc>
          <w:tcPr>
            <w:tcW w:w="3497" w:type="dxa"/>
          </w:tcPr>
          <w:p w14:paraId="0FA93BA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6A62CD2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6B65870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241D8F1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345BD5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557D1B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B9026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E83C1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D081BA3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B18F6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7AFFF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12E0E4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957141B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CAB15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A531A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548F0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EE6941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7ECBBE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9618C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6B0C7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D00F00A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80595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93DE4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B21A05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3CA5CE4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55A75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A6D38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CCB43E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412455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3BFAD2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06A65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738168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CF925FA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D32A3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ABB95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B3ADB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F386A97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25E0D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D436C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4678FF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2E1BA94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763B0A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20134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AB9D9F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19C9838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F885E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D8D24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CA614D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26EC614E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55DAF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61424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803B664" w14:textId="77777777" w:rsidR="00944C3D" w:rsidRDefault="00944C3D" w:rsidP="00944C3D">
      <w:pPr>
        <w:rPr>
          <w:rFonts w:ascii="Arial" w:hAnsi="Arial"/>
          <w:b/>
        </w:rPr>
      </w:pPr>
    </w:p>
    <w:p w14:paraId="7178F7FC" w14:textId="77777777" w:rsidR="00944C3D" w:rsidRDefault="00944C3D" w:rsidP="00944C3D">
      <w:pPr>
        <w:rPr>
          <w:rFonts w:ascii="Arial" w:hAnsi="Arial"/>
          <w:b/>
        </w:rPr>
      </w:pPr>
    </w:p>
    <w:p w14:paraId="48CE80B2" w14:textId="77777777" w:rsidR="00944C3D" w:rsidRDefault="00944C3D" w:rsidP="00944C3D">
      <w:pPr>
        <w:rPr>
          <w:rFonts w:ascii="Arial" w:hAnsi="Arial"/>
          <w:b/>
        </w:rPr>
      </w:pPr>
    </w:p>
    <w:p w14:paraId="352C1A23" w14:textId="77777777" w:rsidR="00944C3D" w:rsidRDefault="00944C3D" w:rsidP="00944C3D">
      <w:pPr>
        <w:rPr>
          <w:rFonts w:ascii="Arial" w:hAnsi="Arial"/>
          <w:b/>
        </w:rPr>
      </w:pPr>
    </w:p>
    <w:p w14:paraId="77F372A6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1592"/>
        <w:gridCol w:w="1185"/>
        <w:gridCol w:w="1149"/>
        <w:gridCol w:w="1173"/>
        <w:gridCol w:w="1538"/>
      </w:tblGrid>
      <w:tr w:rsidR="0099716A" w:rsidRPr="00050529" w14:paraId="41BCE5EB" w14:textId="77777777" w:rsidTr="00503750">
        <w:tc>
          <w:tcPr>
            <w:tcW w:w="2622" w:type="dxa"/>
            <w:vAlign w:val="center"/>
          </w:tcPr>
          <w:p w14:paraId="5182448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0D8B395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3122CF9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1F8199D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49F6738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0EBA563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1D8A257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57CD1E6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73132D4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0A8BEDA4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06CD3C3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Imanie a fondy</w:t>
            </w:r>
          </w:p>
        </w:tc>
      </w:tr>
      <w:tr w:rsidR="0099716A" w:rsidRPr="00050529" w14:paraId="56C0086E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528500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1773" w:type="dxa"/>
            <w:vAlign w:val="center"/>
          </w:tcPr>
          <w:p w14:paraId="6692A6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307C9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CC100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33C53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C4F3C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351B6725" w14:textId="77777777" w:rsidTr="00503750">
        <w:tc>
          <w:tcPr>
            <w:tcW w:w="2622" w:type="dxa"/>
            <w:vAlign w:val="center"/>
          </w:tcPr>
          <w:p w14:paraId="20103CE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29FD34B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71DB75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B29D6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F0A25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35294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2279F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AC4E77B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750D4C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72FFA4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4460E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EBA18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45D7F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1E860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6DF660B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EF15FE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3CF820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611AE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F58AF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83F0D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5FAF0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65FDA303" w14:textId="77777777" w:rsidTr="00503750">
        <w:tc>
          <w:tcPr>
            <w:tcW w:w="2622" w:type="dxa"/>
            <w:vAlign w:val="center"/>
          </w:tcPr>
          <w:p w14:paraId="735AA6E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77C3113D" w14:textId="52295933" w:rsidR="00944C3D" w:rsidRPr="008C56AB" w:rsidRDefault="00594E9F" w:rsidP="009D0BDD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82636</w:t>
            </w:r>
          </w:p>
        </w:tc>
        <w:tc>
          <w:tcPr>
            <w:tcW w:w="1275" w:type="dxa"/>
            <w:vAlign w:val="center"/>
          </w:tcPr>
          <w:p w14:paraId="11793917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728FD86E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136EF3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27462C3" w14:textId="304B93E9" w:rsidR="00944C3D" w:rsidRPr="008C56AB" w:rsidRDefault="00594E9F" w:rsidP="008C1BD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101361</w:t>
            </w:r>
          </w:p>
        </w:tc>
      </w:tr>
      <w:tr w:rsidR="0099716A" w:rsidRPr="00050529" w14:paraId="6222E69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E63919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5CD43B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4FF20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A9BC4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4C0E3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6D771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327650F6" w14:textId="77777777" w:rsidTr="00503750">
        <w:tc>
          <w:tcPr>
            <w:tcW w:w="2622" w:type="dxa"/>
            <w:vAlign w:val="center"/>
          </w:tcPr>
          <w:p w14:paraId="6FF561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33BAEC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5086E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F83787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1B068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7A14F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115BE0A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000CAB56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9716A" w:rsidRPr="00050529" w14:paraId="169EEC3D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A28372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33D909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85C23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1D072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4BC88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FC0E8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6BDEEEE6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9D9995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5BDC1C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62D3E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0C545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AFC5B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E5B33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F649E7F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27FEC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60B15E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F85E7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F0AFE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3C537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FDCA9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52C81391" w14:textId="77777777" w:rsidTr="00503750">
        <w:tc>
          <w:tcPr>
            <w:tcW w:w="2622" w:type="dxa"/>
            <w:vAlign w:val="center"/>
          </w:tcPr>
          <w:p w14:paraId="22211E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6B8F1B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C24D3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BC622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B2317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C56A3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58A52012" w14:textId="77777777" w:rsidTr="00503750">
        <w:tc>
          <w:tcPr>
            <w:tcW w:w="2622" w:type="dxa"/>
            <w:vAlign w:val="center"/>
          </w:tcPr>
          <w:p w14:paraId="60A3777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7A2B0F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102A5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D90DA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913B3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3D68B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9716A" w:rsidRPr="00050529" w14:paraId="28C627F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1CC48A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250B0628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2F7F2D1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D2AFDEF" w14:textId="77777777" w:rsidR="00944C3D" w:rsidRPr="008C56AB" w:rsidRDefault="005E41E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255CBB01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17ECE88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</w:tbl>
    <w:p w14:paraId="54F7688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271AEF4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3967"/>
      </w:tblGrid>
      <w:tr w:rsidR="00944C3D" w:rsidRPr="00050529" w14:paraId="07810FB9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4E518B0D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29504558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3D231BB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D44DC02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55B9349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A6B8660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06EAD7F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2A89712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A0F0FC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7EDE204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87585C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5C7B17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08F05EE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33A9F8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F9A168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755F472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356DEC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B05F20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0E21D78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D4DF45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6ACD4E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5F716C2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90B8E0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2A3C35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6F88AAC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EDEE3F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B5442D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6A94F09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65CBBC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7DB5D8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35A0014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337C89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E9DB99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43E56A9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881B2C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E168A7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61C9DF2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18AB9E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2B55D0E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42BFC23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41E6044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520AD1C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5A2CFF5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C5FC12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2082EF8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B5FE75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B4D786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3610537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B460D7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93A8A9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75E2724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0426D3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97E7C3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246F635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D79C84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F6415A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6D9F25C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E75564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404CBB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170824B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485244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67B947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2DFAAB2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02CC9BB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E7EADF8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CE4F1EA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56218149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328"/>
        <w:gridCol w:w="1265"/>
        <w:gridCol w:w="1283"/>
        <w:gridCol w:w="1296"/>
        <w:gridCol w:w="1328"/>
      </w:tblGrid>
      <w:tr w:rsidR="00944C3D" w:rsidRPr="00050529" w14:paraId="5DE21584" w14:textId="77777777" w:rsidTr="00503750">
        <w:tc>
          <w:tcPr>
            <w:tcW w:w="2835" w:type="dxa"/>
            <w:vAlign w:val="center"/>
          </w:tcPr>
          <w:p w14:paraId="5E69C13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1A25F97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DE0946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6BA9765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5F2E331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0A6B9FE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1732268A" w14:textId="77777777" w:rsidTr="00503750">
        <w:tc>
          <w:tcPr>
            <w:tcW w:w="2835" w:type="dxa"/>
            <w:vAlign w:val="center"/>
          </w:tcPr>
          <w:p w14:paraId="4560566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1BE055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83E3C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6A836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E46EE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22958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1DB608" w14:textId="77777777" w:rsidTr="00503750">
        <w:tc>
          <w:tcPr>
            <w:tcW w:w="2835" w:type="dxa"/>
            <w:vAlign w:val="center"/>
          </w:tcPr>
          <w:p w14:paraId="79FD46E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04963D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2B3BE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49D58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35BFE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B4730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ACF5965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3FDD4EF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282A1499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164E90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74C9B44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0ED64E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E45E784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3488D52E" w14:textId="77777777" w:rsidTr="00503750">
        <w:tc>
          <w:tcPr>
            <w:tcW w:w="2835" w:type="dxa"/>
            <w:vAlign w:val="center"/>
          </w:tcPr>
          <w:p w14:paraId="6FA5322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2F8136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B0BA8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94DAE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41F81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7A51E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4205A3" w14:textId="77777777" w:rsidTr="00503750">
        <w:tc>
          <w:tcPr>
            <w:tcW w:w="2835" w:type="dxa"/>
            <w:vAlign w:val="center"/>
          </w:tcPr>
          <w:p w14:paraId="006711B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0D1E6D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367E5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3E81A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A42B3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BF4E6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82B882B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78DF1E0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2290986A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033DD45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0BC73D7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8B4B5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7A10AE4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087B2E1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6913D46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38C94E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DDA92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52FC6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4D076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C5AC0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0E64612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0D1ADC56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730"/>
        <w:gridCol w:w="1610"/>
        <w:gridCol w:w="1550"/>
        <w:gridCol w:w="1832"/>
      </w:tblGrid>
      <w:tr w:rsidR="00944C3D" w:rsidRPr="008D0433" w14:paraId="773AC613" w14:textId="77777777" w:rsidTr="00503750">
        <w:tc>
          <w:tcPr>
            <w:tcW w:w="2552" w:type="dxa"/>
            <w:shd w:val="clear" w:color="auto" w:fill="auto"/>
            <w:vAlign w:val="center"/>
          </w:tcPr>
          <w:p w14:paraId="5A8380C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01EFE1E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6AB9462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0C663E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35F4465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75822BD3" w14:textId="77777777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14:paraId="24CDC4A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4FD4CE7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047BE96D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0B6B438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C2C95F9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506C9088" w14:textId="77777777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14:paraId="1DD82A9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8E70D9F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23023EAB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82AD88D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0EC25611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FF1A0BF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23B0BC72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7F8532EC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4E3A1B0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262BF5E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541EB2F5" w14:textId="77777777" w:rsidTr="00503750">
        <w:tc>
          <w:tcPr>
            <w:tcW w:w="4395" w:type="dxa"/>
            <w:vMerge/>
          </w:tcPr>
          <w:p w14:paraId="33FF74A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6A2C153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3837EA2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7C464B29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38C4443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5C7991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  <w:vAlign w:val="center"/>
          </w:tcPr>
          <w:p w14:paraId="3EE1ECCD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3AD91883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2FBE6A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36FBBA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2261AA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5634216E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358E3B1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2C7D0771" w14:textId="77777777" w:rsidR="00944C3D" w:rsidRPr="008C56AB" w:rsidRDefault="0099716A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14:paraId="5393551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5DB83D96" w14:textId="77777777" w:rsidTr="00503750">
        <w:tc>
          <w:tcPr>
            <w:tcW w:w="4395" w:type="dxa"/>
            <w:vAlign w:val="center"/>
          </w:tcPr>
          <w:p w14:paraId="28F35D2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1B4902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AE9FDBE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7E6680FE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001F7BF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52E439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88D4396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7B80787F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3D6F969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7CF21F7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FADD99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56440111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0A9BA4D7" w14:textId="2511110D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100F7399" w14:textId="58C8BCF8" w:rsidR="00944C3D" w:rsidRDefault="00594E9F" w:rsidP="001E00DA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44206</w:t>
            </w:r>
          </w:p>
          <w:p w14:paraId="3BD25D7E" w14:textId="77777777" w:rsidR="003A0AB4" w:rsidRPr="008C56AB" w:rsidRDefault="003A0AB4" w:rsidP="001E00DA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0598B5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9E9CF4F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69C2ACEA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411"/>
        <w:gridCol w:w="2621"/>
      </w:tblGrid>
      <w:tr w:rsidR="00944C3D" w:rsidRPr="00E05001" w14:paraId="28374C5E" w14:textId="77777777" w:rsidTr="00503750">
        <w:tc>
          <w:tcPr>
            <w:tcW w:w="4395" w:type="dxa"/>
            <w:vAlign w:val="center"/>
          </w:tcPr>
          <w:p w14:paraId="6C70751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31488BEF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472D197B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5207EB98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6C796CF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09563020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A8100C9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624215FE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14E6187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5A4626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05184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0F490492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1C52A63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Tvorba zo zisku</w:t>
            </w:r>
          </w:p>
        </w:tc>
        <w:tc>
          <w:tcPr>
            <w:tcW w:w="2693" w:type="dxa"/>
            <w:vAlign w:val="center"/>
          </w:tcPr>
          <w:p w14:paraId="29C03A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E8CEC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7D4E1005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7F4117F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2693" w:type="dxa"/>
            <w:vAlign w:val="center"/>
          </w:tcPr>
          <w:p w14:paraId="7F40A6FB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E52E5FD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20B75402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36C98C6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6D1CE7C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8F456EC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341E9403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4211547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43A04A2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357813D5" w14:textId="77777777" w:rsidTr="00503750">
        <w:tc>
          <w:tcPr>
            <w:tcW w:w="1843" w:type="dxa"/>
            <w:vAlign w:val="center"/>
          </w:tcPr>
          <w:p w14:paraId="50D08B66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6B80AC02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4253AE68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1F5691F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572B785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39B39A5C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3A359A95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24019404" w14:textId="77777777" w:rsidTr="00503750">
        <w:tc>
          <w:tcPr>
            <w:tcW w:w="1843" w:type="dxa"/>
            <w:vAlign w:val="center"/>
          </w:tcPr>
          <w:p w14:paraId="5A9D93B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6A38BC4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D9CDA9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57AE66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6E556C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73E0E7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2BCE74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448551FB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6B9835A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494EE3C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284B48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80EDFE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DB0B61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F46CFB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A9BC29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3E10D4B5" w14:textId="77777777" w:rsidTr="00503750">
        <w:tc>
          <w:tcPr>
            <w:tcW w:w="1843" w:type="dxa"/>
            <w:vAlign w:val="center"/>
          </w:tcPr>
          <w:p w14:paraId="49A6E15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221F108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CC91F8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ACB186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C74985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0040E0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69A072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03AB149C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26BCFB6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3B0625A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5DEE26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29FD9B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96F1A2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64BA64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F38088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1E36C94A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55424CAF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6B84AF43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C448770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C0CB552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E94D844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F397B80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B43AC52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36D4ED5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1A19A5E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792"/>
        <w:gridCol w:w="2886"/>
      </w:tblGrid>
      <w:tr w:rsidR="00944C3D" w:rsidRPr="00863342" w14:paraId="54F807C0" w14:textId="77777777" w:rsidTr="00503750">
        <w:trPr>
          <w:trHeight w:val="664"/>
        </w:trPr>
        <w:tc>
          <w:tcPr>
            <w:tcW w:w="3372" w:type="dxa"/>
          </w:tcPr>
          <w:p w14:paraId="4FABBC5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0A66798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1850206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4089B2C3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4A4E460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37E0C5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4F9DC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C677EA6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7D9BBE06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5AD5EE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C2D99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30A824C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09727F66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88E1E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F3158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6C35A37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3535663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5C9F26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0891A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B9A1A86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0F6899B8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3ADDE1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D337E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65FEB4C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11F87667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3E2FA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5A92E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8D2963B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61DA242E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1903"/>
        <w:gridCol w:w="1411"/>
        <w:gridCol w:w="1377"/>
        <w:gridCol w:w="1769"/>
      </w:tblGrid>
      <w:tr w:rsidR="00944C3D" w:rsidRPr="00863342" w14:paraId="2FE96F39" w14:textId="77777777" w:rsidTr="00503750">
        <w:tc>
          <w:tcPr>
            <w:tcW w:w="2835" w:type="dxa"/>
            <w:vAlign w:val="center"/>
          </w:tcPr>
          <w:p w14:paraId="08AAF53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218F210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0AF279F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133D8E3D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3B8672A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4966BAA0" w14:textId="77777777" w:rsidTr="00503750">
        <w:tc>
          <w:tcPr>
            <w:tcW w:w="2835" w:type="dxa"/>
          </w:tcPr>
          <w:p w14:paraId="295CAF88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63C6B5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928C3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BE0AB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52577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6C441A4" w14:textId="77777777" w:rsidTr="00503750">
        <w:tc>
          <w:tcPr>
            <w:tcW w:w="2835" w:type="dxa"/>
          </w:tcPr>
          <w:p w14:paraId="05126465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2DA229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11047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8849D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28E43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6C8CFAC" w14:textId="77777777" w:rsidTr="00503750">
        <w:tc>
          <w:tcPr>
            <w:tcW w:w="2835" w:type="dxa"/>
          </w:tcPr>
          <w:p w14:paraId="5216EA2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5420AB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457EB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BEAFC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0EE73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BE0AAF6" w14:textId="77777777" w:rsidTr="00503750">
        <w:tc>
          <w:tcPr>
            <w:tcW w:w="2835" w:type="dxa"/>
            <w:vAlign w:val="center"/>
          </w:tcPr>
          <w:p w14:paraId="30D3B66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45095A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2EB16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FC145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4A57E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75B220E" w14:textId="77777777" w:rsidTr="00503750">
        <w:tc>
          <w:tcPr>
            <w:tcW w:w="2835" w:type="dxa"/>
            <w:vAlign w:val="center"/>
          </w:tcPr>
          <w:p w14:paraId="650B5FB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006463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65935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76C7C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7F89A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6E5A874" w14:textId="77777777" w:rsidTr="00503750">
        <w:tc>
          <w:tcPr>
            <w:tcW w:w="2835" w:type="dxa"/>
          </w:tcPr>
          <w:p w14:paraId="4E3624E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0E32F6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4340A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B7D97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C3B38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FEC5957" w14:textId="77777777" w:rsidTr="00503750">
        <w:tc>
          <w:tcPr>
            <w:tcW w:w="2835" w:type="dxa"/>
          </w:tcPr>
          <w:p w14:paraId="037C28C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4D3554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20315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B61ED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6F068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D986955" w14:textId="77777777" w:rsidTr="00503750">
        <w:tc>
          <w:tcPr>
            <w:tcW w:w="2835" w:type="dxa"/>
          </w:tcPr>
          <w:p w14:paraId="492C23B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3D6202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41674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C869D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35B38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B0DAAA3" w14:textId="77777777" w:rsidR="00944C3D" w:rsidRDefault="00944C3D" w:rsidP="00944C3D">
      <w:pPr>
        <w:rPr>
          <w:rFonts w:ascii="Arial" w:hAnsi="Arial"/>
          <w:b/>
        </w:rPr>
      </w:pPr>
    </w:p>
    <w:p w14:paraId="4657F100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08"/>
        <w:gridCol w:w="1363"/>
        <w:gridCol w:w="1424"/>
        <w:gridCol w:w="1783"/>
      </w:tblGrid>
      <w:tr w:rsidR="00944C3D" w:rsidRPr="00863342" w14:paraId="190E18C7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36C5794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lastRenderedPageBreak/>
              <w:t>Záväzok</w:t>
            </w:r>
          </w:p>
        </w:tc>
        <w:tc>
          <w:tcPr>
            <w:tcW w:w="1926" w:type="dxa"/>
            <w:vAlign w:val="center"/>
          </w:tcPr>
          <w:p w14:paraId="50CA37F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78D1C7C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22EA47A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10CCBA2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38BE3352" w14:textId="77777777" w:rsidTr="00503750">
        <w:trPr>
          <w:trHeight w:val="443"/>
        </w:trPr>
        <w:tc>
          <w:tcPr>
            <w:tcW w:w="2560" w:type="dxa"/>
          </w:tcPr>
          <w:p w14:paraId="4CD93D05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1926" w:type="dxa"/>
            <w:vAlign w:val="center"/>
          </w:tcPr>
          <w:p w14:paraId="4506C1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2F3B5A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131136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166195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D8AC2CB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73C39EF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32B548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6FA4DB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28538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BE2F9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DF4221B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4F5FEC8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2E0261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2C68C5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A7D8D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D9A27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05C3565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09CD3D7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21BC38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4CD915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3F1613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D08A9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C795AFA" w14:textId="77777777" w:rsidR="00944C3D" w:rsidRDefault="00944C3D" w:rsidP="00944C3D">
      <w:pPr>
        <w:rPr>
          <w:rFonts w:ascii="Arial" w:hAnsi="Arial"/>
          <w:b/>
        </w:rPr>
      </w:pPr>
    </w:p>
    <w:p w14:paraId="66A40940" w14:textId="77777777" w:rsidR="00944C3D" w:rsidRDefault="00944C3D" w:rsidP="00944C3D">
      <w:pPr>
        <w:rPr>
          <w:rFonts w:ascii="Arial" w:hAnsi="Arial"/>
          <w:b/>
        </w:rPr>
      </w:pPr>
    </w:p>
    <w:p w14:paraId="3E03D3B0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33DCCEF2" w14:textId="77777777" w:rsidR="00944C3D" w:rsidRDefault="00944C3D" w:rsidP="00944C3D">
      <w:pPr>
        <w:rPr>
          <w:rFonts w:ascii="Arial" w:hAnsi="Arial"/>
          <w:b/>
        </w:rPr>
      </w:pPr>
    </w:p>
    <w:p w14:paraId="38FBE2BF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2797"/>
        <w:gridCol w:w="2888"/>
      </w:tblGrid>
      <w:tr w:rsidR="00944C3D" w:rsidRPr="008A6A75" w14:paraId="1519FD95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3236822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702B873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50EFA85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383FC10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2121E6C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2C9FACE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04B9B5E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2734232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969E4E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4E7F4BC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048A232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7990E57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ABF466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76FC361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44B38F9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5C80211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6503ED36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1619A9CA" w14:textId="77777777" w:rsidTr="00503750">
        <w:trPr>
          <w:trHeight w:val="677"/>
        </w:trPr>
        <w:tc>
          <w:tcPr>
            <w:tcW w:w="3358" w:type="dxa"/>
          </w:tcPr>
          <w:p w14:paraId="62B022C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1A34322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5F74923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8048BE3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193562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3C5C7F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3A40F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4157447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3177363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4566CE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40D7A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58F4CF1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261AB6C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69E231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580B4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444EA16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587B00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717843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DC61C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290179C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02D51E2B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44F318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D08B8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4335029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3CE6784A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70A186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FB956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F96D9AF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1929EF89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524158EF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78D70FE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6D8995B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7FCC9328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2FFD9F5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2FD7AB1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5698E481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66366FF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51737D4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0F0023D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4283040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373F42B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2928CC4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2B2F144B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482A59F6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1BCA0E9B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086C84C7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319F1AC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3FD37FF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2FE1E72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1772E34B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462E8B1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029A4E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4BD264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27D2D0E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2D8668C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zisky, z toho:</w:t>
            </w:r>
          </w:p>
        </w:tc>
        <w:tc>
          <w:tcPr>
            <w:tcW w:w="2874" w:type="dxa"/>
            <w:vAlign w:val="center"/>
          </w:tcPr>
          <w:p w14:paraId="186E34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6D05C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8543B82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673632E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254B7F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C78FB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FDEEE89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427BA8F1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1D0D00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6DF4E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CEDFBA4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7671ABFF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01E058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6B445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0DB8F4D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32157D2D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20AEAB62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7D6FF91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4BB3EE1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50C13F8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2ADA876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67F18ED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3900B4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B2AC3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4E57A62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3B2491E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04FE3F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8D16A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51875C5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7294BB5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4EE507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34D3C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3F57767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166AAECE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5C0DD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2EDB2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D6B82D7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4AF26D54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515911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0F68C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08767AB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75A0E4CF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014C86CD" w14:textId="77777777" w:rsidTr="00503750">
        <w:tc>
          <w:tcPr>
            <w:tcW w:w="3686" w:type="dxa"/>
            <w:vAlign w:val="center"/>
          </w:tcPr>
          <w:p w14:paraId="3876C34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3F2F1C3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0D5B440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5DF4137E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6FDC0EE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6835C3F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71AB915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37041E3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779CB4E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1D4932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31E109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F354E57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549C55B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C9031E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12D84E0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01FA553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0B0B0825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4144312F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916456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671821F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0DAF1CE4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3B99A2D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1009328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4BE43AC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F7BC460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11F4065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59A3CA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BAA4D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0309B15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5A2983E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05B5CD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A880B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34BD1BB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23BA539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3E249A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D46E1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A999406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4EB9DBC2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4B307F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EA13C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29E2C44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60D06825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63835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56D06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9152483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B26A06F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43E5C347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622A0C27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6081457F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5A53F6A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36A97BE2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22129C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4D4DA4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E3F5794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F0263D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39BE22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69B871A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6F0FADF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4792D2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DE9ACC3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79ADF3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0B7120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59411B0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8957F7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7A47F5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05299DD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C775BFE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5A10C49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BE5984B" w14:textId="77777777" w:rsidR="00944C3D" w:rsidRDefault="00944C3D" w:rsidP="00944C3D">
      <w:pPr>
        <w:rPr>
          <w:sz w:val="22"/>
          <w:szCs w:val="22"/>
        </w:rPr>
      </w:pPr>
    </w:p>
    <w:p w14:paraId="02102308" w14:textId="77777777" w:rsidR="00944C3D" w:rsidRDefault="00944C3D" w:rsidP="00944C3D">
      <w:pPr>
        <w:rPr>
          <w:sz w:val="22"/>
          <w:szCs w:val="22"/>
        </w:rPr>
      </w:pPr>
    </w:p>
    <w:p w14:paraId="401C9CB5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24B4AB71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4221D6CE" w14:textId="77777777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273A84F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B0CA3D2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7EF574D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98F8BB6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60"/>
        <w:gridCol w:w="2862"/>
      </w:tblGrid>
      <w:tr w:rsidR="00944C3D" w:rsidRPr="002F74F8" w14:paraId="2BD9B81E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02EF7C7E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3887AA2B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4797F689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53DD6028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5A792246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7424CD4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2E485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89D019F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EBEC5C8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27B66F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CCE7C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55C8A14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A540E32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05B181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5BE6C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B20CDEC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A2A21EA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3D6409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1CFC7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99204D9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1488AFFA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5AD3CA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9FD68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3A69F15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51D0E0C2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554B49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45CB5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2978723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1A31AA7E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7E6670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AFC78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A28047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C3FE5EE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787"/>
        <w:gridCol w:w="2882"/>
      </w:tblGrid>
      <w:tr w:rsidR="00944C3D" w:rsidRPr="002F74F8" w14:paraId="141EEDD0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7A64BBBB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0582F584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0C1170BE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4360350D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195EE4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6FE3BA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E67E8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735326B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CE002D8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18DA11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0DD5C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ED46B7C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EDC037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397EEF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5A9D1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80E8E50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662C5DEB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4F1BF3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E5AAF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FDDA5D1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61769343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1CFC69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A6641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130FE23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52F356A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0F2112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2C8EC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A8D8761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7F926F1D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2FBD99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7C062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28F778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4E8F6A4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384ADCCD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2B057B8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C613986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08E87BBC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59DF9BA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2637D5B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Informácie o významných skutočnostiach, ktoré nastali medzi dňom, ku ktorému sa zostavuje účtovná závierka a dňom jej zostavenia</w:t>
      </w:r>
    </w:p>
    <w:p w14:paraId="6DCCF987" w14:textId="77777777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6B8D986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21D1BC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1BEC80E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2F0D8E1D" w14:textId="77777777" w:rsidR="00944C3D" w:rsidRPr="003607F0" w:rsidRDefault="00944C3D" w:rsidP="00944C3D"/>
    <w:p w14:paraId="3611BDE3" w14:textId="77777777" w:rsidR="00F47675" w:rsidRPr="00944C3D" w:rsidRDefault="00F47675" w:rsidP="00944C3D"/>
    <w:sectPr w:rsidR="00F47675" w:rsidRPr="00944C3D" w:rsidSect="000364B3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D0E60" w14:textId="77777777" w:rsidR="000364B3" w:rsidRDefault="000364B3">
      <w:r>
        <w:separator/>
      </w:r>
    </w:p>
  </w:endnote>
  <w:endnote w:type="continuationSeparator" w:id="0">
    <w:p w14:paraId="33033BF1" w14:textId="77777777" w:rsidR="000364B3" w:rsidRDefault="00036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6EE3B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646867">
      <w:rPr>
        <w:rStyle w:val="slostrany"/>
        <w:rFonts w:cs="Arial"/>
      </w:rPr>
      <w:t>7</w:t>
    </w:r>
    <w:r>
      <w:rPr>
        <w:rStyle w:val="slostrany"/>
        <w:rFonts w:cs="Arial"/>
      </w:rPr>
      <w:fldChar w:fldCharType="end"/>
    </w:r>
  </w:p>
  <w:p w14:paraId="3FAE2686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9EDEE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8F98DF1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31BBE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646867">
      <w:rPr>
        <w:rStyle w:val="slostrany"/>
        <w:sz w:val="16"/>
        <w:szCs w:val="16"/>
      </w:rPr>
      <w:t>16</w:t>
    </w:r>
    <w:r w:rsidRPr="00010D38">
      <w:rPr>
        <w:rStyle w:val="slostrany"/>
        <w:sz w:val="16"/>
        <w:szCs w:val="16"/>
      </w:rPr>
      <w:fldChar w:fldCharType="end"/>
    </w:r>
  </w:p>
  <w:p w14:paraId="444C3C89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FB140" w14:textId="77777777" w:rsidR="000364B3" w:rsidRDefault="000364B3">
      <w:r>
        <w:separator/>
      </w:r>
    </w:p>
  </w:footnote>
  <w:footnote w:type="continuationSeparator" w:id="0">
    <w:p w14:paraId="530E506C" w14:textId="77777777" w:rsidR="000364B3" w:rsidRDefault="00036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26634">
    <w:abstractNumId w:val="13"/>
  </w:num>
  <w:num w:numId="2" w16cid:durableId="1059550817">
    <w:abstractNumId w:val="17"/>
  </w:num>
  <w:num w:numId="3" w16cid:durableId="15081090">
    <w:abstractNumId w:val="8"/>
  </w:num>
  <w:num w:numId="4" w16cid:durableId="61103296">
    <w:abstractNumId w:val="7"/>
  </w:num>
  <w:num w:numId="5" w16cid:durableId="79051276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37892277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9479585">
    <w:abstractNumId w:val="20"/>
  </w:num>
  <w:num w:numId="8" w16cid:durableId="1947804341">
    <w:abstractNumId w:val="10"/>
  </w:num>
  <w:num w:numId="9" w16cid:durableId="519852973">
    <w:abstractNumId w:val="0"/>
  </w:num>
  <w:num w:numId="10" w16cid:durableId="1932733950">
    <w:abstractNumId w:val="19"/>
  </w:num>
  <w:num w:numId="11" w16cid:durableId="493910284">
    <w:abstractNumId w:val="6"/>
  </w:num>
  <w:num w:numId="12" w16cid:durableId="591160047">
    <w:abstractNumId w:val="9"/>
  </w:num>
  <w:num w:numId="13" w16cid:durableId="1595285765">
    <w:abstractNumId w:val="12"/>
  </w:num>
  <w:num w:numId="14" w16cid:durableId="2118137289">
    <w:abstractNumId w:val="15"/>
  </w:num>
  <w:num w:numId="15" w16cid:durableId="530535313">
    <w:abstractNumId w:val="14"/>
  </w:num>
  <w:num w:numId="16" w16cid:durableId="851341106">
    <w:abstractNumId w:val="2"/>
  </w:num>
  <w:num w:numId="17" w16cid:durableId="789468522">
    <w:abstractNumId w:val="4"/>
  </w:num>
  <w:num w:numId="18" w16cid:durableId="1998993966">
    <w:abstractNumId w:val="11"/>
  </w:num>
  <w:num w:numId="19" w16cid:durableId="1034649236">
    <w:abstractNumId w:val="5"/>
  </w:num>
  <w:num w:numId="20" w16cid:durableId="859860665">
    <w:abstractNumId w:val="18"/>
  </w:num>
  <w:num w:numId="21" w16cid:durableId="1628852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rg1" w:val="201642"/>
    <w:docVar w:name="arg2" w:val="driver=asa11;dbf=d:\anasoft\data\tebys.db;dbn=tebys;eng=sql11;commlinks=tcpip{ip=192.168.24.10};uid=hromnikova;con=finus(10.15);pwd=a"/>
    <w:docVar w:name="arg3" w:val="0"/>
    <w:docVar w:name="arg4" w:val="C:\Users\HROMNI~1\AppData\Local\Temp\16254454.doc"/>
    <w:docVar w:name="arg5" w:val="2"/>
  </w:docVars>
  <w:rsids>
    <w:rsidRoot w:val="00646867"/>
    <w:rsid w:val="00011EDC"/>
    <w:rsid w:val="000234F7"/>
    <w:rsid w:val="0002470E"/>
    <w:rsid w:val="00030DEB"/>
    <w:rsid w:val="00034B80"/>
    <w:rsid w:val="000364B3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00DA"/>
    <w:rsid w:val="001E33AE"/>
    <w:rsid w:val="001E538B"/>
    <w:rsid w:val="001F17B9"/>
    <w:rsid w:val="001F7461"/>
    <w:rsid w:val="00200A6E"/>
    <w:rsid w:val="002066E2"/>
    <w:rsid w:val="00207A36"/>
    <w:rsid w:val="00212499"/>
    <w:rsid w:val="00212B3E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3A71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5D80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0AB4"/>
    <w:rsid w:val="003A5B2E"/>
    <w:rsid w:val="003C6161"/>
    <w:rsid w:val="003D277B"/>
    <w:rsid w:val="003D6E87"/>
    <w:rsid w:val="003E5CE2"/>
    <w:rsid w:val="003F1699"/>
    <w:rsid w:val="003F5116"/>
    <w:rsid w:val="00402D3A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565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B2CDA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4E9F"/>
    <w:rsid w:val="00596287"/>
    <w:rsid w:val="005A2C6A"/>
    <w:rsid w:val="005A3AA4"/>
    <w:rsid w:val="005B1909"/>
    <w:rsid w:val="005C6EF7"/>
    <w:rsid w:val="005D44A5"/>
    <w:rsid w:val="005E41ED"/>
    <w:rsid w:val="005E5613"/>
    <w:rsid w:val="0060758C"/>
    <w:rsid w:val="006142E9"/>
    <w:rsid w:val="00614891"/>
    <w:rsid w:val="0062543C"/>
    <w:rsid w:val="00631973"/>
    <w:rsid w:val="00643188"/>
    <w:rsid w:val="00646867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19DD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780"/>
    <w:rsid w:val="008B2D38"/>
    <w:rsid w:val="008B4077"/>
    <w:rsid w:val="008C1980"/>
    <w:rsid w:val="008C1BDE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9716A"/>
    <w:rsid w:val="009A278B"/>
    <w:rsid w:val="009B1E39"/>
    <w:rsid w:val="009B2521"/>
    <w:rsid w:val="009D0BDD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C682D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34564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96CCD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47639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BED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496A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34FB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C7AC05"/>
  <w15:docId w15:val="{AF9B194B-017E-4793-A9EC-F8999E32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357F9-1D27-4226-BD25-A00282749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7</TotalTime>
  <Pages>16</Pages>
  <Words>5271</Words>
  <Characters>30045</Characters>
  <Application>Microsoft Office Word</Application>
  <DocSecurity>0</DocSecurity>
  <Lines>250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HROMNIKOVA Jana</dc:creator>
  <cp:lastModifiedBy>KOSTELNA Marcela</cp:lastModifiedBy>
  <cp:revision>2</cp:revision>
  <cp:lastPrinted>2009-07-30T10:15:00Z</cp:lastPrinted>
  <dcterms:created xsi:type="dcterms:W3CDTF">2024-03-25T08:07:00Z</dcterms:created>
  <dcterms:modified xsi:type="dcterms:W3CDTF">2024-03-25T08:07:00Z</dcterms:modified>
</cp:coreProperties>
</file>