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6622366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CB5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381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90A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55C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9EA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6AA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4A8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7E7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B79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5C9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13D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385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8C0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A70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AEB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8D8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D3C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A3B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F20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02F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89D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20C9564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DBD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9E29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463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7C3D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60DC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ECA3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5066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87E5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A6A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68C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D165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E01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FFA7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1AC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21C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D31F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5C8C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9246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9A8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711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A768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8E1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979F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C2BD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DB29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C8CA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17AC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3BC8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2F4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419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40F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1F41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2B57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1808AD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FF5D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B0CA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588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92A6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192D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E51C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8678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D97B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E1D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C21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7BD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623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5F1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44BE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55D9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8DE3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A8A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0F7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01C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301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87F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B3F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F3A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8FCE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DF58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5039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C605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D48B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E659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326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F5BC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4D6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827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75A2B0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A0D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998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EF3D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1B2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0783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A2B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455C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EDD4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F6A9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DAF6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2F7E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21DE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7464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4085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4D60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735E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F000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5490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30D1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D5D1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D470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E60E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994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759F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6B3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B351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F8B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CB92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208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9B84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7BE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645A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F6D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E9BD07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213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27D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DD0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3D5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380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780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35C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94C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83C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5E0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1A7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B32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98E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D4F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432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C13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716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DB5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85E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416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BFC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2E3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135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9F1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420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CB4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3DE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D82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64A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E55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E5B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89B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E4D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0250F39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976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EC7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57F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D26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A38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649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0C5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AFD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B62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CDB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B28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BEC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95D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E4D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FE8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9E5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B0B6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AA345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EA2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DB8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8F9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BDB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6B1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7ED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EC7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F695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DB63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8053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0CAE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8D3A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02BB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F105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60C7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BF06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5D72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0507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9F9C8DE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BCD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00F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852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146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884B2D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64B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048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D60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D2A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577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9D6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4E5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985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FDA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479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AA3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E85C0E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041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56E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1BC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D1A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2DB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B3E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2CF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F35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9B7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43F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718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476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57D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472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E57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2254DC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D0A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A76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FC6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0F8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5FF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F5B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416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EC9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3E9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42E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8DE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600C0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9C2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578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877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E6C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8CF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1AF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35B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FC4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588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DB4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4F7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831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DF4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AB7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FAD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0D4B7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6B9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5FE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0E2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AC9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6DC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B2A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91F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7E2D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6E4A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E55C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CE545D" w14:textId="2C4D20EB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254A4B">
              <w:rPr>
                <w:rFonts w:ascii="Arial" w:hAnsi="Arial"/>
                <w:lang w:eastAsia="sk-SK"/>
              </w:rPr>
              <w:t>2</w:t>
            </w:r>
            <w:r w:rsidR="002F3BA7">
              <w:rPr>
                <w:rFonts w:ascii="Arial" w:hAnsi="Arial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76B2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651D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E986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A2F9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185B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34B4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B59B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E0F3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B42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EEF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ADD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CDC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A02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629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A92EFD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44F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2EC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E44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E14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D3A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9C4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E46C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1826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9A9E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BCA24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6F28DBD4" wp14:editId="0D8653B2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FA0B1C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945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D24D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E539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DA3B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F3E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4FA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E81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8BF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F61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259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CCD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FAB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392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6BC647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220922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0939CD1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27A2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5459AEB" wp14:editId="0A551F9D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2464FB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EAA6F6C" wp14:editId="6B817493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E05AFF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0620C6F" wp14:editId="2C83E0DB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B3F869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5A5605ED" wp14:editId="312E432B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BA1505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CA4887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56D39BF1" wp14:editId="0F1245CB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E484B1" w14:textId="334B63D0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254A4B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2F3BA7">
                                    <w:rPr>
                                      <w:rFonts w:ascii="Arial" w:hAnsi="Arial" w:cs="Arial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D39BF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64E484B1" w14:textId="334B63D0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254A4B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2F3BA7">
                              <w:rPr>
                                <w:rFonts w:ascii="Arial" w:hAnsi="Arial" w:cs="Arial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4B0C3D09" wp14:editId="2F8E5644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7CAF5F" w14:textId="351F8C30" w:rsidR="000B647F" w:rsidRDefault="0099716A" w:rsidP="00944C3D">
                                  <w:r>
                                    <w:t>20</w:t>
                                  </w:r>
                                  <w:r w:rsidR="00254A4B">
                                    <w:t>2</w:t>
                                  </w:r>
                                  <w:r w:rsidR="002F3BA7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0C3D09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3A7CAF5F" w14:textId="351F8C30" w:rsidR="000B647F" w:rsidRDefault="0099716A" w:rsidP="00944C3D">
                            <w:r>
                              <w:t>20</w:t>
                            </w:r>
                            <w:r w:rsidR="00254A4B">
                              <w:t>2</w:t>
                            </w:r>
                            <w:r w:rsidR="002F3BA7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029039EF" wp14:editId="720B4762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A19227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CA4887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C359E6F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00BE7DB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3CAAD1B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35BE7856" wp14:editId="671B3DDA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9A4A19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1B20C065" wp14:editId="5281A141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086DCF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2142E27" wp14:editId="6B3B6B74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2A031E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61962073" wp14:editId="5767B76A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025928" w14:textId="6491E5E3" w:rsidR="000B647F" w:rsidRDefault="0099716A" w:rsidP="00944C3D">
                                  <w:r>
                                    <w:t>20</w:t>
                                  </w:r>
                                  <w:r w:rsidR="00254A4B">
                                    <w:t>2</w:t>
                                  </w:r>
                                  <w:r w:rsidR="002F3BA7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962073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71025928" w14:textId="6491E5E3" w:rsidR="000B647F" w:rsidRDefault="0099716A" w:rsidP="00944C3D">
                            <w:r>
                              <w:t>20</w:t>
                            </w:r>
                            <w:r w:rsidR="00254A4B">
                              <w:t>2</w:t>
                            </w:r>
                            <w:r w:rsidR="002F3BA7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40F43CF7" wp14:editId="74D3B94D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649B16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CA4887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978BC8D" wp14:editId="27E6578C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43429B" w14:textId="2AA1ED4D" w:rsidR="000B647F" w:rsidRDefault="0099716A" w:rsidP="00944C3D">
                                  <w:r>
                                    <w:t>20</w:t>
                                  </w:r>
                                  <w:r w:rsidR="00254A4B">
                                    <w:t>2</w:t>
                                  </w:r>
                                  <w:r w:rsidR="002F3BA7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78BC8D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1A43429B" w14:textId="2AA1ED4D" w:rsidR="000B647F" w:rsidRDefault="0099716A" w:rsidP="00944C3D">
                            <w:r>
                              <w:t>20</w:t>
                            </w:r>
                            <w:r w:rsidR="00254A4B">
                              <w:t>2</w:t>
                            </w:r>
                            <w:r w:rsidR="002F3BA7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4AB9661B" wp14:editId="458F0841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78D57C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CA4887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15F91B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A650593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CB2570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3AB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3FAF8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898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6F5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80A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513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C75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56F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394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929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62E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32D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6B8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B88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5D4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B5A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E2E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D70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77C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D5C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2D2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61C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37A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498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6A0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855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41EF09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252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EF94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2C99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1D9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32B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980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3F1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EAD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BD0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4AA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14E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FAA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78B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0EC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FC0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7A3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69B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C51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736F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536B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1DEA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79F6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A4FF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A76A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66F7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EBB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5B8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BFE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496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011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B60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12A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7A9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53E2E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191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231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1A3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7D2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FCE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EB7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92F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256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673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CD0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6DB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73B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6A6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DBB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205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AEE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10F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D3F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158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307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980B2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598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A07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E87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B56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448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4F3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BFE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66F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743F95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472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286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5F9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FF0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811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D2A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E24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15A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C7F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603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448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C29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F4D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C9E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C24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B85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64C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17D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4F1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E14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4EAA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CC9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DCF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30F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B52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A90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841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644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1C9C93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0FC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C7D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2DE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38D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DA6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AA9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48E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4D2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DBB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CF8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F88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BFC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061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6AD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E66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6A2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9F3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CD4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A013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0613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237B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3C84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A837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5C57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A362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7B7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5B9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2B4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D95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51B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9DA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55C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22E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3664A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8C6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F8A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E5D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2F2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45C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673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F76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56A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C15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03F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EEF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4C4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625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0E1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885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921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BA1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715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C1C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989B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8089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2031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1516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07B9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688E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420F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A8B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256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8AAE0E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F29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A9C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B3C756A" wp14:editId="79712824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16D442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273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370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F07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867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9E3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AEA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68B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B11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247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CA6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867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2C3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AB9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06E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02E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BC4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EA2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794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6BC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768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E69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F92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472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981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EAA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1CF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BC2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398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2DB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845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1F4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36203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287C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0A1002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B8F4D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576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51DD59B" wp14:editId="64985DC5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3AB199" w14:textId="78C0E9E1" w:rsidR="000B647F" w:rsidRPr="00391121" w:rsidRDefault="00254A4B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36114596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1DD59B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V0kn4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1B3AB199" w14:textId="78C0E9E1" w:rsidR="000B647F" w:rsidRPr="00391121" w:rsidRDefault="00254A4B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36114596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7BD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77E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E5A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D88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9A5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867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1A7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F43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04A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4522CD4" wp14:editId="1F8E87D3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B0BB36" w14:textId="2D04A767" w:rsidR="000B647F" w:rsidRPr="00391121" w:rsidRDefault="00254A4B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2021497423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522CD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NPbvpx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08B0BB36" w14:textId="2D04A767" w:rsidR="000B647F" w:rsidRPr="00391121" w:rsidRDefault="00254A4B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2021497423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AB4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BD2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186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148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276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336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CBA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937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98E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624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36D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E7C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346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55A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F4D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CD6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7CFA5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F9C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51B4F97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6D3D0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EEE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A85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192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6F4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EAE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891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94C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63A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8B6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0B6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B3F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23A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D9E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813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01B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2CE41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C5DC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AC67F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239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9FD7614" wp14:editId="4BA7C198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1F2D13" w14:textId="5D2C2916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SVB </w:t>
                                  </w:r>
                                  <w:r w:rsidR="00254A4B">
                                    <w:rPr>
                                      <w:rFonts w:ascii="Arial" w:hAnsi="Arial" w:cs="Arial"/>
                                    </w:rPr>
                                    <w:t xml:space="preserve"> L. Novomeského 2671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FD7614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P1y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l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C/o/XI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581F2D13" w14:textId="5D2C2916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SVB </w:t>
                            </w:r>
                            <w:r w:rsidR="00254A4B">
                              <w:rPr>
                                <w:rFonts w:ascii="Arial" w:hAnsi="Arial" w:cs="Arial"/>
                              </w:rPr>
                              <w:t xml:space="preserve"> L. Novomeského 2671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D49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D01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DDF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12B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4ED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3B1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E83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473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414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62E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7FF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A0F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FFB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382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3C6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75A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AA3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585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5A8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12A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2CD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C97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C05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792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DF3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2A9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FED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B81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648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66D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375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024FE3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611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40C37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998097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8B11A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0DB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B7B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C80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890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B6B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EEC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266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4AB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D9B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8B5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A70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90C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E92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2EE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60C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A95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938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075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801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0ED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A6A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5BE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AAC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24BC267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8E45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DBAC65F" wp14:editId="015928C5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1C13C9" w14:textId="70903123" w:rsidR="000B647F" w:rsidRPr="00391121" w:rsidRDefault="00254A4B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L. Novomeského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BAC65F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">
                      <v:textbox>
                        <w:txbxContent>
                          <w:p w14:paraId="0B1C13C9" w14:textId="70903123" w:rsidR="000B647F" w:rsidRPr="00391121" w:rsidRDefault="00254A4B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L. Novomeského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F9D92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C2E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D73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68F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CA8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602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DEE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A5B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485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ED4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A23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3C9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F3C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E7A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665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D69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208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47DC397" wp14:editId="77C5504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08767E" w14:textId="20BC13A2" w:rsidR="000B647F" w:rsidRDefault="00254A4B" w:rsidP="00944C3D">
                                  <w:r>
                                    <w:t>2671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7DC39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Cj9RPl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7708767E" w14:textId="20BC13A2" w:rsidR="000B647F" w:rsidRDefault="00254A4B" w:rsidP="00944C3D">
                            <w:r>
                              <w:t>2671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D1F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EBA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B77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3AD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737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896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094627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DB8E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F5BDE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380C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4205FF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90F0C8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7A55941" wp14:editId="4D5E0BE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BEF946" w14:textId="33FC2FA6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</w:t>
                                  </w:r>
                                  <w:r w:rsidR="00254A4B">
                                    <w:rPr>
                                      <w:rFonts w:ascii="Arial" w:hAnsi="Arial" w:cs="Arial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A55941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mP8GA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">
                      <v:textbox>
                        <w:txbxContent>
                          <w:p w14:paraId="6EBEF946" w14:textId="33FC2FA6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</w:t>
                            </w:r>
                            <w:r w:rsidR="00254A4B">
                              <w:rPr>
                                <w:rFonts w:ascii="Arial" w:hAnsi="Arial" w:cs="Arial"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BFC397F" wp14:editId="0636920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757FE2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16089E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F9774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02F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6A3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931270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1B9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0C7541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68D0F06" wp14:editId="1C865C62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BC6ABC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93F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BA5F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EC8A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886F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2AD9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ED50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2BF9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6A1CAA7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68C4464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992D12C" wp14:editId="406F805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C33938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CC93B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B6E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89D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27C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69F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21A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B4E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A82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0A2ABD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23A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8340C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B597C1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12F98D9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09A7C85" wp14:editId="11A7ACA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EEBD26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AB9A58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F103DC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D1EE0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F97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DA0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D83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4C1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97E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026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30F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EDE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58F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A69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1A6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0B5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D67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B3C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5B2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F90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B4E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C59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2F8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E7A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7BD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A37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9E8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5DB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161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34E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DEAF45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A75F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EF835EC" w14:textId="3BA4AE99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2F3BA7">
              <w:rPr>
                <w:rFonts w:ascii="Arial" w:hAnsi="Arial"/>
                <w:lang w:eastAsia="sk-SK"/>
              </w:rPr>
              <w:t>1</w:t>
            </w:r>
            <w:r w:rsidR="00254A4B">
              <w:rPr>
                <w:rFonts w:ascii="Arial" w:hAnsi="Arial"/>
                <w:lang w:eastAsia="sk-SK"/>
              </w:rPr>
              <w:t>9.3.202</w:t>
            </w:r>
            <w:r w:rsidR="002F3BA7">
              <w:rPr>
                <w:rFonts w:ascii="Arial" w:hAnsi="Arial"/>
                <w:lang w:eastAsia="sk-SK"/>
              </w:rPr>
              <w:t>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33971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DC53D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2CADD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312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647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ED9689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ABDE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7D36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923B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10AA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7B99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6B6E0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D4B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64BBF0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8F7F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1235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ABF0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4021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5737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508F3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A4F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69DE0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EC36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EDE7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C874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2DA7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6CF5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5257A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92B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D7D762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787A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F7E2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BF6A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6C3D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786D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B04AF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488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2AF2F2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2B30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DF5A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929E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E6CC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49AA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C1EFF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A02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5069FA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B019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D1D7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02F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6A3E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067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0B6BB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AAE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451EB1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285D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88A3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F77B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3B03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FDF6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9F32B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CDE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3B3CCE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4FE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A9EC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5C9AB54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4BEA588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0E14187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C9B99D4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869464A" w14:textId="673F27F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CED135B" w14:textId="77777777" w:rsidR="00254A4B" w:rsidRDefault="00254A4B" w:rsidP="00503750">
            <w:pPr>
              <w:rPr>
                <w:rFonts w:ascii="Arial" w:hAnsi="Arial"/>
                <w:lang w:eastAsia="sk-SK"/>
              </w:rPr>
            </w:pPr>
          </w:p>
          <w:p w14:paraId="49BA4A6A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AC5B3EE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D9468C2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3B6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415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2AEA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3222E7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15CFB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62B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1F8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A87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BDA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B3C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30D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A02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326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5FF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7DD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803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508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224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FC3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524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F3B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C88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564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0D0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3F0D9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B6B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1AA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3C76679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33B2F32B" w14:textId="77777777" w:rsidR="00944C3D" w:rsidRDefault="00944C3D" w:rsidP="00944C3D">
      <w:pPr>
        <w:rPr>
          <w:rFonts w:ascii="Arial" w:hAnsi="Arial"/>
        </w:rPr>
      </w:pPr>
    </w:p>
    <w:p w14:paraId="73278FD6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4FC5EF11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77712F6C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4C3530A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2F995329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28181E78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45C82664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0559B8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F3BDA1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62A749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2C3A0D59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A759A21" w14:textId="457084B8" w:rsidR="00944C3D" w:rsidRPr="008D0433" w:rsidRDefault="00254A4B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Radovan Hollý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CA6A89F" w14:textId="77777777" w:rsidR="00944C3D" w:rsidRPr="008D0433" w:rsidRDefault="00743760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09FC4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82C3D9B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A1EC7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9CDE9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B79BB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7B0E3D9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344445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3A29BE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E6F87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821E6C1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779E5BAB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112F9BF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6A80364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3AEA41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6DDB15C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8E0197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83DA281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F8FF227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4DCE9B95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204979F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3DD9C51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666BBA1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6C51EC8E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A3388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6143354" w14:textId="08A0706C" w:rsidR="00944C3D" w:rsidRPr="008D0433" w:rsidRDefault="00254A4B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00021E52" w14:textId="0E059017" w:rsidR="00944C3D" w:rsidRPr="008D0433" w:rsidRDefault="00254A4B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944C3D" w:rsidRPr="008D0433" w14:paraId="413076A2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DECE9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4C089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96D4D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E05DDCC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B43F9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9B707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DAE2D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858722B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621AA5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346BA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B7AFD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420D15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A0B918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8D9E3CC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7A04CC18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5169D6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FA0FC16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DF3D460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5E272E6E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202D1DB6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7DD98A3B" w14:textId="2AAADD5F" w:rsidR="00944C3D" w:rsidRDefault="00254A4B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</w:t>
      </w:r>
      <w:r w:rsidR="00944C3D">
        <w:rPr>
          <w:rFonts w:ascii="Arial" w:hAnsi="Arial"/>
          <w:sz w:val="22"/>
          <w:szCs w:val="22"/>
        </w:rPr>
        <w:t>no</w:t>
      </w:r>
      <w:r>
        <w:rPr>
          <w:rFonts w:ascii="Arial" w:hAnsi="Arial"/>
          <w:sz w:val="22"/>
          <w:szCs w:val="22"/>
        </w:rPr>
        <w:t xml:space="preserve"> x</w:t>
      </w:r>
      <w:r w:rsidR="00944C3D">
        <w:rPr>
          <w:rFonts w:ascii="Arial" w:hAnsi="Arial"/>
          <w:sz w:val="22"/>
          <w:szCs w:val="22"/>
        </w:rPr>
        <w:tab/>
      </w:r>
      <w:r w:rsidR="00944C3D">
        <w:rPr>
          <w:rFonts w:ascii="Arial" w:hAnsi="Arial"/>
          <w:sz w:val="22"/>
          <w:szCs w:val="22"/>
        </w:rPr>
        <w:tab/>
        <w:t>nie</w:t>
      </w:r>
    </w:p>
    <w:p w14:paraId="1D9905B4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127C7F11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3368D8D8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4D237D4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6588E46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4FB0242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428599CF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5853B2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DE1B5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6F8D1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C6ADE64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A6A61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7E3514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56E1D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92ACE5B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2AE2AA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4BB5E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337A7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A3B6AF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482C9B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8813870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505EFB0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66D1FDC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2102D11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041CC9A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F710B7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0ED2DC5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4A5B708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30F81DF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39A183E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044E67E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4EF5A04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4011971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DDDE6A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44E78A2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01AD195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68B230D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17097DB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6228570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0A086CF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605C914D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69607B0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355DA95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653665F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72F29C2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6F8047D4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A3F25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399A9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8F621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572C8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4D54FC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75073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466D7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877A0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05C02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DAC2874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661A8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B8E28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7A3BA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F4679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A280256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098C1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F3BCA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3D4D7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76AE0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D334D1F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3BEE4F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07616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D3E64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DAC7C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422699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738A834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5399CC80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4E471CD8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92A7C36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DEBF31F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2FDA9506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6F93D9D3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16185AE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643572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9E4B28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026334FA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5F542CCE" w14:textId="77777777" w:rsidTr="00503750">
        <w:tc>
          <w:tcPr>
            <w:tcW w:w="2302" w:type="dxa"/>
            <w:vAlign w:val="center"/>
          </w:tcPr>
          <w:p w14:paraId="32F4172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59287C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012AC8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16053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4768D0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1B1C120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1EECD2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E5008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BA2C339" w14:textId="77777777" w:rsidTr="00503750">
        <w:tc>
          <w:tcPr>
            <w:tcW w:w="15593" w:type="dxa"/>
            <w:gridSpan w:val="8"/>
            <w:vAlign w:val="center"/>
          </w:tcPr>
          <w:p w14:paraId="3B47C6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DCEC048" w14:textId="77777777" w:rsidTr="00503750">
        <w:tc>
          <w:tcPr>
            <w:tcW w:w="2302" w:type="dxa"/>
            <w:vAlign w:val="center"/>
          </w:tcPr>
          <w:p w14:paraId="3E283B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875BC0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7BC023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AE848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1EE2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E4D9F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8B984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5E903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461643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FB361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FB403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7F5169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70611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499F1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686F1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79F73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0D74C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87DBDA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2D100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71F3B6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435D9C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F12D9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6FDD5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8A3AD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01840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330D0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90EB5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C09FB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611D89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45AEBC2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B74C67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9EF643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FE4F57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DA99B6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EBB17E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5CD79B2" w14:textId="77777777" w:rsidTr="00503750">
        <w:tc>
          <w:tcPr>
            <w:tcW w:w="2302" w:type="dxa"/>
            <w:vAlign w:val="center"/>
          </w:tcPr>
          <w:p w14:paraId="74A103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018ED5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755ABF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B33DF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5DADC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E1C0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949B5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181A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6AE828" w14:textId="77777777" w:rsidTr="00503750">
        <w:tc>
          <w:tcPr>
            <w:tcW w:w="15593" w:type="dxa"/>
            <w:gridSpan w:val="8"/>
            <w:vAlign w:val="center"/>
          </w:tcPr>
          <w:p w14:paraId="06C270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0E09D928" w14:textId="77777777" w:rsidTr="00503750">
        <w:tc>
          <w:tcPr>
            <w:tcW w:w="2302" w:type="dxa"/>
            <w:vAlign w:val="center"/>
          </w:tcPr>
          <w:p w14:paraId="5C5931E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4DC4FF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2F5C4B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89CEC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CF21E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5390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7D3B27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F72468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853F8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ADC9B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C3686B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DBE22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7F650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54AC1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5AF5A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58FC95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82BB9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61161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2E2F0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72CF7B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327AA6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C10E7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554F1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C7E6F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6F57C9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2BA3A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208B9D" w14:textId="77777777" w:rsidTr="00503750">
        <w:tc>
          <w:tcPr>
            <w:tcW w:w="2302" w:type="dxa"/>
            <w:vAlign w:val="center"/>
          </w:tcPr>
          <w:p w14:paraId="009908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9E1838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B7F223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5167D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09BE5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720B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90EC68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6E3E04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04A130" w14:textId="77777777" w:rsidTr="00503750">
        <w:tc>
          <w:tcPr>
            <w:tcW w:w="15593" w:type="dxa"/>
            <w:gridSpan w:val="8"/>
            <w:vAlign w:val="center"/>
          </w:tcPr>
          <w:p w14:paraId="1E98F5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D27EE0D" w14:textId="77777777" w:rsidTr="00503750">
        <w:tc>
          <w:tcPr>
            <w:tcW w:w="2302" w:type="dxa"/>
            <w:vAlign w:val="center"/>
          </w:tcPr>
          <w:p w14:paraId="65A896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FA5E4E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4BB87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F1077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B971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45DC9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2CEA7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2CC90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ADF02B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0FE435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0E6367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AC526F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7485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24340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EDDA9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E7ED6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8C8A9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29E5BC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0E35A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D0DA8B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00DC6D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925B4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C4BB1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4A245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6106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3AC87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0751A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25F28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7B3C3D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66C810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9E70F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60668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4A4F1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C8FD7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B0D5D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E66B08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59D412E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1EBE88E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DA4EB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AE9509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3C5014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CECD8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AF412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636D4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641D2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BF2B4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D84A92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2457E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F0F28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3837DB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7AAC6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34938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0B9C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80804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C69F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B1813B" w14:textId="77777777" w:rsidR="00944C3D" w:rsidRDefault="00944C3D" w:rsidP="00944C3D">
      <w:pPr>
        <w:rPr>
          <w:rFonts w:ascii="Arial" w:hAnsi="Arial"/>
          <w:b/>
        </w:rPr>
      </w:pPr>
    </w:p>
    <w:p w14:paraId="39B78522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1012B2EF" w14:textId="77777777" w:rsidTr="00503750">
        <w:tc>
          <w:tcPr>
            <w:tcW w:w="1944" w:type="dxa"/>
            <w:vAlign w:val="center"/>
          </w:tcPr>
          <w:p w14:paraId="507B34E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1A879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573D7A3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6C86FC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119E31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7CD33A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4E6E0A8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6E96CB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A00AA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769D80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136054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71A633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9CF8CFD" w14:textId="77777777" w:rsidTr="00503750">
        <w:tc>
          <w:tcPr>
            <w:tcW w:w="15685" w:type="dxa"/>
            <w:gridSpan w:val="12"/>
            <w:vAlign w:val="center"/>
          </w:tcPr>
          <w:p w14:paraId="386731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B1F7FF0" w14:textId="77777777" w:rsidTr="00503750">
        <w:tc>
          <w:tcPr>
            <w:tcW w:w="1944" w:type="dxa"/>
            <w:vAlign w:val="center"/>
          </w:tcPr>
          <w:p w14:paraId="5A60A4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88F92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6F05F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E99C6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C7123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650D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ED52B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2F569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D8E3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A1DA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E579E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27A5B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555705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327BFF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9F9CE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F84F3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A6E25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B2B3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898F4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EEA63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0900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165E4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D03A6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027D4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314C1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2C8AC6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AF815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1A5478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5AE9C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6BD1D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02CCE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1ECE2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7CB03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24A93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20524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6236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4CAE4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6A313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CF4282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5CD489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60A8D6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83E31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50A88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501CD1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C8E19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726C7B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46DB29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60DBF3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71109B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51EB4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5EDCC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33A1848" w14:textId="77777777" w:rsidTr="00503750">
        <w:tc>
          <w:tcPr>
            <w:tcW w:w="1944" w:type="dxa"/>
            <w:vAlign w:val="center"/>
          </w:tcPr>
          <w:p w14:paraId="603733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0CABF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D319E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38805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43978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BC781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FCB58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1608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35C17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064A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F754D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22DD4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6C7F12" w14:textId="77777777" w:rsidTr="00503750">
        <w:tc>
          <w:tcPr>
            <w:tcW w:w="15685" w:type="dxa"/>
            <w:gridSpan w:val="12"/>
            <w:vAlign w:val="center"/>
          </w:tcPr>
          <w:p w14:paraId="16C26A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8AF30DD" w14:textId="77777777" w:rsidTr="00503750">
        <w:tc>
          <w:tcPr>
            <w:tcW w:w="1944" w:type="dxa"/>
            <w:vAlign w:val="center"/>
          </w:tcPr>
          <w:p w14:paraId="4C53AE6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1568F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0CF7C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2E65D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AAB94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35D28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7D536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9A397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3EDA6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2A7D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C0C9F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B3EF0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48E90B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3F24E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1C5D1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CF01E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2E05F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4C3D6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7FF43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6E052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6DAE8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71387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346B9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B473C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6D826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B0BA24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312112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CDD16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8B331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D70F3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12B92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FAD7D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DBA3C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C9D69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D8C9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0BBD6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12631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1426F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9BAC3B" w14:textId="77777777" w:rsidTr="00503750">
        <w:tc>
          <w:tcPr>
            <w:tcW w:w="1944" w:type="dxa"/>
            <w:vAlign w:val="center"/>
          </w:tcPr>
          <w:p w14:paraId="62E1BC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9191B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343A3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4E742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6DDCC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5E92A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11F5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5157B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424C4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1879C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A8B37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9E036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38CD5A" w14:textId="77777777" w:rsidTr="00503750">
        <w:tc>
          <w:tcPr>
            <w:tcW w:w="15685" w:type="dxa"/>
            <w:gridSpan w:val="12"/>
            <w:vAlign w:val="center"/>
          </w:tcPr>
          <w:p w14:paraId="542B17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BD18A40" w14:textId="77777777" w:rsidTr="00503750">
        <w:tc>
          <w:tcPr>
            <w:tcW w:w="1944" w:type="dxa"/>
            <w:vAlign w:val="center"/>
          </w:tcPr>
          <w:p w14:paraId="622AA6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93B93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D9924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71D01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ED927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D0F4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A38C7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50F7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0210C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EEF1E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6848B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5F610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A547D8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50B18B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63F78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BF3D4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41C1E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5C5D5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1A95C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5B85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72671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8D1FE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B18C0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F964D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4354B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C5C91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EC230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AC831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D235A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06508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EF48F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73616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F914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E9D87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C7567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17D9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F27D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C7F9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AE6FEF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1C05E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C08BC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622CB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FDE83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660B0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6635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A19EE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FEBFD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B738F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B4715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10BA7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71EA5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790C27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5809150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70AE338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11D427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2ED29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F5357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B52D9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46901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B65A1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4E7FF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54BB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4A113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2778E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F9AA2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A4869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4692FE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7BBBF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8A98C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B72C2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CAC19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14B8D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A76C0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8D1DE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659D2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EF4C3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F042C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E31C3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3383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81E74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193445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9B0E557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70578EDA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25B157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B54694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7A391F89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A102B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9681D4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A8F54E1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C7BC1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2C214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BA878B3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7B82B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F599B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BDDA151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792B31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91DEB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0828FC4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BD24F43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10CE181C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E3776E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0D8A91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2DCEF1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11C2A453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4D7FA5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4F20D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50CA9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D406F21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7326C5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17335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BCE1D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F02265E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4BF40D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CAEDA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B127A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086C94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DE5710D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38C39162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662EF7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32C9C8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020E87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0279D53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16F4A4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426506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565CF4E5" w14:textId="77777777" w:rsidTr="00503750">
        <w:trPr>
          <w:trHeight w:val="1073"/>
        </w:trPr>
        <w:tc>
          <w:tcPr>
            <w:tcW w:w="3614" w:type="dxa"/>
            <w:vMerge/>
          </w:tcPr>
          <w:p w14:paraId="41AD1D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295F89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511D0C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273D1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103146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4D7A9E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7417F69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1F92BAC7" w14:textId="77777777" w:rsidTr="00503750">
        <w:trPr>
          <w:trHeight w:val="283"/>
        </w:trPr>
        <w:tc>
          <w:tcPr>
            <w:tcW w:w="3614" w:type="dxa"/>
          </w:tcPr>
          <w:p w14:paraId="472BEB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B0205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7A9D8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9D6D4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1AA79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40F45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8E54B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F4C91B8" w14:textId="77777777" w:rsidTr="00503750">
        <w:trPr>
          <w:trHeight w:val="283"/>
        </w:trPr>
        <w:tc>
          <w:tcPr>
            <w:tcW w:w="3614" w:type="dxa"/>
          </w:tcPr>
          <w:p w14:paraId="5B1417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CDAF2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695D3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CE9FA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72A4A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C841C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348EA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F976DDD" w14:textId="77777777" w:rsidTr="00503750">
        <w:trPr>
          <w:trHeight w:val="283"/>
        </w:trPr>
        <w:tc>
          <w:tcPr>
            <w:tcW w:w="3614" w:type="dxa"/>
          </w:tcPr>
          <w:p w14:paraId="177F23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38A4E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C0257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0E86F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FFE6B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E6205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16F22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F5E8B21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490C54A5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06DBC399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791807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9EE01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2AA95C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3E46E7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411D28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694EB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6A0F39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65264B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92260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6016215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7EB7C8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5E840E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C0AB51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51D218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F1D6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AECD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05FA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7A2F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6DA9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1032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46AF2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296A0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A0F89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12B54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514D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172B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DF30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45A4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B80B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9EB7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CF536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1497D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DD535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0769E1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FBC2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5D2B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5033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C351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1ED0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2BB7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53638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72B23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1105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510C81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7C648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CD2FD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55E03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2C665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03BB4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D8B3C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418D93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C1DA8C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E2AC98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A8153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71DA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EA3E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7154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C633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BDA2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11D0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80DF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2BE55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8E0B92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562CED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F0ACC3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C4A4D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996A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8E13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7EF3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5C04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1E99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F3A9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ECACE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18CC3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AA4E8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37319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AE6A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452F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4369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37EE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B900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42D1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F6DF3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77723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A5F33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139F2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0A8D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EC7C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7F88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B0CC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98F6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3307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CA7E1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63425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465783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3C237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D892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82BA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4319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45E8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F141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7D2B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8F9B3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586088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0F5D77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CF92FD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37BE28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12AE13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2D6C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994A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D108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35C8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55F2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4EC0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F2DD9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72DC2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2EACF72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C92D8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8C7D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BE98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EACF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3331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F3A5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212B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08A79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07459B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AA3DA37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0AF7440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AFA78E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5FDB32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0CF9D1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7CA49B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67B64C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6D5D19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3D6DA5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482E37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5D3E5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02DA84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29EBFB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F2E4B6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0F08B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1CED0C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2BB91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668383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7416AC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3AB05A1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9E4B28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5303AC15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4EED7D1E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07E5B96D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03DE32A3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13072FB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5BD496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9B5E5C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23D230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E761A5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68AB1889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7E494A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CB4DA9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133CD7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B5E47E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AF9B53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48CA7D2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06D93A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697CF3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8F558E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76093A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F0D193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CB1CA08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030F0B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33993D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2E913C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2A9332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01D3CC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C05CC63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BA054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0DD141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C5791E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68496C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798CD3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D600D5B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457ED3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D7CE29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B0D04A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D797AE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86CB4C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D9E2D18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18ED5ED0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55B03B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FA964A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08671B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0C4813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5834ACD6" w14:textId="77777777" w:rsidR="00944C3D" w:rsidRDefault="00944C3D" w:rsidP="00944C3D">
      <w:pPr>
        <w:rPr>
          <w:rFonts w:ascii="Arial" w:hAnsi="Arial"/>
          <w:b/>
        </w:rPr>
      </w:pPr>
    </w:p>
    <w:p w14:paraId="77D773A4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60D3B252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1F7C5BF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00E17A5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651EFA0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706AAEA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47BAB58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1E6ED5FB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346CD4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4E193F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9ABAD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A2DE9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06B6A9A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1D13D1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1C61BA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C44D8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83CD2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5FBB18F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73E566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4296F3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41602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B6829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43DB7B9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53D7B2FC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14FA47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085F3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DCE09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EBE0E0C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C2DB409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1597B9F9" w14:textId="77777777" w:rsidTr="00503750">
        <w:tc>
          <w:tcPr>
            <w:tcW w:w="2835" w:type="dxa"/>
            <w:vAlign w:val="center"/>
          </w:tcPr>
          <w:p w14:paraId="206070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EC0E1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8A49A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DC7C6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1408276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17DD08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0A115FD1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78C65088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6B0C71C2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74FF29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6DA016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EA33DD1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7873BE4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566ED0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57957B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1C9F00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D410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7E99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7D45C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8DE5B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D2628D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2FE5EA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2263AD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F7EA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E61E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83FB4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F0689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B6500C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7A1B9A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0FF5CF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2D87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A6B2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1879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CFF1A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C50DF9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7A29CC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308F8E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4F07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DEC2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4C7CB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FD62E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A43C5E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40B5E4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1CFD4A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2DAC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397E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AFB4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B812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17E52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5ACB4C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5DA0B6F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993A0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537C1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BCBCFD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4F0B33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CBDD38C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96949F2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0746B514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3E9D6821" w14:textId="77777777" w:rsidR="00944C3D" w:rsidRDefault="00944C3D" w:rsidP="00944C3D">
      <w:pPr>
        <w:rPr>
          <w:rFonts w:ascii="Arial" w:hAnsi="Arial"/>
          <w:b/>
        </w:rPr>
      </w:pPr>
    </w:p>
    <w:p w14:paraId="37B085BE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787BC41" w14:textId="77777777" w:rsidTr="00503750">
        <w:tc>
          <w:tcPr>
            <w:tcW w:w="2835" w:type="dxa"/>
            <w:vAlign w:val="center"/>
          </w:tcPr>
          <w:p w14:paraId="0A0796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60125E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BCED8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095921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3B635D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6E149A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7196CCF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1D4DDA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4ECE39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8CCB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6CF5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B0D15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00266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E3A23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57006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05BC43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75A7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A65B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71693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8253E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439F5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2D2C0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3A220C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4E37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AA4E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8973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220C5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F9F4C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344F9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2828E5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FA89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674C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FDE3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D07DE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2755F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D30153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48AB9FA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19738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711CE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6E289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D176FC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B18FC8B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789D3799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6B548FD0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426ADB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1878BF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5393E41C" w14:textId="77777777" w:rsidTr="00503750">
        <w:trPr>
          <w:trHeight w:val="699"/>
        </w:trPr>
        <w:tc>
          <w:tcPr>
            <w:tcW w:w="3502" w:type="dxa"/>
            <w:vMerge/>
          </w:tcPr>
          <w:p w14:paraId="261E08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6947BCB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001F80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1DECFCF9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BA2F1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650AF588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07A466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1822B03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7B19E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641EFC25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3BC151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D6C2204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9B8DE2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742EF2ED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82A64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861C1F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95B7B72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6252A090" w14:textId="77777777" w:rsidTr="00503750">
        <w:trPr>
          <w:trHeight w:val="593"/>
        </w:trPr>
        <w:tc>
          <w:tcPr>
            <w:tcW w:w="3497" w:type="dxa"/>
          </w:tcPr>
          <w:p w14:paraId="059BA6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3F46877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0FC70D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3E977E8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6E6AD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2A912A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E0B9D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A132B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4DD2FAB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47AA9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0BD1A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C4750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022990E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A565F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87E7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CA620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1CAE3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F9095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CA95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0E393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51E74BD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C714F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F932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764A9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CB67AA7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F8C39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19717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0A00E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11814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3D032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53868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C68D2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AD23ED8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EC1A7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644D5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C59F0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216D8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A72B6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DBDB4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201CAC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1571D2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A9C39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596F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733E9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AF8ADC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12E92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2BA7D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8BCBF5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4B3424C8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A73D9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97B7D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B1C5203" w14:textId="77777777" w:rsidR="00944C3D" w:rsidRDefault="00944C3D" w:rsidP="00944C3D">
      <w:pPr>
        <w:rPr>
          <w:rFonts w:ascii="Arial" w:hAnsi="Arial"/>
          <w:b/>
        </w:rPr>
      </w:pPr>
    </w:p>
    <w:p w14:paraId="08833F65" w14:textId="77777777" w:rsidR="00944C3D" w:rsidRDefault="00944C3D" w:rsidP="00944C3D">
      <w:pPr>
        <w:rPr>
          <w:rFonts w:ascii="Arial" w:hAnsi="Arial"/>
          <w:b/>
        </w:rPr>
      </w:pPr>
    </w:p>
    <w:p w14:paraId="2E23B460" w14:textId="77777777" w:rsidR="00944C3D" w:rsidRDefault="00944C3D" w:rsidP="00944C3D">
      <w:pPr>
        <w:rPr>
          <w:rFonts w:ascii="Arial" w:hAnsi="Arial"/>
          <w:b/>
        </w:rPr>
      </w:pPr>
    </w:p>
    <w:p w14:paraId="2ACB8092" w14:textId="77777777" w:rsidR="00944C3D" w:rsidRDefault="00944C3D" w:rsidP="00944C3D">
      <w:pPr>
        <w:rPr>
          <w:rFonts w:ascii="Arial" w:hAnsi="Arial"/>
          <w:b/>
        </w:rPr>
      </w:pPr>
    </w:p>
    <w:p w14:paraId="5C1035A2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7798E06D" w14:textId="77777777" w:rsidTr="00503750">
        <w:tc>
          <w:tcPr>
            <w:tcW w:w="2622" w:type="dxa"/>
            <w:vAlign w:val="center"/>
          </w:tcPr>
          <w:p w14:paraId="74E6647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45A8F0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7D133B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65ECE3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4BDDD1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17CA1D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3FD4D3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62BEB1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48A832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0FF2C12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EE6A2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53495F0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84A73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6B3CC6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5AAD6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5F545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D67B4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E8B5B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51FE30D" w14:textId="77777777" w:rsidTr="00503750">
        <w:tc>
          <w:tcPr>
            <w:tcW w:w="2622" w:type="dxa"/>
            <w:vAlign w:val="center"/>
          </w:tcPr>
          <w:p w14:paraId="40CF85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744375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5B052B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06AA6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68EF8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5D92B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7647D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AEDDD7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35641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5F22E0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80091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8E138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33B5F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7B9B8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0149F6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25545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1C4A51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A13DA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6A316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9AC8E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BE4B5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66EB420" w14:textId="77777777" w:rsidTr="00503750">
        <w:tc>
          <w:tcPr>
            <w:tcW w:w="2622" w:type="dxa"/>
            <w:vAlign w:val="center"/>
          </w:tcPr>
          <w:p w14:paraId="42344E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6BBF9ECE" w14:textId="117E93ED" w:rsidR="00944C3D" w:rsidRPr="008C56AB" w:rsidRDefault="002F3BA7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32281</w:t>
            </w:r>
          </w:p>
        </w:tc>
        <w:tc>
          <w:tcPr>
            <w:tcW w:w="1275" w:type="dxa"/>
            <w:vAlign w:val="center"/>
          </w:tcPr>
          <w:p w14:paraId="313C359B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6DE13D05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74EECE1E" w14:textId="650D16B1" w:rsidR="00944C3D" w:rsidRPr="008C56AB" w:rsidRDefault="00944C3D" w:rsidP="00254A4B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86644EC" w14:textId="08AC71D6" w:rsidR="00944C3D" w:rsidRPr="008C56AB" w:rsidRDefault="002F3BA7" w:rsidP="00047B97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31429</w:t>
            </w:r>
          </w:p>
        </w:tc>
      </w:tr>
      <w:tr w:rsidR="0099716A" w:rsidRPr="00050529" w14:paraId="10D92A0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00117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74F9F3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3F3D7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C9F19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EA5E3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D05C1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CFC1B52" w14:textId="77777777" w:rsidTr="00503750">
        <w:tc>
          <w:tcPr>
            <w:tcW w:w="2622" w:type="dxa"/>
            <w:vAlign w:val="center"/>
          </w:tcPr>
          <w:p w14:paraId="762DAB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5120E0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55051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56303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297A2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E46CB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CF3963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5EB0E1B1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2273CDA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2D96E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0A83F2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30B09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981BF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190E7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EFD31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7DE77A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FA5DE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294D3C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31FC4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4B6B2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FE871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35E68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7E5066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CA096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07C660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08193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6077E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87B27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7A109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80668AD" w14:textId="77777777" w:rsidTr="00503750">
        <w:tc>
          <w:tcPr>
            <w:tcW w:w="2622" w:type="dxa"/>
            <w:vAlign w:val="center"/>
          </w:tcPr>
          <w:p w14:paraId="683346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121B05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1A465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ACB3B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1AE06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C32E8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DB8FA86" w14:textId="77777777" w:rsidTr="00503750">
        <w:tc>
          <w:tcPr>
            <w:tcW w:w="2622" w:type="dxa"/>
            <w:vAlign w:val="center"/>
          </w:tcPr>
          <w:p w14:paraId="38EA90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19AA45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426CA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F41C9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9CC6F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E888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18A9EC3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C6FB44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7464F511" w14:textId="77777777" w:rsidR="00944C3D" w:rsidRPr="008C56AB" w:rsidRDefault="00944C3D" w:rsidP="007936DE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01A7A1F" w14:textId="77777777" w:rsidR="00944C3D" w:rsidRPr="008C56AB" w:rsidRDefault="00944C3D" w:rsidP="007936DE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2CBD54B" w14:textId="77777777" w:rsidR="00944C3D" w:rsidRPr="008C56AB" w:rsidRDefault="007936DE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10C29CE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5091651" w14:textId="77777777" w:rsidR="00944C3D" w:rsidRPr="008C56AB" w:rsidRDefault="007936DE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</w:tr>
    </w:tbl>
    <w:p w14:paraId="49D76B5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83EE53D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3B2CFAC4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4FED4B2C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5D69B40B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52A6BC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79CF2D7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B1D007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8F1C33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1A6D97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5134FAE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DDBAB3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7F433AD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7ACBA4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89938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50EDA3A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285B98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8720F0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AB6667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153439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F2C134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58ECD92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4A4782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541DC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007C1D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1C34C6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4A22D3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7CAE320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A31FEA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C57EFD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4995A8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C4C903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03F75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234527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F34779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045B14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CADB63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00F6AB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ADD596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78BC04C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F78C52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A7E6345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6DB3380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B2C7E98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2730189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7357866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501855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5664C7F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DDDDF7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FCCD29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6FB7164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FABB91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3D3551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7D7514C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FEB25F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9E87F3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7766703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E5BE6C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1CAC6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60DE6C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437C1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B0D20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8774FA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862B96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A04C49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33F7E6E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0E70BF0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65D320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0542EA0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088D76F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4C122533" w14:textId="77777777" w:rsidTr="00503750">
        <w:tc>
          <w:tcPr>
            <w:tcW w:w="2835" w:type="dxa"/>
            <w:vAlign w:val="center"/>
          </w:tcPr>
          <w:p w14:paraId="36187B4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643D2A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99751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5D2EA2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6121B0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647A8A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C0D49F9" w14:textId="77777777" w:rsidTr="00503750">
        <w:tc>
          <w:tcPr>
            <w:tcW w:w="2835" w:type="dxa"/>
            <w:vAlign w:val="center"/>
          </w:tcPr>
          <w:p w14:paraId="6F29F0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36ED79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5C06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757A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E7F6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DA34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09AD35" w14:textId="77777777" w:rsidTr="00503750">
        <w:tc>
          <w:tcPr>
            <w:tcW w:w="2835" w:type="dxa"/>
            <w:vAlign w:val="center"/>
          </w:tcPr>
          <w:p w14:paraId="14DB93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46B378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1E6C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2A7C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FD0A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E87D5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907E52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1A46BB4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268A366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56EBE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A5FEB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29E35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02415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2ADD2CDF" w14:textId="77777777" w:rsidTr="00503750">
        <w:tc>
          <w:tcPr>
            <w:tcW w:w="2835" w:type="dxa"/>
            <w:vAlign w:val="center"/>
          </w:tcPr>
          <w:p w14:paraId="4C4AC4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6B6597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6083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99CF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C019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7A7C9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5A84DC" w14:textId="77777777" w:rsidTr="00503750">
        <w:tc>
          <w:tcPr>
            <w:tcW w:w="2835" w:type="dxa"/>
            <w:vAlign w:val="center"/>
          </w:tcPr>
          <w:p w14:paraId="020F2D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1B635D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052D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B2F3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3E6D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10E36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4F9EAD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20A7D2F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15484D3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78769C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6AFDFC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9E99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8622C71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033167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3E87327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63A783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726C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BEBA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0B61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B3B3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D8B0ACB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A29E76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5565D95E" w14:textId="77777777" w:rsidTr="00503750">
        <w:tc>
          <w:tcPr>
            <w:tcW w:w="2552" w:type="dxa"/>
            <w:shd w:val="clear" w:color="auto" w:fill="auto"/>
            <w:vAlign w:val="center"/>
          </w:tcPr>
          <w:p w14:paraId="64A0776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7B124BD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7F5512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9360B9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966BCC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4B9D33DD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3F50BD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1779DCE8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91C65C8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17977A9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BF0453D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9A10E25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68DB85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488EB5F3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5E7144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D00C773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1F04558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42A87EBA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51284E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53619F74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428087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7D64D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76BE5767" w14:textId="77777777" w:rsidTr="00503750">
        <w:tc>
          <w:tcPr>
            <w:tcW w:w="4395" w:type="dxa"/>
            <w:vMerge/>
          </w:tcPr>
          <w:p w14:paraId="632EFC5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1C9419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789E94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5C6B82A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F2C04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6C011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216FE33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0B087083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3800E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02C553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710D00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5974651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DD11A4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39E9AA40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543523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87A000A" w14:textId="77777777" w:rsidTr="00503750">
        <w:tc>
          <w:tcPr>
            <w:tcW w:w="4395" w:type="dxa"/>
            <w:vAlign w:val="center"/>
          </w:tcPr>
          <w:p w14:paraId="67715E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033018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71FC29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6B0594D7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0B606B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0D1868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C79E2F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37E310B6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502BFE6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42CBB0D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B4B6E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7FB3EAE2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D04F2B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61E0B6E4" w14:textId="45325025" w:rsidR="00944C3D" w:rsidRPr="008C56AB" w:rsidRDefault="002F3BA7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57672</w:t>
            </w:r>
          </w:p>
        </w:tc>
        <w:tc>
          <w:tcPr>
            <w:tcW w:w="2835" w:type="dxa"/>
            <w:vAlign w:val="center"/>
          </w:tcPr>
          <w:p w14:paraId="04D523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446E95F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1F73B25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4B0C84E5" w14:textId="77777777" w:rsidTr="00503750">
        <w:tc>
          <w:tcPr>
            <w:tcW w:w="4395" w:type="dxa"/>
            <w:vAlign w:val="center"/>
          </w:tcPr>
          <w:p w14:paraId="348E4CE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522875A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75369C0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7BF2207C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3A5322A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2264415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B2CACE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168C0744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12D53DF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19B61A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A3677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257B719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14FF6F0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265349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43CFA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5142455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4A17E68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11F324C8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7D6C36E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6EF44C5D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0C2B4C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389D553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6D9DCB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D22725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D8A26E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802A8C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79F746CA" w14:textId="77777777" w:rsidTr="00503750">
        <w:tc>
          <w:tcPr>
            <w:tcW w:w="1843" w:type="dxa"/>
            <w:vAlign w:val="center"/>
          </w:tcPr>
          <w:p w14:paraId="7911E41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3E67FB4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61ECFB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571491C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B294C6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A64950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4FB5512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2E165B7C" w14:textId="77777777" w:rsidTr="00503750">
        <w:tc>
          <w:tcPr>
            <w:tcW w:w="1843" w:type="dxa"/>
            <w:vAlign w:val="center"/>
          </w:tcPr>
          <w:p w14:paraId="1E63BCB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34C037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62DA22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FB3902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6AE396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4DC18D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AB147A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5A5A11A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2AC0760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347C6CB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4638C9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A1523B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809144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F5BC2F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E53F33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D053DD0" w14:textId="77777777" w:rsidTr="00503750">
        <w:tc>
          <w:tcPr>
            <w:tcW w:w="1843" w:type="dxa"/>
            <w:vAlign w:val="center"/>
          </w:tcPr>
          <w:p w14:paraId="7E22376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01B4B69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CCDE46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1BEF3B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598B73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EB8D02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31663F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4B772E2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5D213AE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EDE017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5EC1A7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C0ED7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D63206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EDF33B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3D09A2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B535EAA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CBF2D5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D3AD89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592FFA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3658BF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9B68F3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BA0213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9263F3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863A97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26981C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3240939B" w14:textId="77777777" w:rsidTr="00503750">
        <w:trPr>
          <w:trHeight w:val="664"/>
        </w:trPr>
        <w:tc>
          <w:tcPr>
            <w:tcW w:w="3372" w:type="dxa"/>
          </w:tcPr>
          <w:p w14:paraId="14A40AE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744228E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292958C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46969BA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26B60B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1C6980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66548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88AD29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ADD935C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16AED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E22CF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6377D5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0BD28D8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3D4BF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3BD0A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4D73E07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9CFA28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6D9A28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E0C9C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25E7A8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0736CC1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7201C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5F711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C28B010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5D8F6D8D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26A92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79FE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F71B0B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45D56EE8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5D6D9874" w14:textId="77777777" w:rsidTr="00503750">
        <w:tc>
          <w:tcPr>
            <w:tcW w:w="2835" w:type="dxa"/>
            <w:vAlign w:val="center"/>
          </w:tcPr>
          <w:p w14:paraId="280C822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02E959F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4D2D767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426278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26C7E37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3AAABC15" w14:textId="77777777" w:rsidTr="00503750">
        <w:tc>
          <w:tcPr>
            <w:tcW w:w="2835" w:type="dxa"/>
          </w:tcPr>
          <w:p w14:paraId="507E86A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20FFF5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67FEA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45C99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F8C76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725DFA1" w14:textId="77777777" w:rsidTr="00503750">
        <w:tc>
          <w:tcPr>
            <w:tcW w:w="2835" w:type="dxa"/>
          </w:tcPr>
          <w:p w14:paraId="42FE323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2CD957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90C00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C8CE0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391B0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F6EAB8F" w14:textId="77777777" w:rsidTr="00503750">
        <w:tc>
          <w:tcPr>
            <w:tcW w:w="2835" w:type="dxa"/>
          </w:tcPr>
          <w:p w14:paraId="2300F2E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7673C3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12F9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CE842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540BB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EF824EB" w14:textId="77777777" w:rsidTr="00503750">
        <w:tc>
          <w:tcPr>
            <w:tcW w:w="2835" w:type="dxa"/>
            <w:vAlign w:val="center"/>
          </w:tcPr>
          <w:p w14:paraId="23B8506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70F0AB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BF8B6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F7161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BA5B4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F4AE17E" w14:textId="77777777" w:rsidTr="00503750">
        <w:tc>
          <w:tcPr>
            <w:tcW w:w="2835" w:type="dxa"/>
            <w:vAlign w:val="center"/>
          </w:tcPr>
          <w:p w14:paraId="20AD240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2D4B5C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F2304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5E22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F5AF3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5A3C114" w14:textId="77777777" w:rsidTr="00503750">
        <w:tc>
          <w:tcPr>
            <w:tcW w:w="2835" w:type="dxa"/>
          </w:tcPr>
          <w:p w14:paraId="36B9880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06A516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64C5E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AD6C8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CD43F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86E724B" w14:textId="77777777" w:rsidTr="00503750">
        <w:tc>
          <w:tcPr>
            <w:tcW w:w="2835" w:type="dxa"/>
          </w:tcPr>
          <w:p w14:paraId="0632FF6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6D7CAB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2CA01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AA8FB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FBF49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22FFF8A" w14:textId="77777777" w:rsidTr="00503750">
        <w:tc>
          <w:tcPr>
            <w:tcW w:w="2835" w:type="dxa"/>
          </w:tcPr>
          <w:p w14:paraId="3023643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58C94C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86E5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B1552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1CA6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66B47BF" w14:textId="77777777" w:rsidR="00944C3D" w:rsidRDefault="00944C3D" w:rsidP="00944C3D">
      <w:pPr>
        <w:rPr>
          <w:rFonts w:ascii="Arial" w:hAnsi="Arial"/>
          <w:b/>
        </w:rPr>
      </w:pPr>
    </w:p>
    <w:p w14:paraId="4CAC328B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5315AD75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051BD54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17D1523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544BF0E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0064CCF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361808C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6B7CFE3E" w14:textId="77777777" w:rsidTr="00503750">
        <w:trPr>
          <w:trHeight w:val="443"/>
        </w:trPr>
        <w:tc>
          <w:tcPr>
            <w:tcW w:w="2560" w:type="dxa"/>
          </w:tcPr>
          <w:p w14:paraId="01AC50B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4AA0AB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0EAFF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26485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55366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5F4A1CB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5326E1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6AB6FD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91747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D170B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81EF0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0B3D871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4EFC5F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7D8A20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707AF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CED51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76820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86C060C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3E83505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4EAD61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C92E9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B0A93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FD1A3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330EB21" w14:textId="77777777" w:rsidR="00944C3D" w:rsidRDefault="00944C3D" w:rsidP="00944C3D">
      <w:pPr>
        <w:rPr>
          <w:rFonts w:ascii="Arial" w:hAnsi="Arial"/>
          <w:b/>
        </w:rPr>
      </w:pPr>
    </w:p>
    <w:p w14:paraId="56B912A0" w14:textId="77777777" w:rsidR="00944C3D" w:rsidRDefault="00944C3D" w:rsidP="00944C3D">
      <w:pPr>
        <w:rPr>
          <w:rFonts w:ascii="Arial" w:hAnsi="Arial"/>
          <w:b/>
        </w:rPr>
      </w:pPr>
    </w:p>
    <w:p w14:paraId="150C627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172A16A5" w14:textId="77777777" w:rsidR="00944C3D" w:rsidRDefault="00944C3D" w:rsidP="00944C3D">
      <w:pPr>
        <w:rPr>
          <w:rFonts w:ascii="Arial" w:hAnsi="Arial"/>
          <w:b/>
        </w:rPr>
      </w:pPr>
    </w:p>
    <w:p w14:paraId="44B3803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4490EEA2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354BD59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94DE07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BAA050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AE476B7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71FA32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3C2008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49A34B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CB24A3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9AB337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7E1D55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DC2292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12EBFF8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ED6C40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02C01E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35223A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9877073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BF1C03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5CBCA41F" w14:textId="77777777" w:rsidTr="00503750">
        <w:trPr>
          <w:trHeight w:val="677"/>
        </w:trPr>
        <w:tc>
          <w:tcPr>
            <w:tcW w:w="3358" w:type="dxa"/>
          </w:tcPr>
          <w:p w14:paraId="1468196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78A293C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100CF91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BA2BB5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BF11F0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7C3FA9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15882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F582B5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CFA209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42C14A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C485E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E3D258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48271A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1B4E17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DFA16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708A1B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AD68D4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03F5DA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9C073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50037A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131A839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90F87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3C91A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D992928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7463E2FF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7084E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4CA3D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7CCC683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5E8677A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6DFF158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FD6B5F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1B10C91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768B3FFD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6DEAA3C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D99F65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EC2D9D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722C07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B3DD93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C377C2E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542CC6D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4D4A12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7A3EC31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6A8FAD3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BAB678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9B0E343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7524E5A5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120B8D8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60416E8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93AF06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F3C86A9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38AE96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3299F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EC8FA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3FD5935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6006D16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009CCF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CDCB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C411295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095444D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0E1FA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863EB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7A4E94E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772B43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678BD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10068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80F06AB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C9737B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04154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54AF7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37FB55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55DE30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592BA2C1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7DDBD54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75917B5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69360A0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B291676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A0FBBB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48A295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047BC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BFBBFA3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24F98B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72A180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8CA17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5560D3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3F39DF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7400E1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0DACF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E8BB1F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14653B9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20698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2032A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7142D4C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403601C7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2EF14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9045A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1A794C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EAC5DC2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3D885711" w14:textId="77777777" w:rsidTr="00503750">
        <w:tc>
          <w:tcPr>
            <w:tcW w:w="3686" w:type="dxa"/>
            <w:vAlign w:val="center"/>
          </w:tcPr>
          <w:p w14:paraId="5595ACC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6A1204D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50508EE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46B10AD1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28104C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AA081A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A9AFB8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CE544E4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0F8CF6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439E70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C60E95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F3166CB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290A9D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2D0236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5EAE3C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4CA625D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5414C3D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1516BFD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32C59A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77873FF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5EADEA14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4306E20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7A1A99C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989988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524055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0F9FC7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215692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14F95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3CC128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1EE6BF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72AFEE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25862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2E5CBD5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6F08C2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53E9C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E00E1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61BF6A2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4C9571D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B1FB7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ADDB2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F68AA5E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79D15447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E9B27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13A94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D5CA93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6D4B7B6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998B064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2268446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1B395B0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218264F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5818E65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513FF4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3B3415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678E64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E49AE8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7BB8AA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1B7942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726D81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483C70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6F5B9B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ABBE42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652C7E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A279D1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BE2A3B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50AF24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0E4E53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CC1654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72570EE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83ACC65" w14:textId="77777777" w:rsidR="00944C3D" w:rsidRDefault="00944C3D" w:rsidP="00944C3D">
      <w:pPr>
        <w:rPr>
          <w:sz w:val="22"/>
          <w:szCs w:val="22"/>
        </w:rPr>
      </w:pPr>
    </w:p>
    <w:p w14:paraId="42C00EDD" w14:textId="77777777" w:rsidR="00944C3D" w:rsidRDefault="00944C3D" w:rsidP="00944C3D">
      <w:pPr>
        <w:rPr>
          <w:sz w:val="22"/>
          <w:szCs w:val="22"/>
        </w:rPr>
      </w:pPr>
    </w:p>
    <w:p w14:paraId="5D071BC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4C0DBC2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25BB8C1A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26FA873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421B3D9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4BFD837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7AA55C2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2A224160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CA8DD4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353DB28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1AF7A92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00B2C48C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7F32B66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578D30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E79C6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5126AC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52AD93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37DB1E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C3555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63F2CB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E96573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289D92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01A91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AF62CB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0A3D82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38A912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9436E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E42E26B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111F03A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6DDB47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05E57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37E811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6F4D586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69B047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AB100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DFECB8E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072BDB4E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888E1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63D05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2D3CAB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213ECC7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5796BACA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716F472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5509EAE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788669D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20AA264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C88AA0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31EFB5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41E12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776757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A8A29C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6172CB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BFF97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5DB9D3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68524A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7CDD07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683B5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D04D7F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52ACB2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25C15D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63792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D9D998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DDD0161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28AD5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327EC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15D645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217AC95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14490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E59AD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4822C2C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56DE377D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6039B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37F44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0E59C4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A9393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4E04E2A0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2C76E05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788C5F0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051E76B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7CBCD48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331D931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5A6615C6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195E393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C5456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1052FA8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3F01F754" w14:textId="77777777" w:rsidR="00944C3D" w:rsidRPr="003607F0" w:rsidRDefault="00944C3D" w:rsidP="00944C3D"/>
    <w:p w14:paraId="497A2D4E" w14:textId="77777777" w:rsidR="00F47675" w:rsidRPr="00944C3D" w:rsidRDefault="00F47675" w:rsidP="00944C3D"/>
    <w:sectPr w:rsidR="00F47675" w:rsidRPr="00944C3D" w:rsidSect="009E4B28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2C64C" w14:textId="77777777" w:rsidR="009E4B28" w:rsidRDefault="009E4B28">
      <w:r>
        <w:separator/>
      </w:r>
    </w:p>
  </w:endnote>
  <w:endnote w:type="continuationSeparator" w:id="0">
    <w:p w14:paraId="41BEC25D" w14:textId="77777777" w:rsidR="009E4B28" w:rsidRDefault="009E4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99D89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342D76E6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2436E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1D191E7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D1414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37384AF6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68F5A" w14:textId="77777777" w:rsidR="009E4B28" w:rsidRDefault="009E4B28">
      <w:r>
        <w:separator/>
      </w:r>
    </w:p>
  </w:footnote>
  <w:footnote w:type="continuationSeparator" w:id="0">
    <w:p w14:paraId="268D7F34" w14:textId="77777777" w:rsidR="009E4B28" w:rsidRDefault="009E4B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9429425">
    <w:abstractNumId w:val="13"/>
  </w:num>
  <w:num w:numId="2" w16cid:durableId="697588463">
    <w:abstractNumId w:val="17"/>
  </w:num>
  <w:num w:numId="3" w16cid:durableId="129792141">
    <w:abstractNumId w:val="8"/>
  </w:num>
  <w:num w:numId="4" w16cid:durableId="1605071193">
    <w:abstractNumId w:val="7"/>
  </w:num>
  <w:num w:numId="5" w16cid:durableId="169464599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4700004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65513888">
    <w:abstractNumId w:val="20"/>
  </w:num>
  <w:num w:numId="8" w16cid:durableId="1055742930">
    <w:abstractNumId w:val="10"/>
  </w:num>
  <w:num w:numId="9" w16cid:durableId="121000924">
    <w:abstractNumId w:val="0"/>
  </w:num>
  <w:num w:numId="10" w16cid:durableId="1287194603">
    <w:abstractNumId w:val="19"/>
  </w:num>
  <w:num w:numId="11" w16cid:durableId="1653411401">
    <w:abstractNumId w:val="6"/>
  </w:num>
  <w:num w:numId="12" w16cid:durableId="743113242">
    <w:abstractNumId w:val="9"/>
  </w:num>
  <w:num w:numId="13" w16cid:durableId="369113690">
    <w:abstractNumId w:val="12"/>
  </w:num>
  <w:num w:numId="14" w16cid:durableId="210266164">
    <w:abstractNumId w:val="15"/>
  </w:num>
  <w:num w:numId="15" w16cid:durableId="973411279">
    <w:abstractNumId w:val="14"/>
  </w:num>
  <w:num w:numId="16" w16cid:durableId="1791822298">
    <w:abstractNumId w:val="2"/>
  </w:num>
  <w:num w:numId="17" w16cid:durableId="1339234127">
    <w:abstractNumId w:val="4"/>
  </w:num>
  <w:num w:numId="18" w16cid:durableId="1474442129">
    <w:abstractNumId w:val="11"/>
  </w:num>
  <w:num w:numId="19" w16cid:durableId="89397443">
    <w:abstractNumId w:val="5"/>
  </w:num>
  <w:num w:numId="20" w16cid:durableId="322201387">
    <w:abstractNumId w:val="18"/>
  </w:num>
  <w:num w:numId="21" w16cid:durableId="3770498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47B97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54A4B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3BA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5BAA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3760"/>
    <w:rsid w:val="007450CC"/>
    <w:rsid w:val="00752C7A"/>
    <w:rsid w:val="00755C3C"/>
    <w:rsid w:val="0076308E"/>
    <w:rsid w:val="007719DD"/>
    <w:rsid w:val="007772AA"/>
    <w:rsid w:val="007822F9"/>
    <w:rsid w:val="00790961"/>
    <w:rsid w:val="007936DE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E1BB8"/>
    <w:rsid w:val="009E4B2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A4887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62EFC0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A4F08-E0F5-4D80-B7DC-FE0823E8D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5276</Words>
  <Characters>30079</Characters>
  <Application>Microsoft Office Word</Application>
  <DocSecurity>0</DocSecurity>
  <Lines>250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HROMNIKOVA Jana</dc:creator>
  <cp:lastModifiedBy>KOSTELNA Marcela</cp:lastModifiedBy>
  <cp:revision>2</cp:revision>
  <cp:lastPrinted>2009-07-30T10:15:00Z</cp:lastPrinted>
  <dcterms:created xsi:type="dcterms:W3CDTF">2024-03-22T10:03:00Z</dcterms:created>
  <dcterms:modified xsi:type="dcterms:W3CDTF">2024-03-22T10:03:00Z</dcterms:modified>
</cp:coreProperties>
</file>