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F3387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C3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19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E2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44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AF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9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84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B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55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E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E1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32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3B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6C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B7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7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72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48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14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E1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31F3F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6D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E5C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53F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F9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BD4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65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AD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0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C5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10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093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6FC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496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82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83F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B5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78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F69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1E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F7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71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6FB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49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ED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7C7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CC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FF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1B6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618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A75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454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E0F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02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4B4C8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17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77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3A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859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188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64C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4D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8C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DBE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CE2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B9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36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B1E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C3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119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EF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BD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7F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08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5DA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8C9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01F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5EC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3A4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F02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D4F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50E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BB8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89F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676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ACE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386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4A8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2B432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52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0D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3E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62D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877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BBB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65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71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5B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24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CD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086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C58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52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F4B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A9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8E0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17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0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B0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5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5D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7E7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B1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DE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6AD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DC9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23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D50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52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C8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09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1BB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E184B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89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C3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83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A60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89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428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553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08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53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72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81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8FD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86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3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922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E69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D11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A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B3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133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6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8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55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C90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F3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BE0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7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057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84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E76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0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2A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A56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2AC61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AD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5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FA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4F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C4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71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A9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A3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8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A9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29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B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A6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60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09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504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B899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B1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E5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56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21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E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08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8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5B3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FE0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9AF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81D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290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532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2BB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38E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483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942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CB4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D708A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30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C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5D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BE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D4A2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77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58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3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66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5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CD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6E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A3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4A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1C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8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4590D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8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F5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9E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2D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A1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5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DE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20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CC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40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38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76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B1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C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6B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3C6F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6A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0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DC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0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98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9A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7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C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6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DD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0F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F59F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E6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E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5F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3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E9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D1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0B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AD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1D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CD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BD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D3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36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4C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E5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539C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E7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0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3D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6E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1E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1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51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2CE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5B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4C1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3B43BA" w14:textId="21D790D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56FC7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13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D8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227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81E5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FCB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22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B5B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935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A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58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48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B1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7D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60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B343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1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1A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63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3D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37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23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F7E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C4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091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BB75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27808E7" wp14:editId="01FA738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E45F9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64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19B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E4D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C33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97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8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A2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B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35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D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C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EC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C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203C1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7340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215BD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E80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02F4516" wp14:editId="307A093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A2DA2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4BFE0CF" wp14:editId="6020355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1F733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EAC64FD" wp14:editId="46AB11D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86F10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BD7DCA4" wp14:editId="1338454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79862B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0C5F254" wp14:editId="74EE7C4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17EC10" w14:textId="0314E944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77183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456FC7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0C5F25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D17EC10" w14:textId="0314E944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771833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456FC7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C234C24" wp14:editId="712D0DD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76B341" w14:textId="07AA1E0C" w:rsidR="000B647F" w:rsidRDefault="0099716A" w:rsidP="00944C3D">
                                  <w:r>
                                    <w:t>20</w:t>
                                  </w:r>
                                  <w:r w:rsidR="00771833">
                                    <w:t>2</w:t>
                                  </w:r>
                                  <w:r w:rsidR="00456FC7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234C2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176B341" w14:textId="07AA1E0C" w:rsidR="000B647F" w:rsidRDefault="0099716A" w:rsidP="00944C3D">
                            <w:r>
                              <w:t>20</w:t>
                            </w:r>
                            <w:r w:rsidR="00771833">
                              <w:t>2</w:t>
                            </w:r>
                            <w:r w:rsidR="00456FC7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879E32D" wp14:editId="270D13F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58B6D6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7E941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6036A2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C0C3E6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BC46DD5" wp14:editId="79B6629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55288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4F01483" wp14:editId="694FDC8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8ED93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7CAFE75" wp14:editId="01908DD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9E822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19D776D" wp14:editId="30FB44AD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66F240" w14:textId="0733DFEB" w:rsidR="000B647F" w:rsidRDefault="0099716A" w:rsidP="00944C3D">
                                  <w:r>
                                    <w:t>20</w:t>
                                  </w:r>
                                  <w:r w:rsidR="00771833">
                                    <w:t>2</w:t>
                                  </w:r>
                                  <w:r w:rsidR="00456FC7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9D776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566F240" w14:textId="0733DFEB" w:rsidR="000B647F" w:rsidRDefault="0099716A" w:rsidP="00944C3D">
                            <w:r>
                              <w:t>20</w:t>
                            </w:r>
                            <w:r w:rsidR="00771833">
                              <w:t>2</w:t>
                            </w:r>
                            <w:r w:rsidR="00456FC7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286690B" wp14:editId="697892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C30449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18867CF" wp14:editId="7903593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51B22A" w14:textId="172D5B75" w:rsidR="000B647F" w:rsidRDefault="0099716A" w:rsidP="00944C3D">
                                  <w:r>
                                    <w:t>20</w:t>
                                  </w:r>
                                  <w:r w:rsidR="00771833">
                                    <w:t>2</w:t>
                                  </w:r>
                                  <w:r w:rsidR="00456FC7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8867C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C51B22A" w14:textId="172D5B75" w:rsidR="000B647F" w:rsidRDefault="0099716A" w:rsidP="00944C3D">
                            <w:r>
                              <w:t>20</w:t>
                            </w:r>
                            <w:r w:rsidR="00771833">
                              <w:t>2</w:t>
                            </w:r>
                            <w:r w:rsidR="00456FC7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083B90E" wp14:editId="285F089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08F8B4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C3906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885B4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90D4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C8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5BBE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41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FF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E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3D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C4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5F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D4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04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D0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6F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67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A1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2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8F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E5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80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5F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1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0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81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56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0E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B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C38A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C5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287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814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0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D8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5A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B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C8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25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3D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5A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B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D8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DB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5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3B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19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E4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11C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706F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EF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647A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7C56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DFF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4E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B8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BB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BA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21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1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3E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A9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B5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BFF7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1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E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A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F5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64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03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7D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B8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2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CE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6B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7D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EF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54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26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93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D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3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88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36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429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2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C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6D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1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2C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C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EE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C8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9700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82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7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D6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B6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B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AE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58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07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96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13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6A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18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E1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5D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A9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6C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96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00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BE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E2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9F3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70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1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B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74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EB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5B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E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7287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79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25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77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01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89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B8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B2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9E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61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71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C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2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95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F9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FB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7B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1B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2C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078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375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E73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019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14B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F54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2A9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39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A3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3D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4B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F9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A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81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47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49F2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66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60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0F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D1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F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1A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6A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E9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A4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33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89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89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35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76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9E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64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4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A0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B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60B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B88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59F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6DA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FF8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95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D93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B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C1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E933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8D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4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0D9F6D3" wp14:editId="24DEF8A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D2A6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67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9B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2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49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9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6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A2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6B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B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2A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3A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4E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72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7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6F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A8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24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35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D4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3B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F7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4A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7B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8F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89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DD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53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A2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E1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81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6F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617B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E1A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2874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096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2C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8F6367A" wp14:editId="389499F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E75C79" w14:textId="77777777" w:rsidR="000B647F" w:rsidRPr="00391121" w:rsidRDefault="009D0BD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31202918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9D0BD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31202918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BE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B7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D5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2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AB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F1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5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2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7D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7E2B886" wp14:editId="0FCDBDD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6198DF" w14:textId="77777777" w:rsidR="000B647F" w:rsidRPr="00391121" w:rsidRDefault="009D0BD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2021382077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9D0BD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2021382077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82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D1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DD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89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7D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86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70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68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8F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B6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17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B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BC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E4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27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91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FAAD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5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6B03F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80B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82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B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43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A0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B6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35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9A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E5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C9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D0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CD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C1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0F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02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81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C71F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3C8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D13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9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2F83CFD" wp14:editId="6848A0F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4932C6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6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35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61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C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F7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B7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9A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4F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D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48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B9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16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E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D0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CB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DA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37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33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BD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61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D0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E8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D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4A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37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39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E5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43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C3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1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42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D589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63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5696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C9D5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A066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6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2D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1D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35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76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2E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E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2F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A3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19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E1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2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D3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14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89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BC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4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45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C1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18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74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BE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6B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3DE68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04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554ACAD" wp14:editId="5C714D7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D239E8" w14:textId="77777777" w:rsidR="000B647F" w:rsidRPr="00391121" w:rsidRDefault="009D0BD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9D0BD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887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F6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67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7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51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E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4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17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2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65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FD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C0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C6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CB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DB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71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1B618FE" wp14:editId="41E9695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21958A" w14:textId="77777777" w:rsidR="000B647F" w:rsidRDefault="009D0BDD" w:rsidP="00944C3D">
                                  <w:r>
                                    <w:t>3061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9D0BDD" w:rsidP="00944C3D">
                            <w:r>
                              <w:t>3061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50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0B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48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19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E1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88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277F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280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CC2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E3C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8F02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4C94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27A263D" wp14:editId="1319CC8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915C1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FC80CC4" wp14:editId="189E9E1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FBB4D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D910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569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0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70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ED89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D6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C86A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8246906" wp14:editId="47DDBE4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BDF26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6D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5A9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A30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614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A3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259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327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0940D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ACEFE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0D9A55A" wp14:editId="58A9355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0D9E8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207D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B8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60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43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5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0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0A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6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0942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F7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2324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3CBA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AD795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E6FA3DD" wp14:editId="4BEE590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D5033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9E9E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3A31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9A6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36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DF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4C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FB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F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B0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8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72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D5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EC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8B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44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F4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0B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5C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E0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CD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C0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5D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A4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90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19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39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6B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CF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C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A73B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4B0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7F4C41" w14:textId="6C32D51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71833">
              <w:rPr>
                <w:rFonts w:ascii="Arial" w:hAnsi="Arial"/>
                <w:lang w:eastAsia="sk-SK"/>
              </w:rPr>
              <w:t>17.3.202</w:t>
            </w:r>
            <w:r w:rsidR="00456FC7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9D3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33BA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FF8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5F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A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BAB9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A24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D31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653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F06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E74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530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7F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9334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786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D28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134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AC7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B41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E6E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7B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1D85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574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7F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259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9A7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D2C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1EC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90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A3BE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9F6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810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F29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AE6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F58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80B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A8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C61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E1C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F1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A8E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E9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A1A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D54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E2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2665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F6B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F4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A0D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1EC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5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410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EB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51D3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0F1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63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C91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FE0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EDE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121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73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504C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9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FCA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87470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BC541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F30F4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69E32F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E15361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EC8274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F98C23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25F7A8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BF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97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7B5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E035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6CE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78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E5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67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1F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19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B0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72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FA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D3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B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B9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68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F5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43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F0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A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F5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F3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863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24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D4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8905E9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588B546" w14:textId="77777777" w:rsidR="00944C3D" w:rsidRDefault="00944C3D" w:rsidP="00944C3D">
      <w:pPr>
        <w:rPr>
          <w:rFonts w:ascii="Arial" w:hAnsi="Arial"/>
        </w:rPr>
      </w:pPr>
    </w:p>
    <w:p w14:paraId="089EF4A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551D7E2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77E11F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A84CC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3AB45C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C9FF45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D1BA06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F6CED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E49B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D31DD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7AF616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7E6021C" w14:textId="77777777" w:rsidR="00944C3D" w:rsidRPr="008D0433" w:rsidRDefault="009D0BD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Ondriška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Juraj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DEBD2E6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B069C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3EC90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E395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86CDF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CB6D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9B4266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9B3D1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26CF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8CB5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4F206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C9B68C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10FBE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4104D8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07BDC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AD0E3B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ABC597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6C010D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535C0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2A1975D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5FD5F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4556D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C610F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419120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C3898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244747E" w14:textId="1CB4D011" w:rsidR="00944C3D" w:rsidRPr="008D0433" w:rsidRDefault="00456FC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735C025" w14:textId="7E4A0D42" w:rsidR="00944C3D" w:rsidRPr="008D0433" w:rsidRDefault="0077183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44C3D" w:rsidRPr="008D0433" w14:paraId="1C6380A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0D54E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20AC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A86B1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ADE51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04B2D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F2B04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051AE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82960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239B1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5718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A57AC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C356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E7B2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C51DE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817FB8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B1A670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F0504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44F64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4A9FCD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856346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E251AE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085CE5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849788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C95556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5A2CC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17EFB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F9405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050E51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7FAD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E2101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3445A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55D06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A72C3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FC045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E40BB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158C1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B2997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59D4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13D6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ACBB5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9C59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2F678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5A422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4CE5A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B5FCF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5B973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68612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4078B7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21B74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24CB4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3C04D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35B90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ACD04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63521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F4BF6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0489A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C5539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C83D5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8A649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E5490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2F31C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4DCAE9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6959E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4EF3E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93D2A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A817E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DB88BB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227B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2F40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7258B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66CF9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5149B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D495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6D3F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B2976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0B20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00543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1870F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57D0A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8F902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3E1C2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9EB3F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2ACAD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58180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3BB3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168DA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CD797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96B5E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7259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79944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DF75D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B9926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31B6B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63C0AF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87D4FD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6CC81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A45042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4BD384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A254CE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404AB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39650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96D8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EE4BAA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C2D87AD" w14:textId="77777777" w:rsidTr="00503750">
        <w:tc>
          <w:tcPr>
            <w:tcW w:w="2302" w:type="dxa"/>
            <w:vAlign w:val="center"/>
          </w:tcPr>
          <w:p w14:paraId="47D919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EAE10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6C735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34B36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786D7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B09D6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379EF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7DFB4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A1497C6" w14:textId="77777777" w:rsidTr="00503750">
        <w:tc>
          <w:tcPr>
            <w:tcW w:w="15593" w:type="dxa"/>
            <w:gridSpan w:val="8"/>
            <w:vAlign w:val="center"/>
          </w:tcPr>
          <w:p w14:paraId="69BAB0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DB28318" w14:textId="77777777" w:rsidTr="00503750">
        <w:tc>
          <w:tcPr>
            <w:tcW w:w="2302" w:type="dxa"/>
            <w:vAlign w:val="center"/>
          </w:tcPr>
          <w:p w14:paraId="430F4C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F25A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8376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DD0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0CBE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E820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4061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EDED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4474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5BEB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57817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323E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E63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8456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FE96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DAAA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C326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6E982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F4E77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5149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728D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9871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3D70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E40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D51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1436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CAAA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D05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1E12D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68E0E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DE96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472D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B34D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A4D8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1343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2E4C2D" w14:textId="77777777" w:rsidTr="00503750">
        <w:tc>
          <w:tcPr>
            <w:tcW w:w="2302" w:type="dxa"/>
            <w:vAlign w:val="center"/>
          </w:tcPr>
          <w:p w14:paraId="7FFB3D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4791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265E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F547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B9EA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5917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DF37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4F6D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120644" w14:textId="77777777" w:rsidTr="00503750">
        <w:tc>
          <w:tcPr>
            <w:tcW w:w="15593" w:type="dxa"/>
            <w:gridSpan w:val="8"/>
            <w:vAlign w:val="center"/>
          </w:tcPr>
          <w:p w14:paraId="482D47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DB945BC" w14:textId="77777777" w:rsidTr="00503750">
        <w:tc>
          <w:tcPr>
            <w:tcW w:w="2302" w:type="dxa"/>
            <w:vAlign w:val="center"/>
          </w:tcPr>
          <w:p w14:paraId="2A8706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91C54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D0E9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EE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AC8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DD7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5D17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57F0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180C0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B527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BAC8F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14F2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75C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4EA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7993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29C6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A828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CE37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692F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7D9F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4C5C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517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09F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937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BCFD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66F9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4CB94" w14:textId="77777777" w:rsidTr="00503750">
        <w:tc>
          <w:tcPr>
            <w:tcW w:w="2302" w:type="dxa"/>
            <w:vAlign w:val="center"/>
          </w:tcPr>
          <w:p w14:paraId="445EA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DFFB0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14EE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136E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72DC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715A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9AA7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0B92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C0C9B" w14:textId="77777777" w:rsidTr="00503750">
        <w:tc>
          <w:tcPr>
            <w:tcW w:w="15593" w:type="dxa"/>
            <w:gridSpan w:val="8"/>
            <w:vAlign w:val="center"/>
          </w:tcPr>
          <w:p w14:paraId="5F32BB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881370" w14:textId="77777777" w:rsidTr="00503750">
        <w:tc>
          <w:tcPr>
            <w:tcW w:w="2302" w:type="dxa"/>
            <w:vAlign w:val="center"/>
          </w:tcPr>
          <w:p w14:paraId="3E5C5B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2817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17AB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0C04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0427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5972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7A81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BC29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71A0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25E5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8DE61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5492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2C5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FFD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AA6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41A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34C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44F9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52D8B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F517A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DDD4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334B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EA9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258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D24D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FCA4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21D6B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DAF0A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301A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7249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768F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4F8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5C4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A1A8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CC92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E60F6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5364A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1C3BD4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AEA2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3B74B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DA7C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F096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C616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BB2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6E4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C10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FF041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D410E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3CDB0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FB0D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45BA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1E9C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54C0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57B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4DCE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4CAB36" w14:textId="77777777" w:rsidR="00944C3D" w:rsidRDefault="00944C3D" w:rsidP="00944C3D">
      <w:pPr>
        <w:rPr>
          <w:rFonts w:ascii="Arial" w:hAnsi="Arial"/>
          <w:b/>
        </w:rPr>
      </w:pPr>
    </w:p>
    <w:p w14:paraId="3C51340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BF4CB6E" w14:textId="77777777" w:rsidTr="00503750">
        <w:tc>
          <w:tcPr>
            <w:tcW w:w="1944" w:type="dxa"/>
            <w:vAlign w:val="center"/>
          </w:tcPr>
          <w:p w14:paraId="12468C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79813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3299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04A0D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403F0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632C2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469FC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11391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6CE07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8F7D8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743C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E303F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920B689" w14:textId="77777777" w:rsidTr="00503750">
        <w:tc>
          <w:tcPr>
            <w:tcW w:w="15685" w:type="dxa"/>
            <w:gridSpan w:val="12"/>
            <w:vAlign w:val="center"/>
          </w:tcPr>
          <w:p w14:paraId="792D4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8FEAEEF" w14:textId="77777777" w:rsidTr="00503750">
        <w:tc>
          <w:tcPr>
            <w:tcW w:w="1944" w:type="dxa"/>
            <w:vAlign w:val="center"/>
          </w:tcPr>
          <w:p w14:paraId="57078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AB7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2DE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771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9DA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8D2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63D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965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D0B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EBA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AA8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C0B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3E3F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D89E7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E8AD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A45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86E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983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165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C4A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559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89C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9F7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88D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F24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74E5D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97D93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1996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786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540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924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78C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F5A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EF99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E2D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17A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17A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B74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DA5EA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EA14E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D42F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2D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846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3039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ADE7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45B0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38D1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5EF9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3ECC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E669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1A04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98FDBC" w14:textId="77777777" w:rsidTr="00503750">
        <w:tc>
          <w:tcPr>
            <w:tcW w:w="1944" w:type="dxa"/>
            <w:vAlign w:val="center"/>
          </w:tcPr>
          <w:p w14:paraId="1D6E19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3D69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E0B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467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9B9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D79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88C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1F0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5A3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AC1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3D2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CEE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043A9" w14:textId="77777777" w:rsidTr="00503750">
        <w:tc>
          <w:tcPr>
            <w:tcW w:w="15685" w:type="dxa"/>
            <w:gridSpan w:val="12"/>
            <w:vAlign w:val="center"/>
          </w:tcPr>
          <w:p w14:paraId="1D4AC9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B7DCF9E" w14:textId="77777777" w:rsidTr="00503750">
        <w:tc>
          <w:tcPr>
            <w:tcW w:w="1944" w:type="dxa"/>
            <w:vAlign w:val="center"/>
          </w:tcPr>
          <w:p w14:paraId="2BA092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288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568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9B2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56C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F2E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C18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BAE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75C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4BA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549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FD3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2F824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49298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6EC4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B7D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19A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BD7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77A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C83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117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CE20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C0C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E23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CB7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D1A1E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3A639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F81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0D2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015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935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00D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D862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50D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659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794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FA5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D6E4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EB6199" w14:textId="77777777" w:rsidTr="00503750">
        <w:tc>
          <w:tcPr>
            <w:tcW w:w="1944" w:type="dxa"/>
            <w:vAlign w:val="center"/>
          </w:tcPr>
          <w:p w14:paraId="043C10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4D1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C53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E0A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CDF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D86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5EB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D54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465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107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CC1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024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2C186" w14:textId="77777777" w:rsidTr="00503750">
        <w:tc>
          <w:tcPr>
            <w:tcW w:w="15685" w:type="dxa"/>
            <w:gridSpan w:val="12"/>
            <w:vAlign w:val="center"/>
          </w:tcPr>
          <w:p w14:paraId="6B0BEA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94D7EBF" w14:textId="77777777" w:rsidTr="00503750">
        <w:tc>
          <w:tcPr>
            <w:tcW w:w="1944" w:type="dxa"/>
            <w:vAlign w:val="center"/>
          </w:tcPr>
          <w:p w14:paraId="0D370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40C7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EF8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9F8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5D1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901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C3B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19B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107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E61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A19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2DA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27B29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D0409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EF8F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733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974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D17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BEE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50D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901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3BA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104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82F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58D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34AC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FFA7F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7EAF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0E8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F00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29F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A1C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30F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34A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207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E40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DB9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F6C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F35D8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B68FE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5F09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FA7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899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AB6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A1C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8630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0A8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C69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D77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29C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D8D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1CDB9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D5904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9E5D8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D221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236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6CE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3F5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661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B52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A34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B24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EEB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2B0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0E2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142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E10BB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E764E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BB01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695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DAC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FC0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CE3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56D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523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04A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082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927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C35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8AF4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CEB82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7ACA5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9852DF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BB14B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9F4E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03B459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5413E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310A2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07A75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CE98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5426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9D746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ABA9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B97EE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891A53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988A1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9D7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C38F4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85BBE2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115E73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29ABC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5442E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3B425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9D0AF2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0539B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28286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660B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54F03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5DB8C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299EE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6625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341E2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9028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C744A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464E8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7629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1AFBC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2F95B6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63A2A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07110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C9617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0599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2D271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E6565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9068A14" w14:textId="77777777" w:rsidTr="00503750">
        <w:trPr>
          <w:trHeight w:val="1073"/>
        </w:trPr>
        <w:tc>
          <w:tcPr>
            <w:tcW w:w="3614" w:type="dxa"/>
            <w:vMerge/>
          </w:tcPr>
          <w:p w14:paraId="733497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9F00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5ECDA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A8C4F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3D747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4D631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82F48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E47D160" w14:textId="77777777" w:rsidTr="00503750">
        <w:trPr>
          <w:trHeight w:val="283"/>
        </w:trPr>
        <w:tc>
          <w:tcPr>
            <w:tcW w:w="3614" w:type="dxa"/>
          </w:tcPr>
          <w:p w14:paraId="5AEBC7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25925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F4E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DB850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E30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8DF7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5093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CB5A617" w14:textId="77777777" w:rsidTr="00503750">
        <w:trPr>
          <w:trHeight w:val="283"/>
        </w:trPr>
        <w:tc>
          <w:tcPr>
            <w:tcW w:w="3614" w:type="dxa"/>
          </w:tcPr>
          <w:p w14:paraId="043827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4EE7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301FF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EC09E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80A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A98A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E249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17E89A" w14:textId="77777777" w:rsidTr="00503750">
        <w:trPr>
          <w:trHeight w:val="283"/>
        </w:trPr>
        <w:tc>
          <w:tcPr>
            <w:tcW w:w="3614" w:type="dxa"/>
          </w:tcPr>
          <w:p w14:paraId="0FB1BD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BF2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FFE1A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246B1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222E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6734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67C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43129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D2C2E7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6AE98B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2FFC4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91211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52BAF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7F39D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7DD48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F3620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A8879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09ACE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DF6F8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FF2FF2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2510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D65D3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3477A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FDF2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514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39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64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773A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14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93A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BDF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FDA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5EDE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07E9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253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2FC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FCB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F89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96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B4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644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2821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FE20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436F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13B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DE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A6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AE3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2F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4B1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EDF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536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258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08B7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C69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003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FE8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764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39B2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333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427C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4519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9A4D3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B901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65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8BC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822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17CC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D1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D73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981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480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5E2A1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5F830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D990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597D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02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BBA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C8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6CD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CC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CF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EEF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B422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5D18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7714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0B1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2C0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555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E3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3CF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813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A37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CA68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A6CE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142B8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CE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DF3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46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9AA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504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A4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5EA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F8B70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1289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444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3DD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71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EC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F9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D0B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79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33C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F798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39342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E9B64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95C02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9F97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E52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5B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D07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FE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90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0B0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3C6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312C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A60C0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CC55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A0A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B6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47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ED5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8D3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68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046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44FD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CA0F5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7BC7E2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541C6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73F4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7A60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C4AD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3DA6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2F4B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6211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460D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461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D0F3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2551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BBCD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D38E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11EB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72F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57D7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EFA9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46122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96D8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E3331A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D053C3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CE50F8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F835196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A91BB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D901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17E9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6FEF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3580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C4E5B3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BDD98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1ED2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8A2F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5ACA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18CBC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4E4E0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50F64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8D13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13B785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84F91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551D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B3F21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01418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0ACA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F0A3F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73879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9643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4AECF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15AC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3531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DC7F1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97674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6128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C79047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C71A2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8497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FB69E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BF874C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A596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66B01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9AD7AD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4D43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2DBD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DDD8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C3537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A7F09E0" w14:textId="77777777" w:rsidR="00944C3D" w:rsidRDefault="00944C3D" w:rsidP="00944C3D">
      <w:pPr>
        <w:rPr>
          <w:rFonts w:ascii="Arial" w:hAnsi="Arial"/>
          <w:b/>
        </w:rPr>
      </w:pPr>
    </w:p>
    <w:p w14:paraId="46AA98D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0F3BD6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9B628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C2975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D80E5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4EDD1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289F1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86BD54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1B6DA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EF8EE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ED2D3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8FD4C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5A2F5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BE33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665F0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FC2A8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9D76C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708BF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6D691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08DD3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C0364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923DA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91C34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BB791E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C640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4B762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A38C9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FE955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2B3730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085ED38" w14:textId="77777777" w:rsidTr="00503750">
        <w:tc>
          <w:tcPr>
            <w:tcW w:w="2835" w:type="dxa"/>
            <w:vAlign w:val="center"/>
          </w:tcPr>
          <w:p w14:paraId="594FF6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BA156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7844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D4DE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96D61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42F95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9F18FF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CEA41E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1EF1C79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243AD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F1ADE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AA784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D4F61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9916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32CF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0435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CF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3E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3FD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787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67471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A3CF7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FF21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7E0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CE7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25E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50E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BB34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51F5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E9CD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579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3E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B7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AFD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CAEC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7398E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611F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FC3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9F3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E22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1F3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3D992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3D9E0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8748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849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67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DA0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0FF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E744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32A98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41A43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479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CD82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2066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0C80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0B09E7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2BB212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FF4AA2B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830FFE6" w14:textId="77777777" w:rsidR="00944C3D" w:rsidRDefault="00944C3D" w:rsidP="00944C3D">
      <w:pPr>
        <w:rPr>
          <w:rFonts w:ascii="Arial" w:hAnsi="Arial"/>
          <w:b/>
        </w:rPr>
      </w:pPr>
    </w:p>
    <w:p w14:paraId="7AD5F0F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9C4FD61" w14:textId="77777777" w:rsidTr="00503750">
        <w:tc>
          <w:tcPr>
            <w:tcW w:w="2835" w:type="dxa"/>
            <w:vAlign w:val="center"/>
          </w:tcPr>
          <w:p w14:paraId="7C895E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CF3FA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6D28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491A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275C6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B5A7E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16D8D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53948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A15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FA9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349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AFE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1AA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994DF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F892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BCB2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2C1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4C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377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E29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2265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4FA4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E748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D2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7B4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7FC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377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10AD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F4D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8207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B8F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CD5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F58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555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F42E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F8D6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94DDA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89E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8358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E44D1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6FA4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FB5F6A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2C425A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B0600D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9E47D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DBC47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DFF2999" w14:textId="77777777" w:rsidTr="00503750">
        <w:trPr>
          <w:trHeight w:val="699"/>
        </w:trPr>
        <w:tc>
          <w:tcPr>
            <w:tcW w:w="3502" w:type="dxa"/>
            <w:vMerge/>
          </w:tcPr>
          <w:p w14:paraId="505A5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4AE86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6678F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3E8369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EBBF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F16DC6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B11C61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063E1F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E824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628E8F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A7EDFF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6F9639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2DFF6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4FF7FF0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8DBE5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86F5C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34966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E3CB33C" w14:textId="77777777" w:rsidTr="00503750">
        <w:trPr>
          <w:trHeight w:val="593"/>
        </w:trPr>
        <w:tc>
          <w:tcPr>
            <w:tcW w:w="3497" w:type="dxa"/>
          </w:tcPr>
          <w:p w14:paraId="137B5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D376E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2A7E6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43470B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B4C2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697F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AD9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50BFD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D62B7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4EA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F12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0B8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DB8A1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4E8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CCB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357E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908F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FEAD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10A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C7F9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39463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47E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283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94FD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CACA3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BC7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E4F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6B11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DDD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ACD2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6DB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6F25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9589B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D0C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99A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478B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4B7E5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39E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9F3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4E6F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EA78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B10E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C81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46B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7D3E9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D7D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9E9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AEC48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E48197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06F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B0C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B6048D" w14:textId="77777777" w:rsidR="00944C3D" w:rsidRDefault="00944C3D" w:rsidP="00944C3D">
      <w:pPr>
        <w:rPr>
          <w:rFonts w:ascii="Arial" w:hAnsi="Arial"/>
          <w:b/>
        </w:rPr>
      </w:pPr>
    </w:p>
    <w:p w14:paraId="69D94DB8" w14:textId="77777777" w:rsidR="00944C3D" w:rsidRDefault="00944C3D" w:rsidP="00944C3D">
      <w:pPr>
        <w:rPr>
          <w:rFonts w:ascii="Arial" w:hAnsi="Arial"/>
          <w:b/>
        </w:rPr>
      </w:pPr>
    </w:p>
    <w:p w14:paraId="50877B09" w14:textId="77777777" w:rsidR="00944C3D" w:rsidRDefault="00944C3D" w:rsidP="00944C3D">
      <w:pPr>
        <w:rPr>
          <w:rFonts w:ascii="Arial" w:hAnsi="Arial"/>
          <w:b/>
        </w:rPr>
      </w:pPr>
    </w:p>
    <w:p w14:paraId="7887F763" w14:textId="77777777" w:rsidR="00944C3D" w:rsidRDefault="00944C3D" w:rsidP="00944C3D">
      <w:pPr>
        <w:rPr>
          <w:rFonts w:ascii="Arial" w:hAnsi="Arial"/>
          <w:b/>
        </w:rPr>
      </w:pPr>
    </w:p>
    <w:p w14:paraId="132A791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FC1A474" w14:textId="77777777" w:rsidTr="00503750">
        <w:tc>
          <w:tcPr>
            <w:tcW w:w="2622" w:type="dxa"/>
            <w:vAlign w:val="center"/>
          </w:tcPr>
          <w:p w14:paraId="5F7539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F3D3F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BB8EC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047B2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9A1B7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C0CB9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F3C06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CE28D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A5025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2446AE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2CECA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B73836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5C63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FB67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BF3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328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BBB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4C6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06E36B" w14:textId="77777777" w:rsidTr="00503750">
        <w:tc>
          <w:tcPr>
            <w:tcW w:w="2622" w:type="dxa"/>
            <w:vAlign w:val="center"/>
          </w:tcPr>
          <w:p w14:paraId="498600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4DF8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F79C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4DF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FBA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CD7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6A2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F1A546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4F4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98AD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B88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001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991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AF3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8DFA02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2447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ADB1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CF8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D7E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589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643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EC4E86" w14:textId="77777777" w:rsidTr="00503750">
        <w:tc>
          <w:tcPr>
            <w:tcW w:w="2622" w:type="dxa"/>
            <w:vAlign w:val="center"/>
          </w:tcPr>
          <w:p w14:paraId="260F53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4F0239B" w14:textId="5672684A" w:rsidR="00944C3D" w:rsidRPr="008C56AB" w:rsidRDefault="00456FC7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7692</w:t>
            </w:r>
          </w:p>
        </w:tc>
        <w:tc>
          <w:tcPr>
            <w:tcW w:w="1275" w:type="dxa"/>
            <w:vAlign w:val="center"/>
          </w:tcPr>
          <w:p w14:paraId="7B92CDC4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9ECDDF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F0B9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84BA50" w14:textId="5D28EB79" w:rsidR="00944C3D" w:rsidRPr="008C56AB" w:rsidRDefault="00456FC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7848</w:t>
            </w:r>
          </w:p>
        </w:tc>
      </w:tr>
      <w:tr w:rsidR="0099716A" w:rsidRPr="00050529" w14:paraId="4DB93C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8D65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F6CD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3C3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4F9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415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E44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D69256C" w14:textId="77777777" w:rsidTr="00503750">
        <w:tc>
          <w:tcPr>
            <w:tcW w:w="2622" w:type="dxa"/>
            <w:vAlign w:val="center"/>
          </w:tcPr>
          <w:p w14:paraId="56447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C8AB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DB4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A33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219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71F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E4423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5CD9BF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A0E5F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CC43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D3F5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A47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E79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EED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4D0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46C02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641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E691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DD7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576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1E1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D43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A7750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9BD6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B914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981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A0F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7CC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F35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A961C5" w14:textId="77777777" w:rsidTr="00503750">
        <w:tc>
          <w:tcPr>
            <w:tcW w:w="2622" w:type="dxa"/>
            <w:vAlign w:val="center"/>
          </w:tcPr>
          <w:p w14:paraId="7E6870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7B8B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3A5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F55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572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F9F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BA99196" w14:textId="77777777" w:rsidTr="00503750">
        <w:tc>
          <w:tcPr>
            <w:tcW w:w="2622" w:type="dxa"/>
            <w:vAlign w:val="center"/>
          </w:tcPr>
          <w:p w14:paraId="7C1883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36C5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86B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1ED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E4B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5F5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72243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4323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1BB706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D3AB6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639106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BBF374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B9273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878A3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1E363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C65863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D12A30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F048B6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FACE6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A35C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74F13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3659E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72302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F3DEF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24FE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33A50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5286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1716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EB672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825A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F1DC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9B7A6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FB3E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C63D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43FC1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D51C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A50A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F805F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888E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1AE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7857F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4001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DCCA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D5984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17B6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78F1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2D504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0E3B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BD10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13436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2238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0B3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C9A0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9C97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DCF9E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6B25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4B417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3634B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57F2D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1AB9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13D3D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5F01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F43E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6FF90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9AFF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B72B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5FEF2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C08D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3CC2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70D27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A150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0342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42482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BA21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8727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60924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1CEF4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A353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6B73F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414FB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1140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F3082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A8B8E4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49D323A" w14:textId="77777777" w:rsidTr="00503750">
        <w:tc>
          <w:tcPr>
            <w:tcW w:w="2835" w:type="dxa"/>
            <w:vAlign w:val="center"/>
          </w:tcPr>
          <w:p w14:paraId="56DE7E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0A707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2CB49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BBD58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A0480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9BCA1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0B42282" w14:textId="77777777" w:rsidTr="00503750">
        <w:tc>
          <w:tcPr>
            <w:tcW w:w="2835" w:type="dxa"/>
            <w:vAlign w:val="center"/>
          </w:tcPr>
          <w:p w14:paraId="5D9CC4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21F8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61F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6DB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D95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25D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38322" w14:textId="77777777" w:rsidTr="00503750">
        <w:tc>
          <w:tcPr>
            <w:tcW w:w="2835" w:type="dxa"/>
            <w:vAlign w:val="center"/>
          </w:tcPr>
          <w:p w14:paraId="799CB7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C482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3D5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31E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25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AB5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0666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88A7D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40622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5D281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D7428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204F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8CF6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35BC547" w14:textId="77777777" w:rsidTr="00503750">
        <w:tc>
          <w:tcPr>
            <w:tcW w:w="2835" w:type="dxa"/>
            <w:vAlign w:val="center"/>
          </w:tcPr>
          <w:p w14:paraId="62C534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2700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63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6E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C26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0BE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85F377" w14:textId="77777777" w:rsidTr="00503750">
        <w:tc>
          <w:tcPr>
            <w:tcW w:w="2835" w:type="dxa"/>
            <w:vAlign w:val="center"/>
          </w:tcPr>
          <w:p w14:paraId="42ABFD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B364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FAF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B7E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2F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05E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48CCD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FDA0F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BA1959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4BF5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5E0FD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2F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78E07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DBA4D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BE80F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0AC6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472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19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BFF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5F0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4FB27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B7E112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411C6BA" w14:textId="77777777" w:rsidTr="00503750">
        <w:tc>
          <w:tcPr>
            <w:tcW w:w="2552" w:type="dxa"/>
            <w:shd w:val="clear" w:color="auto" w:fill="auto"/>
            <w:vAlign w:val="center"/>
          </w:tcPr>
          <w:p w14:paraId="3E6455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A2BAE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E446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869A2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77EBC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F70A10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90193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C8C3AD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B9BA2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22703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DB2624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8DFED6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EDE37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DFA647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9EC4D3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95B351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B105B5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B7641D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2C8B6B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D3C4B6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9173E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BB797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A07DF4E" w14:textId="77777777" w:rsidTr="00503750">
        <w:tc>
          <w:tcPr>
            <w:tcW w:w="4395" w:type="dxa"/>
            <w:vMerge/>
          </w:tcPr>
          <w:p w14:paraId="3D25FE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5A6D1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BBBAD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3294A1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B0E65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25A2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88DCE1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67AFDB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20C0B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313C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17072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DFB46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7647A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4C6CC3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995C6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42D3B24" w14:textId="77777777" w:rsidTr="00503750">
        <w:tc>
          <w:tcPr>
            <w:tcW w:w="4395" w:type="dxa"/>
            <w:vAlign w:val="center"/>
          </w:tcPr>
          <w:p w14:paraId="7E181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DDC0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8EA3C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C1B925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642C3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A417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7B3E8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DB77D4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8CB16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234FE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2753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BD3E4C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34E8F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7D663AC" w14:textId="79A48AE6" w:rsidR="00944C3D" w:rsidRPr="008C56AB" w:rsidRDefault="00456FC7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14790</w:t>
            </w:r>
          </w:p>
        </w:tc>
        <w:tc>
          <w:tcPr>
            <w:tcW w:w="2835" w:type="dxa"/>
            <w:vAlign w:val="center"/>
          </w:tcPr>
          <w:p w14:paraId="16BA80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AFCD3D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05739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6857AFA" w14:textId="77777777" w:rsidTr="00503750">
        <w:tc>
          <w:tcPr>
            <w:tcW w:w="4395" w:type="dxa"/>
            <w:vAlign w:val="center"/>
          </w:tcPr>
          <w:p w14:paraId="1D4849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9363E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1124FA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A7E445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9CB98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296B1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1CB5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CB46E1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90F7A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1E0C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83E6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2D71AD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0F117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C147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8A52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A51EE3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12CDD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14CAB0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4A9C1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4C27D9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42BF2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513EE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A8F4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58A5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CF40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F602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D704A34" w14:textId="77777777" w:rsidTr="00503750">
        <w:tc>
          <w:tcPr>
            <w:tcW w:w="1843" w:type="dxa"/>
            <w:vAlign w:val="center"/>
          </w:tcPr>
          <w:p w14:paraId="7CCA65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BA7B5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BE6498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CA0245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69F55D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9AD7F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FF60D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4598198" w14:textId="77777777" w:rsidTr="00503750">
        <w:tc>
          <w:tcPr>
            <w:tcW w:w="1843" w:type="dxa"/>
            <w:vAlign w:val="center"/>
          </w:tcPr>
          <w:p w14:paraId="17DB85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BACE7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27D7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9283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B949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3E24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FDDE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860952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8CD68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B255C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643B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4A3E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5B71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209F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851A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076140" w14:textId="77777777" w:rsidTr="00503750">
        <w:tc>
          <w:tcPr>
            <w:tcW w:w="1843" w:type="dxa"/>
            <w:vAlign w:val="center"/>
          </w:tcPr>
          <w:p w14:paraId="5C473C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3E62F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B6AF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7BB7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C11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487F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455C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E2B5D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72A90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6E7AD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01C3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BC48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472C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9179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F77A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F3F154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09DB0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C92F8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4271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FF61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39BC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F60A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F81B6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2212C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B8CC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6F2F0E4" w14:textId="77777777" w:rsidTr="00503750">
        <w:trPr>
          <w:trHeight w:val="664"/>
        </w:trPr>
        <w:tc>
          <w:tcPr>
            <w:tcW w:w="3372" w:type="dxa"/>
          </w:tcPr>
          <w:p w14:paraId="558C88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B4F2F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7D7A5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83E9EF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1012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0A85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255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D970B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6509A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0300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89A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C3A0D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C5E6A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C2EB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CF0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64833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EFD91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0C49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F3D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1D9FC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0A423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9C5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697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758FB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E86EA5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D9A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2FF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16C98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43E117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C43FDE3" w14:textId="77777777" w:rsidTr="00503750">
        <w:tc>
          <w:tcPr>
            <w:tcW w:w="2835" w:type="dxa"/>
            <w:vAlign w:val="center"/>
          </w:tcPr>
          <w:p w14:paraId="5C31D3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E8265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B7F36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A5324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2BA9D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BFA2E8C" w14:textId="77777777" w:rsidTr="00503750">
        <w:tc>
          <w:tcPr>
            <w:tcW w:w="2835" w:type="dxa"/>
          </w:tcPr>
          <w:p w14:paraId="176FCD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7298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7C8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CCC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0B6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738189" w14:textId="77777777" w:rsidTr="00503750">
        <w:tc>
          <w:tcPr>
            <w:tcW w:w="2835" w:type="dxa"/>
          </w:tcPr>
          <w:p w14:paraId="67D86B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4A1F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608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4A7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707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7A0A3F" w14:textId="77777777" w:rsidTr="00503750">
        <w:tc>
          <w:tcPr>
            <w:tcW w:w="2835" w:type="dxa"/>
          </w:tcPr>
          <w:p w14:paraId="753D13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328A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ECD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10B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498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FAD2C5" w14:textId="77777777" w:rsidTr="00503750">
        <w:tc>
          <w:tcPr>
            <w:tcW w:w="2835" w:type="dxa"/>
            <w:vAlign w:val="center"/>
          </w:tcPr>
          <w:p w14:paraId="41E7BB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20B2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363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398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392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E34157" w14:textId="77777777" w:rsidTr="00503750">
        <w:tc>
          <w:tcPr>
            <w:tcW w:w="2835" w:type="dxa"/>
            <w:vAlign w:val="center"/>
          </w:tcPr>
          <w:p w14:paraId="6374A8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D6B8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3D8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596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EFA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A4EEC8" w14:textId="77777777" w:rsidTr="00503750">
        <w:tc>
          <w:tcPr>
            <w:tcW w:w="2835" w:type="dxa"/>
          </w:tcPr>
          <w:p w14:paraId="304E65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A865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AE2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EA2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652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73CF13" w14:textId="77777777" w:rsidTr="00503750">
        <w:tc>
          <w:tcPr>
            <w:tcW w:w="2835" w:type="dxa"/>
          </w:tcPr>
          <w:p w14:paraId="47697A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49AA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9E1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24D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553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F6F49E" w14:textId="77777777" w:rsidTr="00503750">
        <w:tc>
          <w:tcPr>
            <w:tcW w:w="2835" w:type="dxa"/>
          </w:tcPr>
          <w:p w14:paraId="6CDBF7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DACF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7E6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9FA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F66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134F94" w14:textId="77777777" w:rsidR="00944C3D" w:rsidRDefault="00944C3D" w:rsidP="00944C3D">
      <w:pPr>
        <w:rPr>
          <w:rFonts w:ascii="Arial" w:hAnsi="Arial"/>
          <w:b/>
        </w:rPr>
      </w:pPr>
    </w:p>
    <w:p w14:paraId="3FE0B61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E1007F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AB725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F2FAE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3382C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D0E8A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1D4DC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742409F" w14:textId="77777777" w:rsidTr="00503750">
        <w:trPr>
          <w:trHeight w:val="443"/>
        </w:trPr>
        <w:tc>
          <w:tcPr>
            <w:tcW w:w="2560" w:type="dxa"/>
          </w:tcPr>
          <w:p w14:paraId="680F33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A3C5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AB6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2565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124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CDF84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3B601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8545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7805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1CAA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0EF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AA8F1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3B984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F1AD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D28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607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C615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3BB71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64091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62AA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E4B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1D6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915C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EB5E99" w14:textId="77777777" w:rsidR="00944C3D" w:rsidRDefault="00944C3D" w:rsidP="00944C3D">
      <w:pPr>
        <w:rPr>
          <w:rFonts w:ascii="Arial" w:hAnsi="Arial"/>
          <w:b/>
        </w:rPr>
      </w:pPr>
    </w:p>
    <w:p w14:paraId="0D98CF61" w14:textId="77777777" w:rsidR="00944C3D" w:rsidRDefault="00944C3D" w:rsidP="00944C3D">
      <w:pPr>
        <w:rPr>
          <w:rFonts w:ascii="Arial" w:hAnsi="Arial"/>
          <w:b/>
        </w:rPr>
      </w:pPr>
    </w:p>
    <w:p w14:paraId="3A586DC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D77D483" w14:textId="77777777" w:rsidR="00944C3D" w:rsidRDefault="00944C3D" w:rsidP="00944C3D">
      <w:pPr>
        <w:rPr>
          <w:rFonts w:ascii="Arial" w:hAnsi="Arial"/>
          <w:b/>
        </w:rPr>
      </w:pPr>
    </w:p>
    <w:p w14:paraId="29209D6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A7E6D4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3433C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58724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C8B63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27A346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3417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C815A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98084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0FCC9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3915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9EC78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FCF9E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E0C0A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28EA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C32B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E5E61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A4BBFF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10B69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160CA10" w14:textId="77777777" w:rsidTr="00503750">
        <w:trPr>
          <w:trHeight w:val="677"/>
        </w:trPr>
        <w:tc>
          <w:tcPr>
            <w:tcW w:w="3358" w:type="dxa"/>
          </w:tcPr>
          <w:p w14:paraId="073947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B6683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6C7FD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0A5BD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3495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1642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A36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40891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718C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130F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45C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C1A01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D81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1C7A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BC0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C82E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2687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2323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543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DCF0F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A6AD7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58F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6AA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4E4C3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015124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36B8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A30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CF212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337344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35A0A8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7DD45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EB5E6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7B9427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051F6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7A59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7565A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936B6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3052B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7E614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ACA4C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DE0F7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65FCD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A1921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6EF30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6DDF2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7DB7C7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616E1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6CDB2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C579A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6B943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A4316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AC25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573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ECEA3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F21F4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4B80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F9E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3D433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E269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4E69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1A7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D562A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548F5B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B065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4B2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4BF03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337965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8F3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F19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4B6A9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44D8F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7E0EF0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443E8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C2910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E75CA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6DB2C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B3DF3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2B04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5EA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84019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7168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9CF0D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55A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360C4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F3E75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A22C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98C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48A95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8266A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A8B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F97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FD46F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796766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494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0B8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98B2D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D10FF8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789483F" w14:textId="77777777" w:rsidTr="00503750">
        <w:tc>
          <w:tcPr>
            <w:tcW w:w="3686" w:type="dxa"/>
            <w:vAlign w:val="center"/>
          </w:tcPr>
          <w:p w14:paraId="3026A9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64E7C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C1909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942921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A55E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B213E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56470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88AB7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9EAFA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8CAC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CB12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BAF01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02702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39B5F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AAD98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37F44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E99870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2DF291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A325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F4CE0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3A2A27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6908C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2739F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8BE9D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993E3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13EE1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4536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38E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FD57A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2F4C6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361C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13E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BB166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A1991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1FDB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0D2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89D66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957D1A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12B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3B3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2F00C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9F2E41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261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3EF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3E39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3191F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ABA555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9532F0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6836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E0C4F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665FF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4002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DB36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DE352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FE83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C0DA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C579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A915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EBCA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BD3F3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E0BE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FF40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37E6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2F5E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650C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45A3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7FCFF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E5B01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A3FE68" w14:textId="77777777" w:rsidR="00944C3D" w:rsidRDefault="00944C3D" w:rsidP="00944C3D">
      <w:pPr>
        <w:rPr>
          <w:sz w:val="22"/>
          <w:szCs w:val="22"/>
        </w:rPr>
      </w:pPr>
    </w:p>
    <w:p w14:paraId="0463B33A" w14:textId="77777777" w:rsidR="00944C3D" w:rsidRDefault="00944C3D" w:rsidP="00944C3D">
      <w:pPr>
        <w:rPr>
          <w:sz w:val="22"/>
          <w:szCs w:val="22"/>
        </w:rPr>
      </w:pPr>
    </w:p>
    <w:p w14:paraId="7FDF6A9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9084D3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E86F94C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B1682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9BEA1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7040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583E2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4A3EEF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25518A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5A0EC7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99C1A2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13EE11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0130D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60B7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1BB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255D0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4DB91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4C2B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298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1CAC4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36EE25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FEDB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E61C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2832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20A4E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081B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D6D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795830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A26AB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89C7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083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6CC8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538F93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5BE5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211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EBD78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060D13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D471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147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B873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270EA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6A35D1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D69712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126112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C6DAD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BC9E91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37B03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7704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1DE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AFEA6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0058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4620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1BB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2BEF0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C0849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1AAF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07C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C775F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7CE2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6180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0C3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2999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067C4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CDA4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92C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11B37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F45DA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2B8F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091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8BA5A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81E2C8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89E0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CB5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5F97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53E38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14C344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37EE5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48B12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DC049F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4E2F9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9AC77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6E346A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81A12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3302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EA797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4429BD4" w14:textId="77777777" w:rsidR="00944C3D" w:rsidRPr="003607F0" w:rsidRDefault="00944C3D" w:rsidP="00944C3D"/>
    <w:p w14:paraId="7A60E682" w14:textId="77777777" w:rsidR="00F47675" w:rsidRPr="00944C3D" w:rsidRDefault="00F47675" w:rsidP="00944C3D"/>
    <w:sectPr w:rsidR="00F47675" w:rsidRPr="00944C3D" w:rsidSect="00996D83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31D07" w14:textId="77777777" w:rsidR="00996D83" w:rsidRDefault="00996D83">
      <w:r>
        <w:separator/>
      </w:r>
    </w:p>
  </w:endnote>
  <w:endnote w:type="continuationSeparator" w:id="0">
    <w:p w14:paraId="247E19B5" w14:textId="77777777" w:rsidR="00996D83" w:rsidRDefault="00996D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76808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22D5C3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696F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E4ADAB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32CF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360BD8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D27F42" w14:textId="77777777" w:rsidR="00996D83" w:rsidRDefault="00996D83">
      <w:r>
        <w:separator/>
      </w:r>
    </w:p>
  </w:footnote>
  <w:footnote w:type="continuationSeparator" w:id="0">
    <w:p w14:paraId="509D879F" w14:textId="77777777" w:rsidR="00996D83" w:rsidRDefault="00996D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4618695">
    <w:abstractNumId w:val="13"/>
  </w:num>
  <w:num w:numId="2" w16cid:durableId="1983191809">
    <w:abstractNumId w:val="17"/>
  </w:num>
  <w:num w:numId="3" w16cid:durableId="537207206">
    <w:abstractNumId w:val="8"/>
  </w:num>
  <w:num w:numId="4" w16cid:durableId="694579736">
    <w:abstractNumId w:val="7"/>
  </w:num>
  <w:num w:numId="5" w16cid:durableId="31870352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116468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13190182">
    <w:abstractNumId w:val="20"/>
  </w:num>
  <w:num w:numId="8" w16cid:durableId="942301354">
    <w:abstractNumId w:val="10"/>
  </w:num>
  <w:num w:numId="9" w16cid:durableId="1602058065">
    <w:abstractNumId w:val="0"/>
  </w:num>
  <w:num w:numId="10" w16cid:durableId="1717663121">
    <w:abstractNumId w:val="19"/>
  </w:num>
  <w:num w:numId="11" w16cid:durableId="457574164">
    <w:abstractNumId w:val="6"/>
  </w:num>
  <w:num w:numId="12" w16cid:durableId="1296643716">
    <w:abstractNumId w:val="9"/>
  </w:num>
  <w:num w:numId="13" w16cid:durableId="630750295">
    <w:abstractNumId w:val="12"/>
  </w:num>
  <w:num w:numId="14" w16cid:durableId="1338844830">
    <w:abstractNumId w:val="15"/>
  </w:num>
  <w:num w:numId="15" w16cid:durableId="1371764117">
    <w:abstractNumId w:val="14"/>
  </w:num>
  <w:num w:numId="16" w16cid:durableId="75245023">
    <w:abstractNumId w:val="2"/>
  </w:num>
  <w:num w:numId="17" w16cid:durableId="1827621226">
    <w:abstractNumId w:val="4"/>
  </w:num>
  <w:num w:numId="18" w16cid:durableId="1076439777">
    <w:abstractNumId w:val="11"/>
  </w:num>
  <w:num w:numId="19" w16cid:durableId="1051271151">
    <w:abstractNumId w:val="5"/>
  </w:num>
  <w:num w:numId="20" w16cid:durableId="111676112">
    <w:abstractNumId w:val="18"/>
  </w:num>
  <w:num w:numId="21" w16cid:durableId="19390262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668CD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56FC7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833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6D83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44E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1D5A16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7230F5-B3D9-44F0-94BA-679235851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5276</Words>
  <Characters>30076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2024-03-22T09:28:00Z</dcterms:created>
  <dcterms:modified xsi:type="dcterms:W3CDTF">2024-03-22T09:28:00Z</dcterms:modified>
</cp:coreProperties>
</file>