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2F33873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C35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19A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E2A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447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AF4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19B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84E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B23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557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3E0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E14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32A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3BC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6C0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B76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7C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D86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726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48E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146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8E1E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331F3FD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D6DD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E5C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53F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6F9D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BD4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565A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ADE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90E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C5A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10A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8093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B6FC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0496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82D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983F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B5E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B782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F69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21E8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F7C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714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F6FB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1490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FED1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7C7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CC8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FF4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1B6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F618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A75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2454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E0F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026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4B4C84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E173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077F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3AE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859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188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64C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4D7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08C8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0DBE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CE2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B9D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369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AB1E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AC3D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C119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0EF6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BDB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C7F0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088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5DA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8C9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D01F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5EC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53A4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DF02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D4F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50E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BB8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989F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2676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9ACE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386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4A8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2B432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7520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60D9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73E5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362D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8877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6BBB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F659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D710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5BB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B24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7CDE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8086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AC58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D529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AF4B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1A9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38E0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017F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30B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B03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F5E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5DE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17E7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2B1C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EDE9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6AD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9DC9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231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7D50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852B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DC8C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0090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1BB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E184BA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898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C39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833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A60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895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428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553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084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535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972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D81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8FD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086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637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922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E69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D11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9A5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B33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133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E60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E83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556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C90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F39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BE0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D78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057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840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E76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F0D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2A4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A56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52AC61A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AD0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358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FA3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4F2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C41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715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A98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A38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38F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A97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298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4B5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843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A66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600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09F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504D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B899F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B1C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E58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56C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21B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5E0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084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D86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5B34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FE0F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9AF3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81D7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2902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5321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2BB7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38E2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483E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942E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CB43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6D708A2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305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2C5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5D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BE6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D4A2C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77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58A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334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664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75D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CD5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6EE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A32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4AD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1C8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68B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590DF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388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F56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9E0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2D1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A14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35C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DE7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205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CC6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403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38A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76D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B13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AC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6B9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3C6F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6A5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608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DC6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502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986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9A7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971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FC5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86D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DDC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0F2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F59F5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E63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EE9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5F4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435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E96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D12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0BE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AD7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1DB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CD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BD0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D39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36C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4CD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E56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539C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E73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0F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3D3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6E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1E0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21E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519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2CEC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45BF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84C1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3B43BA" w14:textId="21D790DE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456FC7">
              <w:rPr>
                <w:rFonts w:ascii="Arial" w:hAnsi="Arial"/>
                <w:lang w:eastAsia="sk-SK"/>
              </w:rPr>
              <w:t>23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213B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AD82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227A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81E5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FCB9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2225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B5BB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935B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FAC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58B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48B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B1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7D6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600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B3439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E1F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1AA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63A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3D8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37B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237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F7E0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6C4E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0910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B75E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27808E7" wp14:editId="01FA738B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E45F9F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641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19B9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E4DB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C335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972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A82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A27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EB1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35E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BD7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8C0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EC8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ACB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3203C19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7340E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215BD3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E805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02F4516" wp14:editId="307A0934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A2DA28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4BFE0CF" wp14:editId="6020355F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1F7338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EAC64FD" wp14:editId="46AB11D4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86F10E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2BD7DCA4" wp14:editId="13384544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79862B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70C5F254" wp14:editId="74EE7C4B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17EC10" w14:textId="0314E944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771833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456FC7"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C5F25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D17EC10" w14:textId="0314E944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771833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456FC7">
                              <w:rPr>
                                <w:rFonts w:ascii="Arial" w:hAnsi="Arial" w:cs="Arial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7C234C24" wp14:editId="712D0DDE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76B341" w14:textId="07AA1E0C" w:rsidR="000B647F" w:rsidRDefault="0099716A" w:rsidP="00944C3D">
                                  <w:r>
                                    <w:t>20</w:t>
                                  </w:r>
                                  <w:r w:rsidR="00771833">
                                    <w:t>2</w:t>
                                  </w:r>
                                  <w:r w:rsidR="00456FC7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234C24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176B341" w14:textId="07AA1E0C" w:rsidR="000B647F" w:rsidRDefault="0099716A" w:rsidP="00944C3D">
                            <w:r>
                              <w:t>20</w:t>
                            </w:r>
                            <w:r w:rsidR="00771833">
                              <w:t>2</w:t>
                            </w:r>
                            <w:r w:rsidR="00456FC7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6879E32D" wp14:editId="270D13FC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58B6D6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F7E941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6036A2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C0C3E6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BC46DD5" wp14:editId="79B6629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552888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64F01483" wp14:editId="694FDC80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8ED93F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7CAFE75" wp14:editId="01908DD3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9E8228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19D776D" wp14:editId="30FB44AD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66F240" w14:textId="0733DFEB" w:rsidR="000B647F" w:rsidRDefault="0099716A" w:rsidP="00944C3D">
                                  <w:r>
                                    <w:t>20</w:t>
                                  </w:r>
                                  <w:r w:rsidR="00771833">
                                    <w:t>2</w:t>
                                  </w:r>
                                  <w:r w:rsidR="00456FC7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9D776D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566F240" w14:textId="0733DFEB" w:rsidR="000B647F" w:rsidRDefault="0099716A" w:rsidP="00944C3D">
                            <w:r>
                              <w:t>20</w:t>
                            </w:r>
                            <w:r w:rsidR="00771833">
                              <w:t>2</w:t>
                            </w:r>
                            <w:r w:rsidR="00456FC7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286690B" wp14:editId="6978921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C30449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518867CF" wp14:editId="7903593F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51B22A" w14:textId="172D5B75" w:rsidR="000B647F" w:rsidRDefault="0099716A" w:rsidP="00944C3D">
                                  <w:r>
                                    <w:t>20</w:t>
                                  </w:r>
                                  <w:r w:rsidR="00771833">
                                    <w:t>2</w:t>
                                  </w:r>
                                  <w:r w:rsidR="00456FC7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8867C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6C51B22A" w14:textId="172D5B75" w:rsidR="000B647F" w:rsidRDefault="0099716A" w:rsidP="00944C3D">
                            <w:r>
                              <w:t>20</w:t>
                            </w:r>
                            <w:r w:rsidR="00771833">
                              <w:t>2</w:t>
                            </w:r>
                            <w:r w:rsidR="00456FC7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1083B90E" wp14:editId="285F089B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08F8B4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CC3906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5885B40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A90D4B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C82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5BBE6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411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FF3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BEF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2EF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3D9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C44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5F1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D42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048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D0C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6F8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678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A17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52B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8F9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E5B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801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5F6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31A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D07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81B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566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0E2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5BD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6C38AE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C58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287E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814B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001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D83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5A3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CB8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C81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253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3D2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5AA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AB0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D87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DBD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954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3B9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19A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E49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011C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706F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3EFD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647A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7C56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DFF2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24E1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B8B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BB7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BA1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21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E14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3E7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A9F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B55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BFF78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51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3E9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2AC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F5B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64E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038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7D1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B8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A2A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CEE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6BE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7D3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EFB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547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263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93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9D2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139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887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365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34291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E2B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7C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6D2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71A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2CA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FCD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EEF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C8C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9700D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823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87E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D68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B6A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1B6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AE1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58F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071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962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132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6A4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182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E12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5D6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A9A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6C6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96D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002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BEE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E25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9F3A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70E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F11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8BB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74A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EBC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5B7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CE6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72871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793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25C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771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01A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89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B88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B27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9EB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61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715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EC7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A22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95F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F95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FBE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7B0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1BB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2C5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0789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375C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E735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019D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14B8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F54A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2A98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39A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A3A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3DB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4BD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F9B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AA5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81D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479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49F2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660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601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0F4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D1C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AFC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1A2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6AE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E9E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A4B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335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89C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892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35C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760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9E9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64A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D49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A0A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ABC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60B2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B888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59F7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6DA2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FF87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F952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D936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7B3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C16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E933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8DA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54F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0D9F6D3" wp14:editId="24DEF8A9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5D2A6B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673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9BD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92C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49C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691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F68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A2A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6B3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BBC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2A1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3A3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4ED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72E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67D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6FC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A85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24D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354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D41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3B6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F79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4A9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7B3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8F9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895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DD7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53B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A20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E1A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81D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6FD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617B7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E1A6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328747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20964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2CF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8F6367A" wp14:editId="389499F2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E75C79" w14:textId="77777777" w:rsidR="000B647F" w:rsidRPr="00391121" w:rsidRDefault="009D0BD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31202918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A332D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9D0BD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31202918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BE9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B7C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D52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A2B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AB3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F1B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C56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12B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7D8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7E2B886" wp14:editId="0FCDBDD5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6198DF" w14:textId="77777777" w:rsidR="000B647F" w:rsidRPr="00391121" w:rsidRDefault="009D0BD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2021382077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9D0BD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2021382077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825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D13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DDD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897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7D3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868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700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68D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8FE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B65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17D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2BA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BC5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E4C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272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919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FAAD3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A51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66B03F7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280BC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82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6B1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43E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A0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B6B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353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9AF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E5E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C91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D03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CD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C1B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0FE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02A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810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C71FA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3C8F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1D13E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19D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2F83CFD" wp14:editId="6848A0FB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4932C6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5E41ED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9D0BDD">
                                    <w:rPr>
                                      <w:rFonts w:ascii="Arial" w:hAnsi="Arial" w:cs="Arial"/>
                                    </w:rPr>
                                    <w:t xml:space="preserve">Karpatská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5E41E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9D0BDD">
                              <w:rPr>
                                <w:rFonts w:ascii="Arial" w:hAnsi="Arial" w:cs="Arial"/>
                              </w:rPr>
                              <w:t xml:space="preserve">Karpatská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46A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350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611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4C8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F7B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B78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9A0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4F5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3DD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480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B93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165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AE0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D0D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CBD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DA5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377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334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BD4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61E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D01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E8F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4DF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4A0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378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396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E50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430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C31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D1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420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D589B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63E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56961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0C9D53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2A0664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A6A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2D1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1D6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353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76D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2E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2EF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2FE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A3B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193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E16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E25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D3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143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894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BC6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643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457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C12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188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749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BE4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6BC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53DE68D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0047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554ACAD" wp14:editId="5C714D7A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D239E8" w14:textId="77777777" w:rsidR="000B647F" w:rsidRPr="00391121" w:rsidRDefault="009D0BD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Karpatská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9D0BD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Karpatská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88877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F6A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679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97E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51A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2E1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942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17F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92B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651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FDC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C00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C6D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CB7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DB3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71B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5DD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1B618FE" wp14:editId="41E9695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21958A" w14:textId="77777777" w:rsidR="000B647F" w:rsidRDefault="009D0BDD" w:rsidP="00944C3D">
                                  <w:r>
                                    <w:t>3061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9D0BDD" w:rsidP="00944C3D">
                            <w:r>
                              <w:t>3061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502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0B4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482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192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E14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884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277FC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2809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ACC2B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E3CC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28F020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234C941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27A263D" wp14:editId="1319CC8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915C18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9D0BDD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9D0BDD">
                              <w:rPr>
                                <w:rFonts w:ascii="Arial" w:hAnsi="Arial" w:cs="Arial"/>
                              </w:rPr>
                              <w:t>1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FC80CC4" wp14:editId="189E9E1C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FBB4D2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OcELAIAAFkEAAAOAAAAZHJzL2Uyb0RvYy54bWysVNtu2zAMfR+wfxD0vjhxkyw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BD9106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15699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607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708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ED890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D68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C86AD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8246906" wp14:editId="47DDBE48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BDF26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D1MwmG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6D8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5A92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A30E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614A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6A39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2597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327A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0940D4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ACEFE8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0D9A55A" wp14:editId="58A93553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0D9E8B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FrQC9Y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207DD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B80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603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43D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45C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A04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0AF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B6C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09428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F74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23248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E3CBAD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3AD795E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E6FA3DD" wp14:editId="4BEE5902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D5033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B9E9EA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F3A31E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69A64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367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DF3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4CE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FB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8F2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B04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482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724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D57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ECE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8B2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443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F41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0BA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5C8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E00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CD6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C03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5D5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A48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90C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199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390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6B1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CFD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EC9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A73B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4B0E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27F4C41" w14:textId="6C32D510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771833">
              <w:rPr>
                <w:rFonts w:ascii="Arial" w:hAnsi="Arial"/>
                <w:lang w:eastAsia="sk-SK"/>
              </w:rPr>
              <w:t>17.3.202</w:t>
            </w:r>
            <w:r w:rsidR="00456FC7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89D3D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33BAA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2FF88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5F6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AAB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BAB9D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A242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311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6536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068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745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E5308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7F1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9334A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786B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283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340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C7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410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4E6E0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7B2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1D85B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5745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7FB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593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A76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2CD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71EC2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90E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A3BEF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9F68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106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F29E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AE62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F58F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E80B4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A8F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C613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E1C8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F18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A8EF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E94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1A8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5D54A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E2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26657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F6B7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EF47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0DB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EC1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25E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94108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EB7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51D37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0F1C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B639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C91A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E04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DEF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71211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73D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504C6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B9F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FCA7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8874705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8BC5419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BF30F49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69E32F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E153613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EC8274F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F98C236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25F7A85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BFF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970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7B5A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9E0356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96CE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78C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E56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67A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1FE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195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B0F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728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32E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FAF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D34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CBF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B9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68D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F57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434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F03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4AD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F5D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F33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8863A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244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D40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08905E92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2588B546" w14:textId="77777777" w:rsidR="00944C3D" w:rsidRDefault="00944C3D" w:rsidP="00944C3D">
      <w:pPr>
        <w:rPr>
          <w:rFonts w:ascii="Arial" w:hAnsi="Arial"/>
        </w:rPr>
      </w:pPr>
    </w:p>
    <w:p w14:paraId="089EF4AE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lastRenderedPageBreak/>
        <w:t>Meno a priezvisko fyzickej osoby alebo názov právnickej osoby, ktorá je zakladateľom alebo zriaďovateľom účtovnej jednotky:</w:t>
      </w:r>
    </w:p>
    <w:p w14:paraId="551D7E2B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677E11FC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6A84CCA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03AB45C3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5C9FF453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6D1BA06A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7F6CED9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0E49B9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D31DDE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57AF616C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7E6021C" w14:textId="77777777" w:rsidR="00944C3D" w:rsidRPr="008D0433" w:rsidRDefault="009D0BDD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Ondriška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 Juraj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DEBD2E6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B069C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E3EC90D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7E3954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86CDF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3CB6D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B9B4266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39B3D1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26CF3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8CB55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E4F206A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6C9B68C8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210FBE9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74104D8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07BDCC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1AD0E3B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ABC597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6C010DB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1535C01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32A1975D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45FD5FE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24556DC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7C610FA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24191207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C3898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244747E" w14:textId="1CB4D011" w:rsidR="00944C3D" w:rsidRPr="008D0433" w:rsidRDefault="00456FC7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3735C025" w14:textId="7E4A0D42" w:rsidR="00944C3D" w:rsidRPr="008D0433" w:rsidRDefault="00771833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44C3D" w:rsidRPr="008D0433" w14:paraId="1C6380A6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0D54E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220AC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A86B1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8ADE512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04B2D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F2B04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051AE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082960D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6239B1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A5718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A57AC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CC356D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CE7B2D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FC51DE0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7817FB8E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4B1A670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EF0504A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444F64E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14A9FCDC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58563466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7E251AE5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7085CE55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5849788E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0C95556D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15A2CC2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217EFBF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1F94052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5050E51F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7FADD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E2101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3445A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455D06D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A72C3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FC045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E40BB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D158C1B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B2997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59D42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D13D6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EACBB5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39C59D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02F678B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15A4228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4CE5A0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0B5FCFF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75B9733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6686124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e) dlhodobý hmotný majetok obstaraný vlastnou činnosťou</w:t>
      </w:r>
    </w:p>
    <w:p w14:paraId="4078B74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721B746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224CB4C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3C04D1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335B90C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5ACD049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0635215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3F4BF6D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60489A5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5C55394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4C83D59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78A6493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E54904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D2F31C8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74DCAE95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06959E8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34EF3E7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593D2A0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1A817E7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2DB88BB6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1227B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2F409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7258B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66CF9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85149B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BD495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56D3F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B2976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0B204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700543E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1870F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57D0A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8F902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3E1C2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E9EB3F9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2ACAD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58180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43BB3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168DA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5CD7977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296B5E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72593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79944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DF75D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B9926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831B6BB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363C0AF6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387D4FD7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A6CC81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A45042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44BD384A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A254CEB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7404ABA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396501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996D8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1EE4BAA5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2C2D87AD" w14:textId="77777777" w:rsidTr="00503750">
        <w:tc>
          <w:tcPr>
            <w:tcW w:w="2302" w:type="dxa"/>
            <w:vAlign w:val="center"/>
          </w:tcPr>
          <w:p w14:paraId="47D9195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6EAE10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26C735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434B36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3786D7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4B09D6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5379EF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07DFB4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A1497C6" w14:textId="77777777" w:rsidTr="00503750">
        <w:tc>
          <w:tcPr>
            <w:tcW w:w="15593" w:type="dxa"/>
            <w:gridSpan w:val="8"/>
            <w:vAlign w:val="center"/>
          </w:tcPr>
          <w:p w14:paraId="69BAB0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DB28318" w14:textId="77777777" w:rsidTr="00503750">
        <w:tc>
          <w:tcPr>
            <w:tcW w:w="2302" w:type="dxa"/>
            <w:vAlign w:val="center"/>
          </w:tcPr>
          <w:p w14:paraId="430F4C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CF25A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83764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5DD0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0CBE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E820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4061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EDED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A4474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45BEB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57817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B323E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8E63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8456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FE96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DAAA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C326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6E982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F4E77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05149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9728D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98714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3D70D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1E40E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AD51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1436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0CAAA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BD051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1E12D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068E0EE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2DE96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0472D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B34D2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AA4D8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11343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12E4C2D" w14:textId="77777777" w:rsidTr="00503750">
        <w:tc>
          <w:tcPr>
            <w:tcW w:w="2302" w:type="dxa"/>
            <w:vAlign w:val="center"/>
          </w:tcPr>
          <w:p w14:paraId="7FFB3D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47914F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4265E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F547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B9EA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5917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DF37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4F6DA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120644" w14:textId="77777777" w:rsidTr="00503750">
        <w:tc>
          <w:tcPr>
            <w:tcW w:w="15593" w:type="dxa"/>
            <w:gridSpan w:val="8"/>
            <w:vAlign w:val="center"/>
          </w:tcPr>
          <w:p w14:paraId="482D47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DB945BC" w14:textId="77777777" w:rsidTr="00503750">
        <w:tc>
          <w:tcPr>
            <w:tcW w:w="2302" w:type="dxa"/>
            <w:vAlign w:val="center"/>
          </w:tcPr>
          <w:p w14:paraId="2A8706C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91C54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D0E9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9EE7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2AC8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4DD7C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75D17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957F0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180C0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7B527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BAC8F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614F2E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B75C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64EA3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7993D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E29C6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3A8281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6CE37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692F9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F7D9F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4C5C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85176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E09F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5937C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6BCFD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66F9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F4CB94" w14:textId="77777777" w:rsidTr="00503750">
        <w:tc>
          <w:tcPr>
            <w:tcW w:w="2302" w:type="dxa"/>
            <w:vAlign w:val="center"/>
          </w:tcPr>
          <w:p w14:paraId="445EA5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DFFB0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514EE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136E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72DC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715A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39AA7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F0B92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5C0C9B" w14:textId="77777777" w:rsidTr="00503750">
        <w:tc>
          <w:tcPr>
            <w:tcW w:w="15593" w:type="dxa"/>
            <w:gridSpan w:val="8"/>
            <w:vAlign w:val="center"/>
          </w:tcPr>
          <w:p w14:paraId="5F32BB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F881370" w14:textId="77777777" w:rsidTr="00503750">
        <w:tc>
          <w:tcPr>
            <w:tcW w:w="2302" w:type="dxa"/>
            <w:vAlign w:val="center"/>
          </w:tcPr>
          <w:p w14:paraId="3E5C5B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82817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517AB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0C04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0427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5972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7A81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BC294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771A03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725E5B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8DE61A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654927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82C5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EFFD0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CAA6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641AC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634C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444F9C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52D8B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F517A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DDD4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334B5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DEA9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1258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D24D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FCA4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21D6B2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DAF0A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F301A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7249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768F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64F8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95C48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A1A8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CC92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E60F6A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25364AF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1C3BD47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AEA25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3B74B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9DA7C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F096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C616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4BB2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06E4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6C10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FF0417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D410E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3CDB08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4FB0D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45BA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1E9C0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54C0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657B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4DCE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44CAB36" w14:textId="77777777" w:rsidR="00944C3D" w:rsidRDefault="00944C3D" w:rsidP="00944C3D">
      <w:pPr>
        <w:rPr>
          <w:rFonts w:ascii="Arial" w:hAnsi="Arial"/>
          <w:b/>
        </w:rPr>
      </w:pPr>
    </w:p>
    <w:p w14:paraId="3C51340C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7BF4CB6E" w14:textId="77777777" w:rsidTr="00503750">
        <w:tc>
          <w:tcPr>
            <w:tcW w:w="1944" w:type="dxa"/>
            <w:vAlign w:val="center"/>
          </w:tcPr>
          <w:p w14:paraId="12468CE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379813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03299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104A0D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0403F0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2632C2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469FC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711391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16CE07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78F7D8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743C6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5E303F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920B689" w14:textId="77777777" w:rsidTr="00503750">
        <w:tc>
          <w:tcPr>
            <w:tcW w:w="15685" w:type="dxa"/>
            <w:gridSpan w:val="12"/>
            <w:vAlign w:val="center"/>
          </w:tcPr>
          <w:p w14:paraId="792D47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8FEAEEF" w14:textId="77777777" w:rsidTr="00503750">
        <w:tc>
          <w:tcPr>
            <w:tcW w:w="1944" w:type="dxa"/>
            <w:vAlign w:val="center"/>
          </w:tcPr>
          <w:p w14:paraId="57078C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7AB7E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92DE3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771C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49DA3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8D22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763D9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C9651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DD0B6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AEBA8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AA85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1C0B5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F3E3F9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D89E7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E8ADF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0A456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B86E1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09834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165B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6C4A7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15590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A89C0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9F76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D88D8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5F249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74E5D1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97D93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219969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5786F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8540D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B924B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678CA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2F5AC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EF99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3E2DB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117A4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317A8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B748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DA5EA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EA14E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6D42F5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E2D7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58464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30391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5ADE7C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245B09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538D11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65EF99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3ECCC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E669C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1A04D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998FDBC" w14:textId="77777777" w:rsidTr="00503750">
        <w:tc>
          <w:tcPr>
            <w:tcW w:w="1944" w:type="dxa"/>
            <w:vAlign w:val="center"/>
          </w:tcPr>
          <w:p w14:paraId="1D6E19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3D69A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AE0B3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9467F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09B9C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CD795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588C5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B1F06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5A3B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0AC18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53D2C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6CEE0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3043A9" w14:textId="77777777" w:rsidTr="00503750">
        <w:tc>
          <w:tcPr>
            <w:tcW w:w="15685" w:type="dxa"/>
            <w:gridSpan w:val="12"/>
            <w:vAlign w:val="center"/>
          </w:tcPr>
          <w:p w14:paraId="1D4AC9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B7DCF9E" w14:textId="77777777" w:rsidTr="00503750">
        <w:tc>
          <w:tcPr>
            <w:tcW w:w="1944" w:type="dxa"/>
            <w:vAlign w:val="center"/>
          </w:tcPr>
          <w:p w14:paraId="2BA092B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A288A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05680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9B27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56C5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3F2E1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7C18F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BAE8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875CD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A4BAD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45495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BFD32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2F824A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749298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6EC42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0B7D9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819AA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BBD76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E77AA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FC831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E117B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FCE20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1C0CF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CE239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DCB7A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D1A1E2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23A639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AF813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0D29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60151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935A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00DA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ED862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50D7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E6591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97942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BFA53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D6E4E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EB6199" w14:textId="77777777" w:rsidTr="00503750">
        <w:tc>
          <w:tcPr>
            <w:tcW w:w="1944" w:type="dxa"/>
            <w:vAlign w:val="center"/>
          </w:tcPr>
          <w:p w14:paraId="043C10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F4D12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AC530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9E0A9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ACDF2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D869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5EB8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2D541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A465A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8107E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BCC19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0024A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32C186" w14:textId="77777777" w:rsidTr="00503750">
        <w:tc>
          <w:tcPr>
            <w:tcW w:w="15685" w:type="dxa"/>
            <w:gridSpan w:val="12"/>
            <w:vAlign w:val="center"/>
          </w:tcPr>
          <w:p w14:paraId="6B0BEA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94D7EBF" w14:textId="77777777" w:rsidTr="00503750">
        <w:tc>
          <w:tcPr>
            <w:tcW w:w="1944" w:type="dxa"/>
            <w:vAlign w:val="center"/>
          </w:tcPr>
          <w:p w14:paraId="0D370D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40C7B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DEF8A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99F82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75D18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99016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7C3BC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B19BA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1071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E61A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0A19D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32DA6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27B292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7D0409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EF8F8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07333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E9742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D17D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EBEEB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D50D8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9013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F3BA4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E1040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082F7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B58D6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534ACA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FFA7F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7EAF0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0E84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F00C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229F4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EA1C5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F30F5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434A8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32079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FE40D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ADB95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4F6C0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F35D8F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B68FE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5F09E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AFA75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58991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9AB6D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0A1C1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88630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F0A86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1C69F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BD77E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529C0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DD8D8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1CDB9F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6D5904D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89E5D83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D2218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0236F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A6CEF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03F59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9661E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B520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8A34C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BB24A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1EEB8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E2B09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40E20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1423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E10BB4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E764E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BB010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C6954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FDACD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7FC01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9CE3F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856D5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6523D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04A3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90825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89275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5C350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48AF46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1CEB82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27ACA58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49852DF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BB14B3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B9F4E2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303B459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5413E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310A2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F07A75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CE982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54264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E9D746F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3ABA9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B97EE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9891A53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0988A1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99D7B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BC38F42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85BBE27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5115E734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29ABCA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5442E6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3B425A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69D0AF22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50539B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28286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4660B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654F036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5DB8C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299EE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6625B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E341E2A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39028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C744A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464E8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076294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1AFBC9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42F95B69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663A2A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07110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6C9617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50599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2D271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6E6565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09068A14" w14:textId="77777777" w:rsidTr="00503750">
        <w:trPr>
          <w:trHeight w:val="1073"/>
        </w:trPr>
        <w:tc>
          <w:tcPr>
            <w:tcW w:w="3614" w:type="dxa"/>
            <w:vMerge/>
          </w:tcPr>
          <w:p w14:paraId="733497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39F00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5ECDA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A8C4F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3D747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54D631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82F48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5E47D160" w14:textId="77777777" w:rsidTr="00503750">
        <w:trPr>
          <w:trHeight w:val="283"/>
        </w:trPr>
        <w:tc>
          <w:tcPr>
            <w:tcW w:w="3614" w:type="dxa"/>
          </w:tcPr>
          <w:p w14:paraId="5AEBC7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25925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0F4E3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DB850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2E30D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B8DF7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05093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CB5A617" w14:textId="77777777" w:rsidTr="00503750">
        <w:trPr>
          <w:trHeight w:val="283"/>
        </w:trPr>
        <w:tc>
          <w:tcPr>
            <w:tcW w:w="3614" w:type="dxa"/>
          </w:tcPr>
          <w:p w14:paraId="043827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94EE7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301FF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EC09E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E80A0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7A98A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E2496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D17E89A" w14:textId="77777777" w:rsidTr="00503750">
        <w:trPr>
          <w:trHeight w:val="283"/>
        </w:trPr>
        <w:tc>
          <w:tcPr>
            <w:tcW w:w="3614" w:type="dxa"/>
          </w:tcPr>
          <w:p w14:paraId="0FB1BD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0BF25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FFE1A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246B1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D222E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36734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967C5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943129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D2C2E7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26AE98B5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02FFC4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91211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352BAF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67F39D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07DD48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4F3620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6A8879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109ACE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1DF6F8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0FF2FF2F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325106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D65D30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83477A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0FDF29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5143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9397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1645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773A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0143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93A2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7BDF4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CFDA8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65EDE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07E94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2533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2FCD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FCBD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F899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196D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7B4D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A644C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62821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4FE20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436F9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13B5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2DE1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3A61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AE36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72F5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4B1E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FEDF8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8536F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9258C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708B72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0C692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D003B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CFE86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7647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39B20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13332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427C3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045192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59A4D3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B9011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0652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8BC7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822D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17CC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FD19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D73E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79814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480AF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5E2A10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5F8302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0D990E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597D7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4024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BBA0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0C85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6CD4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2CC7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ECF7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7EEF9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B422C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D5D18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77714F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0B1B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2C0F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555B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AE3B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3CF4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813A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A37B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CA685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A6CE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142B8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ACE5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DF33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B465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9AA2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504E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DA43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85EAA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F8B70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A1289F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44445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3DD2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C71F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FEC2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7F9D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D0B1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2799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A33CA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6F7986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393429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E9B643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695C02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9F974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E524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C5B5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D07B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0FE7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2907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0B0E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33C62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9312CC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A60C07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CC556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A0A7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3B6B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A47A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ED52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8D3E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9688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7046B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844FDD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9CA0F5E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57BC7E2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7541C6C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773F49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67A601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C4AD6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3DA6A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32F4B2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62117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5460D2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74619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AD0F3C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2551B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BBBCDD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D38E9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11EB2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772F2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657D76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EFA97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461228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996D8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0E3331AC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D053C3E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2CE50F89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0F835196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6A91BBA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3D9016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717E9C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B6FEF2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035802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C4E5B3F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3BDD98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F1ED2C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C8A2FD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C5ACA8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218CBC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D4E4E06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50F64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A8D13B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13B785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184F91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5551D3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BB3F215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301418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E0ACA9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F0A3FA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738796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C9643C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34AECF8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15AC4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23531E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DC7F1E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A97674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D61281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C79047A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5C71A2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E84978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FB69ED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BF874C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5A5960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C66B01C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9AD7AD0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F4D43C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22DBDF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FDDD86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CC3537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0A7F09E0" w14:textId="77777777" w:rsidR="00944C3D" w:rsidRDefault="00944C3D" w:rsidP="00944C3D">
      <w:pPr>
        <w:rPr>
          <w:rFonts w:ascii="Arial" w:hAnsi="Arial"/>
          <w:b/>
        </w:rPr>
      </w:pPr>
    </w:p>
    <w:p w14:paraId="46AA98D6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20F3BD6E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19B6280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7C29752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5D80E56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34EDD17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2289F11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786BD54F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41B6DA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1EF8EE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ED2D3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8FD4C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85A2F55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5BE334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3665F0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FC2A8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9D76C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F708BFE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06D691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708DD3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C0364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923DA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F91C34F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4BB791E0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5C6408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4B762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A38C9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5FE9553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2B37303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085ED38" w14:textId="77777777" w:rsidTr="00503750">
        <w:tc>
          <w:tcPr>
            <w:tcW w:w="2835" w:type="dxa"/>
            <w:vAlign w:val="center"/>
          </w:tcPr>
          <w:p w14:paraId="594FF6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6BA156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78448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8D4DE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96D61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42F95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49F18FF8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4CEA41E7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51EF1C79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243AD4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F1ADEF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AA7846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9D4F617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A9916E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532CFF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004352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BCF7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73EC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3FD2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7878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674719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A3CF7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4FF217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7E0D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CE73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25E1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E50E4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9BB348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351F58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0E9CD9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579B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F3E0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0B7C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BAFD5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4CAEC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77398E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7611FB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FC3C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9F3C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E227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1F35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3D992F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43D9E0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187487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849E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C670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DA0C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A0FF5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AE744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32A981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741A43B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A4794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CD82D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20669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70C809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0B09E7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2BB212D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3FF4AA2B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2830FFE6" w14:textId="77777777" w:rsidR="00944C3D" w:rsidRDefault="00944C3D" w:rsidP="00944C3D">
      <w:pPr>
        <w:rPr>
          <w:rFonts w:ascii="Arial" w:hAnsi="Arial"/>
          <w:b/>
        </w:rPr>
      </w:pPr>
    </w:p>
    <w:p w14:paraId="7AD5F0F2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9C4FD61" w14:textId="77777777" w:rsidTr="00503750">
        <w:tc>
          <w:tcPr>
            <w:tcW w:w="2835" w:type="dxa"/>
            <w:vAlign w:val="center"/>
          </w:tcPr>
          <w:p w14:paraId="7C895E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3CF3FA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6D280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491A5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275C6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5B5A7E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816D8D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553948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1A153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FA9B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349E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AFEC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61AAA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994DF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F8927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4BCB23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2C13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E4C3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73777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5E295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32265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44FA4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5E7480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6D2D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7B41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47FC8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5377F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B10AD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7F4DF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8207F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B8F6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CD59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F58D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5555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FF42E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4F8D69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94DDA9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C89ED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83586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2E44D1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B6FA44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FB5F6A7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2C425A1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1B0600D3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49E47D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5DBC47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6DFF2999" w14:textId="77777777" w:rsidTr="00503750">
        <w:trPr>
          <w:trHeight w:val="699"/>
        </w:trPr>
        <w:tc>
          <w:tcPr>
            <w:tcW w:w="3502" w:type="dxa"/>
            <w:vMerge/>
          </w:tcPr>
          <w:p w14:paraId="505A56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34AE86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26678F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3E8369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0EBBF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1F16DC65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B11C61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063E1F4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E8241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6628E8FB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A7EDFF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6F9639D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2DFF67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34FF7FF0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8DBE5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86F5C4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34966C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0E3CB33C" w14:textId="77777777" w:rsidTr="00503750">
        <w:trPr>
          <w:trHeight w:val="593"/>
        </w:trPr>
        <w:tc>
          <w:tcPr>
            <w:tcW w:w="3497" w:type="dxa"/>
          </w:tcPr>
          <w:p w14:paraId="137B53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D376E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2A7E6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43470B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B4C2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3697F5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EAD94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50BFD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AD62B7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54EA3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4F126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10B8D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EDB8A1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74E8E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BCCB3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357E4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7908F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2FEADC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010AF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C7F9E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E39463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647E4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2836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94FDE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6CACA3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CBC7B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5E4FB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6B11C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ADDD1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ACD20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A6DBF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C6F25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99589B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8D0C8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C99AE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5478B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14B7E52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839E8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09F38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E4E6F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3EA781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B10E2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C815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246BC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7D3E9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2D7DF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9E9E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AEC486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E48197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F06F3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B0CC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8B6048D" w14:textId="77777777" w:rsidR="00944C3D" w:rsidRDefault="00944C3D" w:rsidP="00944C3D">
      <w:pPr>
        <w:rPr>
          <w:rFonts w:ascii="Arial" w:hAnsi="Arial"/>
          <w:b/>
        </w:rPr>
      </w:pPr>
    </w:p>
    <w:p w14:paraId="69D94DB8" w14:textId="77777777" w:rsidR="00944C3D" w:rsidRDefault="00944C3D" w:rsidP="00944C3D">
      <w:pPr>
        <w:rPr>
          <w:rFonts w:ascii="Arial" w:hAnsi="Arial"/>
          <w:b/>
        </w:rPr>
      </w:pPr>
    </w:p>
    <w:p w14:paraId="50877B09" w14:textId="77777777" w:rsidR="00944C3D" w:rsidRDefault="00944C3D" w:rsidP="00944C3D">
      <w:pPr>
        <w:rPr>
          <w:rFonts w:ascii="Arial" w:hAnsi="Arial"/>
          <w:b/>
        </w:rPr>
      </w:pPr>
    </w:p>
    <w:p w14:paraId="7887F763" w14:textId="77777777" w:rsidR="00944C3D" w:rsidRDefault="00944C3D" w:rsidP="00944C3D">
      <w:pPr>
        <w:rPr>
          <w:rFonts w:ascii="Arial" w:hAnsi="Arial"/>
          <w:b/>
        </w:rPr>
      </w:pPr>
    </w:p>
    <w:p w14:paraId="132A791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2FC1A474" w14:textId="77777777" w:rsidTr="00503750">
        <w:tc>
          <w:tcPr>
            <w:tcW w:w="2622" w:type="dxa"/>
            <w:vAlign w:val="center"/>
          </w:tcPr>
          <w:p w14:paraId="5F7539F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2F3D3F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5BB8EC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047B2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39A1B7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0C0CB9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5F3C06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CE28D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3A5025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2446AE9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2CECA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6B73836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5C633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2FB675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5BF33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33288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4BBBC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14C69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D06E36B" w14:textId="77777777" w:rsidTr="00503750">
        <w:tc>
          <w:tcPr>
            <w:tcW w:w="2622" w:type="dxa"/>
            <w:vAlign w:val="center"/>
          </w:tcPr>
          <w:p w14:paraId="498600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34DF8E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7F79C3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D4DFD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3FBAA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8CD77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D6A2B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F1A546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C4F4E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298ADF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FB88C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6001E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D991B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5AF3F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8DFA02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02447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5ADB15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1CF82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0D7E4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5895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6432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0EC4E86" w14:textId="77777777" w:rsidTr="00503750">
        <w:tc>
          <w:tcPr>
            <w:tcW w:w="2622" w:type="dxa"/>
            <w:vAlign w:val="center"/>
          </w:tcPr>
          <w:p w14:paraId="260F53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34F0239B" w14:textId="5672684A" w:rsidR="00944C3D" w:rsidRPr="008C56AB" w:rsidRDefault="00456FC7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7692</w:t>
            </w:r>
          </w:p>
        </w:tc>
        <w:tc>
          <w:tcPr>
            <w:tcW w:w="1275" w:type="dxa"/>
            <w:vAlign w:val="center"/>
          </w:tcPr>
          <w:p w14:paraId="7B92CDC4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49ECDDF3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1F0B95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A84BA50" w14:textId="5D28EB79" w:rsidR="00944C3D" w:rsidRPr="008C56AB" w:rsidRDefault="00456FC7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7848</w:t>
            </w:r>
          </w:p>
        </w:tc>
      </w:tr>
      <w:tr w:rsidR="0099716A" w:rsidRPr="00050529" w14:paraId="4DB93C2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48D65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2F6CDB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E3C38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74F96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34158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CE44F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D69256C" w14:textId="77777777" w:rsidTr="00503750">
        <w:tc>
          <w:tcPr>
            <w:tcW w:w="2622" w:type="dxa"/>
            <w:vAlign w:val="center"/>
          </w:tcPr>
          <w:p w14:paraId="56447D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1C8ABF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1DB42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A33B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82195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71F2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E44231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5CD9BF0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3A0E5F2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ECC43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6D3F5B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2A479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AE79F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2EED4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F4D0D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46C022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46414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1E6911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FDD7E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F5767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71E13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D43E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A7750E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E9BD6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4B9141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E9816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A0F8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97CCD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3F35E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BA961C5" w14:textId="77777777" w:rsidTr="00503750">
        <w:tc>
          <w:tcPr>
            <w:tcW w:w="2622" w:type="dxa"/>
            <w:vAlign w:val="center"/>
          </w:tcPr>
          <w:p w14:paraId="7E6870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07B8BD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53A5C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AF558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1572A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7F9F7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BA99196" w14:textId="77777777" w:rsidTr="00503750">
        <w:tc>
          <w:tcPr>
            <w:tcW w:w="2622" w:type="dxa"/>
            <w:vAlign w:val="center"/>
          </w:tcPr>
          <w:p w14:paraId="7C1883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536C5F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F86BD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F1ED5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CE4BE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5F5E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3722433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34323A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21BB7066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ED3AB68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9639106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4BBF374B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1B92738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3878A35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71E3637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2C658634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2D12A304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3F048B6C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3FACE6E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DDA35CF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474F138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53659EF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72302F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3F3DEF6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24FE3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133A50E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852862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17161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EB6727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5825A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0F1DCF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9B7A6A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CFB3EC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C63DD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43FC1D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AD51C7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A50A1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5F805F4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7888ED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B1AEA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07857FE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E40012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DCCAB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7D59849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117B66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878F17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42D5046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B0E3B9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5BD10A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134362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D22387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10B3A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7C9A09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59C974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DCF9E1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C6B25F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34B4172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3634B4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257F2D2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1AB92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013D3DF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55F010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AF43E1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26FF90B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09AFF3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B72B2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45FEF21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EC08D8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3CC2E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770D27E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7A1500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C0342B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3424822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7BA217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28727A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609241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F1CEF4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A3531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6B73FF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7414FBE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41140E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4F30821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7A8B8E4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449D323A" w14:textId="77777777" w:rsidTr="00503750">
        <w:tc>
          <w:tcPr>
            <w:tcW w:w="2835" w:type="dxa"/>
            <w:vAlign w:val="center"/>
          </w:tcPr>
          <w:p w14:paraId="56DE7E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30A707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2CB49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1BBD58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4A0480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29BCA1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0B42282" w14:textId="77777777" w:rsidTr="00503750">
        <w:tc>
          <w:tcPr>
            <w:tcW w:w="2835" w:type="dxa"/>
            <w:vAlign w:val="center"/>
          </w:tcPr>
          <w:p w14:paraId="5D9CC4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21F85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61FE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6DB5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D95F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25DD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C38322" w14:textId="77777777" w:rsidTr="00503750">
        <w:tc>
          <w:tcPr>
            <w:tcW w:w="2835" w:type="dxa"/>
            <w:vAlign w:val="center"/>
          </w:tcPr>
          <w:p w14:paraId="799CB7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0C4821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3D5D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31E6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7258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1AB5A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E06666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88A7DB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4406224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5D281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D7428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204F3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8CF6A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135BC547" w14:textId="77777777" w:rsidTr="00503750">
        <w:tc>
          <w:tcPr>
            <w:tcW w:w="2835" w:type="dxa"/>
            <w:vAlign w:val="center"/>
          </w:tcPr>
          <w:p w14:paraId="62C534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42700D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B634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16E0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C260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0BE4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85F377" w14:textId="77777777" w:rsidTr="00503750">
        <w:tc>
          <w:tcPr>
            <w:tcW w:w="2835" w:type="dxa"/>
            <w:vAlign w:val="center"/>
          </w:tcPr>
          <w:p w14:paraId="42ABFD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5B364B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FAFC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B7E7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32FC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05ED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48CCDD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7FDA0FE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BA19597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F4BF5D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5E0FDA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92F9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078E07D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DBA4D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7BE80FA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10AC69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4728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F193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BFF6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E5F08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B4FB275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B7E112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4411C6BA" w14:textId="77777777" w:rsidTr="00503750">
        <w:tc>
          <w:tcPr>
            <w:tcW w:w="2552" w:type="dxa"/>
            <w:shd w:val="clear" w:color="auto" w:fill="auto"/>
            <w:vAlign w:val="center"/>
          </w:tcPr>
          <w:p w14:paraId="3E64555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2A2BAEF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8E4464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869A22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77EBC7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F70A106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790193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C8C3AD4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AB9BA2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227033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DB26244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D8DFED6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0EDE37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DFA647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9EC4D3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95B3516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B105B5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5B7641D7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2C8B6B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6D3C4B69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49173E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1BB797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0A07DF4E" w14:textId="77777777" w:rsidTr="00503750">
        <w:tc>
          <w:tcPr>
            <w:tcW w:w="4395" w:type="dxa"/>
            <w:vMerge/>
          </w:tcPr>
          <w:p w14:paraId="3D25FEA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5A6D1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1BBBAD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73294A15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B0E65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25A2D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788DCE1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67AFDBA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20C0B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7313C2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817072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1DFB464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37647AC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4C6CC3B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7995C6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642D3B24" w14:textId="77777777" w:rsidTr="00503750">
        <w:tc>
          <w:tcPr>
            <w:tcW w:w="4395" w:type="dxa"/>
            <w:vAlign w:val="center"/>
          </w:tcPr>
          <w:p w14:paraId="7E181B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7DDC0A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D8EA3C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7C1B925E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3642C3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3A417D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D7B3E8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DB77D4C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8CB16C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234FEF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62753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BD3E4CA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34E8F2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17D663AC" w14:textId="79A48AE6" w:rsidR="00944C3D" w:rsidRPr="008C56AB" w:rsidRDefault="00456FC7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14790</w:t>
            </w:r>
          </w:p>
        </w:tc>
        <w:tc>
          <w:tcPr>
            <w:tcW w:w="2835" w:type="dxa"/>
            <w:vAlign w:val="center"/>
          </w:tcPr>
          <w:p w14:paraId="16BA80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AFCD3D3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3057399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26857AFA" w14:textId="77777777" w:rsidTr="00503750">
        <w:tc>
          <w:tcPr>
            <w:tcW w:w="4395" w:type="dxa"/>
            <w:vAlign w:val="center"/>
          </w:tcPr>
          <w:p w14:paraId="1D48497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79363EC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31124FA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2A7E4450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69CB981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296B14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A1CB5F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6CB46E1C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490F7AA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1E0CD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83E64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2D71AD2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60F1173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1C147A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8A527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A51EE34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212CDDF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514CAB0B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54A9C11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4C27D95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542BF2F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3513EE4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8A8F4C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458A56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7CF40C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4F6027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3D704A34" w14:textId="77777777" w:rsidTr="00503750">
        <w:tc>
          <w:tcPr>
            <w:tcW w:w="1843" w:type="dxa"/>
            <w:vAlign w:val="center"/>
          </w:tcPr>
          <w:p w14:paraId="7CCA659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7BA7B56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6BE6498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CA0245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69F55D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49AD7F3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1FF60D7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24598198" w14:textId="77777777" w:rsidTr="00503750">
        <w:tc>
          <w:tcPr>
            <w:tcW w:w="1843" w:type="dxa"/>
            <w:vAlign w:val="center"/>
          </w:tcPr>
          <w:p w14:paraId="17DB85E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5BACE70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327D7E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A92830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1B9494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C3E242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6FDDED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8609529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8CD684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1B255CC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3643B7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74A3EE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65B719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D209F1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7851AC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5076140" w14:textId="77777777" w:rsidTr="00503750">
        <w:tc>
          <w:tcPr>
            <w:tcW w:w="1843" w:type="dxa"/>
            <w:vAlign w:val="center"/>
          </w:tcPr>
          <w:p w14:paraId="5C473C6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33E62F7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0B6AF9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B7BB7E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4C118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487F3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9455CD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E2B5D0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272A901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26E7ADC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101C3A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BBC48F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1472CE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29179B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1F77AB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F3F154E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509DB0C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4C92F80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D42713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8FF610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839BC3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9F60A5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F81B6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2212C9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DB8CC9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26F2F0E4" w14:textId="77777777" w:rsidTr="00503750">
        <w:trPr>
          <w:trHeight w:val="664"/>
        </w:trPr>
        <w:tc>
          <w:tcPr>
            <w:tcW w:w="3372" w:type="dxa"/>
          </w:tcPr>
          <w:p w14:paraId="558C882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0B4F2F5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7D7A57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283E9EF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11012A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70A850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4255B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1D970B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56509A7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0300D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E89A7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FC3A0D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DC5E6A9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C2EB4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6CF0A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5648334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5EFD918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40C497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F3D5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F1D9FC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C0A423F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09C5B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9697E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A758FB3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7E86EA5B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8D9A2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02FF2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B16C988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43E117E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3C43FDE3" w14:textId="77777777" w:rsidTr="00503750">
        <w:tc>
          <w:tcPr>
            <w:tcW w:w="2835" w:type="dxa"/>
            <w:vAlign w:val="center"/>
          </w:tcPr>
          <w:p w14:paraId="5C31D34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7E82659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6B7F364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0A5324E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32BA9DC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BFA2E8C" w14:textId="77777777" w:rsidTr="00503750">
        <w:tc>
          <w:tcPr>
            <w:tcW w:w="2835" w:type="dxa"/>
          </w:tcPr>
          <w:p w14:paraId="176FCD7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72982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E7C8A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ACCC0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C0B63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7738189" w14:textId="77777777" w:rsidTr="00503750">
        <w:tc>
          <w:tcPr>
            <w:tcW w:w="2835" w:type="dxa"/>
          </w:tcPr>
          <w:p w14:paraId="67D86B8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74A1FC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6087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34A74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A7076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17A0A3F" w14:textId="77777777" w:rsidTr="00503750">
        <w:tc>
          <w:tcPr>
            <w:tcW w:w="2835" w:type="dxa"/>
          </w:tcPr>
          <w:p w14:paraId="753D13A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4328A2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8ECDE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10B0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5498B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AFAD2C5" w14:textId="77777777" w:rsidTr="00503750">
        <w:tc>
          <w:tcPr>
            <w:tcW w:w="2835" w:type="dxa"/>
            <w:vAlign w:val="center"/>
          </w:tcPr>
          <w:p w14:paraId="41E7BB5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720B22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03632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A3981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B3929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3E34157" w14:textId="77777777" w:rsidTr="00503750">
        <w:tc>
          <w:tcPr>
            <w:tcW w:w="2835" w:type="dxa"/>
            <w:vAlign w:val="center"/>
          </w:tcPr>
          <w:p w14:paraId="6374A85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D6B8E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23D8D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E5967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6EFAD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9A4EEC8" w14:textId="77777777" w:rsidTr="00503750">
        <w:tc>
          <w:tcPr>
            <w:tcW w:w="2835" w:type="dxa"/>
          </w:tcPr>
          <w:p w14:paraId="304E650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4A8656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EAE2C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AEA23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36520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373CF13" w14:textId="77777777" w:rsidTr="00503750">
        <w:tc>
          <w:tcPr>
            <w:tcW w:w="2835" w:type="dxa"/>
          </w:tcPr>
          <w:p w14:paraId="47697AD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349AAA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9E11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24D0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A553F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FF6F49E" w14:textId="77777777" w:rsidTr="00503750">
        <w:tc>
          <w:tcPr>
            <w:tcW w:w="2835" w:type="dxa"/>
          </w:tcPr>
          <w:p w14:paraId="6CDBF75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DACFD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07E69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9FA7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3F66E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0134F94" w14:textId="77777777" w:rsidR="00944C3D" w:rsidRDefault="00944C3D" w:rsidP="00944C3D">
      <w:pPr>
        <w:rPr>
          <w:rFonts w:ascii="Arial" w:hAnsi="Arial"/>
          <w:b/>
        </w:rPr>
      </w:pPr>
    </w:p>
    <w:p w14:paraId="3FE0B61C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1E1007FD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2AB725B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4F2FAE2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73382C7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4D0E8A1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41D4DC3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742409F" w14:textId="77777777" w:rsidTr="00503750">
        <w:trPr>
          <w:trHeight w:val="443"/>
        </w:trPr>
        <w:tc>
          <w:tcPr>
            <w:tcW w:w="2560" w:type="dxa"/>
          </w:tcPr>
          <w:p w14:paraId="680F339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2A3C5C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8AB65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2565B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6124D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7CDF840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23B6011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18545C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78058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1CAA4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60EFB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CAA8F1A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23B9847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1F1AD1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2D285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16074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C6152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43BB714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264091E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162AA4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CE4BC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E1D67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915CB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1EB5E99" w14:textId="77777777" w:rsidR="00944C3D" w:rsidRDefault="00944C3D" w:rsidP="00944C3D">
      <w:pPr>
        <w:rPr>
          <w:rFonts w:ascii="Arial" w:hAnsi="Arial"/>
          <w:b/>
        </w:rPr>
      </w:pPr>
    </w:p>
    <w:p w14:paraId="0D98CF61" w14:textId="77777777" w:rsidR="00944C3D" w:rsidRDefault="00944C3D" w:rsidP="00944C3D">
      <w:pPr>
        <w:rPr>
          <w:rFonts w:ascii="Arial" w:hAnsi="Arial"/>
          <w:b/>
        </w:rPr>
      </w:pPr>
    </w:p>
    <w:p w14:paraId="3A586DC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D77D483" w14:textId="77777777" w:rsidR="00944C3D" w:rsidRDefault="00944C3D" w:rsidP="00944C3D">
      <w:pPr>
        <w:rPr>
          <w:rFonts w:ascii="Arial" w:hAnsi="Arial"/>
          <w:b/>
        </w:rPr>
      </w:pPr>
    </w:p>
    <w:p w14:paraId="29209D6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1A7E6D4E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63433CF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2587246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4C8B63B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27A3467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F3417C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C815AA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98084F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B0FCC9A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539152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9EC784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FCF9E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5E0C0A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828EAC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4C32B3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E5E61F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A4BBFFB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710B69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2160CA10" w14:textId="77777777" w:rsidTr="00503750">
        <w:trPr>
          <w:trHeight w:val="677"/>
        </w:trPr>
        <w:tc>
          <w:tcPr>
            <w:tcW w:w="3358" w:type="dxa"/>
          </w:tcPr>
          <w:p w14:paraId="0739470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3B66834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6C7FDC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A0A5BD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93495D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16429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AA369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40891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A718CB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130F5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E45C9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C1A01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4D81C7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71C7A9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3BC02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9C82E5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52687B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423236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B543D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DDCF0F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FA6AD7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858F9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86AA2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04E4C39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4015124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36B83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EA30D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6CF2124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337344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635A0A82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37DD453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3EB5E68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77B94270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1051F6E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37A591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87565A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936B68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3052BF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A7E6142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2ACA4C6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DE0F75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D65FCD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CA1921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D6EF30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46DDF2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7DB7C79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616E14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16CDB2F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C579AD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96B9438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A43167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3AC255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C573A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5ECEA3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3F21F4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14B80D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3F9EC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C3D433B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CE2691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4E696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D1A7D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6D562AF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548F5B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B0657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D4B24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44BF038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3379655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68F35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EF190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04B6A9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844D8F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27E0EF02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1443E80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0C2910C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E75CA5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96DB2C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B3DF3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12B04B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05EA1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C84019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07168D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39CF0D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755AA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360C4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F3E753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5A22C9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98C7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D48A95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F8266A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8A8BA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BF97D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5FD46FA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7796766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24945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00B8B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098B2D3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D10FF81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0789483F" w14:textId="77777777" w:rsidTr="00503750">
        <w:tc>
          <w:tcPr>
            <w:tcW w:w="3686" w:type="dxa"/>
            <w:vAlign w:val="center"/>
          </w:tcPr>
          <w:p w14:paraId="3026A9D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564E7CD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1C19095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7942921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8A55E5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B213E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56470A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288AB7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9EAFA3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68CACB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DCB124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0BAF017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027029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39B5F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AAD985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637F447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2E99870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52DF291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BA325F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CF4CE05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33A2A27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6908CB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02739F9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8BE9D3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5993E3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13EE13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64536A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F38EA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8FD57A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2F4C62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5361CD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A13E9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9BB166B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A1991D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1FDBB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E0D27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389D66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957D1A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912B1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D3B35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E2F00CB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69F2E41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6261D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F3EFA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3E398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A3191F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ABA5553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69532F0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96836D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6E0C4F8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5665FF4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74002A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2DB366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2DE352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1FE83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3C0DA7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5C579D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1A915F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5EBCA2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FBD3F3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3E0BE5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FF406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537E60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A2F5EB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5650CF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445A3A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C7FCFF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4E5B011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EA3FE68" w14:textId="77777777" w:rsidR="00944C3D" w:rsidRDefault="00944C3D" w:rsidP="00944C3D">
      <w:pPr>
        <w:rPr>
          <w:sz w:val="22"/>
          <w:szCs w:val="22"/>
        </w:rPr>
      </w:pPr>
    </w:p>
    <w:p w14:paraId="0463B33A" w14:textId="77777777" w:rsidR="00944C3D" w:rsidRDefault="00944C3D" w:rsidP="00944C3D">
      <w:pPr>
        <w:rPr>
          <w:sz w:val="22"/>
          <w:szCs w:val="22"/>
        </w:rPr>
      </w:pPr>
    </w:p>
    <w:p w14:paraId="7FDF6A9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39084D37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0E86F94C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6B16829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9BEA1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4D70401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583E2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34A3EEF5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625518A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75A0EC7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399C1A2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13EE116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10130DF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460B71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1BB0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B255D0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4DB91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4C2BF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298D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71CAC4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36EE25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1FEDBC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E61C0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D28328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20A4EE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1081BA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BD6DE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7795830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A26ABD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689C73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50838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86CC8D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538F93C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5BE5D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3211D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7EBD788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5060D137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2D471C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C1475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DB8732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270EA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26A35D1C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0D69712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2126112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4C6DAD6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BC9E91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437B03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477045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91DEA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2AFEA6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C0058F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546209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01BB9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42BEF0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1C0849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11AAF1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607CC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6C775F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47CE2D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361808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30C37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329998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D067C45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CDA4B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D92C8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E11B37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DF45DA2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2B8FE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E0919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E8BA5AB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481E2C80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89E0F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2CB5B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E5F97E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53E38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614C344A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437EE5F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48B12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5DC049F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34E2F9E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9AC77A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06E346A6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581A120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33024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EA7976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34429BD4" w14:textId="77777777" w:rsidR="00944C3D" w:rsidRPr="003607F0" w:rsidRDefault="00944C3D" w:rsidP="00944C3D"/>
    <w:p w14:paraId="7A60E682" w14:textId="77777777" w:rsidR="00F47675" w:rsidRPr="00944C3D" w:rsidRDefault="00F47675" w:rsidP="00944C3D"/>
    <w:sectPr w:rsidR="00F47675" w:rsidRPr="00944C3D" w:rsidSect="00996D83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31D07" w14:textId="77777777" w:rsidR="00996D83" w:rsidRDefault="00996D83">
      <w:r>
        <w:separator/>
      </w:r>
    </w:p>
  </w:endnote>
  <w:endnote w:type="continuationSeparator" w:id="0">
    <w:p w14:paraId="247E19B5" w14:textId="77777777" w:rsidR="00996D83" w:rsidRDefault="00996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68086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422D5C3D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696FA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E4ADAB9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32CF6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2360BD8C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27F42" w14:textId="77777777" w:rsidR="00996D83" w:rsidRDefault="00996D83">
      <w:r>
        <w:separator/>
      </w:r>
    </w:p>
  </w:footnote>
  <w:footnote w:type="continuationSeparator" w:id="0">
    <w:p w14:paraId="509D879F" w14:textId="77777777" w:rsidR="00996D83" w:rsidRDefault="00996D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4618695">
    <w:abstractNumId w:val="13"/>
  </w:num>
  <w:num w:numId="2" w16cid:durableId="1983191809">
    <w:abstractNumId w:val="17"/>
  </w:num>
  <w:num w:numId="3" w16cid:durableId="537207206">
    <w:abstractNumId w:val="8"/>
  </w:num>
  <w:num w:numId="4" w16cid:durableId="694579736">
    <w:abstractNumId w:val="7"/>
  </w:num>
  <w:num w:numId="5" w16cid:durableId="31870352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1164683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13190182">
    <w:abstractNumId w:val="20"/>
  </w:num>
  <w:num w:numId="8" w16cid:durableId="942301354">
    <w:abstractNumId w:val="10"/>
  </w:num>
  <w:num w:numId="9" w16cid:durableId="1602058065">
    <w:abstractNumId w:val="0"/>
  </w:num>
  <w:num w:numId="10" w16cid:durableId="1717663121">
    <w:abstractNumId w:val="19"/>
  </w:num>
  <w:num w:numId="11" w16cid:durableId="457574164">
    <w:abstractNumId w:val="6"/>
  </w:num>
  <w:num w:numId="12" w16cid:durableId="1296643716">
    <w:abstractNumId w:val="9"/>
  </w:num>
  <w:num w:numId="13" w16cid:durableId="630750295">
    <w:abstractNumId w:val="12"/>
  </w:num>
  <w:num w:numId="14" w16cid:durableId="1338844830">
    <w:abstractNumId w:val="15"/>
  </w:num>
  <w:num w:numId="15" w16cid:durableId="1371764117">
    <w:abstractNumId w:val="14"/>
  </w:num>
  <w:num w:numId="16" w16cid:durableId="75245023">
    <w:abstractNumId w:val="2"/>
  </w:num>
  <w:num w:numId="17" w16cid:durableId="1827621226">
    <w:abstractNumId w:val="4"/>
  </w:num>
  <w:num w:numId="18" w16cid:durableId="1076439777">
    <w:abstractNumId w:val="11"/>
  </w:num>
  <w:num w:numId="19" w16cid:durableId="1051271151">
    <w:abstractNumId w:val="5"/>
  </w:num>
  <w:num w:numId="20" w16cid:durableId="111676112">
    <w:abstractNumId w:val="18"/>
  </w:num>
  <w:num w:numId="21" w16cid:durableId="1939026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668CD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56FC7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60758C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833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6D83"/>
    <w:rsid w:val="0099716A"/>
    <w:rsid w:val="009A278B"/>
    <w:rsid w:val="009B2521"/>
    <w:rsid w:val="009D0BDD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44E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1D5A16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230F5-B3D9-44F0-94BA-679235851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5276</Words>
  <Characters>30076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HROMNIKOVA Jana</dc:creator>
  <cp:lastModifiedBy>KOSTELNA Marcela</cp:lastModifiedBy>
  <cp:revision>2</cp:revision>
  <cp:lastPrinted>2009-07-30T10:15:00Z</cp:lastPrinted>
  <dcterms:created xsi:type="dcterms:W3CDTF">2024-03-22T09:28:00Z</dcterms:created>
  <dcterms:modified xsi:type="dcterms:W3CDTF">2024-03-22T09:28:00Z</dcterms:modified>
</cp:coreProperties>
</file>