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AB130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D4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C2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AC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72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A6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03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DA5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EE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74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FB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1E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09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52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4B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99C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D6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6B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F6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26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F7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F0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6317E96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EE9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5EB0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05F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55BE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0D9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C54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F61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AAD1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2EB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10A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3304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563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9B0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31B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2C7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3314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0B7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379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AEE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C27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A6DA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94C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6B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1C4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8305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E90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E1E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77AE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B73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295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D44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7A9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7B8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B74E4F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6209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354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C7E5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C998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DB7C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AAA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840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BE6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0D9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E23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A8C0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F592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5D1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2F6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B9D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7C0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2DD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94E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D1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240B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619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8AD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18E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3F7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E41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F48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E56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9AC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E3B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000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E54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F1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397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15B724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0FD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779D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14A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03F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631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64BF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4DB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401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B8F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C30B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4D2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BD1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F1E5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340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0140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0843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1D41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62B5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DBD7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33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A1A7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402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9B6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B40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E5E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7CB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60C5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9463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C9E8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287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923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7FF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165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9526D2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C74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3D0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486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42B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662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3C2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B41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9B3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D24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326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E91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F74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D88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286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5B6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4E4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BD7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B00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405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6E5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24B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9C0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FC4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926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F15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0BD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D6B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EC3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BD3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E42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FB0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0A8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28E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2D9C26F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2F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E8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D6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33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1E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D6B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5A5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D0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F7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7F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19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0C5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78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41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22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DEC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BD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D1F2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EF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A9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B5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73E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32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B5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64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4DD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37D3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B1BD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C4E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7C8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F4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E64C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0F8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91F7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CF8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B15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56D49C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71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0B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C0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2DF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A009C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15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EB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AE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32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D41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4F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77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6A5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70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0B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982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A235D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B8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B82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39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1A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39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DD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12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C6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47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50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D4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C06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94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70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5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38E1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44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D2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01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D4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6A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94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46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43B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87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5D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86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8296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A5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42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79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E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7D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AA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A5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3B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DE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CF8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60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B0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7A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2D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0A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3709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A2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02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DB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BB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63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D5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4E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48B7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6D5F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AD24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629397" w14:textId="4643D50D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4C6D25">
              <w:rPr>
                <w:rFonts w:ascii="Arial" w:hAnsi="Arial"/>
                <w:lang w:eastAsia="sk-SK"/>
              </w:rPr>
              <w:t>2</w:t>
            </w:r>
            <w:r w:rsidR="00851508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4C38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CCF7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F90B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EEAA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D21B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479B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F7AA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1A34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19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1B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24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2F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A85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23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56872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E2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44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0A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5F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69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31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DCD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394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32C2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5560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D753205" wp14:editId="240CCCA6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8CAA7C" w14:textId="77777777" w:rsidR="00433DEC" w:rsidRDefault="00433DEC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433DEC" w:rsidRDefault="00433DEC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21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A88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950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873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86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A2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4DE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87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F4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5A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7E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CC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33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B21DF3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38C6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B8E9B0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3C9F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A13C630" wp14:editId="03A6D6A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EA6848" w14:textId="77777777" w:rsidR="00433DEC" w:rsidRDefault="00433DEC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433DEC" w:rsidRDefault="00433DEC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285E637" wp14:editId="55DD9722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0ED280" w14:textId="77777777" w:rsidR="00433DEC" w:rsidRDefault="00433DEC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433DEC" w:rsidRDefault="00433DEC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0FBD44F" wp14:editId="480CB630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95EBDB" w14:textId="77777777" w:rsidR="00433DEC" w:rsidRDefault="00433DEC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433DEC" w:rsidRDefault="00433DEC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AB620F6" wp14:editId="281B48D2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F8E967" w14:textId="77777777" w:rsidR="00433DEC" w:rsidRDefault="007938D4" w:rsidP="00944C3D">
                                  <w:fldSimple w:instr=" MERGEFIELD  aDMOD  \* MERGEFORMAT ">
                                    <w:r w:rsidR="00433DEC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433DEC" w:rsidRDefault="00433DEC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9C576C2" wp14:editId="6769BB7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FD67C4" w14:textId="4A6DB495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4C6D25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851508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C576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7CFD67C4" w14:textId="4A6DB495"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4C6D25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851508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5E4A30B4" wp14:editId="5F3B4D1E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42D90C" w14:textId="69434D8C" w:rsidR="00433DEC" w:rsidRDefault="00433DEC" w:rsidP="00944C3D">
                                  <w:r>
                                    <w:t>20</w:t>
                                  </w:r>
                                  <w:r w:rsidR="004C6D25">
                                    <w:t>2</w:t>
                                  </w:r>
                                  <w:r w:rsidR="00851508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4A30B4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5342D90C" w14:textId="69434D8C" w:rsidR="00433DEC" w:rsidRDefault="00433DEC" w:rsidP="00944C3D">
                            <w:r>
                              <w:t>20</w:t>
                            </w:r>
                            <w:r w:rsidR="004C6D25">
                              <w:t>2</w:t>
                            </w:r>
                            <w:r w:rsidR="00851508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010A6F0A" wp14:editId="08527EC5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154131" w14:textId="77777777" w:rsidR="00433DEC" w:rsidRDefault="007938D4" w:rsidP="00944C3D">
                                  <w:fldSimple w:instr=" MERGEFIELD  aDMDO  \* MERGEFORMAT ">
                                    <w:r w:rsidR="00433DEC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433DEC" w:rsidRDefault="00433DEC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D80F0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CC4600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4A484A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FD5FE84" wp14:editId="2F920713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7731E3" w14:textId="77777777" w:rsidR="00433DEC" w:rsidRDefault="00433DEC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433DEC" w:rsidRDefault="00433DEC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0264277" wp14:editId="26D08B8D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DF7132" w14:textId="77777777" w:rsidR="00433DEC" w:rsidRDefault="00433DEC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433DEC" w:rsidRDefault="00433DEC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865C2B" wp14:editId="228A9D16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424669" w14:textId="77777777" w:rsidR="00433DEC" w:rsidRDefault="00433DEC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433DEC" w:rsidRDefault="00433DEC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AB92910" wp14:editId="6C691D02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CECA39" w14:textId="00BADC44" w:rsidR="00433DEC" w:rsidRDefault="00433DEC" w:rsidP="00944C3D">
                                  <w:r>
                                    <w:t>20</w:t>
                                  </w:r>
                                  <w:r w:rsidR="004C6D25">
                                    <w:t>2</w:t>
                                  </w:r>
                                  <w:r w:rsidR="00851508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B92910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ECECA39" w14:textId="00BADC44" w:rsidR="00433DEC" w:rsidRDefault="00433DEC" w:rsidP="00944C3D">
                            <w:r>
                              <w:t>20</w:t>
                            </w:r>
                            <w:r w:rsidR="004C6D25">
                              <w:t>2</w:t>
                            </w:r>
                            <w:r w:rsidR="00851508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78AB989" wp14:editId="3FFC6E26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B9807B" w14:textId="77777777" w:rsidR="00433DEC" w:rsidRDefault="007938D4" w:rsidP="00944C3D">
                                  <w:fldSimple w:instr=" MERGEFIELD  aDMDO  \* MERGEFORMAT ">
                                    <w:r w:rsidR="00433DEC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433DEC" w:rsidRDefault="00433DEC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21A762E" wp14:editId="5C349C66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EC1302" w14:textId="4A261DD0" w:rsidR="00433DEC" w:rsidRDefault="00433DEC" w:rsidP="00944C3D">
                                  <w:r>
                                    <w:t>20</w:t>
                                  </w:r>
                                  <w:r w:rsidR="004C6D25">
                                    <w:t>2</w:t>
                                  </w:r>
                                  <w:r w:rsidR="00851508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1A762E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5EC1302" w14:textId="4A261DD0" w:rsidR="00433DEC" w:rsidRDefault="00433DEC" w:rsidP="00944C3D">
                            <w:r>
                              <w:t>20</w:t>
                            </w:r>
                            <w:r w:rsidR="004C6D25">
                              <w:t>2</w:t>
                            </w:r>
                            <w:r w:rsidR="00851508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960DF27" wp14:editId="445DBCCD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1A8EEB" w14:textId="77777777" w:rsidR="00433DEC" w:rsidRDefault="007938D4" w:rsidP="00944C3D">
                                  <w:fldSimple w:instr=" MERGEFIELD  aDMOD  \* MERGEFORMAT ">
                                    <w:r w:rsidR="00433DEC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433DEC" w:rsidRDefault="00433DEC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68280B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78FE7B4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C322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9E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DE340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42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59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1D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E2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48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D3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43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D66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14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FB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F99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29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5D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BC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CE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57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B75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4F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BD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29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9CB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E8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C4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C9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ECA4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60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CBF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A255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DA6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03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04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90E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20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E7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D2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46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8A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98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98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C3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8A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04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4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9A65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E0E9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1EA2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FCDD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0FB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EAC5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5E0B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BA4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D3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14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6E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66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88C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535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9C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CD37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99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5D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AE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90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9E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D4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2A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D8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FD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DB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FC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BA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BA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E25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31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70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6D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37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FE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44E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7EE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4A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76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02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8B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77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74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FF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17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F513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34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65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5C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FF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CE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91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19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C6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2AE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62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6C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7B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8D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C4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E3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A2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49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C5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B2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808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8CA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73A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6C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75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8A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0A2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47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22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63F9B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C3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76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A3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76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DF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8D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60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26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33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27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C2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83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B4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0D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352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66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48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79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E6AD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A77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7FB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478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5989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096F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FAA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FD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06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39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24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6F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AC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21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CC8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3686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EE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A7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EA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A3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FE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AB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02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E8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27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17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3E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C8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D9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BD2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72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A6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9D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6E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2B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D69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70F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13CB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617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964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534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8B4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AF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00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3BB67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EC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A7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B20D1F2" wp14:editId="15232A13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4986E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A38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7D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FB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5A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9F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7B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76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75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3E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4A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4A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9C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FE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00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33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21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91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D05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453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58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B8A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A46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ABC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8C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06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E0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40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16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E4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071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DD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CB834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4394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A5C28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A2503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71B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11E9BB" wp14:editId="274061B5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57A92B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42023947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42023947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C1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842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CD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8B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7C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C6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85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DB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2D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BF12E20" wp14:editId="1E837102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630CFE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2022404802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2022404802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A6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78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33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CC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43B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E0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DBF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B9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CB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0D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F6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1F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06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38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14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CF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0ACD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76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34501D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9643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3A6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64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147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44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7D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690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F1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0F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449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90B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4F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4E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8D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91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E6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D494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31D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0FB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85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39320D6" wp14:editId="2E5F73AE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BEF14C" w14:textId="3E19A52D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 </w:t>
                                  </w:r>
                                  <w:r w:rsidR="004C6D25">
                                    <w:rPr>
                                      <w:rFonts w:ascii="Arial" w:hAnsi="Arial" w:cs="Arial"/>
                                    </w:rPr>
                                    <w:t>Domov 2754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320D6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1y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l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C/o/XI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EBEF14C" w14:textId="3E19A52D"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 </w:t>
                            </w:r>
                            <w:r w:rsidR="004C6D25">
                              <w:rPr>
                                <w:rFonts w:ascii="Arial" w:hAnsi="Arial" w:cs="Arial"/>
                              </w:rPr>
                              <w:t>Domov 2754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14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EF9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5F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A1F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E7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B0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FD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91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D9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75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08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3D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A9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D7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5C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35E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55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94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EF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DC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DBE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E2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48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BC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74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62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08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B5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96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FD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12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3A00A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1D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FF75B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5386B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0F649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90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82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6D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26A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F1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99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C89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09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A0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9E9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13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CB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FE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22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A2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01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C7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F9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9E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65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6C4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0D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42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756E37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6ED9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EE5AE0F" wp14:editId="6C5332BD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D57AD5" w14:textId="03C755B9" w:rsidR="00433DEC" w:rsidRPr="00391121" w:rsidRDefault="004C6D2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Gen.Svobodu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E5AE0F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">
                      <v:textbox>
                        <w:txbxContent>
                          <w:p w14:paraId="05D57AD5" w14:textId="03C755B9" w:rsidR="00433DEC" w:rsidRPr="00391121" w:rsidRDefault="004C6D2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Gen.Svobodu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459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8C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07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F74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6F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22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9CD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87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EA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49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17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A9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8B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F4F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77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03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6A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ECE6CD4" wp14:editId="6031D7B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1535BE" w14:textId="34FF0847" w:rsidR="00433DEC" w:rsidRDefault="00433DEC" w:rsidP="00944C3D">
                                  <w:r>
                                    <w:t>27</w:t>
                                  </w:r>
                                  <w:r w:rsidR="004C6D25">
                                    <w:t>54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CE6CD4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Cj9RPl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521535BE" w14:textId="34FF0847" w:rsidR="00433DEC" w:rsidRDefault="00433DEC" w:rsidP="00944C3D">
                            <w:r>
                              <w:t>27</w:t>
                            </w:r>
                            <w:r w:rsidR="004C6D25">
                              <w:t>54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731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A5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34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91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AF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B2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381E7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22E0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87D0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C2D9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DEB1C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0F57260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32D1AA9" wp14:editId="2464B26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FE761C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61D7170" wp14:editId="7295A2D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3A5A6B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D5A318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82C0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85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A4F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282E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49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7A1B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195D591" wp14:editId="1C2F216D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4686D6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1D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C39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200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0B4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AEE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295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27E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261AB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803459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7220EEA" wp14:editId="50A3095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021402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909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CE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8B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6C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05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B6C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8D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072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F699A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30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FB033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B75A2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3D09753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9A927E5" wp14:editId="096C29E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DA6015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E26E9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B84A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C1E4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39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1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E40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13D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68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5C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72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33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AF8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C49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9F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45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86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FC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49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696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C4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91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6FD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26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80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62C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5E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63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38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66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C343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711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9453437" w14:textId="0502F382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4C6D25">
              <w:rPr>
                <w:rFonts w:ascii="Arial" w:hAnsi="Arial"/>
                <w:lang w:eastAsia="sk-SK"/>
              </w:rPr>
              <w:t>17.3.202</w:t>
            </w:r>
            <w:r w:rsidR="00851508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EF0DA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8FD3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482A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91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DD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D520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12F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AB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5C5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D5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48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EFEA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CD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1B66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446B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39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2F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2F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44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9211F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12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5DE1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260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E7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34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E8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E9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F04D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6F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269E6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9F0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F4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B8F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0A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F7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5AF0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52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EA80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970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44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63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73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0A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AFC0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82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BD77E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3FE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DA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ED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C9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812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01A90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E2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6EEB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AD0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8C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C83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FD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37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C02D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5F2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ED47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5A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E213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D3CE0B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386C7D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4AD75C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D8AF6E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72FDA6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1DBA339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211A5D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A12E9D1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0B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59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CE18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9C593C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C3C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5AE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EB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6D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C9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3B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80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E4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32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CB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01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B7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930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E2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68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B0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F3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3D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7F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CD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86AF3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BB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815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1DB06E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6AA4BCFC" w14:textId="77777777" w:rsidR="00944C3D" w:rsidRDefault="00944C3D" w:rsidP="00944C3D">
      <w:pPr>
        <w:rPr>
          <w:rFonts w:ascii="Arial" w:hAnsi="Arial"/>
        </w:rPr>
      </w:pPr>
    </w:p>
    <w:p w14:paraId="4CF2ED0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1E7D264D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4233273F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3F757C7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1934E69B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D7F8813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74E0354F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0940A7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A62F8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EE0F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39A409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86A06BE" w14:textId="0D52C982" w:rsidR="00944C3D" w:rsidRPr="008D0433" w:rsidRDefault="0085150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Ševčíková  Lucia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691885A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828E3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E9EC0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FAD7B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D7862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E7350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EFCCE5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311004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E926B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22E1B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3943E57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39285E95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CC13ED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C94873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914ED6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2E5465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0C845F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6E3187DF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D36601B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8A92EA4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2A11F3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0DC2F3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AFFF6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B3076C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D6F00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67BAD6C" w14:textId="4B69EB86" w:rsidR="00944C3D" w:rsidRPr="008D0433" w:rsidRDefault="0085150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21B8D783" w14:textId="16F13A8B" w:rsidR="00944C3D" w:rsidRPr="008D0433" w:rsidRDefault="0085150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77225AC9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D4AC2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8095161" w14:textId="478DD72E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883E62E" w14:textId="2784D415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36FAE3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C01B6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8BF37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ACAB2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B61EC0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614399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95A19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09E29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BC6629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4C15FE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989C07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4AA80DC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6C1E3EA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F56787D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3593BF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15D2892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DEA66B1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34728598" w14:textId="77777777" w:rsidR="00944C3D" w:rsidRDefault="00433DEC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</w:t>
      </w:r>
      <w:r w:rsidR="00944C3D">
        <w:rPr>
          <w:rFonts w:ascii="Arial" w:hAnsi="Arial"/>
          <w:sz w:val="22"/>
          <w:szCs w:val="22"/>
        </w:rPr>
        <w:t>no</w:t>
      </w:r>
      <w:r>
        <w:rPr>
          <w:rFonts w:ascii="Arial" w:hAnsi="Arial"/>
          <w:sz w:val="22"/>
          <w:szCs w:val="22"/>
        </w:rPr>
        <w:t xml:space="preserve"> x</w:t>
      </w:r>
      <w:r w:rsidR="00944C3D">
        <w:rPr>
          <w:rFonts w:ascii="Arial" w:hAnsi="Arial"/>
          <w:sz w:val="22"/>
          <w:szCs w:val="22"/>
        </w:rPr>
        <w:tab/>
      </w:r>
      <w:r w:rsidR="00944C3D">
        <w:rPr>
          <w:rFonts w:ascii="Arial" w:hAnsi="Arial"/>
          <w:sz w:val="22"/>
          <w:szCs w:val="22"/>
        </w:rPr>
        <w:tab/>
        <w:t>nie</w:t>
      </w:r>
    </w:p>
    <w:p w14:paraId="287BE446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3F112E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298FFA1C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426F91C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4D3808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79AE2A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3DF16E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37ABF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70F1F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A3950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1177C5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07F85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7350F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9B1E7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383F4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E2C82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CA002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185DB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3E130C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119514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34F1A54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6CB2020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405780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0DA6D2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9A250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28AFEF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396434E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44D6BD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92ED14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541E5C4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2BC76D2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CB27A8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614853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5C462F9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B9DAE8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3B3DE4C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07EC82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AD0CDB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771C28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23F5F1F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6842AD85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643112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498EB59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02D8800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46B351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0AD3E6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107C1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189B5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B173C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57C67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DE86A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1405C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D1DD5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C900E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D7725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F9725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9E0E8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435C8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E5200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AD8B0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4602A2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DA4C6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56C8E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0A97C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10EA1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105A3A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1DDFEB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25C4C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9FE00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05C46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16234D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F911648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0C10B8A1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8879E40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5CEEC1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E433AE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24371A31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0F489DD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059C8B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76D267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DF1A39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4C7287DE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3CECA40C" w14:textId="77777777" w:rsidTr="00503750">
        <w:tc>
          <w:tcPr>
            <w:tcW w:w="2302" w:type="dxa"/>
            <w:vAlign w:val="center"/>
          </w:tcPr>
          <w:p w14:paraId="60D3304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0F106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98C0D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CDE35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B707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FA0F2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C7EB3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3AF73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0E61F7B" w14:textId="77777777" w:rsidTr="00503750">
        <w:tc>
          <w:tcPr>
            <w:tcW w:w="15593" w:type="dxa"/>
            <w:gridSpan w:val="8"/>
            <w:vAlign w:val="center"/>
          </w:tcPr>
          <w:p w14:paraId="5D5E2C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DD956CF" w14:textId="77777777" w:rsidTr="00503750">
        <w:tc>
          <w:tcPr>
            <w:tcW w:w="2302" w:type="dxa"/>
            <w:vAlign w:val="center"/>
          </w:tcPr>
          <w:p w14:paraId="175271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0DCD2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74F4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D17B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71F9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8066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E91E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35CB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FF65E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5E438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F56EB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483FF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F0B0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BF43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818E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3B63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66EF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B6341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3F45B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059CF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067C3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B8EB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1F06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466B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8C4B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3BB5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A877D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FF973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FBECC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65B744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2D571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16406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580C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DDA95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5AB9C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4D433B7" w14:textId="77777777" w:rsidTr="00503750">
        <w:tc>
          <w:tcPr>
            <w:tcW w:w="2302" w:type="dxa"/>
            <w:vAlign w:val="center"/>
          </w:tcPr>
          <w:p w14:paraId="310A5F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5EB72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9150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CB4D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62FD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B4B9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34B1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8AA4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127429" w14:textId="77777777" w:rsidTr="00503750">
        <w:tc>
          <w:tcPr>
            <w:tcW w:w="15593" w:type="dxa"/>
            <w:gridSpan w:val="8"/>
            <w:vAlign w:val="center"/>
          </w:tcPr>
          <w:p w14:paraId="5BD095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01F9338" w14:textId="77777777" w:rsidTr="00503750">
        <w:tc>
          <w:tcPr>
            <w:tcW w:w="2302" w:type="dxa"/>
            <w:vAlign w:val="center"/>
          </w:tcPr>
          <w:p w14:paraId="1AFF352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BA778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2BC3F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DB45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F493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C12F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3F7F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0746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F011C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5F90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B2912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1A7B6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1124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B3AC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E8F4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D046E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E0D6B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E5565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BE773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93AB5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C4391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41E9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B9A3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CC53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BA919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133A2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FFBAD9" w14:textId="77777777" w:rsidTr="00503750">
        <w:tc>
          <w:tcPr>
            <w:tcW w:w="2302" w:type="dxa"/>
            <w:vAlign w:val="center"/>
          </w:tcPr>
          <w:p w14:paraId="0D2ED5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8C9EC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5932E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64BA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5A9C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3574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DC0E0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B5E4E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219127" w14:textId="77777777" w:rsidTr="00503750">
        <w:tc>
          <w:tcPr>
            <w:tcW w:w="15593" w:type="dxa"/>
            <w:gridSpan w:val="8"/>
            <w:vAlign w:val="center"/>
          </w:tcPr>
          <w:p w14:paraId="6CAFD8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A27F43C" w14:textId="77777777" w:rsidTr="00503750">
        <w:tc>
          <w:tcPr>
            <w:tcW w:w="2302" w:type="dxa"/>
            <w:vAlign w:val="center"/>
          </w:tcPr>
          <w:p w14:paraId="6FCA60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1EADE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68B9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8F8B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D82F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A121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9A72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3472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418518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49D17B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46CCE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D4611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1ECC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92F0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54A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DA4A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58E4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68B11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19BB7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DE9AA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84A24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5BE5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8A41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0E3F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9618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4963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60FB0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95EF6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B2B43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5C6F6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F246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8F4A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3BF5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40F8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97BE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672DFE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28B7DD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DD56D8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D5C4C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8EBF1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92D1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8D76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66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EEA2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E17C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6424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DF34D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FD742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02241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D4999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A18E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EA79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4FA5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81C6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A0A4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EFB43A6" w14:textId="77777777" w:rsidR="00944C3D" w:rsidRDefault="00944C3D" w:rsidP="00944C3D">
      <w:pPr>
        <w:rPr>
          <w:rFonts w:ascii="Arial" w:hAnsi="Arial"/>
          <w:b/>
        </w:rPr>
      </w:pPr>
    </w:p>
    <w:p w14:paraId="785EF07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03A4B79" w14:textId="77777777" w:rsidTr="00503750">
        <w:tc>
          <w:tcPr>
            <w:tcW w:w="1944" w:type="dxa"/>
            <w:vAlign w:val="center"/>
          </w:tcPr>
          <w:p w14:paraId="6D3C427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BCFFB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4F9A0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79817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0D117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07980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041DB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8128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AEA91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3ED20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AF406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EA5F8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39D08CF" w14:textId="77777777" w:rsidTr="00503750">
        <w:tc>
          <w:tcPr>
            <w:tcW w:w="15685" w:type="dxa"/>
            <w:gridSpan w:val="12"/>
            <w:vAlign w:val="center"/>
          </w:tcPr>
          <w:p w14:paraId="276E0A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045331F" w14:textId="77777777" w:rsidTr="00503750">
        <w:tc>
          <w:tcPr>
            <w:tcW w:w="1944" w:type="dxa"/>
            <w:vAlign w:val="center"/>
          </w:tcPr>
          <w:p w14:paraId="7A67C5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A069F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B1E48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D029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3DE56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3B235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6C1FD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210E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E3471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E5A6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1204C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F2241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E3954B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9C6E7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EAA3A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3805C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E5687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8CAA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762CE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492C1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1A6D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9FA67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66010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E7645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A67D8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9D219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1E312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4F3FD6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F26F1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4064D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0DD19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D210D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81A14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B8346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40EA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37B1A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4A41F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75C07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584232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71EC5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1284B3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E178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FD334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48437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F4A3F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E83D8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31623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735282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F56CA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A2CE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3CCEA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93AC339" w14:textId="77777777" w:rsidTr="00503750">
        <w:tc>
          <w:tcPr>
            <w:tcW w:w="1944" w:type="dxa"/>
            <w:vAlign w:val="center"/>
          </w:tcPr>
          <w:p w14:paraId="5FF020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A1AB7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DFF42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4B787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FD991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B3DA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DCB4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BFBB8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2DAD6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06B00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40F0F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0C679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575ED3" w14:textId="77777777" w:rsidTr="00503750">
        <w:tc>
          <w:tcPr>
            <w:tcW w:w="15685" w:type="dxa"/>
            <w:gridSpan w:val="12"/>
            <w:vAlign w:val="center"/>
          </w:tcPr>
          <w:p w14:paraId="0E604C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E4BCDA1" w14:textId="77777777" w:rsidTr="00503750">
        <w:tc>
          <w:tcPr>
            <w:tcW w:w="1944" w:type="dxa"/>
            <w:vAlign w:val="center"/>
          </w:tcPr>
          <w:p w14:paraId="75DD7D8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D2552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BD504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09AA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E20E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65D9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04B4D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E25F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E724A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1B17F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16B9E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8AF75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4D5650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D1C6C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6843A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9C7B7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DD58A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42B39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556A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D07D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5791E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2832E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D8A3A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B00BB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62F86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140A2C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09F503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7A330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999C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04FE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49457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EE9F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5A5F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17D7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F0D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7961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CA036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94BB2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794E31" w14:textId="77777777" w:rsidTr="00503750">
        <w:tc>
          <w:tcPr>
            <w:tcW w:w="1944" w:type="dxa"/>
            <w:vAlign w:val="center"/>
          </w:tcPr>
          <w:p w14:paraId="73D6FE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9FB7B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FBF13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547D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66A7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31B5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B1DEB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5DA4E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F44C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3769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5D077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983C0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FD171B" w14:textId="77777777" w:rsidTr="00503750">
        <w:tc>
          <w:tcPr>
            <w:tcW w:w="15685" w:type="dxa"/>
            <w:gridSpan w:val="12"/>
            <w:vAlign w:val="center"/>
          </w:tcPr>
          <w:p w14:paraId="7EB983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9E64425" w14:textId="77777777" w:rsidTr="00503750">
        <w:tc>
          <w:tcPr>
            <w:tcW w:w="1944" w:type="dxa"/>
            <w:vAlign w:val="center"/>
          </w:tcPr>
          <w:p w14:paraId="616C34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F2746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0D8DA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A536D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AF96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4311F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9573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77A7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C6694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651F6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17110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99CA8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0EE32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1D11D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E564A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F6AA6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98EF4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C40D2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D090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5348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703EB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C6A32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1C29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060BC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A3345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1DC67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22D16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6BC63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44AD0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53845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E045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8C70D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75402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CFD49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07B5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EBB45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16D67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D21B4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03FF5E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E5386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564F3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CE7E6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78600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CF14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55574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A5B24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DF3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787EB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46B36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01AB1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B1FEE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EFE4AD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3B68938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A510658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F24A3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BAAF3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85DFD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8DFA9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77934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D0E9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C9A60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96239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4E02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B045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C559E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BBE9B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EEC14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16D25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353D0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17D55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0472A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52A16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AAE38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8B912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117B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A9EA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DA74E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6816F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EABE7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97A876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CA971D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B81A690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2AE4F55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7DFD1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07530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ABD819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CA4AA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4206B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102D6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32182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791AF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74665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6AB45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399F5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2A6427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5086F0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3D554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50D169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27E673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2B8848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6495F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7D5FB4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7166F4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0901616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7BC152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27419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B052C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4F811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2ABFB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AE2B9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6EE3A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3AE428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117CD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92473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68033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14FBE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494B0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34B923B2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5CFB6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C8D32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FCB6B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9D799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F2FAA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29BF9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214811DE" w14:textId="77777777" w:rsidTr="00503750">
        <w:trPr>
          <w:trHeight w:val="1073"/>
        </w:trPr>
        <w:tc>
          <w:tcPr>
            <w:tcW w:w="3614" w:type="dxa"/>
            <w:vMerge/>
          </w:tcPr>
          <w:p w14:paraId="3D9B3A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120C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A70EF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399C1A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4AEBE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ED524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1F64F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207DA47" w14:textId="77777777" w:rsidTr="00503750">
        <w:trPr>
          <w:trHeight w:val="283"/>
        </w:trPr>
        <w:tc>
          <w:tcPr>
            <w:tcW w:w="3614" w:type="dxa"/>
          </w:tcPr>
          <w:p w14:paraId="64E245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77F97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4D888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1F66B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58AE1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BE729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E3A6A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2816984" w14:textId="77777777" w:rsidTr="00503750">
        <w:trPr>
          <w:trHeight w:val="283"/>
        </w:trPr>
        <w:tc>
          <w:tcPr>
            <w:tcW w:w="3614" w:type="dxa"/>
          </w:tcPr>
          <w:p w14:paraId="024D83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2B7B7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D1418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6FFAC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98C4F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6DF5C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1E67E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871AE81" w14:textId="77777777" w:rsidTr="00503750">
        <w:trPr>
          <w:trHeight w:val="283"/>
        </w:trPr>
        <w:tc>
          <w:tcPr>
            <w:tcW w:w="3614" w:type="dxa"/>
          </w:tcPr>
          <w:p w14:paraId="79B9C9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6B07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FFE27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446EC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FDD74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DCB03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040FE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C40518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A84402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658E2C38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5E9E9E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6279F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91393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F0277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CB2F6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89F0F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69302D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7849E6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462A73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22B9B09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A434BA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83F26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8B94F4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82415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63BD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583B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F7CA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2FB7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9774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627A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F01EF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D799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9AECC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1EDA5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E52F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637C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A96D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E2D2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B574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411C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4FC65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11BC7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387D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D3FDC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0DF8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F7CD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8E46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429E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C490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DF64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C1CC7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73091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E775C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643684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A7632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38427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FDD69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C3128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4DB67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00F10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CEAD1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82DF6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30943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9B1F7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7702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B769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5471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822C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38B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FA0F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727AD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E6539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65DD5F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FB1E89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722F45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305B2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A88D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4688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F28A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C6AF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5A0C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A3F5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B0D13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FB7A3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734F9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66479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83AE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B8FE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8E6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9189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61DD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7CC8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A1C41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CB3DB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28C40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9A56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E656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9231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4F4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C337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30D8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F4A3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BE3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4A17E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50B80B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55550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FC74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1D27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75C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1ADE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CBAB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F53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5DE17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E0692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983C31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293A62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22FCE0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F006F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AF98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8BEB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C95C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FE28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064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065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35081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C61C19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55AD57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8BC8D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9E7A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DF5D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0BF0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1A07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9720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C63D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C31DB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E30BC2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EAF128A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3D6700F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339CCC7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5D993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CAFF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B6313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8B20C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74B6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8D082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7ECF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F6F38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E9FB6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5E8B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182C8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7196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AF58C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EE69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40AA2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CC8E3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795523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DF1A39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23C3E22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CC8B69C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B12457B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0D4CC603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77004C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174B2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4F0BA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23876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B3221F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BAF8668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555522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E08391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C82340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A134EE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1C7DE8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2A0AC6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7C3F6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3C9327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8A19F3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B663D0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C40F26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CBFCD57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59034B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E755EE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7C663C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0EE115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81B5CB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58936E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5355C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B1CD39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BEEA4D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D35D90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5D3484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0E0C65E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C0CAE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D9EFCC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75554B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F9F96D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86AB64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160AA7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A2703E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5CD833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82FCE2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D0409E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EFCC00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4782E89" w14:textId="77777777" w:rsidR="00944C3D" w:rsidRDefault="00944C3D" w:rsidP="00944C3D">
      <w:pPr>
        <w:rPr>
          <w:rFonts w:ascii="Arial" w:hAnsi="Arial"/>
          <w:b/>
        </w:rPr>
      </w:pPr>
    </w:p>
    <w:p w14:paraId="019E040E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1996D55C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260E4F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DFD4C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97BD83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F2301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6D0CA8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EF82A7F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A83E2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096CA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3D839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929AD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F2B329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1833E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30FF1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59FDC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0ED98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A8B05E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3ACFFF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587905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5E5D5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D399F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013E6A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0082C8D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345F86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FB963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62380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9C44A4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A62D45E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A8C4143" w14:textId="77777777" w:rsidTr="00503750">
        <w:tc>
          <w:tcPr>
            <w:tcW w:w="2835" w:type="dxa"/>
            <w:vAlign w:val="center"/>
          </w:tcPr>
          <w:p w14:paraId="6C7A12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212AE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1C5C5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5B4028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76710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7E1BF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EAF0C1F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1B0653B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272863A0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82A6C6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44D5D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CD7A9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E5D87D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248E9C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4C7103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26ADFF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3CAA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6CAB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F49D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85BC8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F29814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97FB3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30556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C46B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48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879E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DD7C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E6A65B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0C112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9E808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9788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55AC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C298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A66CD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82528F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F88B8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1B16AB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B17E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4D80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34B2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AA26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8407FC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43A5F4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098B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B1AD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5BF4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5A3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713CB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1BDBC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D333F2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20B086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4DF83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39051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842CE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DBB579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2CB237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61C01E3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B815F1E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D2AF332" w14:textId="77777777" w:rsidR="00944C3D" w:rsidRDefault="00944C3D" w:rsidP="00944C3D">
      <w:pPr>
        <w:rPr>
          <w:rFonts w:ascii="Arial" w:hAnsi="Arial"/>
          <w:b/>
        </w:rPr>
      </w:pPr>
    </w:p>
    <w:p w14:paraId="43C06ADA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0B06501" w14:textId="77777777" w:rsidTr="00503750">
        <w:tc>
          <w:tcPr>
            <w:tcW w:w="2835" w:type="dxa"/>
            <w:vAlign w:val="center"/>
          </w:tcPr>
          <w:p w14:paraId="47D015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14C43D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78211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63E5FC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91BFE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1EDF3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2BA8AEE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3A1FD8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72CBA5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9358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C426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0E28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E44DC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EB630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970AC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429FDE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288A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669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5D68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C76F0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C730F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643AC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3D2E85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C2F1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AA7D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AE94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8DF3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F4F5B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8AE3B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F254B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C551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C85D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CA1A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17538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25E19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882310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5A006C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30D85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E81F2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FEFE3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76A896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14C98B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28BF20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47707C46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5DD019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1379EC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2CE7C968" w14:textId="77777777" w:rsidTr="00503750">
        <w:trPr>
          <w:trHeight w:val="699"/>
        </w:trPr>
        <w:tc>
          <w:tcPr>
            <w:tcW w:w="3502" w:type="dxa"/>
            <w:vMerge/>
          </w:tcPr>
          <w:p w14:paraId="415C5F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0FC3A6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FD5EC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9777D1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3265D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1EAF0C1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D22C1F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27BA51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805D4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2AFB4F1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9BD694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4A83A2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C78A82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BD81A11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C6CCA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4CB7B7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4CCF9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38E74F50" w14:textId="77777777" w:rsidTr="00503750">
        <w:trPr>
          <w:trHeight w:val="593"/>
        </w:trPr>
        <w:tc>
          <w:tcPr>
            <w:tcW w:w="3497" w:type="dxa"/>
          </w:tcPr>
          <w:p w14:paraId="36C486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C605B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7A0A5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58BCD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DA87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067ED9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6610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AAA82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F5BB4A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C2D98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396A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99E07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017A0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B2DE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1BD3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C8D1B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4583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CCD2E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7DA2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EA27E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2266F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5D429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4360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C5194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809D7E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CABC2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4FD5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9FFE8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56875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36E3B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DC5B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08E0E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AF4C4E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B32CA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9A0D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AC2E2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A9DA5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929E0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A3A2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AED3F2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4E72C8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248219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E220F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B00E1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D05EDB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77E4B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1787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4BBD5A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7518668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4217C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A829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AC20F3" w14:textId="77777777" w:rsidR="00944C3D" w:rsidRDefault="00944C3D" w:rsidP="00944C3D">
      <w:pPr>
        <w:rPr>
          <w:rFonts w:ascii="Arial" w:hAnsi="Arial"/>
          <w:b/>
        </w:rPr>
      </w:pPr>
    </w:p>
    <w:p w14:paraId="677902D6" w14:textId="77777777" w:rsidR="00944C3D" w:rsidRDefault="00944C3D" w:rsidP="00944C3D">
      <w:pPr>
        <w:rPr>
          <w:rFonts w:ascii="Arial" w:hAnsi="Arial"/>
          <w:b/>
        </w:rPr>
      </w:pPr>
    </w:p>
    <w:p w14:paraId="286EAFA0" w14:textId="77777777" w:rsidR="00944C3D" w:rsidRDefault="00944C3D" w:rsidP="00944C3D">
      <w:pPr>
        <w:rPr>
          <w:rFonts w:ascii="Arial" w:hAnsi="Arial"/>
          <w:b/>
        </w:rPr>
      </w:pPr>
    </w:p>
    <w:p w14:paraId="39544579" w14:textId="77777777" w:rsidR="00944C3D" w:rsidRDefault="00944C3D" w:rsidP="00944C3D">
      <w:pPr>
        <w:rPr>
          <w:rFonts w:ascii="Arial" w:hAnsi="Arial"/>
          <w:b/>
        </w:rPr>
      </w:pPr>
    </w:p>
    <w:p w14:paraId="70F9FD3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517C88B2" w14:textId="77777777" w:rsidTr="00503750">
        <w:tc>
          <w:tcPr>
            <w:tcW w:w="2622" w:type="dxa"/>
            <w:vAlign w:val="center"/>
          </w:tcPr>
          <w:p w14:paraId="4173DAA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4992B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33771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0FCAC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4869E1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10596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E7633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7B3BB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551CEB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C6E7B6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19501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2CB067C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581F1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150DE0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0584B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5466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EC4A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EE79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B36A33D" w14:textId="77777777" w:rsidTr="00503750">
        <w:tc>
          <w:tcPr>
            <w:tcW w:w="2622" w:type="dxa"/>
            <w:vAlign w:val="center"/>
          </w:tcPr>
          <w:p w14:paraId="068ADB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80E92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021020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FB0C2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1B32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7AEA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8137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BF2891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A211F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3C4F7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65DDD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F9AA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12F8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C746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D06EC7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28156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6DC5F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F3EC5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3677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A48D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D55A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A263202" w14:textId="77777777" w:rsidTr="00503750">
        <w:tc>
          <w:tcPr>
            <w:tcW w:w="2622" w:type="dxa"/>
            <w:vAlign w:val="center"/>
          </w:tcPr>
          <w:p w14:paraId="4DA94E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326AF09" w14:textId="46E7793D" w:rsidR="00944C3D" w:rsidRPr="008C56AB" w:rsidRDefault="00851508" w:rsidP="00433DE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90604</w:t>
            </w:r>
          </w:p>
        </w:tc>
        <w:tc>
          <w:tcPr>
            <w:tcW w:w="1275" w:type="dxa"/>
            <w:vAlign w:val="center"/>
          </w:tcPr>
          <w:p w14:paraId="2E15D9D1" w14:textId="019292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751EFFC" w14:textId="6F1B42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D704DD8" w14:textId="5096C6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673342" w14:textId="1F513208" w:rsidR="00944C3D" w:rsidRPr="008C56AB" w:rsidRDefault="00851508" w:rsidP="00433DE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103536</w:t>
            </w:r>
          </w:p>
        </w:tc>
      </w:tr>
      <w:tr w:rsidR="0099716A" w:rsidRPr="00050529" w14:paraId="0771C60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65958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1C940F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72038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2F6A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1D8C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B629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304FFEE" w14:textId="77777777" w:rsidTr="00503750">
        <w:tc>
          <w:tcPr>
            <w:tcW w:w="2622" w:type="dxa"/>
            <w:vAlign w:val="center"/>
          </w:tcPr>
          <w:p w14:paraId="32C5D4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A705F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40043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276C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8074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1260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049A3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1DB0967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66024A8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A9E36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2AF27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47FB3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0F9B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D1F1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1CA5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EF76E1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0F18B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4D84D5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BF9D2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FC72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B306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FAEA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038CF1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54707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0F2E6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7F14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340D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FF8D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DFC9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0E2464F" w14:textId="77777777" w:rsidTr="00503750">
        <w:tc>
          <w:tcPr>
            <w:tcW w:w="2622" w:type="dxa"/>
            <w:vAlign w:val="center"/>
          </w:tcPr>
          <w:p w14:paraId="6E6E08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0E44A6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AA2B3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BA4A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D113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D448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1739DDB" w14:textId="77777777" w:rsidTr="00503750">
        <w:tc>
          <w:tcPr>
            <w:tcW w:w="2622" w:type="dxa"/>
            <w:vAlign w:val="center"/>
          </w:tcPr>
          <w:p w14:paraId="73B01B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6232A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E2AB1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E3BC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9C6CB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73A4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1475B6A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B7B99A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7FC24CE4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C0CD411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3307926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5A4930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A84BEE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02EC688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271D5C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4D149C6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42441D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DFEA535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3F37224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AC0CD19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188FBF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30729C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BA93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1A19B0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B654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FC848E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8460D7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C58F4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917272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B8CFD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8033B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B4D2CB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9B2E15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09DB1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826205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8F161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7CF5D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AEF39F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3B9B9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5033A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1DB1ED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D4A7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CCB63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B77250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5F1E4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3B316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2E2EB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689C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1915C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F6575E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F1A9E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4F3B1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49ABB9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5C755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338295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6225849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769B0E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A0F48D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4F4F3E6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B4574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5D84EB9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3259C9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19A58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8EFD0A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D1BA3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F556F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315790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B3E396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E1CFB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AEB2D8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1F0CF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2E236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3E1001B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463A1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415C1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F778C1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67F50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2FD8E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BA1E20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B304EB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74859E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DAEFA0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CBB582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15B3AB94" w14:textId="77777777" w:rsidTr="00503750">
        <w:tc>
          <w:tcPr>
            <w:tcW w:w="2835" w:type="dxa"/>
            <w:vAlign w:val="center"/>
          </w:tcPr>
          <w:p w14:paraId="1A30C5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5C178A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E3155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15B5E3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DE1D4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B98F3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DBCF52B" w14:textId="77777777" w:rsidTr="00503750">
        <w:tc>
          <w:tcPr>
            <w:tcW w:w="2835" w:type="dxa"/>
            <w:vAlign w:val="center"/>
          </w:tcPr>
          <w:p w14:paraId="28CA12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B43DB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5B82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A3AF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8EAD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B39D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242F95" w14:textId="77777777" w:rsidTr="00503750">
        <w:tc>
          <w:tcPr>
            <w:tcW w:w="2835" w:type="dxa"/>
            <w:vAlign w:val="center"/>
          </w:tcPr>
          <w:p w14:paraId="251635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FFF44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02A5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92A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05B9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B9DB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BA2DDA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6C421D1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3F6259B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18860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DB0F3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E2915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ED5A9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7731674" w14:textId="77777777" w:rsidTr="00503750">
        <w:tc>
          <w:tcPr>
            <w:tcW w:w="2835" w:type="dxa"/>
            <w:vAlign w:val="center"/>
          </w:tcPr>
          <w:p w14:paraId="377DBE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E0487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C5CC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5104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2DBB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C4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138F9A" w14:textId="77777777" w:rsidTr="00503750">
        <w:tc>
          <w:tcPr>
            <w:tcW w:w="2835" w:type="dxa"/>
            <w:vAlign w:val="center"/>
          </w:tcPr>
          <w:p w14:paraId="15314E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FA93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083F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75F7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AED2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CA75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EB1353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678ECC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8203C0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A9E5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8987B5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2820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781C85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A86410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F513E6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1AD3DA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7D94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C294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D081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F1F0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B13C07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FCB321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29B4C62F" w14:textId="77777777" w:rsidTr="00503750">
        <w:tc>
          <w:tcPr>
            <w:tcW w:w="2552" w:type="dxa"/>
            <w:shd w:val="clear" w:color="auto" w:fill="auto"/>
            <w:vAlign w:val="center"/>
          </w:tcPr>
          <w:p w14:paraId="714D008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321B38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961DB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A39BC3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3F71A3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BFE4A8A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1723C0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1A1CC3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724FB4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0C8B8B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F625FB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DBB4C10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57E7B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04C494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9A3231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287344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7EE583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561D4FC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53492D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70DF333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CF27D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DCE1B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FADEC72" w14:textId="77777777" w:rsidTr="00503750">
        <w:tc>
          <w:tcPr>
            <w:tcW w:w="4395" w:type="dxa"/>
            <w:vMerge/>
          </w:tcPr>
          <w:p w14:paraId="2D37AFF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C655D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7CC9C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6E8301C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E54A6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093F5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749024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FAE1B3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48A7A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F85139B" w14:textId="6ECC3EAF" w:rsidR="00944C3D" w:rsidRPr="008C56AB" w:rsidRDefault="00944C3D" w:rsidP="005E4B87">
            <w:pPr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F4E08A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556CA7D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7556402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8E8F796" w14:textId="0922DCB5" w:rsidR="00944C3D" w:rsidRPr="008C56AB" w:rsidRDefault="00944C3D" w:rsidP="005E4B8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C6EE5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3C935C2" w14:textId="77777777" w:rsidTr="00503750">
        <w:tc>
          <w:tcPr>
            <w:tcW w:w="4395" w:type="dxa"/>
            <w:vAlign w:val="center"/>
          </w:tcPr>
          <w:p w14:paraId="1DA30D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1346FDB8" w14:textId="6AA34862" w:rsidR="00944C3D" w:rsidRPr="008C56AB" w:rsidRDefault="00944C3D" w:rsidP="005E4B87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5803DA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7CFE70D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9203F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052C0E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6459E2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2D1AE8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DDFA4C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47C06172" w14:textId="681F779B" w:rsidR="00944C3D" w:rsidRPr="008C56AB" w:rsidRDefault="00944C3D" w:rsidP="004C6D25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A672A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691208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120F1A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47E30BCD" w14:textId="52DB5C96" w:rsidR="00944C3D" w:rsidRPr="008C56AB" w:rsidRDefault="00851508" w:rsidP="005E4B87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52126</w:t>
            </w:r>
          </w:p>
        </w:tc>
        <w:tc>
          <w:tcPr>
            <w:tcW w:w="2835" w:type="dxa"/>
            <w:vAlign w:val="center"/>
          </w:tcPr>
          <w:p w14:paraId="6C488E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89966CE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3009DA8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07DE0DB9" w14:textId="77777777" w:rsidTr="00503750">
        <w:tc>
          <w:tcPr>
            <w:tcW w:w="4395" w:type="dxa"/>
            <w:vAlign w:val="center"/>
          </w:tcPr>
          <w:p w14:paraId="05116A4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0825E0B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02B4AB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21274F65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6CC1315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A8FE81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DC6DD5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D432B95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7C1D8C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4B3C1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F1FAD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740791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64EBA84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3FA297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B8CE5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D87896D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F72325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2B02C672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483C0C8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5B949F9F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03B0137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4E748E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7E4476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FBC891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EE48B5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0C1EA1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49981B6" w14:textId="77777777" w:rsidTr="00503750">
        <w:tc>
          <w:tcPr>
            <w:tcW w:w="1843" w:type="dxa"/>
            <w:vAlign w:val="center"/>
          </w:tcPr>
          <w:p w14:paraId="7A3F10C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073B5F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5219124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26DE510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9D77EB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B241D8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38D739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0F0EE00E" w14:textId="77777777" w:rsidTr="00503750">
        <w:tc>
          <w:tcPr>
            <w:tcW w:w="1843" w:type="dxa"/>
            <w:vAlign w:val="center"/>
          </w:tcPr>
          <w:p w14:paraId="401212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06F2E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085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60019E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CEE0C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35EBD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49FBC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DE610E8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8B627F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F2909E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46C9E9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0D7E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EA94E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03F05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B098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61DBD40" w14:textId="77777777" w:rsidTr="00503750">
        <w:tc>
          <w:tcPr>
            <w:tcW w:w="1843" w:type="dxa"/>
            <w:vAlign w:val="center"/>
          </w:tcPr>
          <w:p w14:paraId="7E2389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3457DE2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9F1CC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C39077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2E01C3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A889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EB6CE8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69D81AD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DF220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CD6EAE7" w14:textId="77777777" w:rsidR="00944C3D" w:rsidRPr="00E05001" w:rsidRDefault="005E4B87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3BFE96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E1A7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BE3363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A37A41" w14:textId="6D82676A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895D1C7" w14:textId="3EC63BBA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199CC17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384C78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7E66AC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D9BB9C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A33AEF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BCBE3C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EDAC3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F4CE4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437497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80A8CD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79E44EDA" w14:textId="77777777" w:rsidTr="00503750">
        <w:trPr>
          <w:trHeight w:val="664"/>
        </w:trPr>
        <w:tc>
          <w:tcPr>
            <w:tcW w:w="3372" w:type="dxa"/>
          </w:tcPr>
          <w:p w14:paraId="27CABA7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75FEFA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6788DC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09C850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6B2048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66532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4A33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A2C39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FA722AB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9E9F9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23D4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618AC5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4357FE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37855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72ED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5277651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4B9805D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222484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05F2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EEB99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5F2EB74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33F75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8C21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ED4CD88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753B51F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1582E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EE16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4DD9B71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4A1315E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33FAD22D" w14:textId="77777777" w:rsidTr="00503750">
        <w:tc>
          <w:tcPr>
            <w:tcW w:w="2835" w:type="dxa"/>
            <w:vAlign w:val="center"/>
          </w:tcPr>
          <w:p w14:paraId="56EFAB8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39445B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A4357F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493954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CD35F4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5C2584E" w14:textId="77777777" w:rsidTr="00503750">
        <w:tc>
          <w:tcPr>
            <w:tcW w:w="2835" w:type="dxa"/>
          </w:tcPr>
          <w:p w14:paraId="385DE8B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05B531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34691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3768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9A478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5F76E4" w14:textId="77777777" w:rsidTr="00503750">
        <w:tc>
          <w:tcPr>
            <w:tcW w:w="2835" w:type="dxa"/>
          </w:tcPr>
          <w:p w14:paraId="0BC26C6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CC44F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309D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04C3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7CBE0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ED84BBB" w14:textId="77777777" w:rsidTr="00503750">
        <w:tc>
          <w:tcPr>
            <w:tcW w:w="2835" w:type="dxa"/>
          </w:tcPr>
          <w:p w14:paraId="7060E1B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FBF2D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44063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3B0E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9BA3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9A5026C" w14:textId="77777777" w:rsidTr="00503750">
        <w:tc>
          <w:tcPr>
            <w:tcW w:w="2835" w:type="dxa"/>
            <w:vAlign w:val="center"/>
          </w:tcPr>
          <w:p w14:paraId="2ADE304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8F005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09AE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81D4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D1F4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8246C35" w14:textId="77777777" w:rsidTr="00503750">
        <w:tc>
          <w:tcPr>
            <w:tcW w:w="2835" w:type="dxa"/>
            <w:vAlign w:val="center"/>
          </w:tcPr>
          <w:p w14:paraId="1A5A8DB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EFBDD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733B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C3D2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D7337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3497162" w14:textId="77777777" w:rsidTr="00503750">
        <w:tc>
          <w:tcPr>
            <w:tcW w:w="2835" w:type="dxa"/>
          </w:tcPr>
          <w:p w14:paraId="2858174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681D9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830E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E234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50EC9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D1F1781" w14:textId="77777777" w:rsidTr="00503750">
        <w:tc>
          <w:tcPr>
            <w:tcW w:w="2835" w:type="dxa"/>
          </w:tcPr>
          <w:p w14:paraId="138F9DD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07A7D1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2D0B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72977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CE8E1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2699768" w14:textId="77777777" w:rsidTr="00503750">
        <w:tc>
          <w:tcPr>
            <w:tcW w:w="2835" w:type="dxa"/>
          </w:tcPr>
          <w:p w14:paraId="0CD5985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794116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11637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C6AA3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21533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7E218F2" w14:textId="77777777" w:rsidR="00944C3D" w:rsidRDefault="00944C3D" w:rsidP="00944C3D">
      <w:pPr>
        <w:rPr>
          <w:rFonts w:ascii="Arial" w:hAnsi="Arial"/>
          <w:b/>
        </w:rPr>
      </w:pPr>
    </w:p>
    <w:p w14:paraId="27E3D42D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4A0C7C4B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A4F937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09DA3E1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48DA33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8BC710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10488B1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0CB1D7B" w14:textId="77777777" w:rsidTr="00503750">
        <w:trPr>
          <w:trHeight w:val="443"/>
        </w:trPr>
        <w:tc>
          <w:tcPr>
            <w:tcW w:w="2560" w:type="dxa"/>
          </w:tcPr>
          <w:p w14:paraId="5C09370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89072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87C5E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63170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1C795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65BFD4C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B36FE7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7CD85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2940B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48466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6675C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879D17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210FDE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40E9C1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2ADDD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31056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4C5D4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D22A25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1A225E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49562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1EE5A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00445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EF020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4BA58AB" w14:textId="77777777" w:rsidR="00944C3D" w:rsidRDefault="00944C3D" w:rsidP="00944C3D">
      <w:pPr>
        <w:rPr>
          <w:rFonts w:ascii="Arial" w:hAnsi="Arial"/>
          <w:b/>
        </w:rPr>
      </w:pPr>
    </w:p>
    <w:p w14:paraId="1BE85E08" w14:textId="77777777" w:rsidR="00944C3D" w:rsidRDefault="00944C3D" w:rsidP="00944C3D">
      <w:pPr>
        <w:rPr>
          <w:rFonts w:ascii="Arial" w:hAnsi="Arial"/>
          <w:b/>
        </w:rPr>
      </w:pPr>
    </w:p>
    <w:p w14:paraId="3C6C1E7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1AD89E1C" w14:textId="77777777" w:rsidR="00944C3D" w:rsidRDefault="00944C3D" w:rsidP="00944C3D">
      <w:pPr>
        <w:rPr>
          <w:rFonts w:ascii="Arial" w:hAnsi="Arial"/>
          <w:b/>
        </w:rPr>
      </w:pPr>
    </w:p>
    <w:p w14:paraId="03364F7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45553B56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5938A6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183098A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1B5C773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6E14BA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1D236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87BC1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EBE55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712137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C206A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29A4E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4CF12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468025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82F0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9416C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DFED6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52E1F6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578099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ABBD6EA" w14:textId="77777777" w:rsidTr="00503750">
        <w:trPr>
          <w:trHeight w:val="677"/>
        </w:trPr>
        <w:tc>
          <w:tcPr>
            <w:tcW w:w="3358" w:type="dxa"/>
          </w:tcPr>
          <w:p w14:paraId="591599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2CA669C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734AC1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49D6DB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33084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575B1D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D7821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E60F6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68648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688F23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6458A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79082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8EA96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AA608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EA23F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C2B09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B3ABE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7ADD1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242CD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2CCFD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2FD646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E018B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C45FD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EF7BA6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62F10A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69F89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17C05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7676A9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5701FA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52656EC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97B47E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983050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8EE50E2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858BF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FBE77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1000AE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9A1EB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3C17D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6FDC539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9B00A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1871A0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083F74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1B1EA8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180374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ED59BF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3A7EE2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3CE737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2311A9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0D6C63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45BB17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0D3AE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3CFE0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8D166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8AAF1A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CB30C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3BEBAE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B811E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919EB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A6C3A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51135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02D57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2A868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B81D67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F0DC8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ED3DF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13CB9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776F48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98FCD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CDC43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77670F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5D993E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7F6F7C0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170B86F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3044A1B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3FCE55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6E3A77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88B3C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0A158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8C3B4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55038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69B81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6BF2C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F1053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A1887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87616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4540BA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F35C3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529A7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BFC056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E6937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5835B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32C4B6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AFC02D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10512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A9DB4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B14C89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1D21C7A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3628BB16" w14:textId="77777777" w:rsidTr="00503750">
        <w:tc>
          <w:tcPr>
            <w:tcW w:w="3686" w:type="dxa"/>
            <w:vAlign w:val="center"/>
          </w:tcPr>
          <w:p w14:paraId="049B661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8A7434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3CE233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5D4B83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39DFB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ED4CC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4A76B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5BDFEC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CACDD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EC582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A2197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F26D2C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4E362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57AB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84E4E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694E666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F70F84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BF2A44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957B02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40D542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61A480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E625EC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6EDA760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DEF72F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199871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949BC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CE203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5BA92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E45A2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9E100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7E126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C27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662CA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D6481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3CB25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36C00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F17D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7CCE20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A0735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19E3F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4230CB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176988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DC526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F5858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5682C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2E424D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5666BC7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F1B064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5418E0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5EF383F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7E6ECD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ACDBB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19262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A0F6E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11884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4A36D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FA78A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62D9A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E9931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47AD8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4F2ED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6947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6E93A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0D99E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79F18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8B0E7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623D87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8353DA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AB6495D" w14:textId="77777777" w:rsidR="00944C3D" w:rsidRDefault="00944C3D" w:rsidP="00944C3D">
      <w:pPr>
        <w:rPr>
          <w:sz w:val="22"/>
          <w:szCs w:val="22"/>
        </w:rPr>
      </w:pPr>
    </w:p>
    <w:p w14:paraId="2E294ABB" w14:textId="77777777" w:rsidR="00944C3D" w:rsidRDefault="00944C3D" w:rsidP="00944C3D">
      <w:pPr>
        <w:rPr>
          <w:sz w:val="22"/>
          <w:szCs w:val="22"/>
        </w:rPr>
      </w:pPr>
    </w:p>
    <w:p w14:paraId="0124A88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661E62E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4C87A2F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3A042BA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0C541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6D02610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501FC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63A4329D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FDF188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CBD2F6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00D0C1B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471D611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D36A68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49F40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C8564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8A33E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E2E2DC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5C9E2E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B666D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FE0EDE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7F7002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9CD0D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A9BA3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C5D886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31329A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131E6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25545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EDDB45C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B45FAE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6B67D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1F6A9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F65F6F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A5CE37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88E64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9BEFF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0A91A8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55C10F04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A69F4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DDF63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82CA5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999CF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52C9CDF5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2A27611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3C53D8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0D6FD8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0A70B2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2EF11A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88473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C4290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D5ABBC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364AD7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285E97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FEE8B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90AE26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CE1E97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1C6CB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27FB9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F9E176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19B5D7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05D30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21AF7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738E7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EF5724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92F26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0D1BE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815975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12E7F5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FD736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E5EDB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364BD86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F5C4A1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293FC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23842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C7A3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D2C68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C181007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22B993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A2719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BEC325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5F547CA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3E603E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3EFEFAFF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56EFE59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48EE8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F4D013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EDF207F" w14:textId="77777777" w:rsidR="00944C3D" w:rsidRPr="003607F0" w:rsidRDefault="00944C3D" w:rsidP="00944C3D"/>
    <w:p w14:paraId="30EE9FCC" w14:textId="77777777" w:rsidR="00F47675" w:rsidRPr="00944C3D" w:rsidRDefault="00F47675" w:rsidP="00944C3D"/>
    <w:sectPr w:rsidR="00F47675" w:rsidRPr="00944C3D" w:rsidSect="00DF1A39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589A6" w14:textId="77777777" w:rsidR="00DF1A39" w:rsidRDefault="00DF1A39">
      <w:r>
        <w:separator/>
      </w:r>
    </w:p>
  </w:endnote>
  <w:endnote w:type="continuationSeparator" w:id="0">
    <w:p w14:paraId="7E338FD1" w14:textId="77777777" w:rsidR="00DF1A39" w:rsidRDefault="00DF1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BAE12" w14:textId="77777777" w:rsidR="00433DEC" w:rsidRDefault="00433DEC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2D119FA6" w14:textId="77777777" w:rsidR="00433DEC" w:rsidRDefault="00433DEC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A0FB7" w14:textId="77777777" w:rsidR="00433DEC" w:rsidRDefault="00433DEC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0A99984" w14:textId="77777777" w:rsidR="00433DEC" w:rsidRDefault="00433DEC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401AB" w14:textId="77777777" w:rsidR="00433DEC" w:rsidRPr="00010D38" w:rsidRDefault="00433DEC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70D0EC20" w14:textId="77777777" w:rsidR="00433DEC" w:rsidRDefault="00433DEC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74AA8" w14:textId="77777777" w:rsidR="00DF1A39" w:rsidRDefault="00DF1A39">
      <w:r>
        <w:separator/>
      </w:r>
    </w:p>
  </w:footnote>
  <w:footnote w:type="continuationSeparator" w:id="0">
    <w:p w14:paraId="232152E9" w14:textId="77777777" w:rsidR="00DF1A39" w:rsidRDefault="00DF1A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355147">
    <w:abstractNumId w:val="13"/>
  </w:num>
  <w:num w:numId="2" w16cid:durableId="476340140">
    <w:abstractNumId w:val="17"/>
  </w:num>
  <w:num w:numId="3" w16cid:durableId="1777746136">
    <w:abstractNumId w:val="8"/>
  </w:num>
  <w:num w:numId="4" w16cid:durableId="1023243968">
    <w:abstractNumId w:val="7"/>
  </w:num>
  <w:num w:numId="5" w16cid:durableId="79193960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734555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8753929">
    <w:abstractNumId w:val="20"/>
  </w:num>
  <w:num w:numId="8" w16cid:durableId="50200619">
    <w:abstractNumId w:val="10"/>
  </w:num>
  <w:num w:numId="9" w16cid:durableId="8801950">
    <w:abstractNumId w:val="0"/>
  </w:num>
  <w:num w:numId="10" w16cid:durableId="208419149">
    <w:abstractNumId w:val="19"/>
  </w:num>
  <w:num w:numId="11" w16cid:durableId="2082675301">
    <w:abstractNumId w:val="6"/>
  </w:num>
  <w:num w:numId="12" w16cid:durableId="1518469261">
    <w:abstractNumId w:val="9"/>
  </w:num>
  <w:num w:numId="13" w16cid:durableId="132606233">
    <w:abstractNumId w:val="12"/>
  </w:num>
  <w:num w:numId="14" w16cid:durableId="788737919">
    <w:abstractNumId w:val="15"/>
  </w:num>
  <w:num w:numId="15" w16cid:durableId="953245670">
    <w:abstractNumId w:val="14"/>
  </w:num>
  <w:num w:numId="16" w16cid:durableId="435831555">
    <w:abstractNumId w:val="2"/>
  </w:num>
  <w:num w:numId="17" w16cid:durableId="2119640046">
    <w:abstractNumId w:val="4"/>
  </w:num>
  <w:num w:numId="18" w16cid:durableId="1069620797">
    <w:abstractNumId w:val="11"/>
  </w:num>
  <w:num w:numId="19" w16cid:durableId="555094417">
    <w:abstractNumId w:val="5"/>
  </w:num>
  <w:num w:numId="20" w16cid:durableId="605045966">
    <w:abstractNumId w:val="18"/>
  </w:num>
  <w:num w:numId="21" w16cid:durableId="1163470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33DEC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C6D25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B87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8D4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51508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1A39"/>
    <w:rsid w:val="00DF1C46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67EC72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DD096-9D49-4D2C-900B-29B2561BD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5256</Words>
  <Characters>29965</Characters>
  <Application>Microsoft Office Word</Application>
  <DocSecurity>0</DocSecurity>
  <Lines>249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2024-03-21T12:57:00Z</dcterms:created>
  <dcterms:modified xsi:type="dcterms:W3CDTF">2024-03-21T12:57:00Z</dcterms:modified>
</cp:coreProperties>
</file>