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AB130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4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C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2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6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E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4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B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E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2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4B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6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B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6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6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F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317E9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EE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EB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05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5B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0D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C5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F6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AD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2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10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3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56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9B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31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2C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31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B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37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AE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C2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6D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94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6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1C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30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E9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E1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7A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B7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29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D4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7A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7B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74E4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20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35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7E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99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B7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AA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84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BE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0D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E23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8C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59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5D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2F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B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7C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2D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94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D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40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61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8A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18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3F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E4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F4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E5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9A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E3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00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E5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F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39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5B72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0F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79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14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03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3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4B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4D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40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8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30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4D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BD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1E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34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14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84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D4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2B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BD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3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1A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40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9B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B4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E5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7C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0C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6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9E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28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92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7F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16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526D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7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D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486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42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66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C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4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B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2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2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9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7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8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86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B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4E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BD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0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0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E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24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C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C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2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1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B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6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C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D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4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B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A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8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D9C26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8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6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3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E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6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A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D0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F7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F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19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C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8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1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2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B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1F2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A9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5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3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2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B5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4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4DD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7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B1B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4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C8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F4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64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F8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1F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CF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1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56D49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71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B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0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D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009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5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B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E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3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4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F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7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A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B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9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A235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8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3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D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2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6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7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0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0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94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5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8E1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4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1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4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A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9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6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87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5D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6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829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5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2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9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A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3B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F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B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D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709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A2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D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B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5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E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8B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D5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D2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629397" w14:textId="4643D50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C6D25">
              <w:rPr>
                <w:rFonts w:ascii="Arial" w:hAnsi="Arial"/>
                <w:lang w:eastAsia="sk-SK"/>
              </w:rPr>
              <w:t>2</w:t>
            </w:r>
            <w:r w:rsidR="0085150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C3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CF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90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EA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D21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479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7A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A3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9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B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F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A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3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5687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2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44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A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3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DCD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94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32C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6556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D753205" wp14:editId="240CCCA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CAA7C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21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A8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50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87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86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D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7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4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A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E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C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3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21DF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38C6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8E9B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C9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A13C630" wp14:editId="03A6D6A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EA6848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285E637" wp14:editId="55DD972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ED28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FBD44F" wp14:editId="480CB63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95EBDB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AB620F6" wp14:editId="281B48D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8E967" w14:textId="77777777" w:rsidR="00433DEC" w:rsidRDefault="007938D4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9C576C2" wp14:editId="6769BB7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FD67C4" w14:textId="4A6DB495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C6D2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508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C576C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CFD67C4" w14:textId="4A6DB495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C6D2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508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E4A30B4" wp14:editId="5F3B4D1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2D90C" w14:textId="69434D8C" w:rsidR="00433DEC" w:rsidRDefault="00433DEC" w:rsidP="00944C3D">
                                  <w:r>
                                    <w:t>20</w:t>
                                  </w:r>
                                  <w:r w:rsidR="004C6D25">
                                    <w:t>2</w:t>
                                  </w:r>
                                  <w:r w:rsidR="00851508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4A30B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342D90C" w14:textId="69434D8C" w:rsidR="00433DEC" w:rsidRDefault="00433DEC" w:rsidP="00944C3D">
                            <w:r>
                              <w:t>20</w:t>
                            </w:r>
                            <w:r w:rsidR="004C6D25">
                              <w:t>2</w:t>
                            </w:r>
                            <w:r w:rsidR="00851508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0A6F0A" wp14:editId="08527EC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154131" w14:textId="77777777" w:rsidR="00433DEC" w:rsidRDefault="007938D4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D80F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C4600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A484A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FD5FE84" wp14:editId="2F92071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731E3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0264277" wp14:editId="26D08B8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DF7132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865C2B" wp14:editId="228A9D1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24669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AB92910" wp14:editId="6C691D0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ECA39" w14:textId="00BADC44" w:rsidR="00433DEC" w:rsidRDefault="00433DEC" w:rsidP="00944C3D">
                                  <w:r>
                                    <w:t>20</w:t>
                                  </w:r>
                                  <w:r w:rsidR="004C6D25">
                                    <w:t>2</w:t>
                                  </w:r>
                                  <w:r w:rsidR="0085150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9291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ECECA39" w14:textId="00BADC44" w:rsidR="00433DEC" w:rsidRDefault="00433DEC" w:rsidP="00944C3D">
                            <w:r>
                              <w:t>20</w:t>
                            </w:r>
                            <w:r w:rsidR="004C6D25">
                              <w:t>2</w:t>
                            </w:r>
                            <w:r w:rsidR="0085150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78AB989" wp14:editId="3FFC6E2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9807B" w14:textId="77777777" w:rsidR="00433DEC" w:rsidRDefault="007938D4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21A762E" wp14:editId="5C349C6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C1302" w14:textId="4A261DD0" w:rsidR="00433DEC" w:rsidRDefault="00433DEC" w:rsidP="00944C3D">
                                  <w:r>
                                    <w:t>20</w:t>
                                  </w:r>
                                  <w:r w:rsidR="004C6D25">
                                    <w:t>2</w:t>
                                  </w:r>
                                  <w:r w:rsidR="0085150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A762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5EC1302" w14:textId="4A261DD0" w:rsidR="00433DEC" w:rsidRDefault="00433DEC" w:rsidP="00944C3D">
                            <w:r>
                              <w:t>20</w:t>
                            </w:r>
                            <w:r w:rsidR="004C6D25">
                              <w:t>2</w:t>
                            </w:r>
                            <w:r w:rsidR="0085150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60DF27" wp14:editId="445DBCC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A8EEB" w14:textId="77777777" w:rsidR="00433DEC" w:rsidRDefault="007938D4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8280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78FE7B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C32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9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DE34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2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9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2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3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6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B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9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7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4F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D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29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C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8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CA4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0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BF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25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0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0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7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2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8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3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A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4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4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A6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0E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EA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CD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0F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AC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E0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A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3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4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E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6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8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3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9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CD37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0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E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4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D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B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BA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A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2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0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D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FE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4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A7E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6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B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7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513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65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C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CE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1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A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2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C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4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3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2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B2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0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8CA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3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C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5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A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A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7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2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3F9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3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3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D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60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6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3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7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C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3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4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0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35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6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8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6A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7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FB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478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598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96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FAA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D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06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24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2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CC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68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A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B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27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7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E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8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D9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BD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2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6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E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69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0F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3C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1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964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3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B4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BB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C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7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B20D1F2" wp14:editId="15232A1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4986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D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B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A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F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6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E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A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C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E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0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33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21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91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0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5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8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8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B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6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0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6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7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D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B8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3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5C2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250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1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11E9BB" wp14:editId="274061B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7A92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D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B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6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B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F12E20" wp14:editId="1E8371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630CF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A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33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0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B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9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CB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D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6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F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6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8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14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ACD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6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450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643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A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64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4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44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D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69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1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4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F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4E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8D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1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6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49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1D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0FB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39320D6" wp14:editId="2E5F73A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BEF14C" w14:textId="3E19A52D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4C6D25">
                                    <w:rPr>
                                      <w:rFonts w:ascii="Arial" w:hAnsi="Arial" w:cs="Arial"/>
                                    </w:rPr>
                                    <w:t>Domov 2754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9320D6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EBEF14C" w14:textId="3E19A52D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4C6D25">
                              <w:rPr>
                                <w:rFonts w:ascii="Arial" w:hAnsi="Arial" w:cs="Arial"/>
                              </w:rPr>
                              <w:t>Domov 2754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4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F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F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7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D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9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8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3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C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5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4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DC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B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2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8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08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5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6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D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A00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D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FF75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538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F64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0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2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6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6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F1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8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0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E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3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B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E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2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1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7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9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E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5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C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D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56E3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ED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E5AE0F" wp14:editId="6C5332B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57AD5" w14:textId="03C755B9" w:rsidR="00433DEC" w:rsidRPr="00391121" w:rsidRDefault="004C6D2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Gen.Svobodu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E5AE0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5D57AD5" w14:textId="03C755B9" w:rsidR="00433DEC" w:rsidRPr="00391121" w:rsidRDefault="004C6D2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Gen.Svobodu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459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8C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7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2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C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9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7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9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B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4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7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3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6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ECE6CD4" wp14:editId="6031D7B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535BE" w14:textId="34FF0847" w:rsidR="00433DEC" w:rsidRDefault="00433DEC" w:rsidP="00944C3D">
                                  <w:r>
                                    <w:t>27</w:t>
                                  </w:r>
                                  <w:r w:rsidR="004C6D25">
                                    <w:t>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E6CD4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21535BE" w14:textId="34FF0847" w:rsidR="00433DEC" w:rsidRDefault="00433DEC" w:rsidP="00944C3D">
                            <w:r>
                              <w:t>27</w:t>
                            </w:r>
                            <w:r w:rsidR="004C6D25">
                              <w:t>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73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1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381E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2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7D0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C2D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EB1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F5726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32D1AA9" wp14:editId="2464B26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E761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1D7170" wp14:editId="7295A2D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A5A6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5A31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2C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5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4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282E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9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A1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195D591" wp14:editId="1C2F216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686D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D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39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0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B4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EE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95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7E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61AB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80345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7220EEA" wp14:editId="50A3095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2140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909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E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B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6C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5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6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D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7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699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0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FB03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B75A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0975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9A927E5" wp14:editId="096C29E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DA6015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E26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B84A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1E4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4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3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68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2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33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F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C4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F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45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6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FC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9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1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F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0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E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6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8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6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343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711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453437" w14:textId="0502F38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C6D25">
              <w:rPr>
                <w:rFonts w:ascii="Arial" w:hAnsi="Arial"/>
                <w:lang w:eastAsia="sk-SK"/>
              </w:rPr>
              <w:t>17.3.202</w:t>
            </w:r>
            <w:r w:rsidR="00851508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F0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FD3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82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DD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52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12F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AB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5C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D5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4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FE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1B66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446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3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2F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2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044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211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2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DE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260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E7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34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3E8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E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04D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6F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69E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F0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F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B8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0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F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AF0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52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A80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70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944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63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73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0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FC0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2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BD77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3FE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DA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8ED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C9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81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1A9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2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6EE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AD0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8C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C8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FD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3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02D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F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D47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A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21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CE0B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86C7D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AD75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8AF6E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2FDA6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DBA3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11A5D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A12E9D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CE1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593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3C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A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B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D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9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2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B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2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8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0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3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3D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F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6AF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BB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1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1DB06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AA4BCFC" w14:textId="77777777" w:rsidR="00944C3D" w:rsidRDefault="00944C3D" w:rsidP="00944C3D">
      <w:pPr>
        <w:rPr>
          <w:rFonts w:ascii="Arial" w:hAnsi="Arial"/>
        </w:rPr>
      </w:pPr>
    </w:p>
    <w:p w14:paraId="4CF2ED0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E7D264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233273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F757C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34E6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7F881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4E0354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940A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62F8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EE0F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39A40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6A06BE" w14:textId="0D52C982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Ševčíková  Lucia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691885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28E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E9EC0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AD7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D786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7350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EFCCE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1100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926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2E1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943E5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285E9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CC13ED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C9487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14ED6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2E546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C845F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E3187D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36601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8A92EA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A11F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DC2F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AFFF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B3076C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6F0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67BAD6C" w14:textId="4B69EB86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1B8D783" w14:textId="16F13A8B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7225AC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4AC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095161" w14:textId="478DD72E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83E62E" w14:textId="2784D41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36FAE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01B6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BF3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CAB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61EC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1439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5A19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9E2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C662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C15F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89C0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4AA80D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C1E3E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56787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593BF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15D289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DEA66B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728598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287BE44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3F112E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98FFA1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26F91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D380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9AE2A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3DF16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37AB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0F1F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395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1177C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07F8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350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B1E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383F4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2C8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CA00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185D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E130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1951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4F1A5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B202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40578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DA6D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9A25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8AFE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396434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44D6B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92ED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41E5C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BC76D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B27A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61485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C462F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9DA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B3DE4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07EC8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AD0CD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71C2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3F5F1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842AD8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4311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98EB5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2D880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6B35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AD3E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07C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89B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173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7C6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DE86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405C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1DD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900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772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9725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E0E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35C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520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D8B0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4602A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DA4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6C8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A97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0EA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05A3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DFE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5C4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FE0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5C4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6234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91164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C10B8A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8879E4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CEEC1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E433A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4371A3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F489D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59C8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6D26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F1A3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C7287D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CECA40C" w14:textId="77777777" w:rsidTr="00503750">
        <w:tc>
          <w:tcPr>
            <w:tcW w:w="2302" w:type="dxa"/>
            <w:vAlign w:val="center"/>
          </w:tcPr>
          <w:p w14:paraId="60D330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0F106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98C0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CDE3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B70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FA0F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C7EB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3AF7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0E61F7B" w14:textId="77777777" w:rsidTr="00503750">
        <w:tc>
          <w:tcPr>
            <w:tcW w:w="15593" w:type="dxa"/>
            <w:gridSpan w:val="8"/>
            <w:vAlign w:val="center"/>
          </w:tcPr>
          <w:p w14:paraId="5D5E2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D956CF" w14:textId="77777777" w:rsidTr="00503750">
        <w:tc>
          <w:tcPr>
            <w:tcW w:w="2302" w:type="dxa"/>
            <w:vAlign w:val="center"/>
          </w:tcPr>
          <w:p w14:paraId="17527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DCD2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74F4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17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1F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06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91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5CB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F65E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E43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56EB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83FF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0B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F4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18E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B6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6EF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634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F45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59C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67C3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8EB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F06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66B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C4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BB5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877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F97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FBECC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5B74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D571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640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580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DA95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AB9C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D433B7" w14:textId="77777777" w:rsidTr="00503750">
        <w:tc>
          <w:tcPr>
            <w:tcW w:w="2302" w:type="dxa"/>
            <w:vAlign w:val="center"/>
          </w:tcPr>
          <w:p w14:paraId="310A5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EB7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915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CB4D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2FD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4B9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4B1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AA4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27429" w14:textId="77777777" w:rsidTr="00503750">
        <w:tc>
          <w:tcPr>
            <w:tcW w:w="15593" w:type="dxa"/>
            <w:gridSpan w:val="8"/>
            <w:vAlign w:val="center"/>
          </w:tcPr>
          <w:p w14:paraId="5BD09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01F9338" w14:textId="77777777" w:rsidTr="00503750">
        <w:tc>
          <w:tcPr>
            <w:tcW w:w="2302" w:type="dxa"/>
            <w:vAlign w:val="center"/>
          </w:tcPr>
          <w:p w14:paraId="1AFF35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A778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BC3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B4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49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12F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3F7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74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011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5F9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291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A7B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12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3A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8F4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046E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0D6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556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E77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3AB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439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1E9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9A3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C5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A91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33A2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FBAD9" w14:textId="77777777" w:rsidTr="00503750">
        <w:tc>
          <w:tcPr>
            <w:tcW w:w="2302" w:type="dxa"/>
            <w:vAlign w:val="center"/>
          </w:tcPr>
          <w:p w14:paraId="0D2ED5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C9EC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932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4B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A9C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574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C0E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5E4E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19127" w14:textId="77777777" w:rsidTr="00503750">
        <w:tc>
          <w:tcPr>
            <w:tcW w:w="15593" w:type="dxa"/>
            <w:gridSpan w:val="8"/>
            <w:vAlign w:val="center"/>
          </w:tcPr>
          <w:p w14:paraId="6CAFD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27F43C" w14:textId="77777777" w:rsidTr="00503750">
        <w:tc>
          <w:tcPr>
            <w:tcW w:w="2302" w:type="dxa"/>
            <w:vAlign w:val="center"/>
          </w:tcPr>
          <w:p w14:paraId="6FCA6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EADE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68B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F8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D82F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121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A7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472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1851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9D17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6CCE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461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ECC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2F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54A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A4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8E4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8B11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9BB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E9AA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4A2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BE5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A4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E3F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61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496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0FB0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95EF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2B43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C6F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24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F4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BF5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0F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7B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72DF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8B7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D56D8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5C4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EBF1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92D1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D76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6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EA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17C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42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F34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D74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224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4999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18E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A7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FA5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1C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0A4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FB43A6" w14:textId="77777777" w:rsidR="00944C3D" w:rsidRDefault="00944C3D" w:rsidP="00944C3D">
      <w:pPr>
        <w:rPr>
          <w:rFonts w:ascii="Arial" w:hAnsi="Arial"/>
          <w:b/>
        </w:rPr>
      </w:pPr>
    </w:p>
    <w:p w14:paraId="785EF07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03A4B79" w14:textId="77777777" w:rsidTr="00503750">
        <w:tc>
          <w:tcPr>
            <w:tcW w:w="1944" w:type="dxa"/>
            <w:vAlign w:val="center"/>
          </w:tcPr>
          <w:p w14:paraId="6D3C42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BCFFB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4F9A0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981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D11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0798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41DB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812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AEA9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3ED2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AF406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EA5F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9D08CF" w14:textId="77777777" w:rsidTr="00503750">
        <w:tc>
          <w:tcPr>
            <w:tcW w:w="15685" w:type="dxa"/>
            <w:gridSpan w:val="12"/>
            <w:vAlign w:val="center"/>
          </w:tcPr>
          <w:p w14:paraId="276E0A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45331F" w14:textId="77777777" w:rsidTr="00503750">
        <w:tc>
          <w:tcPr>
            <w:tcW w:w="1944" w:type="dxa"/>
            <w:vAlign w:val="center"/>
          </w:tcPr>
          <w:p w14:paraId="7A67C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069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E4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D02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DE5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B23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1F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210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34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E5A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204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224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3954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C6E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AA3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805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568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8CA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2C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2C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1A6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FA6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601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764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7D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D219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E31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F3FD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26F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064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DD1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21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1A1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834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40E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B1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A41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5C0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8423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71EC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284B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E17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D33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4843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F4A3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E83D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3162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3528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56C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A2C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CCE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3AC339" w14:textId="77777777" w:rsidTr="00503750">
        <w:tc>
          <w:tcPr>
            <w:tcW w:w="1944" w:type="dxa"/>
            <w:vAlign w:val="center"/>
          </w:tcPr>
          <w:p w14:paraId="5FF02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1AB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FF4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B78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9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B3D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DCB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BB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A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6B0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0F0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C67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75ED3" w14:textId="77777777" w:rsidTr="00503750">
        <w:tc>
          <w:tcPr>
            <w:tcW w:w="15685" w:type="dxa"/>
            <w:gridSpan w:val="12"/>
            <w:vAlign w:val="center"/>
          </w:tcPr>
          <w:p w14:paraId="0E604C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4BCDA1" w14:textId="77777777" w:rsidTr="00503750">
        <w:tc>
          <w:tcPr>
            <w:tcW w:w="1944" w:type="dxa"/>
            <w:vAlign w:val="center"/>
          </w:tcPr>
          <w:p w14:paraId="75DD7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255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D50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09A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E20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5D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B4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E25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724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B17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6B9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AF7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D565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D1C6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843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C7B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D58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2B3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556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07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791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832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8A3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00B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2F8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40A2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9F50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A33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999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4F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945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EE9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5A5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17D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F0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96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A03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4BB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94E31" w14:textId="77777777" w:rsidTr="00503750">
        <w:tc>
          <w:tcPr>
            <w:tcW w:w="1944" w:type="dxa"/>
            <w:vAlign w:val="center"/>
          </w:tcPr>
          <w:p w14:paraId="73D6F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FB7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BF1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547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6A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31B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1DE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DA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F44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376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D07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83C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D171B" w14:textId="77777777" w:rsidTr="00503750">
        <w:tc>
          <w:tcPr>
            <w:tcW w:w="15685" w:type="dxa"/>
            <w:gridSpan w:val="12"/>
            <w:vAlign w:val="center"/>
          </w:tcPr>
          <w:p w14:paraId="7EB98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E64425" w14:textId="77777777" w:rsidTr="00503750">
        <w:tc>
          <w:tcPr>
            <w:tcW w:w="1944" w:type="dxa"/>
            <w:vAlign w:val="center"/>
          </w:tcPr>
          <w:p w14:paraId="616C3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274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D8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536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AF9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11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957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77A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69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51F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711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9CA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EE32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1D11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564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6AA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EF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40D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D09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534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0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A3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1C2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60B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334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DC67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2D1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BC6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4AD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384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E04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C70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540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FD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7B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BB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6D6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21B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3FF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E538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64F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E7E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860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CF1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55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B2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D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87E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6B3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1AB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1FE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FE4A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B6893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51065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24A3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AAF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5DF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DFA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793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D0E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9A6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623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E0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04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559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E9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EC14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16D25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53D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7D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472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2A1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AE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B91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117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A9E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A74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816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ABE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7A87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971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81A69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AE4F5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DFD1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753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BD81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A4A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206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02D6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218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91A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7466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AB4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99F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A642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086F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D55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50D16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7E67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2B884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495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7D5FB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166F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90161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BC15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27419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052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F811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ABFB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E2B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EE3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3AE4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117C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2473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803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4FBE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494B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4B923B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CFB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8D3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FCB6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D79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F2FA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29BF9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14811DE" w14:textId="77777777" w:rsidTr="00503750">
        <w:trPr>
          <w:trHeight w:val="1073"/>
        </w:trPr>
        <w:tc>
          <w:tcPr>
            <w:tcW w:w="3614" w:type="dxa"/>
            <w:vMerge/>
          </w:tcPr>
          <w:p w14:paraId="3D9B3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120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70E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99C1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4AEB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D52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1F64F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207DA47" w14:textId="77777777" w:rsidTr="00503750">
        <w:trPr>
          <w:trHeight w:val="283"/>
        </w:trPr>
        <w:tc>
          <w:tcPr>
            <w:tcW w:w="3614" w:type="dxa"/>
          </w:tcPr>
          <w:p w14:paraId="64E245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7F97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D88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F66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8AE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E72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3A6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816984" w14:textId="77777777" w:rsidTr="00503750">
        <w:trPr>
          <w:trHeight w:val="283"/>
        </w:trPr>
        <w:tc>
          <w:tcPr>
            <w:tcW w:w="3614" w:type="dxa"/>
          </w:tcPr>
          <w:p w14:paraId="024D8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B7B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141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FFA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8C4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DF5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E67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71AE81" w14:textId="77777777" w:rsidTr="00503750">
        <w:trPr>
          <w:trHeight w:val="283"/>
        </w:trPr>
        <w:tc>
          <w:tcPr>
            <w:tcW w:w="3614" w:type="dxa"/>
          </w:tcPr>
          <w:p w14:paraId="79B9C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6B0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FE2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46E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DD7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CB0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40F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4051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A84402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58E2C3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9E9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279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9139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F027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CB2F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89F0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9302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849E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2A7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2B9B0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434B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3F26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B94F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8241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83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7C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FB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77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2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01E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799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AEC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ED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52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37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96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2D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57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11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FC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1BC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387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3FD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DF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7C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E4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29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49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F6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1CC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309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775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4368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763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84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DD6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312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DB6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0F1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CEAD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2DF6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30943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B1F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70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76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47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22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38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A0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27A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6539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5DD5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B1E8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22F4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305B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88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68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28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6A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A0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3F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0D1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B7A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34F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6647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3A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8F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8E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18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1D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C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1C4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B3D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8C4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9A5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65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23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4F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C33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0D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4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BE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A17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0B80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555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FC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D2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75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AD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BA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F5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DE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0692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83C3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93A6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2FCE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F00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F9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BE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95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E2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06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65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508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61C1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55AD5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BC8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E7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F5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BF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A0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63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31D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30BC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AF128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6700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39CC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5D99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CAFF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631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B2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4B6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8D08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7ECF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6F3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E9FB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E8B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82C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196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F58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EE69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0A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CC8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9552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F1A3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C3E2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C8B69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B12457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D4CC60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7004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74B2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F0BA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3876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3221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BAF866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5522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0839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8234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134E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C7DE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A0AC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C3F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C932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A19F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663D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40F2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BFCD5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9034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755E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C663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EE11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1B5C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8936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5355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1CD3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EEA4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35D9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D348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E0C65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0CA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9EFC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5554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9F96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6AB6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60AA7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A2703E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CD83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2FCE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040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FCC0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4782E89" w14:textId="77777777" w:rsidR="00944C3D" w:rsidRDefault="00944C3D" w:rsidP="00944C3D">
      <w:pPr>
        <w:rPr>
          <w:rFonts w:ascii="Arial" w:hAnsi="Arial"/>
          <w:b/>
        </w:rPr>
      </w:pPr>
    </w:p>
    <w:p w14:paraId="019E040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996D55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60E4F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DFD4C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7BD8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F230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D0CA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EF82A7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A83E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96CA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D83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29A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2B32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1833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0FF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9FD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0ED9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A8B05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ACFF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790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E5D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399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13E6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082C8D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45F8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B96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6238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C44A4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62D45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8C4143" w14:textId="77777777" w:rsidTr="00503750">
        <w:tc>
          <w:tcPr>
            <w:tcW w:w="2835" w:type="dxa"/>
            <w:vAlign w:val="center"/>
          </w:tcPr>
          <w:p w14:paraId="6C7A12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212A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C5C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B402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7671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7E1B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EAF0C1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1B065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72863A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2A6C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4D5D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CD7A9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E5D87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48E9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710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ADF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CA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CA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49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5BC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2981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7FB3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055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6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48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879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DD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6A65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0C11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9E80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78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5A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C29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66C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2528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88B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B16A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17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D8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34B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AA2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407F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3A5F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098B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1A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BF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5A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3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BDB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333F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20B08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DF8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3905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42C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BB57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CB23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1C01E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815F1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D2AF332" w14:textId="77777777" w:rsidR="00944C3D" w:rsidRDefault="00944C3D" w:rsidP="00944C3D">
      <w:pPr>
        <w:rPr>
          <w:rFonts w:ascii="Arial" w:hAnsi="Arial"/>
          <w:b/>
        </w:rPr>
      </w:pPr>
    </w:p>
    <w:p w14:paraId="43C06AD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B06501" w14:textId="77777777" w:rsidTr="00503750">
        <w:tc>
          <w:tcPr>
            <w:tcW w:w="2835" w:type="dxa"/>
            <w:vAlign w:val="center"/>
          </w:tcPr>
          <w:p w14:paraId="47D01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4C43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821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3E5F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91BFE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EDF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BA8AE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A1FD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2CBA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35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C42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0E2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44D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B63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70A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9FD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88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69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5D6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76F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730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43A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2E8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2F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AA7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E9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8DF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4F5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AE3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254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5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85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CA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753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5E1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823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5A006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0D8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81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EFE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6A89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4C98B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8BF20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707C4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DD01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379E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CE7C968" w14:textId="77777777" w:rsidTr="00503750">
        <w:trPr>
          <w:trHeight w:val="699"/>
        </w:trPr>
        <w:tc>
          <w:tcPr>
            <w:tcW w:w="3502" w:type="dxa"/>
            <w:vMerge/>
          </w:tcPr>
          <w:p w14:paraId="415C5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FC3A6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FD5E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777D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265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EAF0C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22C1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7BA5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05D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2AFB4F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9BD69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A83A2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78A8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BD81A1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C6CCA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CB7B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CCF9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8E74F50" w14:textId="77777777" w:rsidTr="00503750">
        <w:trPr>
          <w:trHeight w:val="593"/>
        </w:trPr>
        <w:tc>
          <w:tcPr>
            <w:tcW w:w="3497" w:type="dxa"/>
          </w:tcPr>
          <w:p w14:paraId="36C48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C605B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7A0A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8BCD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A8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7ED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661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AA8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5BB4A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2D9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396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9E0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017A0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B2D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1BD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8D1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458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CCD2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7DA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A27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2266F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42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436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519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9D7E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ABC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4FD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FFE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687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36E3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DC5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8E0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F4C4E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32C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9A0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C2E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A9DA5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29E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A3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ED3F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E72C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4821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22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00E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05ED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E4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78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BBD5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518668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217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A82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AC20F3" w14:textId="77777777" w:rsidR="00944C3D" w:rsidRDefault="00944C3D" w:rsidP="00944C3D">
      <w:pPr>
        <w:rPr>
          <w:rFonts w:ascii="Arial" w:hAnsi="Arial"/>
          <w:b/>
        </w:rPr>
      </w:pPr>
    </w:p>
    <w:p w14:paraId="677902D6" w14:textId="77777777" w:rsidR="00944C3D" w:rsidRDefault="00944C3D" w:rsidP="00944C3D">
      <w:pPr>
        <w:rPr>
          <w:rFonts w:ascii="Arial" w:hAnsi="Arial"/>
          <w:b/>
        </w:rPr>
      </w:pPr>
    </w:p>
    <w:p w14:paraId="286EAFA0" w14:textId="77777777" w:rsidR="00944C3D" w:rsidRDefault="00944C3D" w:rsidP="00944C3D">
      <w:pPr>
        <w:rPr>
          <w:rFonts w:ascii="Arial" w:hAnsi="Arial"/>
          <w:b/>
        </w:rPr>
      </w:pPr>
    </w:p>
    <w:p w14:paraId="39544579" w14:textId="77777777" w:rsidR="00944C3D" w:rsidRDefault="00944C3D" w:rsidP="00944C3D">
      <w:pPr>
        <w:rPr>
          <w:rFonts w:ascii="Arial" w:hAnsi="Arial"/>
          <w:b/>
        </w:rPr>
      </w:pPr>
    </w:p>
    <w:p w14:paraId="70F9FD3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17C88B2" w14:textId="77777777" w:rsidTr="00503750">
        <w:tc>
          <w:tcPr>
            <w:tcW w:w="2622" w:type="dxa"/>
            <w:vAlign w:val="center"/>
          </w:tcPr>
          <w:p w14:paraId="4173DA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4992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3771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0FCAC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69E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059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763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7B3B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51CEB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6E7B6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950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CB067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81F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50DE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584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546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C4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EE7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36A33D" w14:textId="77777777" w:rsidTr="00503750">
        <w:tc>
          <w:tcPr>
            <w:tcW w:w="2622" w:type="dxa"/>
            <w:vAlign w:val="center"/>
          </w:tcPr>
          <w:p w14:paraId="068AD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80E9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2102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B0C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1B3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AE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13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F289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211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3C4F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5DD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F9A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12F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74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06EC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815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DC5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3EC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67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A48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D55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263202" w14:textId="77777777" w:rsidTr="00503750">
        <w:tc>
          <w:tcPr>
            <w:tcW w:w="2622" w:type="dxa"/>
            <w:vAlign w:val="center"/>
          </w:tcPr>
          <w:p w14:paraId="4DA94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26AF09" w14:textId="46E7793D" w:rsidR="00944C3D" w:rsidRPr="008C56AB" w:rsidRDefault="00851508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90604</w:t>
            </w:r>
          </w:p>
        </w:tc>
        <w:tc>
          <w:tcPr>
            <w:tcW w:w="1275" w:type="dxa"/>
            <w:vAlign w:val="center"/>
          </w:tcPr>
          <w:p w14:paraId="2E15D9D1" w14:textId="01929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51EFFC" w14:textId="6F1B4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704DD8" w14:textId="5096C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673342" w14:textId="1F513208" w:rsidR="00944C3D" w:rsidRPr="008C56AB" w:rsidRDefault="00851508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103536</w:t>
            </w:r>
          </w:p>
        </w:tc>
      </w:tr>
      <w:tr w:rsidR="0099716A" w:rsidRPr="00050529" w14:paraId="0771C6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95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C940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203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F6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1D8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B6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04FFEE" w14:textId="77777777" w:rsidTr="00503750">
        <w:tc>
          <w:tcPr>
            <w:tcW w:w="2622" w:type="dxa"/>
            <w:vAlign w:val="center"/>
          </w:tcPr>
          <w:p w14:paraId="32C5D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A705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004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76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80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26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49A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DB096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6024A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9E3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2AF2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7FB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F9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D1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1CA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F76E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F18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D84D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F9D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FC7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3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FAE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38CF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470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0F2E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7F1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340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FF8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FC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E2464F" w14:textId="77777777" w:rsidTr="00503750">
        <w:tc>
          <w:tcPr>
            <w:tcW w:w="2622" w:type="dxa"/>
            <w:vAlign w:val="center"/>
          </w:tcPr>
          <w:p w14:paraId="6E6E0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E44A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A2B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BA4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D11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D44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1739DDB" w14:textId="77777777" w:rsidTr="00503750">
        <w:tc>
          <w:tcPr>
            <w:tcW w:w="2622" w:type="dxa"/>
            <w:vAlign w:val="center"/>
          </w:tcPr>
          <w:p w14:paraId="73B01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232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2AB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3B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C6C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73A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475B6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7B99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FC24CE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0CD411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07926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A493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A84BEE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2EC68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1D5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D149C6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42441D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DFEA53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3722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C0CD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88FB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0729C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BA9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1A19B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B65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C848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60D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C58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91727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B8CF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033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B4D2C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2E1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09DB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2620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8F16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CF5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AEF39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3B9B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5033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1DB1E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D4A7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CCB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B7725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5F1E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3B31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E2EB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689C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1915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6575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A9E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4F3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9ABB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5C75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33829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22584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9B0E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0F48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F4F3E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B45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84EB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259C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19A5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8EFD0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D1B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556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31579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3E39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E1CF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EB2D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F0C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E23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E1001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63A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415C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F778C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67F5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2FD8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A1E2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B304E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4859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AEFA0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CBB58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5B3AB94" w14:textId="77777777" w:rsidTr="00503750">
        <w:tc>
          <w:tcPr>
            <w:tcW w:w="2835" w:type="dxa"/>
            <w:vAlign w:val="center"/>
          </w:tcPr>
          <w:p w14:paraId="1A30C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C178A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E315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5B5E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DE1D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B98F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BCF52B" w14:textId="77777777" w:rsidTr="00503750">
        <w:tc>
          <w:tcPr>
            <w:tcW w:w="2835" w:type="dxa"/>
            <w:vAlign w:val="center"/>
          </w:tcPr>
          <w:p w14:paraId="28CA1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43D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5B8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A3A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8EA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B39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42F95" w14:textId="77777777" w:rsidTr="00503750">
        <w:tc>
          <w:tcPr>
            <w:tcW w:w="2835" w:type="dxa"/>
            <w:vAlign w:val="center"/>
          </w:tcPr>
          <w:p w14:paraId="25163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FFF4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2A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92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5B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B9D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A2DD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C421D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F6259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886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B0F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291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D5A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7731674" w14:textId="77777777" w:rsidTr="00503750">
        <w:tc>
          <w:tcPr>
            <w:tcW w:w="2835" w:type="dxa"/>
            <w:vAlign w:val="center"/>
          </w:tcPr>
          <w:p w14:paraId="377DB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E04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5C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10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DB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C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38F9A" w14:textId="77777777" w:rsidTr="00503750">
        <w:tc>
          <w:tcPr>
            <w:tcW w:w="2835" w:type="dxa"/>
            <w:vAlign w:val="center"/>
          </w:tcPr>
          <w:p w14:paraId="15314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FA93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83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75F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ED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CA7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B135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678E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8203C0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A9E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87B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82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781C8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8641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F513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AD3D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D9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29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08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F1F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13C0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FCB321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9B4C62F" w14:textId="77777777" w:rsidTr="00503750">
        <w:tc>
          <w:tcPr>
            <w:tcW w:w="2552" w:type="dxa"/>
            <w:shd w:val="clear" w:color="auto" w:fill="auto"/>
            <w:vAlign w:val="center"/>
          </w:tcPr>
          <w:p w14:paraId="714D00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21B38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61DB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39BC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F71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FE4A8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723C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1A1CC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24FB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C8B8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F625FB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BB4C1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57E7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04C49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A3231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28734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EE58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561D4F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3492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0DF33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CF27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DCE1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FADEC72" w14:textId="77777777" w:rsidTr="00503750">
        <w:tc>
          <w:tcPr>
            <w:tcW w:w="4395" w:type="dxa"/>
            <w:vMerge/>
          </w:tcPr>
          <w:p w14:paraId="2D37AF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C655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7CC9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E8301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E54A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093F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74902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AE1B3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8A7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F85139B" w14:textId="6ECC3EAF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F4E08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556CA7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5640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E8F796" w14:textId="0922DCB5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6EE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C935C2" w14:textId="77777777" w:rsidTr="00503750">
        <w:tc>
          <w:tcPr>
            <w:tcW w:w="4395" w:type="dxa"/>
            <w:vAlign w:val="center"/>
          </w:tcPr>
          <w:p w14:paraId="1DA30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346FDB8" w14:textId="6AA34862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803D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CFE70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9203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52C0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459E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2D1AE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DDFA4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7C06172" w14:textId="681F779B" w:rsidR="00944C3D" w:rsidRPr="008C56AB" w:rsidRDefault="00944C3D" w:rsidP="004C6D2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672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9120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120F1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7E30BCD" w14:textId="52DB5C96" w:rsidR="00944C3D" w:rsidRPr="008C56AB" w:rsidRDefault="00851508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52126</w:t>
            </w:r>
          </w:p>
        </w:tc>
        <w:tc>
          <w:tcPr>
            <w:tcW w:w="2835" w:type="dxa"/>
            <w:vAlign w:val="center"/>
          </w:tcPr>
          <w:p w14:paraId="6C488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9966C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09DA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7DE0DB9" w14:textId="77777777" w:rsidTr="00503750">
        <w:tc>
          <w:tcPr>
            <w:tcW w:w="4395" w:type="dxa"/>
            <w:vAlign w:val="center"/>
          </w:tcPr>
          <w:p w14:paraId="05116A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825E0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02B4A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1274F6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CC131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8FE8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6D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D432B9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C1D8C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B3C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1F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40791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4EBA8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FA29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8CE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87896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F7232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B02C67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83C0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949F9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3B013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4E748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E447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BC89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E48B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C1EA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49981B6" w14:textId="77777777" w:rsidTr="00503750">
        <w:tc>
          <w:tcPr>
            <w:tcW w:w="1843" w:type="dxa"/>
            <w:vAlign w:val="center"/>
          </w:tcPr>
          <w:p w14:paraId="7A3F10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073B5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21912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DE51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9D77E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B241D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38D73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F0EE00E" w14:textId="77777777" w:rsidTr="00503750">
        <w:tc>
          <w:tcPr>
            <w:tcW w:w="1843" w:type="dxa"/>
            <w:vAlign w:val="center"/>
          </w:tcPr>
          <w:p w14:paraId="401212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6F2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085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0019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EE0C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5EB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9FBC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E610E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8B627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F2909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6C9E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0D7E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A94E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F05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B09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1DBD40" w14:textId="77777777" w:rsidTr="00503750">
        <w:tc>
          <w:tcPr>
            <w:tcW w:w="1843" w:type="dxa"/>
            <w:vAlign w:val="center"/>
          </w:tcPr>
          <w:p w14:paraId="7E2389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457DE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F1CC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3907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E01C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A889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B6CE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9D81A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DF220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D6EAE7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3BFE96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E1A7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E336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A37A41" w14:textId="6D82676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95D1C7" w14:textId="3EC63BB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99CC1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384C7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7E66A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9BB9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33AE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CBE3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EDAC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F4CE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3749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0A8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9E44EDA" w14:textId="77777777" w:rsidTr="00503750">
        <w:trPr>
          <w:trHeight w:val="664"/>
        </w:trPr>
        <w:tc>
          <w:tcPr>
            <w:tcW w:w="3372" w:type="dxa"/>
          </w:tcPr>
          <w:p w14:paraId="27CABA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75FEF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6788D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09C850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B204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6653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A3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2C3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A722A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E9F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23D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18AC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357FE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785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72E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27765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9805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2248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05F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EB9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F2EB7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3F7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8C2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D4CD8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753B51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582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EE1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DD9B7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4A1315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3FAD22D" w14:textId="77777777" w:rsidTr="00503750">
        <w:tc>
          <w:tcPr>
            <w:tcW w:w="2835" w:type="dxa"/>
            <w:vAlign w:val="center"/>
          </w:tcPr>
          <w:p w14:paraId="56EFAB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39445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4357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49395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CD35F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C2584E" w14:textId="77777777" w:rsidTr="00503750">
        <w:tc>
          <w:tcPr>
            <w:tcW w:w="2835" w:type="dxa"/>
          </w:tcPr>
          <w:p w14:paraId="385DE8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5B53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469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376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A47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5F76E4" w14:textId="77777777" w:rsidTr="00503750">
        <w:tc>
          <w:tcPr>
            <w:tcW w:w="2835" w:type="dxa"/>
          </w:tcPr>
          <w:p w14:paraId="0BC26C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CC44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309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4C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CBE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D84BBB" w14:textId="77777777" w:rsidTr="00503750">
        <w:tc>
          <w:tcPr>
            <w:tcW w:w="2835" w:type="dxa"/>
          </w:tcPr>
          <w:p w14:paraId="7060E1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FBF2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406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3B0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9BA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A5026C" w14:textId="77777777" w:rsidTr="00503750">
        <w:tc>
          <w:tcPr>
            <w:tcW w:w="2835" w:type="dxa"/>
            <w:vAlign w:val="center"/>
          </w:tcPr>
          <w:p w14:paraId="2ADE30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F00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09A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1D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D1F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246C35" w14:textId="77777777" w:rsidTr="00503750">
        <w:tc>
          <w:tcPr>
            <w:tcW w:w="2835" w:type="dxa"/>
            <w:vAlign w:val="center"/>
          </w:tcPr>
          <w:p w14:paraId="1A5A8D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FBD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33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C3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733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497162" w14:textId="77777777" w:rsidTr="00503750">
        <w:tc>
          <w:tcPr>
            <w:tcW w:w="2835" w:type="dxa"/>
          </w:tcPr>
          <w:p w14:paraId="285817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81D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830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23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0EC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1F1781" w14:textId="77777777" w:rsidTr="00503750">
        <w:tc>
          <w:tcPr>
            <w:tcW w:w="2835" w:type="dxa"/>
          </w:tcPr>
          <w:p w14:paraId="138F9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7A7D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2D0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297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E8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699768" w14:textId="77777777" w:rsidTr="00503750">
        <w:tc>
          <w:tcPr>
            <w:tcW w:w="2835" w:type="dxa"/>
          </w:tcPr>
          <w:p w14:paraId="0CD598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9411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163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6AA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153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E218F2" w14:textId="77777777" w:rsidR="00944C3D" w:rsidRDefault="00944C3D" w:rsidP="00944C3D">
      <w:pPr>
        <w:rPr>
          <w:rFonts w:ascii="Arial" w:hAnsi="Arial"/>
          <w:b/>
        </w:rPr>
      </w:pPr>
    </w:p>
    <w:p w14:paraId="27E3D42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A0C7C4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A4F93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9DA3E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48DA3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8BC7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0488B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0CB1D7B" w14:textId="77777777" w:rsidTr="00503750">
        <w:trPr>
          <w:trHeight w:val="443"/>
        </w:trPr>
        <w:tc>
          <w:tcPr>
            <w:tcW w:w="2560" w:type="dxa"/>
          </w:tcPr>
          <w:p w14:paraId="5C0937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8907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7C5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317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C79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5BFD4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B36FE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7CD8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940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846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675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879D1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210FD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0E9C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ADD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10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C5D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2A25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A225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956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EE5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044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F02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BA58AB" w14:textId="77777777" w:rsidR="00944C3D" w:rsidRDefault="00944C3D" w:rsidP="00944C3D">
      <w:pPr>
        <w:rPr>
          <w:rFonts w:ascii="Arial" w:hAnsi="Arial"/>
          <w:b/>
        </w:rPr>
      </w:pPr>
    </w:p>
    <w:p w14:paraId="1BE85E08" w14:textId="77777777" w:rsidR="00944C3D" w:rsidRDefault="00944C3D" w:rsidP="00944C3D">
      <w:pPr>
        <w:rPr>
          <w:rFonts w:ascii="Arial" w:hAnsi="Arial"/>
          <w:b/>
        </w:rPr>
      </w:pPr>
    </w:p>
    <w:p w14:paraId="3C6C1E7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AD89E1C" w14:textId="77777777" w:rsidR="00944C3D" w:rsidRDefault="00944C3D" w:rsidP="00944C3D">
      <w:pPr>
        <w:rPr>
          <w:rFonts w:ascii="Arial" w:hAnsi="Arial"/>
          <w:b/>
        </w:rPr>
      </w:pPr>
    </w:p>
    <w:p w14:paraId="03364F7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5553B5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938A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83098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B5C77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E14B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D236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7BC1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BE55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1213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206A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9A4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CF12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6802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82F0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416C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FED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52E1F6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78099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BBD6EA" w14:textId="77777777" w:rsidTr="00503750">
        <w:trPr>
          <w:trHeight w:val="677"/>
        </w:trPr>
        <w:tc>
          <w:tcPr>
            <w:tcW w:w="3358" w:type="dxa"/>
          </w:tcPr>
          <w:p w14:paraId="591599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CA669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34AC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9D6D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3084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75B1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782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E60F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8648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88F2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458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908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EA96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AA60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A23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C2B0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3ABE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7ADD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42C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2CCF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FD64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018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45F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EF7BA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2F10A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9F8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7C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676A9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701FA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656E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7B47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8305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8EE50E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58B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BE77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000AE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A1E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C17D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FDC53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9B00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871A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83F74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B1EA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8037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D59B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A7EE2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3CE73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2311A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0D6C6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5BB17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D3AE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CFE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D16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8AAF1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B30C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BEBA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811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919EB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A6C3A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113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2D5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A86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81D67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0DC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D3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13CB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76F4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8FC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DC4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7670F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D993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7F6F7C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70B86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044A1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FCE5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E3A7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8B3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0A15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C3B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5503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9B81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6BF2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05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A188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761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540B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35C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29A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FC056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693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835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2C4B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FC02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051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9DB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B14C8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1D21C7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628BB16" w14:textId="77777777" w:rsidTr="00503750">
        <w:tc>
          <w:tcPr>
            <w:tcW w:w="3686" w:type="dxa"/>
            <w:vAlign w:val="center"/>
          </w:tcPr>
          <w:p w14:paraId="049B66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8A743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3CE23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5D4B83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9DFB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D4CC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A76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BDFEC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ACDD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C58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2197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26D2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E362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57AB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4E4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94E66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F70F84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F2A44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57B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0D542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1A480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625E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EDA76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EF72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9987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9B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CE20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BA9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E45A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E10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7E12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C2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62CA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648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3CB2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6C0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17D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CCE20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073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9E3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230C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17698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C52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585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5682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E424D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666BC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F1B06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418E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EF383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E6EC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CDBB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926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0F6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1884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4A36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FA78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2D9A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E993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7AD8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F2ED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947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E93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D99E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79F1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8B0E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23D8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8353D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B6495D" w14:textId="77777777" w:rsidR="00944C3D" w:rsidRDefault="00944C3D" w:rsidP="00944C3D">
      <w:pPr>
        <w:rPr>
          <w:sz w:val="22"/>
          <w:szCs w:val="22"/>
        </w:rPr>
      </w:pPr>
    </w:p>
    <w:p w14:paraId="2E294ABB" w14:textId="77777777" w:rsidR="00944C3D" w:rsidRDefault="00944C3D" w:rsidP="00944C3D">
      <w:pPr>
        <w:rPr>
          <w:sz w:val="22"/>
          <w:szCs w:val="22"/>
        </w:rPr>
      </w:pPr>
    </w:p>
    <w:p w14:paraId="0124A88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661E62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4C87A2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A042B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C54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D0261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01F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3A4329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DF18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CBD2F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0D0C1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71D61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D36A6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49F4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856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8A33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2E2D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9E2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66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E0ED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F700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9CD0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9BA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5D88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1329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131E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554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DDB45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B45FA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6B67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F6A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65F6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5CE37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8E6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BE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0A91A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5C10F0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A69F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DF6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82CA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99C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2C9CDF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A2761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C53D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0D6FD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A70B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EF11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884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429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5ABB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64AD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85E9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EE8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0AE2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E1E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C6C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7FB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9E176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9B5D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5D3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1AF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38E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F572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2F2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D1B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597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2E7F5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D73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5ED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64BD8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5C4A1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93F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384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C7A3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D2C68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18100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B99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A271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EC32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F547C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3E603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EFEFAF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6EFE5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8EE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4D01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EDF207F" w14:textId="77777777" w:rsidR="00944C3D" w:rsidRPr="003607F0" w:rsidRDefault="00944C3D" w:rsidP="00944C3D"/>
    <w:p w14:paraId="30EE9FCC" w14:textId="77777777" w:rsidR="00F47675" w:rsidRPr="00944C3D" w:rsidRDefault="00F47675" w:rsidP="00944C3D"/>
    <w:sectPr w:rsidR="00F47675" w:rsidRPr="00944C3D" w:rsidSect="00DF1A3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589A6" w14:textId="77777777" w:rsidR="00DF1A39" w:rsidRDefault="00DF1A39">
      <w:r>
        <w:separator/>
      </w:r>
    </w:p>
  </w:endnote>
  <w:endnote w:type="continuationSeparator" w:id="0">
    <w:p w14:paraId="7E338FD1" w14:textId="77777777" w:rsidR="00DF1A39" w:rsidRDefault="00DF1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BAE12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D119FA6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A0FB7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A99984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401AB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0D0EC20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74AA8" w14:textId="77777777" w:rsidR="00DF1A39" w:rsidRDefault="00DF1A39">
      <w:r>
        <w:separator/>
      </w:r>
    </w:p>
  </w:footnote>
  <w:footnote w:type="continuationSeparator" w:id="0">
    <w:p w14:paraId="232152E9" w14:textId="77777777" w:rsidR="00DF1A39" w:rsidRDefault="00DF1A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355147">
    <w:abstractNumId w:val="13"/>
  </w:num>
  <w:num w:numId="2" w16cid:durableId="476340140">
    <w:abstractNumId w:val="17"/>
  </w:num>
  <w:num w:numId="3" w16cid:durableId="1777746136">
    <w:abstractNumId w:val="8"/>
  </w:num>
  <w:num w:numId="4" w16cid:durableId="1023243968">
    <w:abstractNumId w:val="7"/>
  </w:num>
  <w:num w:numId="5" w16cid:durableId="79193960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734555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8753929">
    <w:abstractNumId w:val="20"/>
  </w:num>
  <w:num w:numId="8" w16cid:durableId="50200619">
    <w:abstractNumId w:val="10"/>
  </w:num>
  <w:num w:numId="9" w16cid:durableId="8801950">
    <w:abstractNumId w:val="0"/>
  </w:num>
  <w:num w:numId="10" w16cid:durableId="208419149">
    <w:abstractNumId w:val="19"/>
  </w:num>
  <w:num w:numId="11" w16cid:durableId="2082675301">
    <w:abstractNumId w:val="6"/>
  </w:num>
  <w:num w:numId="12" w16cid:durableId="1518469261">
    <w:abstractNumId w:val="9"/>
  </w:num>
  <w:num w:numId="13" w16cid:durableId="132606233">
    <w:abstractNumId w:val="12"/>
  </w:num>
  <w:num w:numId="14" w16cid:durableId="788737919">
    <w:abstractNumId w:val="15"/>
  </w:num>
  <w:num w:numId="15" w16cid:durableId="953245670">
    <w:abstractNumId w:val="14"/>
  </w:num>
  <w:num w:numId="16" w16cid:durableId="435831555">
    <w:abstractNumId w:val="2"/>
  </w:num>
  <w:num w:numId="17" w16cid:durableId="2119640046">
    <w:abstractNumId w:val="4"/>
  </w:num>
  <w:num w:numId="18" w16cid:durableId="1069620797">
    <w:abstractNumId w:val="11"/>
  </w:num>
  <w:num w:numId="19" w16cid:durableId="555094417">
    <w:abstractNumId w:val="5"/>
  </w:num>
  <w:num w:numId="20" w16cid:durableId="605045966">
    <w:abstractNumId w:val="18"/>
  </w:num>
  <w:num w:numId="21" w16cid:durableId="1163470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C6D25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8D4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508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A39"/>
    <w:rsid w:val="00DF1C46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67EC72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DD096-9D49-4D2C-900B-29B2561B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5256</Words>
  <Characters>29965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2024-03-21T12:57:00Z</dcterms:created>
  <dcterms:modified xsi:type="dcterms:W3CDTF">2024-03-21T12:57:00Z</dcterms:modified>
</cp:coreProperties>
</file>