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56183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9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2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4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5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3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3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6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E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8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6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A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7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7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D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F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A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8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A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C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D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80ABA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F7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B3F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10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A9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5C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51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21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08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7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52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6D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F9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FD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0E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69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4C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D6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C4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00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6E7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97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AC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A7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B3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99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41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CF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55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AA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6F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27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6C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C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53D0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53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BF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60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E3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CEC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71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D0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7A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AA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A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F5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DE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43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69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AA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7A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C3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EA1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A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D3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49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A7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BD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4A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B0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E9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C1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63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26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26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8B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05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D2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D103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1B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6D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60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B7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DC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D2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51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C6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81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C5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BB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33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C1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098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EC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DD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AD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CF4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A6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2F1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7E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E6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83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3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A8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D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9B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5E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46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0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6D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D2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E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06761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2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A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9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D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8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7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B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6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3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23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3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4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7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51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3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D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D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2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5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7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6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9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4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D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F4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B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4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5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6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8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8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9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6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D682C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E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C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6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3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1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B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5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8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0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0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C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F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D4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EDA2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3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D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0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1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E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3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51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A7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22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66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D7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36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76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AF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80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AC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48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53654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C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7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6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A776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D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9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3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6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3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B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C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4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D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3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9161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B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F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8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D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8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8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B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0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C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6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A92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C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4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6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2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D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7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5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3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5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5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3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DB8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1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C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D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4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8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7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B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8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4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F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F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1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366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1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0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3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1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4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F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F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34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3B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68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067E4" w14:textId="5851207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63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5A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A3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B7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C6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0A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F4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9A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4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B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2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C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9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C84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D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1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C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2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E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1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0E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64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06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5D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F07F588" wp14:editId="5F6340B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E38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07F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0B1E38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2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2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01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0B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E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1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0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4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0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E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E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8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C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DD220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AEE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CD84A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49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DB786CC" wp14:editId="04BB2EC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4B8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786C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DB4B8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FE6D13" wp14:editId="0AAB312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9CD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E6D1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429CD3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89179B" wp14:editId="7A5B73D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CCAE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9179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F0CCAE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178EE55" wp14:editId="375BEEE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9D6C3" w14:textId="7BE2DDC9" w:rsidR="000B647F" w:rsidRDefault="00000000" w:rsidP="00944C3D">
                                  <w:fldSimple w:instr=" MERGEFIELD  aDMOD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8EE5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939D6C3" w14:textId="7BE2DDC9" w:rsidR="000B647F" w:rsidRDefault="00000000" w:rsidP="00944C3D">
                            <w:fldSimple w:instr=" MERGEFIELD  aDMOD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CE8B3FC" wp14:editId="664DC0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4AEC4" w14:textId="237C02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8B3F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BB4AEC4" w14:textId="237C02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FEC8A7E" wp14:editId="4089E40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58213" w14:textId="29AD532C" w:rsidR="000B647F" w:rsidRDefault="00000000" w:rsidP="00944C3D">
                                  <w:fldSimple w:instr=" MERGEFIELD  aDRD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C8A7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3258213" w14:textId="29AD532C" w:rsidR="000B647F" w:rsidRDefault="00000000" w:rsidP="00944C3D">
                            <w:fldSimple w:instr=" MERGEFIELD  aDRD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4FED697" wp14:editId="3F7B08B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429FC" w14:textId="4027B595" w:rsidR="000B647F" w:rsidRDefault="00000000" w:rsidP="00944C3D">
                                  <w:fldSimple w:instr=" MERGEFIELD  aDMD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ED69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E3429FC" w14:textId="4027B595" w:rsidR="000B647F" w:rsidRDefault="00000000" w:rsidP="00944C3D">
                            <w:fldSimple w:instr=" MERGEFIELD  aDMD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6471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162EA7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CA464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E0B291A" wp14:editId="3D34C09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4D85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B291A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0D4D85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BCDE562" wp14:editId="14E5A9B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3AE2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DE56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843AE2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AD4F90" wp14:editId="18D21EF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A551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D4F9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2FA551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FFB4A97" wp14:editId="766960A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9999E" w14:textId="29150B05" w:rsidR="000B647F" w:rsidRDefault="00000000" w:rsidP="00944C3D">
                                  <w:fldSimple w:instr=" MERGEFIELD  aDRDO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B4A9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AC9999E" w14:textId="29150B05" w:rsidR="000B647F" w:rsidRDefault="00000000" w:rsidP="00944C3D">
                            <w:fldSimple w:instr=" MERGEFIELD  aDRDO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3AE437B" wp14:editId="0F5FAAE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C181" w14:textId="3759BD6E" w:rsidR="000B647F" w:rsidRDefault="00000000" w:rsidP="00944C3D">
                                  <w:fldSimple w:instr=" MERGEFIELD  aDMD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E437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B71C181" w14:textId="3759BD6E" w:rsidR="000B647F" w:rsidRDefault="00000000" w:rsidP="00944C3D">
                            <w:fldSimple w:instr=" MERGEFIELD  aDMD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42C95B1" wp14:editId="1D779A7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DC37C" w14:textId="0C50570B" w:rsidR="000B647F" w:rsidRDefault="00000000" w:rsidP="00944C3D">
                                  <w:fldSimple w:instr=" MERGEFIELD  aDROD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C95B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E7DC37C" w14:textId="0C50570B" w:rsidR="000B647F" w:rsidRDefault="00000000" w:rsidP="00944C3D">
                            <w:fldSimple w:instr=" MERGEFIELD  aDROD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6DA80B" wp14:editId="59D4552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6FBD5" w14:textId="0EEB5199" w:rsidR="000B647F" w:rsidRDefault="00000000" w:rsidP="00944C3D">
                                  <w:fldSimple w:instr=" MERGEFIELD  aDMOD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DA80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4D6FBD5" w14:textId="0EEB5199" w:rsidR="000B647F" w:rsidRDefault="00000000" w:rsidP="00944C3D">
                            <w:fldSimple w:instr=" MERGEFIELD  aDMOD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F5EF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1FA6A5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936C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AC8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B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8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0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D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B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F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6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8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A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C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A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A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3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3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F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1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0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3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A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4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6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143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4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2F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3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B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5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3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0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7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6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1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4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4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D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2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A5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FF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5D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DD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76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3A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CF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B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6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E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7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2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4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7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C98D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D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6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7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D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8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7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D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E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7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7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4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7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1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2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4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4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C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C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B52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4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3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4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4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F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1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5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C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2369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3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0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7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2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2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8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B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E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4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6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0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8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4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2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4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F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F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20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5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A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5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9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9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2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EF97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0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D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0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E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A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3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2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A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B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6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5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E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6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D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9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B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9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6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9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B5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4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4A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90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4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AA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2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B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C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C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4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2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8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9D5C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2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0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9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A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1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5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4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A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5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C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2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E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D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B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5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8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4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0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22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B7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E8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68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7B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28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A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F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6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65AD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5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3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1D4C5D7" wp14:editId="1AB693D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9905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4C5D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3F9905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1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A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0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7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7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E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3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8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5149B5" wp14:editId="6E8598F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52B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149B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E952B8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B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6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B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F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A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8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7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5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7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2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3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1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E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C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4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4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8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A44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4F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6093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056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0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4A315F" wp14:editId="3754C3E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DC6837" w14:textId="701BE63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A315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EDC6837" w14:textId="701BE63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36121746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C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D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0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3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F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4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3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EB7BAF" wp14:editId="69F4C67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61421" w14:textId="533728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2021564897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B7BA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4061421" w14:textId="533728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2021564897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F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2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1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D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6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2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5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0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3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F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C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1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B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5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3058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A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03702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797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0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0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3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B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E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F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6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E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7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A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C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C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D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426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C9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286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9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6E6732" wp14:editId="1C79CA3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1EDF6" w14:textId="233F2F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Vlastníci bytov a nebytových priestorov bytového domu,s.č. 143 na ulici Hviezdoslavova 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E673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B81EDF6" w14:textId="233F2F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Vlastníci bytov a nebytových priestorov bytového domu,s.č. 143 na ulici Hviezdoslavova 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9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7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3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1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9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8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F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0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F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8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F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4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4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E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0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5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A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C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E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1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4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F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E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8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9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E548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E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19B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0F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7F67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1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2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9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3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1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B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6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4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4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C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C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2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B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4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2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7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1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0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5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4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0B999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D2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4EC2B3" wp14:editId="738FFB0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40C67" w14:textId="185327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EC2B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3140C67" w14:textId="185327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873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F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F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D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0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5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C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8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3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F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4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D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2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8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6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9E4FF9" wp14:editId="556EFD3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9FCB2" w14:textId="49E0972B" w:rsidR="000B647F" w:rsidRDefault="00000000" w:rsidP="00944C3D">
                                  <w:fldSimple w:instr=" MERGEFIELD  aSUB_ULICA_CISLO  \* MERGEFORMAT ">
                                    <w:r w:rsidR="00FB319E" w:rsidRPr="00FB319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E4FF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3A9FCB2" w14:textId="49E0972B" w:rsidR="000B647F" w:rsidRDefault="00000000" w:rsidP="00944C3D">
                            <w:fldSimple w:instr=" MERGEFIELD  aSUB_ULICA_CISLO  \* MERGEFORMAT ">
                              <w:r w:rsidR="00FB319E" w:rsidRPr="00FB319E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7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2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7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E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F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45E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AE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23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75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583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5A1F4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F50744" wp14:editId="5C247ED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22581" w14:textId="6B922D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074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2822581" w14:textId="6B922D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22CE5A" wp14:editId="7553412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B8AE8" w14:textId="23A425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2CE5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2AB8AE8" w14:textId="23A425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D46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0A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F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2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23A7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E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A360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F6D208" wp14:editId="38E4293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01CE6" w14:textId="67EECE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6D20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A501CE6" w14:textId="67EECE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A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3D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71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7E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4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DF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9D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D3AD0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46996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0CFDB1" wp14:editId="216D2E5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CB682" w14:textId="20307B9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CFDB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37CB682" w14:textId="20307B9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91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5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4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D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9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C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1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437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D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777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526C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D0D5A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96AA0C" wp14:editId="5306794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6A1131" w14:textId="40AD41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319E" w:rsidRPr="00BC3D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6AA0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D6A1131" w14:textId="40AD41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319E" w:rsidRPr="00BC3D7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13F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FD68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A7F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9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1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6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9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B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6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E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0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3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6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A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C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7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7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6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7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8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8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4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C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6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798A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12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AF0F13" w14:textId="7DCBB35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B319E">
              <w:rPr>
                <w:rFonts w:ascii="Arial" w:hAnsi="Arial"/>
                <w:lang w:eastAsia="sk-SK"/>
              </w:rPr>
              <w:t>25.3.2024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E21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B22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C88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7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B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CF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6F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55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7F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1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B6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DCE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0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DE72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D9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39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88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9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5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36E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F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3729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07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44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A0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49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62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5B9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1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695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1E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4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AE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19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5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EA7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3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7BE9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9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9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A9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81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7E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0A9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6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37D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C8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0A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1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8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6F9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7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27B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10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D0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A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6C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1B6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9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AF4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1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A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D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3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9F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13F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3D1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4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9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C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6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9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B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0E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2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F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4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1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2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4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2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A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E87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E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FB7802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DBB624F" w14:textId="77777777" w:rsidR="00944C3D" w:rsidRDefault="00944C3D" w:rsidP="00944C3D">
      <w:pPr>
        <w:rPr>
          <w:rFonts w:ascii="Arial" w:hAnsi="Arial"/>
        </w:rPr>
      </w:pPr>
    </w:p>
    <w:p w14:paraId="08B72EE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68EB186" w14:textId="0D6787B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B3D5392" w14:textId="57CD244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ABBE579" w14:textId="73F4D01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55F403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22EDE4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CC83ED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1276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647F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8E43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905FD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91F678A" w14:textId="780031B3" w:rsidR="00944C3D" w:rsidRPr="008D0433" w:rsidRDefault="00FB319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Monika Cviková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D40FBF" w14:textId="53AF372F" w:rsidR="00944C3D" w:rsidRPr="008D0433" w:rsidRDefault="00FB319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6CD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B99E1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D6D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05C8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EB8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9279AE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2F22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A8B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8CB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52EA3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DF0304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79B829" w14:textId="11DFF3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29AF3F4" w14:textId="19F28867" w:rsidR="00944C3D" w:rsidRDefault="00FB319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 domu</w:t>
      </w:r>
    </w:p>
    <w:p w14:paraId="3D8DC9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37943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2C7C59" w14:textId="5790138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BAB5C1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F8BE9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7264FE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CB37C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CC93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F7C85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20D86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D36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0A37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96322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1770A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61BA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ED37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22CF7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4800F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84A8F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7B0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D603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576A4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559D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E6A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51F21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940A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5F82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2A08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AA5621B" w14:textId="4D4B47E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5B1A9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B62D5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F6A54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F2F1E5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DAA992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C29947" w14:textId="0867A72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87F1B6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F4AF36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F87C10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9682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C9DD0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D5421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325116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054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46B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8753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D996C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196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F7D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6AED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C8A59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7A3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BF9BD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DA4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8521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71FCD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FED72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79082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DD839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B0FB0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3F805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F5FB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3B949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63BD8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0F2F4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3A830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668E2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0C0E3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2F604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30DC1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1BF52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3D519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1303C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2874C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B9024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E077B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0621D5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5D2D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29AE9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C041D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4DAFE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90FDCC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F0C4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E0C5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0CD6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97F1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8D23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9589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CF5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E24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714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C1856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7965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0FA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56C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844E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5BC08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C274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CDB7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17C6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34EC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51CE4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6F73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1CB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D40E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3C3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2DE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FF69A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2854DF7" w14:textId="5C11C1B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F0CC0D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4ED63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7CDB3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EF2A1A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3040E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F3607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C2EFB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E12B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F72F1A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EC47431" w14:textId="77777777" w:rsidTr="00503750">
        <w:tc>
          <w:tcPr>
            <w:tcW w:w="2302" w:type="dxa"/>
            <w:vAlign w:val="center"/>
          </w:tcPr>
          <w:p w14:paraId="17AE94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F9228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5190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D5EE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DEE5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C5C0F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2D01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49F4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7E793D9" w14:textId="77777777" w:rsidTr="00503750">
        <w:tc>
          <w:tcPr>
            <w:tcW w:w="15593" w:type="dxa"/>
            <w:gridSpan w:val="8"/>
            <w:vAlign w:val="center"/>
          </w:tcPr>
          <w:p w14:paraId="21AA2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56A9AC" w14:textId="77777777" w:rsidTr="00503750">
        <w:tc>
          <w:tcPr>
            <w:tcW w:w="2302" w:type="dxa"/>
            <w:vAlign w:val="center"/>
          </w:tcPr>
          <w:p w14:paraId="2A1FB0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B90E25" w14:textId="55429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607032" w14:textId="1C36B7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CDDF8" w14:textId="385322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C4898" w14:textId="3599EB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99D00" w14:textId="1904EB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8E22A" w14:textId="0EC3B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944F1" w14:textId="006E3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C55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B7C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B26EE8" w14:textId="48454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557FE4" w14:textId="2DBF8F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81DD9" w14:textId="7475C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E0DBC" w14:textId="2252D4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1C189" w14:textId="6AE35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A6F3F" w14:textId="0593B8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AB2DB" w14:textId="77C4E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162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463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50634F" w14:textId="7805EC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FE77CF" w14:textId="29A888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71D2F" w14:textId="72B2CC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77DDF" w14:textId="20B969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4C022" w14:textId="51FB76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BB650" w14:textId="108AFD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7DEC5C" w14:textId="74EE87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F126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863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560C5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7248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4993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9A4D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949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F43E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1EFE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AA1C6E8" w14:textId="77777777" w:rsidTr="00503750">
        <w:tc>
          <w:tcPr>
            <w:tcW w:w="2302" w:type="dxa"/>
            <w:vAlign w:val="center"/>
          </w:tcPr>
          <w:p w14:paraId="2B422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DFE08E" w14:textId="1504E3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B667BA" w14:textId="194A6D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610A0" w14:textId="73AC80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8C3F5" w14:textId="6135A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2752D" w14:textId="7122E7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64420" w14:textId="06EDB3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02E01" w14:textId="5B1595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33D66" w14:textId="77777777" w:rsidTr="00503750">
        <w:tc>
          <w:tcPr>
            <w:tcW w:w="15593" w:type="dxa"/>
            <w:gridSpan w:val="8"/>
            <w:vAlign w:val="center"/>
          </w:tcPr>
          <w:p w14:paraId="2B58B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022719" w14:textId="77777777" w:rsidTr="00503750">
        <w:tc>
          <w:tcPr>
            <w:tcW w:w="2302" w:type="dxa"/>
            <w:vAlign w:val="center"/>
          </w:tcPr>
          <w:p w14:paraId="0E0727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8B0054" w14:textId="4091D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986B7C" w14:textId="34B13D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04D23" w14:textId="70CB0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C106E" w14:textId="3A829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F28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05F7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E1D055" w14:textId="2B310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B7AE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A29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C2DCCB" w14:textId="1E72D4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9D4E35" w14:textId="5ED2F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CE27C3" w14:textId="262FBB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83BE1" w14:textId="2902A7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7E1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5E8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D8DB21" w14:textId="6D8880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83D3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869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D826A88" w14:textId="5B1296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3DB886" w14:textId="11E4E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CD3B6" w14:textId="60F76C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29739" w14:textId="029B74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069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AB2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28D518" w14:textId="09C3E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E8981" w14:textId="77777777" w:rsidTr="00503750">
        <w:tc>
          <w:tcPr>
            <w:tcW w:w="2302" w:type="dxa"/>
            <w:vAlign w:val="center"/>
          </w:tcPr>
          <w:p w14:paraId="2857E6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373B27" w14:textId="4472BA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E51565" w14:textId="67C68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28F72" w14:textId="474E4F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5D464" w14:textId="6C2A6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1E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89A9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2A795C" w14:textId="2CB30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11404" w14:textId="77777777" w:rsidTr="00503750">
        <w:tc>
          <w:tcPr>
            <w:tcW w:w="15593" w:type="dxa"/>
            <w:gridSpan w:val="8"/>
            <w:vAlign w:val="center"/>
          </w:tcPr>
          <w:p w14:paraId="266DC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4A4CA88" w14:textId="77777777" w:rsidTr="00503750">
        <w:tc>
          <w:tcPr>
            <w:tcW w:w="2302" w:type="dxa"/>
            <w:vAlign w:val="center"/>
          </w:tcPr>
          <w:p w14:paraId="5619D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0BD6B5" w14:textId="6B8B37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38A277" w14:textId="18FCAD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D785C" w14:textId="021A6B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F460E" w14:textId="19F1E3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F3864" w14:textId="37FBF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531BBC" w14:textId="48BC7A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BD91C" w14:textId="6A524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8E65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0FAA8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B215808" w14:textId="2ED5F3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3AFBD5" w14:textId="44E65B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BDFF4" w14:textId="48C3ED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B4D09" w14:textId="240D2E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7315C" w14:textId="3FF59F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D36CA" w14:textId="42D006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BCF34" w14:textId="72EC61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63F4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5997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D8661F" w14:textId="7A97BB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D27593" w14:textId="54C880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558BA" w14:textId="51DED1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9A69F" w14:textId="45B313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9ED71" w14:textId="24229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6CD0F" w14:textId="3FD08D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59D75" w14:textId="1FC07C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B571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D86A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9B9541" w14:textId="7658A5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B9DD17" w14:textId="2B041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3AC92" w14:textId="60FB60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0487C" w14:textId="344822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9A904" w14:textId="000B9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5F4D7" w14:textId="64FCF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EB5A5" w14:textId="387216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0988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1096A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BD555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27D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DB126C" w14:textId="26CC55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5E6C42" w14:textId="14AB98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C1490" w14:textId="7A6D33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DCA6E" w14:textId="0CB0C9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BAA03" w14:textId="4E9F28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61CF0" w14:textId="153349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119F3" w14:textId="02A8E3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E78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80E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AEBFCE5" w14:textId="447F4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51BF0D" w14:textId="043F62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1B11BD" w14:textId="1D6877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46C76" w14:textId="6153E6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19473" w14:textId="44337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8F8B6" w14:textId="0924D4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A3E8D" w14:textId="45097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39C39D" w14:textId="77777777" w:rsidR="00944C3D" w:rsidRDefault="00944C3D" w:rsidP="00944C3D">
      <w:pPr>
        <w:rPr>
          <w:rFonts w:ascii="Arial" w:hAnsi="Arial"/>
          <w:b/>
        </w:rPr>
      </w:pPr>
    </w:p>
    <w:p w14:paraId="2D124D4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D3D9A91" w14:textId="77777777" w:rsidTr="00503750">
        <w:tc>
          <w:tcPr>
            <w:tcW w:w="1944" w:type="dxa"/>
            <w:vAlign w:val="center"/>
          </w:tcPr>
          <w:p w14:paraId="322C79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F2FF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E575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7ABF8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B64A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F3BD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912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BFE26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0223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73D2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54FE5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202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15488B" w14:textId="77777777" w:rsidTr="00503750">
        <w:tc>
          <w:tcPr>
            <w:tcW w:w="15685" w:type="dxa"/>
            <w:gridSpan w:val="12"/>
            <w:vAlign w:val="center"/>
          </w:tcPr>
          <w:p w14:paraId="5F5F60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C7EFD10" w14:textId="77777777" w:rsidTr="00503750">
        <w:tc>
          <w:tcPr>
            <w:tcW w:w="1944" w:type="dxa"/>
            <w:vAlign w:val="center"/>
          </w:tcPr>
          <w:p w14:paraId="708CF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48B663" w14:textId="1F52A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89E960" w14:textId="4B71D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CAF9FE" w14:textId="118F1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E55141" w14:textId="3A491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6AE522" w14:textId="4CDEA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E51DE0" w14:textId="035E6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B7C9A8" w14:textId="235D6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BFFD1C" w14:textId="30CC5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5DF528" w14:textId="63237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30581" w14:textId="63366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6F702" w14:textId="42FCE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60BD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EBF3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1C8298" w14:textId="5BE90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CAE5D8" w14:textId="69BF5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E08D80" w14:textId="04359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12EE8" w14:textId="2A2C1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915817" w14:textId="687CF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ED5414" w14:textId="35D0B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BF686A" w14:textId="3EE1A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15B2F3" w14:textId="06138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7F0BA3" w14:textId="688AB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EE53B1" w14:textId="68484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0D814B" w14:textId="57740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743C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A0F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B708F90" w14:textId="5B591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40602E" w14:textId="6A0D6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B68886" w14:textId="5197E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A03EEA" w14:textId="59A91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9A86BB" w14:textId="2D96A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2F60D1" w14:textId="018E0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20433" w14:textId="58DFA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87DCF1" w14:textId="4AB1D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33B6CE" w14:textId="53715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F8F1F3" w14:textId="217E2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66CD86" w14:textId="2F23B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08CE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B200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6F9B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FFB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550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677C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CF72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1288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A0FE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F7DD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A1B2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C59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D4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48E20B7" w14:textId="77777777" w:rsidTr="00503750">
        <w:tc>
          <w:tcPr>
            <w:tcW w:w="1944" w:type="dxa"/>
            <w:vAlign w:val="center"/>
          </w:tcPr>
          <w:p w14:paraId="056A9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48817D" w14:textId="70A77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9C7ADE" w14:textId="302AA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22640D" w14:textId="09FC7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5128E" w14:textId="4DF49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857E2B" w14:textId="55C15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61463" w14:textId="3D1E9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88C87F" w14:textId="36705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808242" w14:textId="2095F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120934" w14:textId="74E4A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F7C099" w14:textId="52E7A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A4639C" w14:textId="225BB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F0B15" w14:textId="77777777" w:rsidTr="00503750">
        <w:tc>
          <w:tcPr>
            <w:tcW w:w="15685" w:type="dxa"/>
            <w:gridSpan w:val="12"/>
            <w:vAlign w:val="center"/>
          </w:tcPr>
          <w:p w14:paraId="0B8A0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E92664" w14:textId="77777777" w:rsidTr="00503750">
        <w:tc>
          <w:tcPr>
            <w:tcW w:w="1944" w:type="dxa"/>
            <w:vAlign w:val="center"/>
          </w:tcPr>
          <w:p w14:paraId="0138F0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790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A53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72AA56" w14:textId="6AD6B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FD8753" w14:textId="66714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3D4C14" w14:textId="24603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C5556" w14:textId="4C391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829551" w14:textId="0BFEB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A70C6E" w14:textId="06DF0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94C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A91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2F62AC" w14:textId="1A76B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BA2C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172B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C59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69E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F4894E" w14:textId="7833D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4462CD" w14:textId="6E4CD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8F6122" w14:textId="235EE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8E4F90" w14:textId="089D4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8F04AD" w14:textId="23FFA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B357FB" w14:textId="30766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433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77F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83F35A" w14:textId="45AF2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A2B0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D409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495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934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DCEE61" w14:textId="3533C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B1B449" w14:textId="6529A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5E4571" w14:textId="58E74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9AA944" w14:textId="275A2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5C456F" w14:textId="4C1C2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E081DA" w14:textId="35A6C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24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8E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737EF4" w14:textId="721EB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D60DA" w14:textId="77777777" w:rsidTr="00503750">
        <w:tc>
          <w:tcPr>
            <w:tcW w:w="1944" w:type="dxa"/>
            <w:vAlign w:val="center"/>
          </w:tcPr>
          <w:p w14:paraId="1EB0D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A03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F14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406013" w14:textId="534C3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B27285" w14:textId="35194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E04C4F" w14:textId="2BC9F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DC2D11" w14:textId="2A883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B9D220" w14:textId="6A2AC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BECD26" w14:textId="7A813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D0F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58F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8A640F" w14:textId="45050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BC5421" w14:textId="77777777" w:rsidTr="00503750">
        <w:tc>
          <w:tcPr>
            <w:tcW w:w="15685" w:type="dxa"/>
            <w:gridSpan w:val="12"/>
            <w:vAlign w:val="center"/>
          </w:tcPr>
          <w:p w14:paraId="58E95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179F431" w14:textId="77777777" w:rsidTr="00503750">
        <w:tc>
          <w:tcPr>
            <w:tcW w:w="1944" w:type="dxa"/>
            <w:vAlign w:val="center"/>
          </w:tcPr>
          <w:p w14:paraId="75F42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57A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A91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0F1AB4" w14:textId="59559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04322" w14:textId="35E9C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9C3DBA" w14:textId="6C4AF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F8E243" w14:textId="315D3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0CE813" w14:textId="775E0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300289" w14:textId="196CA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DE0F3E" w14:textId="10E7F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FBB6AF" w14:textId="142B3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9C2665" w14:textId="6A045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F709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E99C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63D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E50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DF7118" w14:textId="0695F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027C44" w14:textId="1F4F9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65E850" w14:textId="6BFD8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8E13F7" w14:textId="092EB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A0A878" w14:textId="20F92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6BF736" w14:textId="1DA34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F79083" w14:textId="7AF54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6FA66A" w14:textId="15076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502385" w14:textId="67810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D39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3404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4BBA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D53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117C6" w14:textId="76B85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19D17C" w14:textId="6D2D6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86519F" w14:textId="1A1D3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F616DC" w14:textId="026F5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D79E16" w14:textId="18553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87341" w14:textId="6281C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CA6678" w14:textId="0A08B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C9EBFA" w14:textId="589EC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6E9C41" w14:textId="0B560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CF50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C461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A88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44D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3CFFB2" w14:textId="6E452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2A17BF" w14:textId="41DB3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DDCA30" w14:textId="3D94A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A25813" w14:textId="0C5E9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199311" w14:textId="698F1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2BB590" w14:textId="625DE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E12C9B" w14:textId="18F17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79183D" w14:textId="6A24D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A3C583" w14:textId="39075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1775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EB1D1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ED9A1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DCAA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853B61" w14:textId="6F008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43B407" w14:textId="63E5A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5E6ECD" w14:textId="7DE8C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CD647F" w14:textId="4A292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95348E" w14:textId="6871A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0DEBF2" w14:textId="7F1A8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21A43D" w14:textId="5F969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6A5C9" w14:textId="7DF99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32B988" w14:textId="1B236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046203" w14:textId="3B07A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0CB21" w14:textId="61973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2C35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E3E1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D7305" w14:textId="1BC91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D27B1B" w14:textId="29984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C9910E" w14:textId="6B638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E7C30" w14:textId="03679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7EF675" w14:textId="0D9C0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C1C91C" w14:textId="3C56E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4D1282" w14:textId="6642E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CBEF2E" w14:textId="5E204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36531" w14:textId="33F68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6DEC75" w14:textId="4FD02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150E4F" w14:textId="45768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9BD3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0887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53739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378ED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85BE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ECBD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574F7E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6FBB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6A9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CF101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356C7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262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FF5F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7A93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998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71004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20D7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E2E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24F2F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B89F70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10837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D58B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62DD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D081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9FF68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6905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975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4DFA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2094F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4C1F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5D88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39A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468B5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0063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06A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410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5B90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BD6B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CB81FE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DA2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7FBBF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FE874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3DC6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12E4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4D43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FBB5384" w14:textId="77777777" w:rsidTr="00503750">
        <w:trPr>
          <w:trHeight w:val="1073"/>
        </w:trPr>
        <w:tc>
          <w:tcPr>
            <w:tcW w:w="3614" w:type="dxa"/>
            <w:vMerge/>
          </w:tcPr>
          <w:p w14:paraId="5EAD31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54EA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5C19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F8AB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6F16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7054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19DD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1AB4D91" w14:textId="77777777" w:rsidTr="00503750">
        <w:trPr>
          <w:trHeight w:val="283"/>
        </w:trPr>
        <w:tc>
          <w:tcPr>
            <w:tcW w:w="3614" w:type="dxa"/>
          </w:tcPr>
          <w:p w14:paraId="607FC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2FE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A8C4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793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4A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5D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467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466D31" w14:textId="77777777" w:rsidTr="00503750">
        <w:trPr>
          <w:trHeight w:val="283"/>
        </w:trPr>
        <w:tc>
          <w:tcPr>
            <w:tcW w:w="3614" w:type="dxa"/>
          </w:tcPr>
          <w:p w14:paraId="13CB7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775B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F8D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9B6F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0FB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B68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534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69D600" w14:textId="77777777" w:rsidTr="00503750">
        <w:trPr>
          <w:trHeight w:val="283"/>
        </w:trPr>
        <w:tc>
          <w:tcPr>
            <w:tcW w:w="3614" w:type="dxa"/>
          </w:tcPr>
          <w:p w14:paraId="65D7E7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E9B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C57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6ED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31AB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9E0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B6F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4367E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F5378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3ACEF1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F60C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E8BA9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EE05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FEC2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19E2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AC6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B7FF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DDD9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80BB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82411E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5C9D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23F3B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D06F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95B79CD" w14:textId="2EA50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CAD00" w14:textId="0221F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5B8D6" w14:textId="3AA65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0A96E" w14:textId="00A6F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0C9F0" w14:textId="65382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EFC206" w14:textId="24C75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31EBF" w14:textId="53129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EF5291" w14:textId="56143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CB5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DE3B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EAC7578" w14:textId="262B6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34CB0" w14:textId="4D098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202CF" w14:textId="637D0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2973E" w14:textId="6D205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0E969" w14:textId="3307F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72A59" w14:textId="53DF0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083EE" w14:textId="3CA17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A21502" w14:textId="08E6F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0FD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9C1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B189B12" w14:textId="7737B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01E890" w14:textId="4C858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43D327" w14:textId="7D031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835CA" w14:textId="55B60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4702F" w14:textId="19901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080D6" w14:textId="7EF63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B4958" w14:textId="21921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E95FE7" w14:textId="18628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12B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E690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14F9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888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179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7A2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9C5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859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3FC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2BBF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CE8D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95B4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2F5B14" w14:textId="618FF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5D17A" w14:textId="0B7EA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20C8A" w14:textId="126A0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7CE17" w14:textId="69FB0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A3EE5" w14:textId="7547F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B984E" w14:textId="6D11E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EBC42" w14:textId="7D879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48F43D" w14:textId="3A08E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E7A4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F246E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2324E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961F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32426F" w14:textId="537BC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BA12D" w14:textId="66A52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2F0C6" w14:textId="63847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BA2F7" w14:textId="2155B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798B3" w14:textId="490BE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9E2FE" w14:textId="6C897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60D8E" w14:textId="1FA0D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D2CDEA" w14:textId="5A6BA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8D9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087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FF55DE" w14:textId="23C17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8DFE24" w14:textId="439F6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5B726A" w14:textId="0EA08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0FCFD" w14:textId="001F9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63D64" w14:textId="3C250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E159C" w14:textId="54278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FCF99" w14:textId="2CBFB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FBF6D4" w14:textId="242B3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209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EE0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7275FB" w14:textId="39695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24D329" w14:textId="144A4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58F7A" w14:textId="5BEBB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E3561" w14:textId="46ED2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29FF5" w14:textId="79F5B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F4C0D" w14:textId="733F7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56497" w14:textId="5803D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30D4D8" w14:textId="4146A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16C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1C2BA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C405B5" w14:textId="21E72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BA846" w14:textId="30323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137620" w14:textId="5AE2F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7644C" w14:textId="2B168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F73B4" w14:textId="6E069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68DCC" w14:textId="455E3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A7094" w14:textId="08A10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FD8A59" w14:textId="53AD5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7AB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8CC6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C6F03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3E9C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50E0E2A" w14:textId="1CCAC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422F41" w14:textId="45CC5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BD430" w14:textId="35416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80DC7" w14:textId="669C2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56B0D" w14:textId="22B41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8B0CE" w14:textId="6EC1D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3BBEF" w14:textId="16758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7D8548" w14:textId="2F9B2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8A0A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9EA33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B6D4C6" w14:textId="20513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D541E" w14:textId="0E6E8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0F8D6" w14:textId="55D0B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6FFD7" w14:textId="1FEB1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18345" w14:textId="28253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5AF54" w14:textId="6B3F2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F40B5F" w14:textId="496B5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651DE5" w14:textId="49FB4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76EA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FEAD7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951DB3D" w14:textId="0B6D128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549C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0ACF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CCB5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976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663F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AB1D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5AD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EEB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70D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11D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3CA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3DD7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8D04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E811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C81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0E89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B8E1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E539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E12B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5FA881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7440DA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8CCD96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935E9B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5BDD3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6AE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8708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4E8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9A79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F90ACA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4531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F8B0BA" w14:textId="5EAFB8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A0CAAE" w14:textId="15E8B9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8C3965" w14:textId="7570E2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82BCC6" w14:textId="4A9A75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A1081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3D6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3BF1AC" w14:textId="314609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B32815" w14:textId="1580F3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1563E0" w14:textId="1DD061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A575B2" w14:textId="531582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9243D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DC0B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3FFD70" w14:textId="141DB0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EA6A7C" w14:textId="4AA276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03E4BF" w14:textId="3561EA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6B5B17" w14:textId="2CBCC9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E65FF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4087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8F033F" w14:textId="1C791B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7C5451" w14:textId="34E76F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BB6565" w14:textId="6AB968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2D8F7C" w14:textId="5AC242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32B1A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FB5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323DF3" w14:textId="3341F1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7F6EC3" w14:textId="2C2E07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C926BA" w14:textId="21A204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DF7906" w14:textId="4748F9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CDFEC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D5F8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A3C1B8" w14:textId="0F5D7DD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4B9394" w14:textId="02881F9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693F2D" w14:textId="164D8B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A973D8" w14:textId="3A56339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7B42C47" w14:textId="77777777" w:rsidR="00944C3D" w:rsidRDefault="00944C3D" w:rsidP="00944C3D">
      <w:pPr>
        <w:rPr>
          <w:rFonts w:ascii="Arial" w:hAnsi="Arial"/>
          <w:b/>
        </w:rPr>
      </w:pPr>
    </w:p>
    <w:p w14:paraId="16136FA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60B0F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2AFBE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B34A3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D7580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FDAFC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243D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E0C2DF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4717D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0DBD6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BFE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97A25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405AD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44C0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4D755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024D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77310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05241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3EA2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82C2A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550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4FEE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FB36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746997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A794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A8D0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A98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5367D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3C2832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620DA2" w14:textId="77777777" w:rsidTr="00503750">
        <w:tc>
          <w:tcPr>
            <w:tcW w:w="2835" w:type="dxa"/>
            <w:vAlign w:val="center"/>
          </w:tcPr>
          <w:p w14:paraId="382D9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7174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2353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EBDD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3C8FE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EA58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F022D6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1B1C6A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C1F0DD2" w14:textId="69FBB8F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2159D" w14:textId="13BED76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430A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2A6F6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016164" w14:textId="2835BC4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5476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1943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EF61E5E" w14:textId="650FD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7DA7C" w14:textId="196EA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59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AB2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9BDDB6" w14:textId="350DE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6C6F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4E08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5328739" w14:textId="4980D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A558C" w14:textId="4BC9C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30A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52F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AA12FA" w14:textId="07540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BEDB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92B5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F053751" w14:textId="3AB7E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282394" w14:textId="57183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98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3AA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89B404" w14:textId="6AFD2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7F39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A6AA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805A312" w14:textId="4E3BB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DB4B2" w14:textId="2D795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9C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977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DB6CC0" w14:textId="52F7C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5B15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E77D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6AEAE51" w14:textId="525A3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22854" w14:textId="2B7B4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1D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5B9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AB9E54" w14:textId="7C630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127D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D132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58FB356" w14:textId="2CE155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FBF36" w14:textId="3AD733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753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131F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AB1AD4" w14:textId="62331E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D2EBA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A833F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2DFA9E8" w14:textId="41A81E2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9861542" w14:textId="77777777" w:rsidR="00944C3D" w:rsidRDefault="00944C3D" w:rsidP="00944C3D">
      <w:pPr>
        <w:rPr>
          <w:rFonts w:ascii="Arial" w:hAnsi="Arial"/>
          <w:b/>
        </w:rPr>
      </w:pPr>
    </w:p>
    <w:p w14:paraId="77EA2EB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CA7612" w14:textId="77777777" w:rsidTr="00503750">
        <w:tc>
          <w:tcPr>
            <w:tcW w:w="2835" w:type="dxa"/>
            <w:vAlign w:val="center"/>
          </w:tcPr>
          <w:p w14:paraId="6E0ED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B32B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4B63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E1893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FD7D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69D4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EEA73B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2057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7B83E47" w14:textId="4CC07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9F83E" w14:textId="55408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54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F2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5C3F05" w14:textId="70515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13D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670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2BD230A" w14:textId="61D4A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5EDA1" w14:textId="68497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A1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17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F767AD" w14:textId="4ED80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9AB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C089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768EC3E" w14:textId="52EC4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BC516" w14:textId="6297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4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C0C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C63B9D" w14:textId="43F4C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5A80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5DD5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9C74941" w14:textId="21FB7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227C3" w14:textId="382F2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C6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62F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4985B" w14:textId="61571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7F5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BB43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8183E6A" w14:textId="620E98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F50F5" w14:textId="3A11B6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1A8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6AC2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A7FAA9" w14:textId="29A44E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AD42C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5E720C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4E6615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EE09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A22D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C36F112" w14:textId="77777777" w:rsidTr="00503750">
        <w:trPr>
          <w:trHeight w:val="699"/>
        </w:trPr>
        <w:tc>
          <w:tcPr>
            <w:tcW w:w="3502" w:type="dxa"/>
            <w:vMerge/>
          </w:tcPr>
          <w:p w14:paraId="153121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8E485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1CFC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A3C3D6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CB1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58AE520" w14:textId="73672F2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84B5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27AF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0D09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3227B52" w14:textId="7D531F6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CE1A29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37D88E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73A6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7C24EC6" w14:textId="7716AFB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54C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F9B0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2781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E42D47B" w14:textId="77777777" w:rsidTr="00503750">
        <w:trPr>
          <w:trHeight w:val="593"/>
        </w:trPr>
        <w:tc>
          <w:tcPr>
            <w:tcW w:w="3497" w:type="dxa"/>
          </w:tcPr>
          <w:p w14:paraId="70C6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B282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DBEDD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5A077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DE3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C5622F0" w14:textId="4422C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8753A4" w14:textId="24BF6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C6D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990FC" w14:textId="0A26D3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0BC286" w14:textId="71E98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328A9C" w14:textId="2F6FC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0FD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F9C24B" w14:textId="767C23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9F8E3D" w14:textId="27B30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208F93" w14:textId="1C4D9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FDD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25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2DC8382" w14:textId="42A5F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ADE9D2" w14:textId="06B94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3E5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1A0A80" w14:textId="590B434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11B9D9" w14:textId="0F797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13A2A9" w14:textId="59F5B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A40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90350E" w14:textId="5F0BF64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502684" w14:textId="0B606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E253EC" w14:textId="714FD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74E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4A5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C7722" w14:textId="37AF6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534B29" w14:textId="030A2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35F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14A99E" w14:textId="3AAF12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BBB6AA" w14:textId="6D1DE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5B6E4D" w14:textId="7817F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418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96A848" w14:textId="742AC1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C27AC5" w14:textId="29BB4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C9C46" w14:textId="0BEF3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CEDEA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DACF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00D9975" w14:textId="7FC49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C4BE8D" w14:textId="252FF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A07B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413D7B" w14:textId="06859E1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E07F16" w14:textId="76DE1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783BF3" w14:textId="07F99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6F75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3A6D7EC" w14:textId="11E0EE5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B63880" w14:textId="63F0B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A25014" w14:textId="7C363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ABA9E8" w14:textId="77777777" w:rsidR="00944C3D" w:rsidRDefault="00944C3D" w:rsidP="00944C3D">
      <w:pPr>
        <w:rPr>
          <w:rFonts w:ascii="Arial" w:hAnsi="Arial"/>
          <w:b/>
        </w:rPr>
      </w:pPr>
    </w:p>
    <w:p w14:paraId="33A2194D" w14:textId="77777777" w:rsidR="00944C3D" w:rsidRDefault="00944C3D" w:rsidP="00944C3D">
      <w:pPr>
        <w:rPr>
          <w:rFonts w:ascii="Arial" w:hAnsi="Arial"/>
          <w:b/>
        </w:rPr>
      </w:pPr>
    </w:p>
    <w:p w14:paraId="6CB167BA" w14:textId="77777777" w:rsidR="00944C3D" w:rsidRDefault="00944C3D" w:rsidP="00944C3D">
      <w:pPr>
        <w:rPr>
          <w:rFonts w:ascii="Arial" w:hAnsi="Arial"/>
          <w:b/>
        </w:rPr>
      </w:pPr>
    </w:p>
    <w:p w14:paraId="6CE532B8" w14:textId="77777777" w:rsidR="00944C3D" w:rsidRDefault="00944C3D" w:rsidP="00944C3D">
      <w:pPr>
        <w:rPr>
          <w:rFonts w:ascii="Arial" w:hAnsi="Arial"/>
          <w:b/>
        </w:rPr>
      </w:pPr>
    </w:p>
    <w:p w14:paraId="2FD7A9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6B5D4CB2" w14:textId="77777777" w:rsidTr="00503750">
        <w:tc>
          <w:tcPr>
            <w:tcW w:w="2622" w:type="dxa"/>
            <w:vAlign w:val="center"/>
          </w:tcPr>
          <w:p w14:paraId="7F8569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C238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98D01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17970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CB7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A52F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C285E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3BC6A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E609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1D8E2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543F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321A5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E41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CA528F6" w14:textId="6AC66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213503" w14:textId="332C1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FBB783" w14:textId="1A9BE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BC0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5F03CC" w14:textId="705C0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C8AC4" w14:textId="77777777" w:rsidTr="00503750">
        <w:tc>
          <w:tcPr>
            <w:tcW w:w="2622" w:type="dxa"/>
            <w:vAlign w:val="center"/>
          </w:tcPr>
          <w:p w14:paraId="0CD97A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E34BE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86AC9EB" w14:textId="4B843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D0F8C3" w14:textId="1072F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E43A1E" w14:textId="1419D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964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F7BAF8" w14:textId="72627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3D86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F47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C7D16E4" w14:textId="62E49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E412ED" w14:textId="2A4ED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B6EFBA" w14:textId="3EB93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17A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57DCF0" w14:textId="215F6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D64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50B8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CB01C76" w14:textId="07C35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40BEBF" w14:textId="0580A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E28419" w14:textId="08EAA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F27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BF264F" w14:textId="305D2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FA036" w14:textId="77777777" w:rsidTr="00503750">
        <w:tc>
          <w:tcPr>
            <w:tcW w:w="2622" w:type="dxa"/>
            <w:vAlign w:val="center"/>
          </w:tcPr>
          <w:p w14:paraId="3A8532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2DD69B3" w14:textId="36F27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56794.52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2CB71E" w14:textId="13B43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39933.48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79D17E" w14:textId="231FF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12936.42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668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0EC8C" w14:textId="383B2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83791.58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B1C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41F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21DEFC9" w14:textId="1571C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84C111" w14:textId="0BF67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EF9B38" w14:textId="03AE0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227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6FF9B2" w14:textId="568F3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12386" w14:textId="77777777" w:rsidTr="00503750">
        <w:tc>
          <w:tcPr>
            <w:tcW w:w="2622" w:type="dxa"/>
            <w:vAlign w:val="center"/>
          </w:tcPr>
          <w:p w14:paraId="5D049D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5107A70" w14:textId="6E82C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35CF4A" w14:textId="2F78A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E10FE" w14:textId="614CE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EA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1C575" w14:textId="1BB84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54C6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F1C95A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405C7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710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078F436" w14:textId="6E931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3D990E" w14:textId="4BA93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2574F8" w14:textId="53426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052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2989E" w14:textId="726E7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70B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D3C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3F2B816" w14:textId="0829D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8CF751" w14:textId="46151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F8914E" w14:textId="74851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EB1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DC571F" w14:textId="22BCF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E44E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50A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870949C" w14:textId="6D690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01F6B8" w14:textId="4DEF0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62C6B6" w14:textId="48DEE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6E1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5F713" w14:textId="738D6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1C660D" w14:textId="77777777" w:rsidTr="00503750">
        <w:tc>
          <w:tcPr>
            <w:tcW w:w="2622" w:type="dxa"/>
            <w:vAlign w:val="center"/>
          </w:tcPr>
          <w:p w14:paraId="269B9A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A7042FA" w14:textId="56B2D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C63B25" w14:textId="64387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D801D6" w14:textId="0CD5D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CB5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9BEE1" w14:textId="4C2F1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5CA60" w14:textId="77777777" w:rsidTr="00503750">
        <w:tc>
          <w:tcPr>
            <w:tcW w:w="2622" w:type="dxa"/>
            <w:vAlign w:val="center"/>
          </w:tcPr>
          <w:p w14:paraId="5583C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CCC6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18B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DC8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B23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15E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00D7B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81A0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EE941B2" w14:textId="2E792C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56794.52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8A217B" w14:textId="34EBD8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39933.48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334108" w14:textId="638E63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12936.42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527F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E33FA5" w14:textId="0A386D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83791.58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3680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FE0BA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5D1F9E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E12B6B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EF7DC7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BA5F3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6DEF7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B8941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83061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88417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CC529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E60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2273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7D4C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E08E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BC23B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2B9D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F109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41058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1F84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570E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CE195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D82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25B4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28CA4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44B2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DFE7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B01C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92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8691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98AA2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8A38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2EF3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434C5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D3F1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A8BD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792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0386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D83A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D563A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F7E1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3F496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0F00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848E2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7A373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612B5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4DF8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64D7F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5449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BBB0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96615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72A4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8CB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8C981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29CC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0B12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BEA7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0629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88C5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DFCBD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5F69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6204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5C63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7931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61F4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0ED08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46B8A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B6F6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29539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6781FC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126B6C1" w14:textId="77777777" w:rsidTr="00503750">
        <w:tc>
          <w:tcPr>
            <w:tcW w:w="2835" w:type="dxa"/>
            <w:vAlign w:val="center"/>
          </w:tcPr>
          <w:p w14:paraId="59679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6C8A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AA34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BAC2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620E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874B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AD35F36" w14:textId="77777777" w:rsidTr="00503750">
        <w:tc>
          <w:tcPr>
            <w:tcW w:w="2835" w:type="dxa"/>
            <w:vAlign w:val="center"/>
          </w:tcPr>
          <w:p w14:paraId="653DC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F2E7E0B" w14:textId="72D8F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63282" w14:textId="1D05A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C55C7" w14:textId="532CF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A3A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74F478" w14:textId="00F26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3F96C" w14:textId="77777777" w:rsidTr="00503750">
        <w:tc>
          <w:tcPr>
            <w:tcW w:w="2835" w:type="dxa"/>
            <w:vAlign w:val="center"/>
          </w:tcPr>
          <w:p w14:paraId="09F85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712124C" w14:textId="33666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4ABCD" w14:textId="70E81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4FA82B" w14:textId="65CA7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36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705E06" w14:textId="51C87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94D1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149E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303B94D" w14:textId="45CC64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879DD" w14:textId="085E20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80AA5" w14:textId="38EE4D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DD43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6D53EB" w14:textId="3FC233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A0FE963" w14:textId="77777777" w:rsidTr="00503750">
        <w:tc>
          <w:tcPr>
            <w:tcW w:w="2835" w:type="dxa"/>
            <w:vAlign w:val="center"/>
          </w:tcPr>
          <w:p w14:paraId="45503D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248F4C5" w14:textId="5F30D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2ED3A" w14:textId="1BFE3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3A4BC" w14:textId="75104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39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C0D09E" w14:textId="1E67E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48379" w14:textId="77777777" w:rsidTr="00503750">
        <w:tc>
          <w:tcPr>
            <w:tcW w:w="2835" w:type="dxa"/>
            <w:vAlign w:val="center"/>
          </w:tcPr>
          <w:p w14:paraId="1F791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4CCAFB0" w14:textId="55E0F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C9BB3" w14:textId="55F86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DF4AD" w14:textId="73877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05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C7EAD" w14:textId="6985E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F4AC6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EE47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EB01282" w14:textId="047A0EE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2F218" w14:textId="79F120A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E8014" w14:textId="6148230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142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44BC33" w14:textId="049D35C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A6F6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2867D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8B626A" w14:textId="612F8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B4E67" w14:textId="5AEC2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BB3B7" w14:textId="37857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A3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DD3DD9" w14:textId="1ED8D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B04D0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890A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EBD7BCB" w14:textId="77777777" w:rsidTr="00503750">
        <w:tc>
          <w:tcPr>
            <w:tcW w:w="2552" w:type="dxa"/>
            <w:shd w:val="clear" w:color="auto" w:fill="auto"/>
            <w:vAlign w:val="center"/>
          </w:tcPr>
          <w:p w14:paraId="015EC0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B02B2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189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F7FB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C6A8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13727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642DE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E5DF651" w14:textId="4B9AF1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BF4EE7" w14:textId="74FCC8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42C6B8" w14:textId="7C75A33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CE294F" w14:textId="5B8E19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FF7A9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41B5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8D84365" w14:textId="5E33010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B9E5867" w14:textId="16907B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B231AB" w14:textId="36E178A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286D8C" w14:textId="5CEAF7D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40EA78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3DDA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FB0133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F664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3835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7042192" w14:textId="77777777" w:rsidTr="00503750">
        <w:tc>
          <w:tcPr>
            <w:tcW w:w="4395" w:type="dxa"/>
            <w:vMerge/>
          </w:tcPr>
          <w:p w14:paraId="60DD63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419B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8079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1E949F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488B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B118F47" w14:textId="23DB2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  <w:lang w:eastAsia="sk-SK"/>
              </w:rPr>
              <w:t>156.60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24A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246B41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C74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157782A" w14:textId="2CB59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A9C06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8E412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D76AD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CF7FDC0" w14:textId="618952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156.60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CE9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312F05A" w14:textId="77777777" w:rsidTr="00503750">
        <w:tc>
          <w:tcPr>
            <w:tcW w:w="4395" w:type="dxa"/>
            <w:vAlign w:val="center"/>
          </w:tcPr>
          <w:p w14:paraId="1C675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3CE465E" w14:textId="4CAE6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6E57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2DDB9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89B7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0293718" w14:textId="20251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3346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83695A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44EF0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360B59B" w14:textId="38E994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23CB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B0FBED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118F2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5154A3F" w14:textId="308EBE7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93307.94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CE2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18BBC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DE8CF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F4387D" w14:textId="77777777" w:rsidTr="00503750">
        <w:tc>
          <w:tcPr>
            <w:tcW w:w="4395" w:type="dxa"/>
            <w:vAlign w:val="center"/>
          </w:tcPr>
          <w:p w14:paraId="37761E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972D3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534C1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BC92AE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2803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926BAFF" w14:textId="3C3899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E09537" w14:textId="119BE3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7DE956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F7EFA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54A4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232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371FD0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11594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3F6E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37D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0E23F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703F2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D8BF0C1" w14:textId="6C42A1C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9FD07E" w14:textId="45AD216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E2F2AA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B86FC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48303FC" w14:textId="641864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3CA268" w14:textId="39B1D5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84FF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57F4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46BC1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7648C61" w14:textId="77777777" w:rsidTr="00503750">
        <w:tc>
          <w:tcPr>
            <w:tcW w:w="1843" w:type="dxa"/>
            <w:vAlign w:val="center"/>
          </w:tcPr>
          <w:p w14:paraId="14A9FD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86AD3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52E64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FC001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0C95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1C39E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8A7C6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D9F39B6" w14:textId="77777777" w:rsidTr="00503750">
        <w:tc>
          <w:tcPr>
            <w:tcW w:w="1843" w:type="dxa"/>
            <w:vAlign w:val="center"/>
          </w:tcPr>
          <w:p w14:paraId="376A21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D9626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5EDE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90A7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6A42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867B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3404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5F7DB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075E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61B0E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0596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633F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9411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7D21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7DCE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E1349C" w14:textId="77777777" w:rsidTr="00503750">
        <w:tc>
          <w:tcPr>
            <w:tcW w:w="1843" w:type="dxa"/>
            <w:vAlign w:val="center"/>
          </w:tcPr>
          <w:p w14:paraId="5B67B6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4E127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B4E9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72E1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4312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33EC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F66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4263C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BAC23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5E490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7D2D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371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FAD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1CB3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27FD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5CDF8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0FA52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E41EB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047E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6281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0EA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4942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7750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5F8B40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1F7D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3A8BFE3" w14:textId="77777777" w:rsidTr="00503750">
        <w:trPr>
          <w:trHeight w:val="664"/>
        </w:trPr>
        <w:tc>
          <w:tcPr>
            <w:tcW w:w="3372" w:type="dxa"/>
          </w:tcPr>
          <w:p w14:paraId="00152B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73129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14F9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69243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D667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53DCDE" w14:textId="353D4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4D1102" w14:textId="7A47C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1933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410E83" w14:textId="61B10C1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D659AF" w14:textId="58FFA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3B5ADB" w14:textId="1C44B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CB08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DCEBE3" w14:textId="27F198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5260F8" w14:textId="00103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5EED86" w14:textId="48B09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2BF14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622E8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43F8139" w14:textId="1AFF0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4D3D0D" w14:textId="171AF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34C53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D48E5A" w14:textId="50FD24C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66172C" w14:textId="2EBCD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93ABDB" w14:textId="225B3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C6B7C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87F3CA7" w14:textId="41E64EB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446B2CE" w14:textId="351C9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463E09" w14:textId="588AE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847B2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B761DD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3CEE9A8" w14:textId="77777777" w:rsidTr="00503750">
        <w:tc>
          <w:tcPr>
            <w:tcW w:w="2835" w:type="dxa"/>
            <w:vAlign w:val="center"/>
          </w:tcPr>
          <w:p w14:paraId="3D6315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D3F6D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56399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904A9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2E3AF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87365BE" w14:textId="77777777" w:rsidTr="00503750">
        <w:tc>
          <w:tcPr>
            <w:tcW w:w="2835" w:type="dxa"/>
          </w:tcPr>
          <w:p w14:paraId="23E696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034A006" w14:textId="2EFF1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EBE6B0" w14:textId="69C84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FDC5FB" w14:textId="3F333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A0F211" w14:textId="05D03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FB15A1" w14:textId="77777777" w:rsidTr="00503750">
        <w:tc>
          <w:tcPr>
            <w:tcW w:w="2835" w:type="dxa"/>
          </w:tcPr>
          <w:p w14:paraId="7E1315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D31484F" w14:textId="4C492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AFC68F" w14:textId="4A589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6116D8" w14:textId="35C34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B62D77" w14:textId="4BD69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EB4DF6" w14:textId="77777777" w:rsidTr="00503750">
        <w:tc>
          <w:tcPr>
            <w:tcW w:w="2835" w:type="dxa"/>
          </w:tcPr>
          <w:p w14:paraId="0579B4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91A0B38" w14:textId="178CE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2D28A6" w14:textId="3C49C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7D692E" w14:textId="59C0E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38F3BC" w14:textId="14762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8D595F" w14:textId="77777777" w:rsidTr="00503750">
        <w:tc>
          <w:tcPr>
            <w:tcW w:w="2835" w:type="dxa"/>
            <w:vAlign w:val="center"/>
          </w:tcPr>
          <w:p w14:paraId="1D1AA7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2AA8127" w14:textId="16FE4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298785" w14:textId="44C1F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409E56" w14:textId="7477B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06F261" w14:textId="659A8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EEE887" w14:textId="77777777" w:rsidTr="00503750">
        <w:tc>
          <w:tcPr>
            <w:tcW w:w="2835" w:type="dxa"/>
            <w:vAlign w:val="center"/>
          </w:tcPr>
          <w:p w14:paraId="1AAA34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EB5ABA6" w14:textId="12BA9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86BE3E" w14:textId="0E9A7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3D408A" w14:textId="05C84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E1DD2E" w14:textId="30EFE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8C6900" w14:textId="77777777" w:rsidTr="00503750">
        <w:tc>
          <w:tcPr>
            <w:tcW w:w="2835" w:type="dxa"/>
          </w:tcPr>
          <w:p w14:paraId="3D5B73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86854D8" w14:textId="26B12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8BD568" w14:textId="203B0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86E932" w14:textId="1304F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AD0B05" w14:textId="01062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3354B3" w14:textId="77777777" w:rsidTr="00503750">
        <w:tc>
          <w:tcPr>
            <w:tcW w:w="2835" w:type="dxa"/>
          </w:tcPr>
          <w:p w14:paraId="7CA508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2557552" w14:textId="1EF03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82AE39" w14:textId="513E2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62759B" w14:textId="5EC83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469E4A" w14:textId="08519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398C24" w14:textId="77777777" w:rsidTr="00503750">
        <w:tc>
          <w:tcPr>
            <w:tcW w:w="2835" w:type="dxa"/>
          </w:tcPr>
          <w:p w14:paraId="5B452C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7C40E15" w14:textId="4A15D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5CFFBE" w14:textId="0CE6C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CBD3C6" w14:textId="6D5E6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880BCD" w14:textId="5B7D5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C224A8" w14:textId="77777777" w:rsidR="00944C3D" w:rsidRDefault="00944C3D" w:rsidP="00944C3D">
      <w:pPr>
        <w:rPr>
          <w:rFonts w:ascii="Arial" w:hAnsi="Arial"/>
          <w:b/>
        </w:rPr>
      </w:pPr>
    </w:p>
    <w:p w14:paraId="16052A3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1A0B7B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F31F4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A7114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F2E33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A7B6E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C472D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AE20851" w14:textId="77777777" w:rsidTr="00503750">
        <w:trPr>
          <w:trHeight w:val="443"/>
        </w:trPr>
        <w:tc>
          <w:tcPr>
            <w:tcW w:w="2560" w:type="dxa"/>
          </w:tcPr>
          <w:p w14:paraId="7DB3AB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0D7D739" w14:textId="6BC45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3689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C34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406907E" w14:textId="30FD8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55B3E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C65DD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AEB60F5" w14:textId="42438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F35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06F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4A8178" w14:textId="36174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F9D68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CE49B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92ADED7" w14:textId="7D829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B3C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78E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9BE054" w14:textId="7554E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6EDDC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BA6BA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63F3E5B" w14:textId="47502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481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F810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401B94" w14:textId="4AB29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3FBD91" w14:textId="77777777" w:rsidR="00944C3D" w:rsidRDefault="00944C3D" w:rsidP="00944C3D">
      <w:pPr>
        <w:rPr>
          <w:rFonts w:ascii="Arial" w:hAnsi="Arial"/>
          <w:b/>
        </w:rPr>
      </w:pPr>
    </w:p>
    <w:p w14:paraId="55583113" w14:textId="77777777" w:rsidR="00944C3D" w:rsidRDefault="00944C3D" w:rsidP="00944C3D">
      <w:pPr>
        <w:rPr>
          <w:rFonts w:ascii="Arial" w:hAnsi="Arial"/>
          <w:b/>
        </w:rPr>
      </w:pPr>
    </w:p>
    <w:p w14:paraId="335F981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55AA3A9" w14:textId="77777777" w:rsidR="00944C3D" w:rsidRDefault="00944C3D" w:rsidP="00944C3D">
      <w:pPr>
        <w:rPr>
          <w:rFonts w:ascii="Arial" w:hAnsi="Arial"/>
          <w:b/>
        </w:rPr>
      </w:pPr>
    </w:p>
    <w:p w14:paraId="31458D8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597746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452FC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EA835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61884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2F629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598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ACAD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769B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E921E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E6C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1A86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B17B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3BD1B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0C66E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7FF3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2A976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EA7DF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EFC7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7C0A0B" w14:textId="77777777" w:rsidTr="00503750">
        <w:trPr>
          <w:trHeight w:val="677"/>
        </w:trPr>
        <w:tc>
          <w:tcPr>
            <w:tcW w:w="3358" w:type="dxa"/>
          </w:tcPr>
          <w:p w14:paraId="2ACEC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8EBDB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3DCA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C0F1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9A14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B2276A9" w14:textId="7E566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2EF6DB" w14:textId="703B5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A550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032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D3E1C9F" w14:textId="02A30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DCCA51" w14:textId="74123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CD2FB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ABB7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F9BE23D" w14:textId="3A5A0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434C27" w14:textId="0B98E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BFEB4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AD28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1FD2A9D" w14:textId="1C593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58BFB9" w14:textId="1EEB0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11DD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B10EA8" w14:textId="500D4CF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8C080A" w14:textId="13950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D4CA2" w14:textId="63DCA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DC192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965EBA9" w14:textId="56F6A9D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60E991F" w14:textId="09FC1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151539" w14:textId="6DE86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BEBBA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31A32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F0611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94CCC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24C94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5D7908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6C9FB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DBDC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72FDB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9CF6E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D28C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F640C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B7BF9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204B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1F469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E4E3B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F00551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CD58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29FE1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2C35E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C0734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B68A2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7FB2C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E0486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EB06787" w14:textId="6F03C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809278" w14:textId="0819A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9F42A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FA44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1272A7" w14:textId="4855E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C56422" w14:textId="26EE1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B2C95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5CD7D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56657C" w14:textId="2B7ED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802907" w14:textId="3F090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6A1C3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E3A3C5" w14:textId="71766B2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0E6BC6" w14:textId="0D9C1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494F0B" w14:textId="4400A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DD7F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C8F478" w14:textId="3922D5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5789EB" w14:textId="4F1BE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52CC8C" w14:textId="02BF6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D33F6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3330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BF046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BD864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78836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8EFF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DC313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BD740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BD0F3B7" w14:textId="37E4F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228F31" w14:textId="38E7A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25DAC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5963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C4EC324" w14:textId="6C335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A11EC2" w14:textId="2E3A1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786A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4710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050391D" w14:textId="3AEB4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AC063E" w14:textId="0BD2B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6D017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946213" w14:textId="013CCAF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833E0F" w14:textId="39EF5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F0800A" w14:textId="12C25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1F18B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1DEC3A5" w14:textId="6AEFE21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04635C" w14:textId="533BB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64B922" w14:textId="3F5EB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048D6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B2AA7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85CE39" w14:textId="77777777" w:rsidTr="00503750">
        <w:tc>
          <w:tcPr>
            <w:tcW w:w="3686" w:type="dxa"/>
            <w:vAlign w:val="center"/>
          </w:tcPr>
          <w:p w14:paraId="1E41D0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DE5A6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E30C8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DFFC6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84525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B383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BF67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51187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87882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27B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DE54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833D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249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74D4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F0623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60A56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AD3476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66810F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B75F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E6ECD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02E9A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2180E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FE5B9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B0B6B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D532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E7F6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BD58875" w14:textId="0B2F1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E0F99F" w14:textId="28A7A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30812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BF324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9D4730C" w14:textId="6BB20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4E62C8" w14:textId="0B940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987D6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D872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A18949" w14:textId="6EB4D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1C73F0" w14:textId="0540E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68956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10A421" w14:textId="15A4DD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753E30" w14:textId="0F451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DF73C1" w14:textId="5352F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A5E6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F390FB2" w14:textId="1543C0B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1C1A18" w14:textId="174BA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22036F" w14:textId="4453A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34DE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5AF63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A443D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1B0A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CB813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2933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A682B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2ED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6EEDD3" w14:textId="1CA33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38CB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F219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D95258" w14:textId="22DF6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D17E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D50C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75BB23C" w14:textId="2CE1B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9D4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FFA0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7BEC8CB" w14:textId="70CBA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11B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C97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2ED4447" w14:textId="461F1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BBA8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6CCB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BC98337" w14:textId="385277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2EAB79" w14:textId="77777777" w:rsidR="00944C3D" w:rsidRDefault="00944C3D" w:rsidP="00944C3D">
      <w:pPr>
        <w:rPr>
          <w:sz w:val="22"/>
          <w:szCs w:val="22"/>
        </w:rPr>
      </w:pPr>
    </w:p>
    <w:p w14:paraId="1775097E" w14:textId="77777777" w:rsidR="00944C3D" w:rsidRDefault="00944C3D" w:rsidP="00944C3D">
      <w:pPr>
        <w:rPr>
          <w:sz w:val="22"/>
          <w:szCs w:val="22"/>
        </w:rPr>
      </w:pPr>
    </w:p>
    <w:p w14:paraId="7FF9D3A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E39A64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4ADC2E4" w14:textId="48B3F7A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91AAC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62086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EE962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9CD6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785429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CA89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E0F37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8D17BC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A19DF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E58DD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22B8DED" w14:textId="0D38C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F09C1B" w14:textId="4456E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EC4A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34C9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3302C25" w14:textId="2FF66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1A8EFD" w14:textId="5B7D9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7528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E047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D26E796" w14:textId="110FC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8F31C4" w14:textId="00F23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F4B4A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B129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48E2B90" w14:textId="18356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29F04D" w14:textId="4F08D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F6775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2C26B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7A9372B" w14:textId="0D5E1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B6415E" w14:textId="23419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E412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4CDCF5" w14:textId="1709E4D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0C57E1E" w14:textId="4C300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8419F1" w14:textId="2CC21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247BF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1AABF43" w14:textId="3271C01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787051" w14:textId="1DD16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799A62" w14:textId="10680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B48E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D7CA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3F5275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98D1E3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5CD70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630C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6459E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F3E7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DF70713" w14:textId="6E6BF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D74A2D" w14:textId="3D59A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6B08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D3F6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9B3E1F8" w14:textId="65F76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F0D012" w14:textId="218D3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B1B8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2FE95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7166B1E" w14:textId="31A75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183B8F" w14:textId="35487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8BAF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08F1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12CF4A3" w14:textId="14A26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B1C2D2" w14:textId="3C39B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F607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CD5D14" w14:textId="334EA26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78C223" w14:textId="02A43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BC903C" w14:textId="29646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3EA4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81A1C2" w14:textId="4C8F50F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27523E" w14:textId="340B3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AC1EE" w14:textId="2292A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5BF19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32C13BC" w14:textId="270144A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FDC32E" w14:textId="3A461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3571CF" w14:textId="08461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319E" w:rsidRPr="00BC3D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4FC3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14DEA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FADD6CC" w14:textId="4085203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B164A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2DE9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953946F" w14:textId="4E30B4A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6723C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8C27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A6A268D" w14:textId="3D8EE44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555D3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A76A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EF6E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27325B5" w14:textId="77777777" w:rsidR="00944C3D" w:rsidRPr="003607F0" w:rsidRDefault="00944C3D" w:rsidP="00944C3D"/>
    <w:p w14:paraId="567A5B28" w14:textId="77777777" w:rsidR="00F47675" w:rsidRPr="00944C3D" w:rsidRDefault="00F47675" w:rsidP="00944C3D"/>
    <w:sectPr w:rsidR="00F47675" w:rsidRPr="00944C3D" w:rsidSect="00FE12B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CD3C2" w14:textId="77777777" w:rsidR="00FE12BA" w:rsidRDefault="00FE12BA">
      <w:r>
        <w:separator/>
      </w:r>
    </w:p>
  </w:endnote>
  <w:endnote w:type="continuationSeparator" w:id="0">
    <w:p w14:paraId="60DA9C8B" w14:textId="77777777" w:rsidR="00FE12BA" w:rsidRDefault="00FE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B82B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4A220F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1487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B4FB1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2450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05EABA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F19BB" w14:textId="77777777" w:rsidR="00FE12BA" w:rsidRDefault="00FE12BA">
      <w:r>
        <w:separator/>
      </w:r>
    </w:p>
  </w:footnote>
  <w:footnote w:type="continuationSeparator" w:id="0">
    <w:p w14:paraId="1AA05EA5" w14:textId="77777777" w:rsidR="00FE12BA" w:rsidRDefault="00FE1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19734">
    <w:abstractNumId w:val="13"/>
  </w:num>
  <w:num w:numId="2" w16cid:durableId="387917460">
    <w:abstractNumId w:val="17"/>
  </w:num>
  <w:num w:numId="3" w16cid:durableId="897398411">
    <w:abstractNumId w:val="8"/>
  </w:num>
  <w:num w:numId="4" w16cid:durableId="556669137">
    <w:abstractNumId w:val="7"/>
  </w:num>
  <w:num w:numId="5" w16cid:durableId="213713965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97202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8064098">
    <w:abstractNumId w:val="20"/>
  </w:num>
  <w:num w:numId="8" w16cid:durableId="1011565331">
    <w:abstractNumId w:val="10"/>
  </w:num>
  <w:num w:numId="9" w16cid:durableId="2080446510">
    <w:abstractNumId w:val="0"/>
  </w:num>
  <w:num w:numId="10" w16cid:durableId="2035301620">
    <w:abstractNumId w:val="19"/>
  </w:num>
  <w:num w:numId="11" w16cid:durableId="129711681">
    <w:abstractNumId w:val="6"/>
  </w:num>
  <w:num w:numId="12" w16cid:durableId="1276327207">
    <w:abstractNumId w:val="9"/>
  </w:num>
  <w:num w:numId="13" w16cid:durableId="467669205">
    <w:abstractNumId w:val="12"/>
  </w:num>
  <w:num w:numId="14" w16cid:durableId="1780375946">
    <w:abstractNumId w:val="15"/>
  </w:num>
  <w:num w:numId="15" w16cid:durableId="1024206588">
    <w:abstractNumId w:val="14"/>
  </w:num>
  <w:num w:numId="16" w16cid:durableId="1655522156">
    <w:abstractNumId w:val="2"/>
  </w:num>
  <w:num w:numId="17" w16cid:durableId="222570412">
    <w:abstractNumId w:val="4"/>
  </w:num>
  <w:num w:numId="18" w16cid:durableId="1443457864">
    <w:abstractNumId w:val="11"/>
  </w:num>
  <w:num w:numId="19" w16cid:durableId="330567654">
    <w:abstractNumId w:val="5"/>
  </w:num>
  <w:num w:numId="20" w16cid:durableId="475879577">
    <w:abstractNumId w:val="18"/>
  </w:num>
  <w:num w:numId="21" w16cid:durableId="1587884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0060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8012907.doc"/>
    <w:docVar w:name="arg5" w:val="1"/>
  </w:docVars>
  <w:rsids>
    <w:rsidRoot w:val="00FB319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319E"/>
    <w:rsid w:val="00FC4108"/>
    <w:rsid w:val="00FC4134"/>
    <w:rsid w:val="00FD5DA8"/>
    <w:rsid w:val="00FE12BA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6B185"/>
  <w15:docId w15:val="{2E3DE5C7-04C1-45DF-9EEA-FA3C9513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5339</Words>
  <Characters>30434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2024-03-28T10:40:00Z</dcterms:created>
  <dcterms:modified xsi:type="dcterms:W3CDTF">2024-03-28T10:42:00Z</dcterms:modified>
</cp:coreProperties>
</file>