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E416F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DB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9C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95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C2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60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3C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B1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94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4B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7D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2B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10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CD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66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3E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E3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DB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30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71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26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5C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98C6B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2A9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F5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8BF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68F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EB8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EE2D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7D4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963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ED7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03A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CD8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628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A19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8AE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B55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A77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5BF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CCD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578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22E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142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106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FF0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F9F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900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7A8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31B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D39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547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B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A5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AB2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E18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B3B7D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2E3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FA3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443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E8F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CA6A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26E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C23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AC6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98F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575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B42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145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CD3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A3E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E2E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022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1B2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1A1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BE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2EF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AE7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EF8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B51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3C8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50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AD1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1B7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53A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1F6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7EC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631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2A3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BBD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1C423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5FD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AD8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B11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ABC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22A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F80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B1B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FDA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80C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4F9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10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5D6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B0C8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5B7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4CED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5B3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299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BD1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9C0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BCF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29A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CD9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1062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E15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74E4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C2E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2A9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491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F5D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E9B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CCE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672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542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A71E2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118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DD8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5A0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B17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0A0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562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5F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73E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41D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3ED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053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2FF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975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26F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995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E00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484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902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ECC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E71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2AF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EFC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9E5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3F5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298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F81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961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E19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3B7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B50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598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8AD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F7F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7AC8A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820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8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C3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0F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F3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A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2C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A9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F3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F6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1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F0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AD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F4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0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5C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4B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2A92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D2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F7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9A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D6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FC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F3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6E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AD2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C0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257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63F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140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77A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1FB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17C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410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B48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DAD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CD81E7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D6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CD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B3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00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2D35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07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0E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3B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1B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B7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EA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FC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45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BF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48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FC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2041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34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C2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3C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44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C1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C2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F6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24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B1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DF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06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16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13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C4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06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364C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76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43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F6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FC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42D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D2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B7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38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F4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05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FF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EC34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66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5A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2E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3C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3F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94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04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28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5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7C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BF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2E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A6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D6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7D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DA0F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B8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46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B7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1A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2F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C7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A9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C215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77A7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2171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CCFB44" w14:textId="07DD6B50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79732E">
              <w:rPr>
                <w:rFonts w:ascii="Arial" w:hAnsi="Arial"/>
                <w:lang w:eastAsia="sk-SK"/>
              </w:rPr>
              <w:t>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029B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DD67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9131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DD88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B35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4296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6363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B442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39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14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81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8A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11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58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B5EA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8A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E0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7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B9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F5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05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8C1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038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546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FC5F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D946E03" wp14:editId="624D2D46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B40A4D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AE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AA5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07E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727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17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0D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26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F2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16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4F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00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C6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2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2E9AC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C014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43EE1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514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5CEBB82" wp14:editId="26FC4557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EB2014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6FCEFA6" wp14:editId="2082935D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F09CC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C5C2B61" wp14:editId="06F904DA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786F5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A3BE628" wp14:editId="06F94089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957772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D757E7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32D7D7F" wp14:editId="23342DA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2931F0" w14:textId="2B28F4AA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1A52FF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9732E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2D7D7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82931F0" w14:textId="2B28F4AA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1A52FF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9732E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3C93D10" wp14:editId="7A3841E9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127E36" w14:textId="4EA89410" w:rsidR="000B647F" w:rsidRDefault="0099716A" w:rsidP="00944C3D">
                                  <w:r>
                                    <w:t>20</w:t>
                                  </w:r>
                                  <w:r w:rsidR="001A52FF">
                                    <w:t>2</w:t>
                                  </w:r>
                                  <w:r w:rsidR="0079732E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C93D10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9127E36" w14:textId="4EA89410" w:rsidR="000B647F" w:rsidRDefault="0099716A" w:rsidP="00944C3D">
                            <w:r>
                              <w:t>20</w:t>
                            </w:r>
                            <w:r w:rsidR="001A52FF">
                              <w:t>2</w:t>
                            </w:r>
                            <w:r w:rsidR="0079732E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B458333" wp14:editId="14C7299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A3B0D9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D757E7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2C832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0B1026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1B5237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793A5E7" wp14:editId="36506829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A82D9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5B8AD2F" wp14:editId="58D8B811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90343D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1A55C5" wp14:editId="46592821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229ED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565515A" wp14:editId="7AEEE1F4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043339" w14:textId="26EAB679" w:rsidR="000B647F" w:rsidRDefault="0099716A" w:rsidP="00944C3D">
                                  <w:r>
                                    <w:t>20</w:t>
                                  </w:r>
                                  <w:r w:rsidR="001A52FF">
                                    <w:t>2</w:t>
                                  </w:r>
                                  <w:r w:rsidR="0079732E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65515A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3043339" w14:textId="26EAB679" w:rsidR="000B647F" w:rsidRDefault="0099716A" w:rsidP="00944C3D">
                            <w:r>
                              <w:t>20</w:t>
                            </w:r>
                            <w:r w:rsidR="001A52FF">
                              <w:t>2</w:t>
                            </w:r>
                            <w:r w:rsidR="0079732E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95F3BF0" wp14:editId="158B280D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BB222A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D757E7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68C479A" wp14:editId="1EA3A05C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5161D9" w14:textId="56B28EF3" w:rsidR="000B647F" w:rsidRDefault="0099716A" w:rsidP="00944C3D">
                                  <w:r>
                                    <w:t>20</w:t>
                                  </w:r>
                                  <w:r w:rsidR="001A52FF">
                                    <w:t>2</w:t>
                                  </w:r>
                                  <w:r w:rsidR="0079732E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8C479A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95161D9" w14:textId="56B28EF3" w:rsidR="000B647F" w:rsidRDefault="0099716A" w:rsidP="00944C3D">
                            <w:r>
                              <w:t>20</w:t>
                            </w:r>
                            <w:r w:rsidR="001A52FF">
                              <w:t>2</w:t>
                            </w:r>
                            <w:r w:rsidR="0079732E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64BB2DB" wp14:editId="21192F56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1CF8DB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D757E7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1DAEF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6CD4E5D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A739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20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3B1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BC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F8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E1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F1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FE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5D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AF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DD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CB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B3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A7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94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16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49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18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4F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36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34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C7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BF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FE1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DD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57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2D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C154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4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338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023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5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B1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99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00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02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4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2A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2B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1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49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38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48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2D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31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BBD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6DB3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4FEC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F402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C2D6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65BD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D893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5DB7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17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8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6F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9C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56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65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E2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C6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DEB8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21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E1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CE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3D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41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E3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FA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CF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A1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79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D8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6A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2D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B7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19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49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D4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75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51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41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143A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9A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5B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BC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28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10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58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0F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48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9160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9F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45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95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ED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C6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3E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82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FD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71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08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DF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AF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EA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AD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E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4F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2F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C4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F9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15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C8B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21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63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62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64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8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98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DB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0CC8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17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AC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99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C9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86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87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16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C8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62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3E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CC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E1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81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70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7C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30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4C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45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E36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CD3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44D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FA1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4CA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AE8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FF9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D1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7E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D5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65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A1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52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EB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BD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DADB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83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5F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30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48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E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F3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3F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8D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89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3C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27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03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79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4A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34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DA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C8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75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F1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DA6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194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2D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A57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8F0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28A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B5F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CD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EB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EFDF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38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33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E39BD6C" wp14:editId="6824C78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F9CE8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DE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54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3E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20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ED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AC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E63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1E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B2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D2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E4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2F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9C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A6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E7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12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D1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C9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E7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5F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35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BF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3D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38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A7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42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0B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009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95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02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63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8312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39C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4851DD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D71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8C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6066F96" wp14:editId="1FF3B18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8EF3BE" w14:textId="77777777" w:rsidR="000B647F" w:rsidRPr="00391121" w:rsidRDefault="002B25B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31202934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2B25B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31202934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10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77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E7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54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5C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8F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29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BC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2B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2EE27F6" wp14:editId="657FF0BE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D1D8FC" w14:textId="77777777" w:rsidR="000B647F" w:rsidRPr="00391121" w:rsidRDefault="002B25B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2120632085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2B25B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2120632085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D3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D4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84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9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95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F0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D0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5B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B4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8FC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09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BF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68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87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F6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B7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9EB3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BF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409775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32E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DF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A9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93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E2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F9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64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E7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D8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3E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90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4C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A2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AD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A3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A0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877EB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E94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A50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59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84383D5" wp14:editId="51258846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B929AC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 w:rsidR="002B25BD">
                                    <w:rPr>
                                      <w:rFonts w:ascii="Arial" w:hAnsi="Arial" w:cs="Arial"/>
                                    </w:rPr>
                                    <w:t>Villa</w:t>
                                  </w:r>
                                  <w:proofErr w:type="spellEnd"/>
                                  <w:r w:rsidR="002B25BD">
                                    <w:rPr>
                                      <w:rFonts w:ascii="Arial" w:hAnsi="Arial" w:cs="Arial"/>
                                    </w:rPr>
                                    <w:t xml:space="preserve"> Katarína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2B25BD">
                              <w:rPr>
                                <w:rFonts w:ascii="Arial" w:hAnsi="Arial" w:cs="Arial"/>
                              </w:rPr>
                              <w:t>Villa</w:t>
                            </w:r>
                            <w:proofErr w:type="spellEnd"/>
                            <w:r w:rsidR="002B25BD">
                              <w:rPr>
                                <w:rFonts w:ascii="Arial" w:hAnsi="Arial" w:cs="Arial"/>
                              </w:rPr>
                              <w:t xml:space="preserve"> Katarína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E1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B9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4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FD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DB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58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0B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0E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4D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C4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E7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E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B5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6B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A9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EA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98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38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D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69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EF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0D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11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2D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0D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6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3F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76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1A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70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A4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7FB8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47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422C6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8AE565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3332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1D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3F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8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EF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8D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5F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25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A5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26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76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A0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B1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D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F6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10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65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85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C1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52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22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E3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76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29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9489CF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74B2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7E9D60C" wp14:editId="50C5646C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C678F5" w14:textId="77777777" w:rsidR="000B647F" w:rsidRPr="00391121" w:rsidRDefault="002B25B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Šrobárova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2B25B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Šrobárova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6A8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9B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88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CF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C0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E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98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3F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7D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E9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68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408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76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60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20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DB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1F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FAA69D0" wp14:editId="07AA1D9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E056DA" w14:textId="77777777" w:rsidR="000B647F" w:rsidRDefault="002B25BD" w:rsidP="00944C3D">
                                  <w:r>
                                    <w:t>182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2B25BD" w:rsidP="00944C3D">
                            <w:r>
                              <w:t>182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42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89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ED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E8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80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D9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C5F8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797E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00B3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6B8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79E7E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6678F7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43DF935" wp14:editId="788E277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D50607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</w:t>
                                  </w:r>
                                  <w:r w:rsidR="002B25BD">
                                    <w:rPr>
                                      <w:rFonts w:ascii="Arial" w:hAnsi="Arial" w:cs="Arial"/>
                                    </w:rPr>
                                    <w:t>451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</w:t>
                            </w:r>
                            <w:r w:rsidR="002B25BD">
                              <w:rPr>
                                <w:rFonts w:ascii="Arial" w:hAnsi="Arial" w:cs="Arial"/>
                              </w:rPr>
                              <w:t>451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08BF4F1" wp14:editId="144081C4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FFAA34" w14:textId="77777777" w:rsidR="000B647F" w:rsidRPr="00391121" w:rsidRDefault="002B25B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Trenčianske Teplice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2B25B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Trenčianske Teplice 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ABD36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DA9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44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1F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EE1E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CB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F6FB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9BF093C" wp14:editId="00D1F74A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A6357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57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EF3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37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66B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B4E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527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84A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0E996B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C47173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2087B5C" wp14:editId="6A712D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CA7E9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533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CC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7A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E0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0E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78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89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D7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8FD5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2C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459F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CECF41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95DAE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2E60136" wp14:editId="1CC91F7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920F6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0277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9F843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9F6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31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36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3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E2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1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A7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63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16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7F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8D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77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A3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16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60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2F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5B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7A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48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3A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E6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F8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06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FC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A1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C4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47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863A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EE4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06E6183" w14:textId="2BA3C355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1A52FF">
              <w:rPr>
                <w:rFonts w:ascii="Arial" w:hAnsi="Arial"/>
                <w:lang w:eastAsia="sk-SK"/>
              </w:rPr>
              <w:t>24.2.202</w:t>
            </w:r>
            <w:r w:rsidR="0079732E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9FC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DAC4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5ED7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1C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4B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D813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780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3F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24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6D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D3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2942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EB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D59C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806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FD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CF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76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30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87FB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E6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4A1F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D90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34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FD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D2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5D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FC84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D6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3DD8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AB3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9C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95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DA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2A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3955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3B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615E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A447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A2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EB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CD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F4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EF84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0F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EB4B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831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D2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76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40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A5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A2B3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14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973A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B40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91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34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F2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BE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E1C2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78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8A46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E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511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46F84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BAF632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27AD0B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CA4D8C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B1C8F1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1AA9F6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9B20CC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EA130E4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D8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40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3224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3A81CF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6C4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F56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B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DB4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C3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AD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B5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AB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D4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91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02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AC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DA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9D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8B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30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76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2C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2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2B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139B9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01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0A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9B1E12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58170AE7" w14:textId="77777777" w:rsidR="00944C3D" w:rsidRDefault="00944C3D" w:rsidP="00944C3D">
      <w:pPr>
        <w:rPr>
          <w:rFonts w:ascii="Arial" w:hAnsi="Arial"/>
        </w:rPr>
      </w:pPr>
    </w:p>
    <w:p w14:paraId="070A1E2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2A349185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DBF67BE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2FBC85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04206DA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00DB13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0D17E731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85535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7E0D6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7943D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56FBA2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90D0AA8" w14:textId="77777777" w:rsidR="00944C3D" w:rsidRPr="008D0433" w:rsidRDefault="002B25B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Michal Vašek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45EB04A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F9DD7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28056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A44C4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B212F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31FEF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A67E48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96397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CC968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5BC94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474DE6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E843DC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243EC1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52C5098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C0BF58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1D6582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701184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400E2208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93C617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76025CD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1C7548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5A5C47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12F87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53BB949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E970C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3C2B6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FD043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28219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E3F68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19AB5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74305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8DB9C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B9CB7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635C5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7DA8E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ABA454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461CE8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E03DA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4F04C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CBDE2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815EAB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BD9331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689A1F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9176BC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28F86F7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39965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74A1F17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1977CC3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B9A22A7" w14:textId="4E7144DD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1A52FF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33302408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8E305B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A7F2F80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185E5F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778BF3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F01FE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78B4EE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C4E10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9DADD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C5E45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6752B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65EA5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7F543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71C8D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157CE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FDC35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DFB85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532AC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663AC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7EADF3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881BD16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43FBDB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5F308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AD5E40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A9A3F8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840D7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1705458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04927D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189DD6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0FFE67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439AE4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3E009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4E4CA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844DF5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53896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7039E4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0DCC87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103449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56A1F2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33A148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4BF5BA54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5631D8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15DE4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1A151C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704BD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C137B8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CFA14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1020E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6F92A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FD511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DC442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275C8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B8B39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72262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D36B5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E3C67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B2FBF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1E571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A2FE5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A760D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949A9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642BF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9B917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CD86A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56FAE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949927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7FC98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06155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120C7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19F05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BC4692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903AE80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D4A458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55A54D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5766FA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BA77EC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3B6F82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D5AA692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9B4DD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A4FC29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B25741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66A8DB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BEFA591" w14:textId="77777777" w:rsidTr="00503750">
        <w:tc>
          <w:tcPr>
            <w:tcW w:w="2302" w:type="dxa"/>
            <w:vAlign w:val="center"/>
          </w:tcPr>
          <w:p w14:paraId="40CC1AC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12CD2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F8559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9C2DC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3A2E9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BDD5A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75F097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9FA8C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C1E331A" w14:textId="77777777" w:rsidTr="00503750">
        <w:tc>
          <w:tcPr>
            <w:tcW w:w="15593" w:type="dxa"/>
            <w:gridSpan w:val="8"/>
            <w:vAlign w:val="center"/>
          </w:tcPr>
          <w:p w14:paraId="03AF6E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9E2AEA1" w14:textId="77777777" w:rsidTr="00503750">
        <w:tc>
          <w:tcPr>
            <w:tcW w:w="2302" w:type="dxa"/>
            <w:vAlign w:val="center"/>
          </w:tcPr>
          <w:p w14:paraId="2D9B5D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C67E7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3118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97B2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A761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6250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AD6F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9A9F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AB5B4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85219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0A53F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8BF0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8DEF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E20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CC69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F451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DB5D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7DD12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4D923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94549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15B8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62BF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5470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6769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561B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7B4E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B7E21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DCD4E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562B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CDD28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6017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7510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60ED3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CE4D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26FDE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D99834E" w14:textId="77777777" w:rsidTr="00503750">
        <w:tc>
          <w:tcPr>
            <w:tcW w:w="2302" w:type="dxa"/>
            <w:vAlign w:val="center"/>
          </w:tcPr>
          <w:p w14:paraId="6168E7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0985E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07567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15F9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0D19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9D77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0EA6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1C09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C1AF29" w14:textId="77777777" w:rsidTr="00503750">
        <w:tc>
          <w:tcPr>
            <w:tcW w:w="15593" w:type="dxa"/>
            <w:gridSpan w:val="8"/>
            <w:vAlign w:val="center"/>
          </w:tcPr>
          <w:p w14:paraId="754F0D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97C696C" w14:textId="77777777" w:rsidTr="00503750">
        <w:tc>
          <w:tcPr>
            <w:tcW w:w="2302" w:type="dxa"/>
            <w:vAlign w:val="center"/>
          </w:tcPr>
          <w:p w14:paraId="45699F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00E13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1919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FAC2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0AB9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78FB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943AA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ED81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FBA93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4E539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8E2EC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98DD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8669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8161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7E63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BB427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958C7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6AB55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A9696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E1DE3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A3E7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FA4C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6146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DDDA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20FE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CCE4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8FDB1F" w14:textId="77777777" w:rsidTr="00503750">
        <w:tc>
          <w:tcPr>
            <w:tcW w:w="2302" w:type="dxa"/>
            <w:vAlign w:val="center"/>
          </w:tcPr>
          <w:p w14:paraId="11BBE3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0066E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70A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C8BB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D555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387F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7358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22BB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2FD565" w14:textId="77777777" w:rsidTr="00503750">
        <w:tc>
          <w:tcPr>
            <w:tcW w:w="15593" w:type="dxa"/>
            <w:gridSpan w:val="8"/>
            <w:vAlign w:val="center"/>
          </w:tcPr>
          <w:p w14:paraId="49D609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CA56F69" w14:textId="77777777" w:rsidTr="00503750">
        <w:tc>
          <w:tcPr>
            <w:tcW w:w="2302" w:type="dxa"/>
            <w:vAlign w:val="center"/>
          </w:tcPr>
          <w:p w14:paraId="4D1A58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6B9C5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FCC70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FD61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817E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EE20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602B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66C5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049E17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1AFE2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39588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975E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FF07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C766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A37F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55BB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0FA3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6CC883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31D3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D8480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4933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5540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8CC0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C629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43D3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11C9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E7A18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C5511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68563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577A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0B0B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CBE6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4B4A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7538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0990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F61978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12CA65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056A83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43BDD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7AC2C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2F01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6A54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3FD1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544A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CC42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1ACD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2BE63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77FFE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463A5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D9FC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C261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2A74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B6E6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B53F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630E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2CE982" w14:textId="77777777" w:rsidR="00944C3D" w:rsidRDefault="00944C3D" w:rsidP="00944C3D">
      <w:pPr>
        <w:rPr>
          <w:rFonts w:ascii="Arial" w:hAnsi="Arial"/>
          <w:b/>
        </w:rPr>
      </w:pPr>
    </w:p>
    <w:p w14:paraId="28070C46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581F26F" w14:textId="77777777" w:rsidTr="00503750">
        <w:tc>
          <w:tcPr>
            <w:tcW w:w="1944" w:type="dxa"/>
            <w:vAlign w:val="center"/>
          </w:tcPr>
          <w:p w14:paraId="316EB09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E78B4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7AD5A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0885C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A5A03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A4C79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2CB4E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C9003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BDF84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8E617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E1939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8D2AE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A34D924" w14:textId="77777777" w:rsidTr="00503750">
        <w:tc>
          <w:tcPr>
            <w:tcW w:w="15685" w:type="dxa"/>
            <w:gridSpan w:val="12"/>
            <w:vAlign w:val="center"/>
          </w:tcPr>
          <w:p w14:paraId="153E83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D3C81A5" w14:textId="77777777" w:rsidTr="00503750">
        <w:tc>
          <w:tcPr>
            <w:tcW w:w="1944" w:type="dxa"/>
            <w:vAlign w:val="center"/>
          </w:tcPr>
          <w:p w14:paraId="787B05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298A8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58482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80E0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3A87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74E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6CE4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81E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C72AB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2D4D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302B7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A33B8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AD05BE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754671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A6FD9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FFED3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E0220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A17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A0D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4723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139E0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5FCB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13EC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97344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60CA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BF29B0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EC236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BA407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EBCC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BE008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B1A7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61A3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D08E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FFFA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02C13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07B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08749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12B00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D1E39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5AEE9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2496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4C8C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9B7D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93ADE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2868D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EEE4C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6F2DF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E6B5E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8186D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C1FF7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15F8D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E6C83AC" w14:textId="77777777" w:rsidTr="00503750">
        <w:tc>
          <w:tcPr>
            <w:tcW w:w="1944" w:type="dxa"/>
            <w:vAlign w:val="center"/>
          </w:tcPr>
          <w:p w14:paraId="541450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53A2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580EF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E6B8E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566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FEF4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F6F5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3998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A7A1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E1F7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5E4C9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51700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07C59E" w14:textId="77777777" w:rsidTr="00503750">
        <w:tc>
          <w:tcPr>
            <w:tcW w:w="15685" w:type="dxa"/>
            <w:gridSpan w:val="12"/>
            <w:vAlign w:val="center"/>
          </w:tcPr>
          <w:p w14:paraId="440432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3919233" w14:textId="77777777" w:rsidTr="00503750">
        <w:tc>
          <w:tcPr>
            <w:tcW w:w="1944" w:type="dxa"/>
            <w:vAlign w:val="center"/>
          </w:tcPr>
          <w:p w14:paraId="753523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29EDA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318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E6DA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F5E8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9E8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294A7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F05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AA8D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04C4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8F5DB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B02C0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0D20D6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2A26A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BE403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55537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15145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D64F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ADB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93B7C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1AE1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4C5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FC6E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F20C4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730D9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E22213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AB17E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6563B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52400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A7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B7F82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CCA6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0A9F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D8B6C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DBDF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2992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3EC2C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6831C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F18858" w14:textId="77777777" w:rsidTr="00503750">
        <w:tc>
          <w:tcPr>
            <w:tcW w:w="1944" w:type="dxa"/>
            <w:vAlign w:val="center"/>
          </w:tcPr>
          <w:p w14:paraId="6441F3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3551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5898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0DE7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89D9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26283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6D73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F598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E913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18C2F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A0B70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3F06F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E9B312" w14:textId="77777777" w:rsidTr="00503750">
        <w:tc>
          <w:tcPr>
            <w:tcW w:w="15685" w:type="dxa"/>
            <w:gridSpan w:val="12"/>
            <w:vAlign w:val="center"/>
          </w:tcPr>
          <w:p w14:paraId="620856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B6CE2F0" w14:textId="77777777" w:rsidTr="00503750">
        <w:tc>
          <w:tcPr>
            <w:tcW w:w="1944" w:type="dxa"/>
            <w:vAlign w:val="center"/>
          </w:tcPr>
          <w:p w14:paraId="4487C1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0FD2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51070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2A5F0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3135D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E6D7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E472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05BD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448A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92B0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29237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7436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29DD28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B4B09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8AAC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F688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EDC3C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0032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A7BE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5549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0092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12A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942D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FA55D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5F0E9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06352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F1639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2A002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F7C96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99FDE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537C5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9BAB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1C71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3F35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069C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AF9F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7FA9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49E8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65166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632CF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65E68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ECE44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A29EC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66E6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A1C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44E2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AAE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A3C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2A7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6E01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C30DB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E1E50B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61A6D5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5E78DC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B1CBE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8C9BB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325E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D68CE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D44D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AFD1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FD17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7B10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282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4A984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649CD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84EE6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3A730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F3683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95424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BF7EF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1AACC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703D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044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8AC9F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632B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8144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E3745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96F5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AE3B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5AEDA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95B853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7128A9E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7F4A32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D5C77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F6670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4726A6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F23CB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B4516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1A4D8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46938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3BAB7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F00F8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51BD6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805C1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B61DF4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78FA6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CFBDF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A7E192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185864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2148B7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A7CAB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BD214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565EB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D160709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93631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F1DED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A37E3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793D9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118B6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C2296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5FF1F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4F633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13D7A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E8F02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F66F8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C9DB08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8B42A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5A8984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0188DF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AEB76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6328F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CC928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C2C64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E148E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B84FF25" w14:textId="77777777" w:rsidTr="00503750">
        <w:trPr>
          <w:trHeight w:val="1073"/>
        </w:trPr>
        <w:tc>
          <w:tcPr>
            <w:tcW w:w="3614" w:type="dxa"/>
            <w:vMerge/>
          </w:tcPr>
          <w:p w14:paraId="0FE5D9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FCFD5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347AC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FB243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4DC44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14F1C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315EF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7CD4525" w14:textId="77777777" w:rsidTr="00503750">
        <w:trPr>
          <w:trHeight w:val="283"/>
        </w:trPr>
        <w:tc>
          <w:tcPr>
            <w:tcW w:w="3614" w:type="dxa"/>
          </w:tcPr>
          <w:p w14:paraId="583CDC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E7AF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3A0F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E63FE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D3291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7FF21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1A9BD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A2AF9FB" w14:textId="77777777" w:rsidTr="00503750">
        <w:trPr>
          <w:trHeight w:val="283"/>
        </w:trPr>
        <w:tc>
          <w:tcPr>
            <w:tcW w:w="3614" w:type="dxa"/>
          </w:tcPr>
          <w:p w14:paraId="08E265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05F76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95855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CDFED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5B7FB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E48E1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CFE12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EED1833" w14:textId="77777777" w:rsidTr="00503750">
        <w:trPr>
          <w:trHeight w:val="283"/>
        </w:trPr>
        <w:tc>
          <w:tcPr>
            <w:tcW w:w="3614" w:type="dxa"/>
          </w:tcPr>
          <w:p w14:paraId="4DC4E1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4F8E6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BBD7D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F8A79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73BE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95A73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E069E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8C64FF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AF7999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08E8D3E4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7CC19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BF2E0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FA91B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911D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B35BC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78E60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C07F1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BCEB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5A43D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1907D0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71592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3CBEB7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F191E8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1B508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178A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1A14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8A07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4003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DC0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9684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26BFC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3463C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11480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A8846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F2F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C49D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5B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100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524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1B1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7C010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74278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AE434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FAC40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3F50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085E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264A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1731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C011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7BFE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4F15C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1E11E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51E37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347A7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E709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071C9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8498D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8D883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45B4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E1D24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EFE8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6B6378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A11FC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94C3D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E7E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D2EB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A09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D20D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636D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A9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0BBF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6A372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77DE29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BDD562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D3E3B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7D47F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1C36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5165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B02A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5D6C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264D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8A34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D13CE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CF307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53FFB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291E1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7F14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485E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5E3C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4F58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FBFF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759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7F82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7B2CA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6841C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5483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A790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0C4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9EFB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2B19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70F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6E6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9B3C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F61F8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56CBCE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7972F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051B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ECE4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099D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DD46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36F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135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F9E53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F2AC4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824699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58609A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C7058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52B72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E567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61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9EB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1E62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A8D4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6AE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8C96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66B90B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22E82C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D5AC3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FBE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F2C8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F87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EF5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0DE1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9EC9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FAAFA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8D59CD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EF70C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DC729E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C9EB2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44B5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EB2E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7019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9B0D2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53EA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49DBD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8397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5805E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E676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630DC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148A1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01BB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79FAA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9239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AA4E5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8D66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9C94B7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B25741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E01FA4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CEB9922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55EACA8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15489C2B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3C1273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AF490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35A36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6F659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3D09D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3AFFBAB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D9BE1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018A21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C0EB31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AF9E47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FBF29B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3A2342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1568C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6107C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574E33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3EA78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EACBB8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EB7CE1B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40B8BB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A06A17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B6C41D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326D47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3B26AC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E600B8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C6AAB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351FC2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B42932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414CB4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CC6B6C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9A1BC08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5A601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C8E70A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F8373E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103481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5F1003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1D63E4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CB7636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26C96B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ADDFA5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0D8AC1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50122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3204CC2" w14:textId="77777777" w:rsidR="00944C3D" w:rsidRDefault="00944C3D" w:rsidP="00944C3D">
      <w:pPr>
        <w:rPr>
          <w:rFonts w:ascii="Arial" w:hAnsi="Arial"/>
          <w:b/>
        </w:rPr>
      </w:pPr>
    </w:p>
    <w:p w14:paraId="392DB14D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2C3F4275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28F7B6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22163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5EF5F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1B3DFF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46F48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5CEAC9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1E558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67934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2E4AF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A3BDE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5B89F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4C0F5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99804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7F16E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4339E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8BD669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1C8EC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74298C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910A7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EF600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269C8F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25AD2F7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003DB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EFD18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EB42C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150D60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5303165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ED028B9" w14:textId="77777777" w:rsidTr="00503750">
        <w:tc>
          <w:tcPr>
            <w:tcW w:w="2835" w:type="dxa"/>
            <w:vAlign w:val="center"/>
          </w:tcPr>
          <w:p w14:paraId="54E3E1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55D6E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C539F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F0C3D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392F9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88058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72EDD30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2B73591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98EFF3F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E31296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4D0AB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9FE81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969DC2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35574A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BE85F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CADDC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F7E5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204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F173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6DECB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752817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562A0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3B066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4CFF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03F6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080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314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F49BC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E8FE9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1EE4F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7C39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B1AC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440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90B98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F403B2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F09BE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3EF97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834D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4AB2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A0DE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781E3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C5C1C9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83E83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1533B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2D93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86A1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148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A6668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FD4EF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EA830A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5607C5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90175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DC1B6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1329A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33096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CCB7F0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5D4D77B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15B5C7A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8F7A982" w14:textId="77777777" w:rsidR="00944C3D" w:rsidRDefault="00944C3D" w:rsidP="00944C3D">
      <w:pPr>
        <w:rPr>
          <w:rFonts w:ascii="Arial" w:hAnsi="Arial"/>
          <w:b/>
        </w:rPr>
      </w:pPr>
    </w:p>
    <w:p w14:paraId="302EBD5D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31A34A1" w14:textId="77777777" w:rsidTr="00503750">
        <w:tc>
          <w:tcPr>
            <w:tcW w:w="2835" w:type="dxa"/>
            <w:vAlign w:val="center"/>
          </w:tcPr>
          <w:p w14:paraId="0C236A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45AC64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94EE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99C11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36432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5F716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C5EACD5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F61E9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A475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77C2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71C1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126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225BA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B8E15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7193E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E88F7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8373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F0EB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7452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83D6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868AB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DAA58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B0B20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F338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C63B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F2DB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DCD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6BE89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E8395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90A0F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FFE6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4624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F367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D625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26EAA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6C6DC8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607ABB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5388E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B82F0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F11E6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327F67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305D89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2523E3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76FE509C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828BF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E5612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9B38259" w14:textId="77777777" w:rsidTr="00503750">
        <w:trPr>
          <w:trHeight w:val="699"/>
        </w:trPr>
        <w:tc>
          <w:tcPr>
            <w:tcW w:w="3502" w:type="dxa"/>
            <w:vMerge/>
          </w:tcPr>
          <w:p w14:paraId="156768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B14A2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19C71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F3BF50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69C4E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758E7A99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6023F1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CDC42D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A330D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399645B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EABB8C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1891A1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8FE2EA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A511ECD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5177F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3B99C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C7C90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7D968ED6" w14:textId="77777777" w:rsidTr="00503750">
        <w:trPr>
          <w:trHeight w:val="593"/>
        </w:trPr>
        <w:tc>
          <w:tcPr>
            <w:tcW w:w="3497" w:type="dxa"/>
          </w:tcPr>
          <w:p w14:paraId="35782A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DFC73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8ED2A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B1F8BB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3F295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C646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CC06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CF912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440D36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5FC3A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8532C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D0A6D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B0139D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91607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2FDA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2CC53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29E5B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03985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C99A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615EA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E973F3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B606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784E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D659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7915B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D4300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825A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BC026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F2A14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C700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51D0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A9460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0B40EB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6A472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D3BA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F3CA8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EF1912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5B62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DE01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61CC24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6AE68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BEFAC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BC21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63C5E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2E1479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7841C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42B6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2EE185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2AB085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66C46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E131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8EA260" w14:textId="77777777" w:rsidR="00944C3D" w:rsidRDefault="00944C3D" w:rsidP="00944C3D">
      <w:pPr>
        <w:rPr>
          <w:rFonts w:ascii="Arial" w:hAnsi="Arial"/>
          <w:b/>
        </w:rPr>
      </w:pPr>
    </w:p>
    <w:p w14:paraId="7BF82EC3" w14:textId="77777777" w:rsidR="00944C3D" w:rsidRDefault="00944C3D" w:rsidP="00944C3D">
      <w:pPr>
        <w:rPr>
          <w:rFonts w:ascii="Arial" w:hAnsi="Arial"/>
          <w:b/>
        </w:rPr>
      </w:pPr>
    </w:p>
    <w:p w14:paraId="7B26F2A3" w14:textId="77777777" w:rsidR="00944C3D" w:rsidRDefault="00944C3D" w:rsidP="00944C3D">
      <w:pPr>
        <w:rPr>
          <w:rFonts w:ascii="Arial" w:hAnsi="Arial"/>
          <w:b/>
        </w:rPr>
      </w:pPr>
    </w:p>
    <w:p w14:paraId="2037448A" w14:textId="77777777" w:rsidR="00944C3D" w:rsidRDefault="00944C3D" w:rsidP="00944C3D">
      <w:pPr>
        <w:rPr>
          <w:rFonts w:ascii="Arial" w:hAnsi="Arial"/>
          <w:b/>
        </w:rPr>
      </w:pPr>
    </w:p>
    <w:p w14:paraId="034D163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73E02EEA" w14:textId="77777777" w:rsidTr="00503750">
        <w:tc>
          <w:tcPr>
            <w:tcW w:w="2622" w:type="dxa"/>
            <w:vAlign w:val="center"/>
          </w:tcPr>
          <w:p w14:paraId="3F59D24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3E5FF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98720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FEDEA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54579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5657D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19A15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F273D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F7197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E24E7B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A74CE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277245A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8D93D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61194D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2B9B7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D138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6956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1A3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FF5DBC3" w14:textId="77777777" w:rsidTr="00503750">
        <w:tc>
          <w:tcPr>
            <w:tcW w:w="2622" w:type="dxa"/>
            <w:vAlign w:val="center"/>
          </w:tcPr>
          <w:p w14:paraId="65E623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8E81D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BC73C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71A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E067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F806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2755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45B713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5FCA9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8EFF5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89FA7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E62B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2D39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0DD9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0AEE6F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313D2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A8252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492B8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B189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04CC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3357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12A25C4" w14:textId="77777777" w:rsidTr="00503750">
        <w:tc>
          <w:tcPr>
            <w:tcW w:w="2622" w:type="dxa"/>
            <w:vAlign w:val="center"/>
          </w:tcPr>
          <w:p w14:paraId="40DE71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0ADC1A9" w14:textId="07360371" w:rsidR="00944C3D" w:rsidRPr="008C56AB" w:rsidRDefault="0079732E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14807</w:t>
            </w:r>
          </w:p>
        </w:tc>
        <w:tc>
          <w:tcPr>
            <w:tcW w:w="1275" w:type="dxa"/>
            <w:vAlign w:val="center"/>
          </w:tcPr>
          <w:p w14:paraId="14EB41B2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20440037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BC8FA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3CD7A9" w14:textId="30B3231F" w:rsidR="00944C3D" w:rsidRPr="008C56AB" w:rsidRDefault="0079732E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14591</w:t>
            </w:r>
          </w:p>
        </w:tc>
      </w:tr>
      <w:tr w:rsidR="0099716A" w:rsidRPr="00050529" w14:paraId="21AD0F1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8F7B2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1994A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0C927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F621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73B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1599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3DDC040" w14:textId="77777777" w:rsidTr="00503750">
        <w:tc>
          <w:tcPr>
            <w:tcW w:w="2622" w:type="dxa"/>
            <w:vAlign w:val="center"/>
          </w:tcPr>
          <w:p w14:paraId="0728F3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917D8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D220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3955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926A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18A0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638D5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D2520AE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7DC59C6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A327C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DED8C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D3F25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8AE2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2881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08E1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C3C582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10D37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323FD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C70B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22FF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A4A2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0C9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DF5553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20DCC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76661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6BDF9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2765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7E42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D225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D1A0604" w14:textId="77777777" w:rsidTr="00503750">
        <w:tc>
          <w:tcPr>
            <w:tcW w:w="2622" w:type="dxa"/>
            <w:vAlign w:val="center"/>
          </w:tcPr>
          <w:p w14:paraId="27D34E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07BAD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CA90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18E0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56F5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109B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A65C4E3" w14:textId="77777777" w:rsidTr="00503750">
        <w:tc>
          <w:tcPr>
            <w:tcW w:w="2622" w:type="dxa"/>
            <w:vAlign w:val="center"/>
          </w:tcPr>
          <w:p w14:paraId="0A6580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2F8C4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CA38F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D320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3A2DF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62C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016E2A1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D3F0EA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7213258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F953D7A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B642D30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D26694B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A260F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7A525A3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45C25A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21D47259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E1E7C0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288B6A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6291D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338AF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A66D5E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B8829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264E52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5B78A8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7741E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72294E8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77703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4A61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989045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DF2F1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18D12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81DE4C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B5D5B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1E5C0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5BE184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97D43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D4FF1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049CF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9B1F5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B56DA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43C0BB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66544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0EF42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8B8321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B0AEB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BB086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73EE3A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1F2D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2BD15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F0BB4A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9E81B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172F4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67DF14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C8B2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E24D0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BB1C46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E6C98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784420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56C249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CF4EC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B0F4F9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0BC2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C4E0E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BF466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4F7C2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38C38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CB14FC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04BD4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5B012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347B08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2D810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23375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A0E06F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443E8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BBC0D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8E19CA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B2EBE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1FF59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81EA52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D11379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8D7B2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6B9AFC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C9A2D4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7EDCF0B4" w14:textId="77777777" w:rsidTr="00503750">
        <w:tc>
          <w:tcPr>
            <w:tcW w:w="2835" w:type="dxa"/>
            <w:vAlign w:val="center"/>
          </w:tcPr>
          <w:p w14:paraId="21C6F2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83FC1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0DFAB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FC922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22EF4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E5C1D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DC047A6" w14:textId="77777777" w:rsidTr="00503750">
        <w:tc>
          <w:tcPr>
            <w:tcW w:w="2835" w:type="dxa"/>
            <w:vAlign w:val="center"/>
          </w:tcPr>
          <w:p w14:paraId="7D0B32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19D8E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7666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34C7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D092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A42F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C51E26" w14:textId="77777777" w:rsidTr="00503750">
        <w:tc>
          <w:tcPr>
            <w:tcW w:w="2835" w:type="dxa"/>
            <w:vAlign w:val="center"/>
          </w:tcPr>
          <w:p w14:paraId="5489A3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F6319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C728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7254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1E49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087D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475C5E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122A4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900018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47429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D2EE6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0FD05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B7551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5299FB1" w14:textId="77777777" w:rsidTr="00503750">
        <w:tc>
          <w:tcPr>
            <w:tcW w:w="2835" w:type="dxa"/>
            <w:vAlign w:val="center"/>
          </w:tcPr>
          <w:p w14:paraId="5CAF71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19925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4E08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A7A9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1020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AA23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2A0780" w14:textId="77777777" w:rsidTr="00503750">
        <w:tc>
          <w:tcPr>
            <w:tcW w:w="2835" w:type="dxa"/>
            <w:vAlign w:val="center"/>
          </w:tcPr>
          <w:p w14:paraId="48E00C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6415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7325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762D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B30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E6F3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00E585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C6E78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5236FC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84DDAB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38CCE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1A77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74417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A3E135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372175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AF6B1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FA26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B56E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6B7A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4601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03AE0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A37510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0F4D2A7E" w14:textId="77777777" w:rsidTr="00503750">
        <w:tc>
          <w:tcPr>
            <w:tcW w:w="2552" w:type="dxa"/>
            <w:shd w:val="clear" w:color="auto" w:fill="auto"/>
            <w:vAlign w:val="center"/>
          </w:tcPr>
          <w:p w14:paraId="172C4C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1976949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52E13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3A3A9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8A0E3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71E3031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1E63E8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9C966F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E7F75A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AD09D5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0311C7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C90FF5F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C2B80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BE89BA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5A8E32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B2069C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586B9C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1A1CCAF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73621F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D4BC452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72C33E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73AFE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5C14F824" w14:textId="77777777" w:rsidTr="00503750">
        <w:tc>
          <w:tcPr>
            <w:tcW w:w="4395" w:type="dxa"/>
            <w:vMerge/>
          </w:tcPr>
          <w:p w14:paraId="1EB75C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B75A3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B2095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12A526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B805B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63FBF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69A1BD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D17327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A92B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7F918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A3ACEA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B09695A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DF6D5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158D9F9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08AEF5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7C79EB7" w14:textId="77777777" w:rsidTr="00503750">
        <w:tc>
          <w:tcPr>
            <w:tcW w:w="4395" w:type="dxa"/>
            <w:vAlign w:val="center"/>
          </w:tcPr>
          <w:p w14:paraId="731B81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1563D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47B430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BB37CE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020AD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0B635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91C3F4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75BB6A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FCC618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EC6FC5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CB96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B2D9DE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47B022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E0F6C90" w14:textId="06CB1095" w:rsidR="00944C3D" w:rsidRDefault="0079732E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2477</w:t>
            </w:r>
          </w:p>
          <w:p w14:paraId="50C49F96" w14:textId="77777777" w:rsidR="003A0AB4" w:rsidRPr="008C56AB" w:rsidRDefault="003A0AB4" w:rsidP="001E00DA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22B1E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00FD9C5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B224A9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254FF4D4" w14:textId="77777777" w:rsidTr="00503750">
        <w:tc>
          <w:tcPr>
            <w:tcW w:w="4395" w:type="dxa"/>
            <w:vAlign w:val="center"/>
          </w:tcPr>
          <w:p w14:paraId="3D94252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762EA2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8BE3DA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6572DFD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770359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6C4D41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80A832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8BCFF2F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98C18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E8B4B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0D00E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7A141C5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5968D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3BB7E4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8C0CD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EA32C25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064FD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7D5671E6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85C7937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6C63CA9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4E12FF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DFA6DE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B57EA5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E12018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3D2561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3E72E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E33ADAC" w14:textId="77777777" w:rsidTr="00503750">
        <w:tc>
          <w:tcPr>
            <w:tcW w:w="1843" w:type="dxa"/>
            <w:vAlign w:val="center"/>
          </w:tcPr>
          <w:p w14:paraId="31CBA02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BCBB88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173146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6E147C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B8B207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368661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722696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332E247" w14:textId="77777777" w:rsidTr="00503750">
        <w:tc>
          <w:tcPr>
            <w:tcW w:w="1843" w:type="dxa"/>
            <w:vAlign w:val="center"/>
          </w:tcPr>
          <w:p w14:paraId="1F9AA4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AA4EC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0E36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5E50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52A5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69B7C3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F857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FDC65D4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21FA9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3B514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EC86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00D2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7A84A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3655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7B8C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7D35A74" w14:textId="77777777" w:rsidTr="00503750">
        <w:tc>
          <w:tcPr>
            <w:tcW w:w="1843" w:type="dxa"/>
            <w:vAlign w:val="center"/>
          </w:tcPr>
          <w:p w14:paraId="053B5E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1A0FD2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81C2D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0EAA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9A4D31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426A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0062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3A953D3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24200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92AC7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265C4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AF53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2EE6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44B62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0C4B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A36688F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2018E6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0C113E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267DB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1B271D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C5DEB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FE8A6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11069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455F50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A6583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03519D6B" w14:textId="77777777" w:rsidTr="00503750">
        <w:trPr>
          <w:trHeight w:val="664"/>
        </w:trPr>
        <w:tc>
          <w:tcPr>
            <w:tcW w:w="3372" w:type="dxa"/>
          </w:tcPr>
          <w:p w14:paraId="1893698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A43822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E521E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6A04CE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D10BBD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602A9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2AC3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C9247D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EB25FEF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C1701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A290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655A3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2DA485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B16E2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EA73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A697BF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343C98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A97F5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B4C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913A7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E1857D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6EE00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975B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C23D25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0E7CC9C4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45512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AB49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4A136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5D71330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33E602A2" w14:textId="77777777" w:rsidTr="00503750">
        <w:tc>
          <w:tcPr>
            <w:tcW w:w="2835" w:type="dxa"/>
            <w:vAlign w:val="center"/>
          </w:tcPr>
          <w:p w14:paraId="2707D7D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2EFAD1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FD12E3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6E6D76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20E2B27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865B848" w14:textId="77777777" w:rsidTr="00503750">
        <w:tc>
          <w:tcPr>
            <w:tcW w:w="2835" w:type="dxa"/>
          </w:tcPr>
          <w:p w14:paraId="19FFD48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0689D4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AD03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7818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24E1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E0AD594" w14:textId="77777777" w:rsidTr="00503750">
        <w:tc>
          <w:tcPr>
            <w:tcW w:w="2835" w:type="dxa"/>
          </w:tcPr>
          <w:p w14:paraId="315B7AC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D82B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0E8C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3DD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83AAC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79CA735" w14:textId="77777777" w:rsidTr="00503750">
        <w:tc>
          <w:tcPr>
            <w:tcW w:w="2835" w:type="dxa"/>
          </w:tcPr>
          <w:p w14:paraId="40B051A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73A3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0B8B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E180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70EA3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EC6837A" w14:textId="77777777" w:rsidTr="00503750">
        <w:tc>
          <w:tcPr>
            <w:tcW w:w="2835" w:type="dxa"/>
            <w:vAlign w:val="center"/>
          </w:tcPr>
          <w:p w14:paraId="0FC75FF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EBA4E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C63F7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2CD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E5CF2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2D830BF" w14:textId="77777777" w:rsidTr="00503750">
        <w:tc>
          <w:tcPr>
            <w:tcW w:w="2835" w:type="dxa"/>
            <w:vAlign w:val="center"/>
          </w:tcPr>
          <w:p w14:paraId="60AEAD5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83C00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D8D8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F061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5D40B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47C15F" w14:textId="77777777" w:rsidTr="00503750">
        <w:tc>
          <w:tcPr>
            <w:tcW w:w="2835" w:type="dxa"/>
          </w:tcPr>
          <w:p w14:paraId="7AD2D4D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53C4A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12FB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3FA2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430C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878364" w14:textId="77777777" w:rsidTr="00503750">
        <w:tc>
          <w:tcPr>
            <w:tcW w:w="2835" w:type="dxa"/>
          </w:tcPr>
          <w:p w14:paraId="0ED2274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F3A0A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A5B8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961B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9B1FE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B1E947" w14:textId="77777777" w:rsidTr="00503750">
        <w:tc>
          <w:tcPr>
            <w:tcW w:w="2835" w:type="dxa"/>
          </w:tcPr>
          <w:p w14:paraId="65C8532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12B69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6E7A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613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3BDC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4F2BDA" w14:textId="77777777" w:rsidR="00944C3D" w:rsidRDefault="00944C3D" w:rsidP="00944C3D">
      <w:pPr>
        <w:rPr>
          <w:rFonts w:ascii="Arial" w:hAnsi="Arial"/>
          <w:b/>
        </w:rPr>
      </w:pPr>
    </w:p>
    <w:p w14:paraId="4752029E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3332EC0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03B389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6AF801B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7663D5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84C22A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BD91CC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D6D5C26" w14:textId="77777777" w:rsidTr="00503750">
        <w:trPr>
          <w:trHeight w:val="443"/>
        </w:trPr>
        <w:tc>
          <w:tcPr>
            <w:tcW w:w="2560" w:type="dxa"/>
          </w:tcPr>
          <w:p w14:paraId="439545D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0A55A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2A08E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4950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52452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EABF7B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774EEF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BFFD5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0B2D3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75F62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1411C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48F8C3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DC0B06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43BDC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79809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EC3A2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23FAF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DCA3CC0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A7C12C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04E930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0E892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546F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D7933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289854B" w14:textId="77777777" w:rsidR="00944C3D" w:rsidRDefault="00944C3D" w:rsidP="00944C3D">
      <w:pPr>
        <w:rPr>
          <w:rFonts w:ascii="Arial" w:hAnsi="Arial"/>
          <w:b/>
        </w:rPr>
      </w:pPr>
    </w:p>
    <w:p w14:paraId="70CB4551" w14:textId="77777777" w:rsidR="00944C3D" w:rsidRDefault="00944C3D" w:rsidP="00944C3D">
      <w:pPr>
        <w:rPr>
          <w:rFonts w:ascii="Arial" w:hAnsi="Arial"/>
          <w:b/>
        </w:rPr>
      </w:pPr>
    </w:p>
    <w:p w14:paraId="412F21A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82BADF5" w14:textId="77777777" w:rsidR="00944C3D" w:rsidRDefault="00944C3D" w:rsidP="00944C3D">
      <w:pPr>
        <w:rPr>
          <w:rFonts w:ascii="Arial" w:hAnsi="Arial"/>
          <w:b/>
        </w:rPr>
      </w:pPr>
    </w:p>
    <w:p w14:paraId="4EBD6E1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7F5D9412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4362D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D86B33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396E86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38629A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40677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728A7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DA3E4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D39B88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CF81A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51E45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54AAF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F30E3E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A67EB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FC847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17561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1A47F7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EBA009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47E8556" w14:textId="77777777" w:rsidTr="00503750">
        <w:trPr>
          <w:trHeight w:val="677"/>
        </w:trPr>
        <w:tc>
          <w:tcPr>
            <w:tcW w:w="3358" w:type="dxa"/>
          </w:tcPr>
          <w:p w14:paraId="70B4B7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FFC40D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B512ED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794A2A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4CDF3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C0B3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DC82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220B3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C301E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D206B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C441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5F4BB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0145E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88585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629E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52DF7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9E83B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D4E6B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7367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25729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854AF0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3CB79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051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1A9AA5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3DA8FAF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6B1C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CFA65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ABAA1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4AA3C9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AE804F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1E3DBE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D770AD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6FD7A84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21270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87DA3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E01A1D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55203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64FC9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2214FC2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FAAD0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6FF7B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2FDA6B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7F24B4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53F63A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BDEA44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65781D7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5040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CC1CEB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224B67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D01FF7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C0E2C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6C84A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6F1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B4D6A3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0B269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27984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79A3A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6CF15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E9AEC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86086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A211D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D5DA1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573EB4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14E3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59F3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1186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B1D216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796B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CC051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52156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80B92E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5FD0C47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F0F0E7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FA9E82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43D12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20E19D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7CCD8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08AC0E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BC4E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C0344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20101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3BA45E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BB7FF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58DE7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4A2FF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C2845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FFC19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DC1B2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D5B223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C3B9D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03C6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19F269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5C0A2EE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DB589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5AF9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F7562E9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5606A6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C03BA03" w14:textId="77777777" w:rsidTr="00503750">
        <w:tc>
          <w:tcPr>
            <w:tcW w:w="3686" w:type="dxa"/>
            <w:vAlign w:val="center"/>
          </w:tcPr>
          <w:p w14:paraId="5EDE984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85CC9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40698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44CE41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603BA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81CE0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E618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69FA2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4D7E2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915A0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DBFE2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C3C184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DAE51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38AE8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3115D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3507577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87BC7B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FA9773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0B73E7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0E3DB6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92EDBC8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064000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76162E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E1B523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B28005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5B257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5D7A7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D5043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5C7DB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8A0F3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1B0FC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DC089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F17CE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D507A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3681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4E0A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45C28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150F32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98CB4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FEE9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E627C5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12457C0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EB40C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C4EBE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908E1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A7631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B92452D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21345B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574899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02CE5EB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101C043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865D3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581D0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DF8D1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DDAC9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D67DE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EE579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F34ED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C76AD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6E389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5A31E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DDA2F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CDBC9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D7F00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C37C0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E792E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CC962C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4DEFEF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3FAC370" w14:textId="77777777" w:rsidR="00944C3D" w:rsidRDefault="00944C3D" w:rsidP="00944C3D">
      <w:pPr>
        <w:rPr>
          <w:sz w:val="22"/>
          <w:szCs w:val="22"/>
        </w:rPr>
      </w:pPr>
    </w:p>
    <w:p w14:paraId="762889A2" w14:textId="77777777" w:rsidR="00944C3D" w:rsidRDefault="00944C3D" w:rsidP="00944C3D">
      <w:pPr>
        <w:rPr>
          <w:sz w:val="22"/>
          <w:szCs w:val="22"/>
        </w:rPr>
      </w:pPr>
    </w:p>
    <w:p w14:paraId="0C35061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936512D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3D5227B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298C18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45CAD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58254D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FCE32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39D8C8D8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7A3AB2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CEA02C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878B58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45677FF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C9DE74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0BE5C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1E975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052D1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446758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E170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884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5025D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09E77C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4A6529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5E71C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ACB2D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3C8CD0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96F2F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9851C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05AA635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56569C3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3B361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3B0CA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3CFD1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0A714A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4D0E7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D3B9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C6C9E9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BC6D08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53A64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C37B2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3CD6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FBB55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29899766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368DA5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88C3E4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73CFB8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E7504E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E81F07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9F383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DF5E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8BF71B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A4AE25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5DA39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FDE28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745644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379817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7767C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424EA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3B91F4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C23E21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7A54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A0D1A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C103AB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FF2ABA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BB122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591F9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9241A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5A9478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A2A3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F93A7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732B82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BEE453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EE13D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1F768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591A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4F200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38C4591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755BF2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929E6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6D36C1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7E7BC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3843A9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19888237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4F826F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FB80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8E3B4B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885B0B7" w14:textId="77777777" w:rsidR="00944C3D" w:rsidRPr="003607F0" w:rsidRDefault="00944C3D" w:rsidP="00944C3D"/>
    <w:p w14:paraId="3BD96214" w14:textId="77777777" w:rsidR="00F47675" w:rsidRPr="00944C3D" w:rsidRDefault="00F47675" w:rsidP="00944C3D"/>
    <w:sectPr w:rsidR="00F47675" w:rsidRPr="00944C3D" w:rsidSect="00B25741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04F95" w14:textId="77777777" w:rsidR="00B25741" w:rsidRDefault="00B25741">
      <w:r>
        <w:separator/>
      </w:r>
    </w:p>
  </w:endnote>
  <w:endnote w:type="continuationSeparator" w:id="0">
    <w:p w14:paraId="658695C2" w14:textId="77777777" w:rsidR="00B25741" w:rsidRDefault="00B25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9CE09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0C81F9D4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EFE2A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D195FDB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00CE6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063BDCAD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192B9" w14:textId="77777777" w:rsidR="00B25741" w:rsidRDefault="00B25741">
      <w:r>
        <w:separator/>
      </w:r>
    </w:p>
  </w:footnote>
  <w:footnote w:type="continuationSeparator" w:id="0">
    <w:p w14:paraId="553C784E" w14:textId="77777777" w:rsidR="00B25741" w:rsidRDefault="00B25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981716">
    <w:abstractNumId w:val="13"/>
  </w:num>
  <w:num w:numId="2" w16cid:durableId="128322693">
    <w:abstractNumId w:val="17"/>
  </w:num>
  <w:num w:numId="3" w16cid:durableId="1904872389">
    <w:abstractNumId w:val="8"/>
  </w:num>
  <w:num w:numId="4" w16cid:durableId="1220628095">
    <w:abstractNumId w:val="7"/>
  </w:num>
  <w:num w:numId="5" w16cid:durableId="24996836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852505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3778231">
    <w:abstractNumId w:val="20"/>
  </w:num>
  <w:num w:numId="8" w16cid:durableId="149106444">
    <w:abstractNumId w:val="10"/>
  </w:num>
  <w:num w:numId="9" w16cid:durableId="364333042">
    <w:abstractNumId w:val="0"/>
  </w:num>
  <w:num w:numId="10" w16cid:durableId="1816490652">
    <w:abstractNumId w:val="19"/>
  </w:num>
  <w:num w:numId="11" w16cid:durableId="967971153">
    <w:abstractNumId w:val="6"/>
  </w:num>
  <w:num w:numId="12" w16cid:durableId="1596131599">
    <w:abstractNumId w:val="9"/>
  </w:num>
  <w:num w:numId="13" w16cid:durableId="118836698">
    <w:abstractNumId w:val="12"/>
  </w:num>
  <w:num w:numId="14" w16cid:durableId="1436712922">
    <w:abstractNumId w:val="15"/>
  </w:num>
  <w:num w:numId="15" w16cid:durableId="1896350545">
    <w:abstractNumId w:val="14"/>
  </w:num>
  <w:num w:numId="16" w16cid:durableId="2115856625">
    <w:abstractNumId w:val="2"/>
  </w:num>
  <w:num w:numId="17" w16cid:durableId="1418400667">
    <w:abstractNumId w:val="4"/>
  </w:num>
  <w:num w:numId="18" w16cid:durableId="390617770">
    <w:abstractNumId w:val="11"/>
  </w:num>
  <w:num w:numId="19" w16cid:durableId="1134100991">
    <w:abstractNumId w:val="5"/>
  </w:num>
  <w:num w:numId="20" w16cid:durableId="878467532">
    <w:abstractNumId w:val="18"/>
  </w:num>
  <w:num w:numId="21" w16cid:durableId="680788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34B80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190"/>
    <w:rsid w:val="0015454F"/>
    <w:rsid w:val="00163764"/>
    <w:rsid w:val="001664BB"/>
    <w:rsid w:val="0019621E"/>
    <w:rsid w:val="00197E0F"/>
    <w:rsid w:val="001A52F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12B3E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B25BD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5D80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0AB4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565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5F5566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9732E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25741"/>
    <w:rsid w:val="00B30D51"/>
    <w:rsid w:val="00B34564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96CCD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757E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BED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34FB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D85D6A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B8474-25DD-4992-969B-D7CA4F20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5275</Words>
  <Characters>30074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2024-03-28T12:23:00Z</dcterms:created>
  <dcterms:modified xsi:type="dcterms:W3CDTF">2024-03-28T12:23:00Z</dcterms:modified>
</cp:coreProperties>
</file>