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0745E489"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sidR="009B3E51">
        <w:rPr>
          <w:rFonts w:ascii="Arial" w:hAnsi="Arial" w:cs="Arial"/>
          <w:lang w:val="sk-SK"/>
        </w:rPr>
        <w:t>2023</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45DEEA5C"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00CA5C6A">
        <w:rPr>
          <w:rFonts w:ascii="Arial" w:hAnsi="Arial" w:cs="Arial"/>
          <w:lang w:val="sk-SK"/>
        </w:rPr>
        <w:t>2</w:t>
      </w:r>
      <w:r w:rsidR="009B3E51">
        <w:rPr>
          <w:rFonts w:ascii="Arial" w:hAnsi="Arial" w:cs="Arial"/>
          <w:lang w:val="sk-SK"/>
        </w:rPr>
        <w:t>2</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9B3E51">
        <w:rPr>
          <w:rFonts w:ascii="Arial" w:hAnsi="Arial" w:cs="Arial"/>
          <w:lang w:val="sk-SK"/>
        </w:rPr>
        <w:t>18.4</w:t>
      </w:r>
      <w:r w:rsidR="00CA5C6A">
        <w:rPr>
          <w:rFonts w:ascii="Arial" w:hAnsi="Arial" w:cs="Arial"/>
          <w:lang w:val="sk-SK"/>
        </w:rPr>
        <w:t>.202</w:t>
      </w:r>
      <w:r w:rsidR="008F6CE0">
        <w:rPr>
          <w:rFonts w:ascii="Arial" w:hAnsi="Arial" w:cs="Arial"/>
          <w:lang w:val="sk-SK"/>
        </w:rPr>
        <w:t>3</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19AD050E" w:rsidR="008D428C" w:rsidRPr="002E10BE" w:rsidRDefault="009C13B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5720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50C8C3CC" w:rsidR="008D428C" w:rsidRPr="002E10BE" w:rsidRDefault="00642CB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500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2DF1BF52" w:rsidR="008D428C" w:rsidRPr="002E10BE" w:rsidRDefault="00AF540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288</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1ED91744" w:rsidR="008D428C" w:rsidRPr="002E10BE" w:rsidRDefault="003A33B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4428</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25DFB0E2" w:rsidR="008D428C" w:rsidRPr="002E10BE" w:rsidRDefault="00AF5403"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6008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265A7D7E" w:rsidR="008D428C" w:rsidRPr="002E10BE" w:rsidRDefault="003A33B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4928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16D7146C"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AF5403">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10C35685" w:rsidR="00A34A6E" w:rsidRPr="002E10BE" w:rsidRDefault="00AF5403" w:rsidP="00E0211F">
            <w:pPr>
              <w:pStyle w:val="table"/>
              <w:keepNext w:val="0"/>
              <w:rPr>
                <w:rFonts w:ascii="Arial" w:hAnsi="Arial" w:cs="Arial"/>
                <w:lang w:val="sk-SK"/>
              </w:rPr>
            </w:pPr>
            <w:r>
              <w:rPr>
                <w:rFonts w:ascii="Arial" w:hAnsi="Arial" w:cs="Arial"/>
                <w:lang w:val="sk-SK"/>
              </w:rPr>
              <w:t>25.03.2024</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C35D9" w14:textId="77777777" w:rsidR="00FD5BAF" w:rsidRDefault="00FD5BAF">
      <w:r>
        <w:separator/>
      </w:r>
    </w:p>
  </w:endnote>
  <w:endnote w:type="continuationSeparator" w:id="0">
    <w:p w14:paraId="77D32E9C" w14:textId="77777777" w:rsidR="00FD5BAF" w:rsidRDefault="00FD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717FE" w14:textId="77777777" w:rsidR="00FD5BAF" w:rsidRDefault="00FD5BAF">
      <w:r>
        <w:separator/>
      </w:r>
    </w:p>
  </w:footnote>
  <w:footnote w:type="continuationSeparator" w:id="0">
    <w:p w14:paraId="2BCDAA15" w14:textId="77777777" w:rsidR="00FD5BAF" w:rsidRDefault="00FD5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33BC"/>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09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8F6CE0"/>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3E51"/>
    <w:rsid w:val="009B4A7F"/>
    <w:rsid w:val="009B50C5"/>
    <w:rsid w:val="009B6486"/>
    <w:rsid w:val="009C00E4"/>
    <w:rsid w:val="009C13B3"/>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403"/>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4</TotalTime>
  <Pages>5</Pages>
  <Words>998</Words>
  <Characters>6211</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7</cp:revision>
  <cp:lastPrinted>2017-02-28T13:44:00Z</cp:lastPrinted>
  <dcterms:created xsi:type="dcterms:W3CDTF">2024-03-25T15:08:00Z</dcterms:created>
  <dcterms:modified xsi:type="dcterms:W3CDTF">2024-03-25T15:12:00Z</dcterms:modified>
</cp:coreProperties>
</file>