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D618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KOSIT, a.s.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Rastislavova 98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043 46 Košice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A529AE" w:rsidP="00A529A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31. 12. 2010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Správca: Ing. Lucia </w:t>
            </w:r>
            <w:proofErr w:type="spellStart"/>
            <w:r>
              <w:rPr>
                <w:sz w:val="16"/>
                <w:szCs w:val="16"/>
              </w:rPr>
              <w:t>Šprinc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Mgr. </w:t>
            </w:r>
            <w:proofErr w:type="spellStart"/>
            <w:r>
              <w:rPr>
                <w:sz w:val="16"/>
                <w:szCs w:val="16"/>
              </w:rPr>
              <w:t>Šmigura</w:t>
            </w:r>
            <w:proofErr w:type="spellEnd"/>
            <w:r>
              <w:rPr>
                <w:sz w:val="16"/>
                <w:szCs w:val="16"/>
              </w:rPr>
              <w:t xml:space="preserve"> Martin - člen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JUDr. </w:t>
            </w:r>
            <w:proofErr w:type="spellStart"/>
            <w:r>
              <w:rPr>
                <w:sz w:val="16"/>
                <w:szCs w:val="16"/>
              </w:rPr>
              <w:t>Laurincová</w:t>
            </w:r>
            <w:proofErr w:type="spellEnd"/>
            <w:r>
              <w:rPr>
                <w:sz w:val="16"/>
                <w:szCs w:val="16"/>
              </w:rPr>
              <w:t xml:space="preserve"> Anna - člen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Ing. Christenko Marián - člen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529A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Revízor: Ing. Eliáš Jozef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Účelom nadácie je podporovať: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Ochranu a tvorbu životného prostredia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prírodných hodnôt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529A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zdravia, ochrana práv detí a mládeže, rozvoj vedy, vzdelania, telovýchovy a športu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Pr="00A529AE" w:rsidRDefault="00497323" w:rsidP="00497323">
      <w:pPr>
        <w:spacing w:before="0" w:line="240" w:lineRule="auto"/>
        <w:ind w:left="360"/>
        <w:rPr>
          <w:strike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29AE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66AA7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áno </w:t>
            </w:r>
            <w:r w:rsidRPr="00D66AA7">
              <w:rPr>
                <w:strike/>
                <w:sz w:val="18"/>
                <w:szCs w:val="18"/>
              </w:rPr>
              <w:t>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87381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87381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,29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148,29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8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7936,14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8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13584,58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7381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8078,43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D618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73817">
              <w:rPr>
                <w:b/>
                <w:sz w:val="16"/>
                <w:szCs w:val="16"/>
              </w:rPr>
              <w:t>3732,87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6638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6638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 toho: </w:t>
            </w:r>
          </w:p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B92942" w:rsidRPr="00386DDC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386DDC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zo zisku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5"/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86DDC">
              <w:rPr>
                <w:sz w:val="16"/>
                <w:szCs w:val="16"/>
              </w:rPr>
              <w:t>Nevysporiadaný</w:t>
            </w:r>
            <w:proofErr w:type="spellEnd"/>
            <w:r w:rsidRPr="00386DD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-</w:t>
            </w:r>
            <w:r w:rsidR="003A693A">
              <w:rPr>
                <w:sz w:val="16"/>
                <w:szCs w:val="16"/>
              </w:rPr>
              <w:t>6161,04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3A69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-91,65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-6</w:t>
            </w:r>
            <w:r w:rsidR="003A693A">
              <w:rPr>
                <w:sz w:val="16"/>
                <w:szCs w:val="16"/>
              </w:rPr>
              <w:t>252,69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3A69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-1353,60</w:t>
            </w:r>
          </w:p>
        </w:tc>
        <w:tc>
          <w:tcPr>
            <w:tcW w:w="599" w:type="pct"/>
            <w:vAlign w:val="center"/>
          </w:tcPr>
          <w:p w:rsidR="00194A51" w:rsidRPr="00386DDC" w:rsidRDefault="003A69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-91,65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2093,78</w:t>
            </w:r>
          </w:p>
        </w:tc>
        <w:tc>
          <w:tcPr>
            <w:tcW w:w="599" w:type="pct"/>
            <w:vAlign w:val="center"/>
          </w:tcPr>
          <w:p w:rsidR="00194A51" w:rsidRPr="00386DDC" w:rsidRDefault="00FD4B8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2293,71</w:t>
            </w:r>
          </w:p>
        </w:tc>
        <w:tc>
          <w:tcPr>
            <w:tcW w:w="599" w:type="pct"/>
            <w:vAlign w:val="center"/>
          </w:tcPr>
          <w:p w:rsidR="00194A51" w:rsidRPr="00386DDC" w:rsidRDefault="00FD4B8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4002,18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FD4B8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385,31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386DDC" w:rsidRDefault="00D66AA7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1</w:t>
            </w:r>
            <w:r w:rsidR="003A693A">
              <w:rPr>
                <w:sz w:val="16"/>
                <w:szCs w:val="16"/>
              </w:rPr>
              <w:t>440</w:t>
            </w:r>
          </w:p>
        </w:tc>
        <w:tc>
          <w:tcPr>
            <w:tcW w:w="707" w:type="pct"/>
            <w:vAlign w:val="center"/>
          </w:tcPr>
          <w:p w:rsidR="00EE59DC" w:rsidRPr="00386DDC" w:rsidRDefault="00D66AA7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1</w:t>
            </w:r>
            <w:r w:rsidR="003A693A">
              <w:rPr>
                <w:sz w:val="16"/>
                <w:szCs w:val="16"/>
              </w:rPr>
              <w:t>260</w:t>
            </w:r>
          </w:p>
        </w:tc>
        <w:tc>
          <w:tcPr>
            <w:tcW w:w="707" w:type="pct"/>
            <w:vAlign w:val="center"/>
          </w:tcPr>
          <w:p w:rsidR="00EE59DC" w:rsidRPr="00386DDC" w:rsidRDefault="00D66AA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1440</w:t>
            </w: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D66AA7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1</w:t>
            </w:r>
            <w:r w:rsidR="003A693A">
              <w:rPr>
                <w:sz w:val="16"/>
                <w:szCs w:val="16"/>
              </w:rPr>
              <w:t>260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3A69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1488</w:t>
            </w:r>
          </w:p>
        </w:tc>
        <w:tc>
          <w:tcPr>
            <w:tcW w:w="1500" w:type="pct"/>
            <w:vAlign w:val="center"/>
          </w:tcPr>
          <w:p w:rsidR="00945816" w:rsidRPr="00386DDC" w:rsidRDefault="00D66AA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-80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945816" w:rsidRPr="00386DDC" w:rsidRDefault="003A69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</w:t>
            </w:r>
          </w:p>
        </w:tc>
        <w:tc>
          <w:tcPr>
            <w:tcW w:w="1500" w:type="pct"/>
            <w:vAlign w:val="center"/>
          </w:tcPr>
          <w:p w:rsidR="00945816" w:rsidRPr="00386DDC" w:rsidRDefault="00D66AA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-80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347"/>
        <w:gridCol w:w="959"/>
        <w:gridCol w:w="299"/>
        <w:gridCol w:w="1007"/>
        <w:gridCol w:w="879"/>
        <w:gridCol w:w="427"/>
        <w:gridCol w:w="179"/>
        <w:gridCol w:w="1126"/>
        <w:gridCol w:w="1366"/>
      </w:tblGrid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6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gridSpan w:val="4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3A693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</w:t>
            </w:r>
            <w:r w:rsidR="005B32DF">
              <w:rPr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D66AA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386DDC">
              <w:rPr>
                <w:sz w:val="16"/>
                <w:szCs w:val="16"/>
                <w:lang w:eastAsia="sk-SK"/>
              </w:rPr>
              <w:t>-80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3A69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D66AA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-8</w:t>
            </w:r>
            <w:r w:rsidR="009D618E"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3A693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1488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D66AA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-80</w:t>
            </w: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1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E83BAE" w:rsidP="003A693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A693A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83BAE" w:rsidP="003A693A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A693A">
              <w:rPr>
                <w:b/>
                <w:sz w:val="16"/>
                <w:szCs w:val="16"/>
              </w:rPr>
              <w:t>26</w:t>
            </w:r>
            <w:bookmarkStart w:id="6" w:name="_GoBack"/>
            <w:bookmarkEnd w:id="6"/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sectPr w:rsidR="00980C8A" w:rsidRPr="00945816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D02" w:rsidRDefault="00E16D02" w:rsidP="00347C39">
      <w:pPr>
        <w:spacing w:before="0" w:after="0" w:line="240" w:lineRule="auto"/>
      </w:pPr>
      <w:r>
        <w:separator/>
      </w:r>
    </w:p>
  </w:endnote>
  <w:endnote w:type="continuationSeparator" w:id="0">
    <w:p w:rsidR="00E16D02" w:rsidRDefault="00E16D0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A693A">
      <w:rPr>
        <w:noProof/>
      </w:rPr>
      <w:t>12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D02" w:rsidRDefault="00E16D0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16D02" w:rsidRDefault="00E16D0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8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26E5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DDC"/>
    <w:rsid w:val="003912C4"/>
    <w:rsid w:val="003A693A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4B0A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32DF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40D"/>
    <w:rsid w:val="00873817"/>
    <w:rsid w:val="008807A2"/>
    <w:rsid w:val="00886A8B"/>
    <w:rsid w:val="00896744"/>
    <w:rsid w:val="008A019A"/>
    <w:rsid w:val="008A5A1E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18E"/>
    <w:rsid w:val="009D688F"/>
    <w:rsid w:val="009E383F"/>
    <w:rsid w:val="009E4A9A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3C19"/>
    <w:rsid w:val="00A529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53DC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7835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6AA7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46B4"/>
    <w:rsid w:val="00DE678D"/>
    <w:rsid w:val="00E03790"/>
    <w:rsid w:val="00E058C0"/>
    <w:rsid w:val="00E16D02"/>
    <w:rsid w:val="00E26CD4"/>
    <w:rsid w:val="00E45FBF"/>
    <w:rsid w:val="00E615E8"/>
    <w:rsid w:val="00E664B8"/>
    <w:rsid w:val="00E71E4D"/>
    <w:rsid w:val="00E83BAE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B8B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274764A3-63F6-41E7-9923-42BE30A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39</TotalTime>
  <Pages>6</Pages>
  <Words>1601</Words>
  <Characters>9997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Medvecova, Zdenka</dc:creator>
  <cp:lastModifiedBy>Konto Microsoft</cp:lastModifiedBy>
  <cp:revision>16</cp:revision>
  <cp:lastPrinted>2023-03-06T06:28:00Z</cp:lastPrinted>
  <dcterms:created xsi:type="dcterms:W3CDTF">2023-03-02T09:01:00Z</dcterms:created>
  <dcterms:modified xsi:type="dcterms:W3CDTF">2024-03-25T14:33:00Z</dcterms:modified>
</cp:coreProperties>
</file>