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865E1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2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3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B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8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E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3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6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1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5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2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2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C1D1F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D9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A0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73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AF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CC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56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C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E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22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3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1B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4B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2C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2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F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F5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4F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14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F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D6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5B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FB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4A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78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AD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5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78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00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28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E5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4B4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B2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83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C850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2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53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8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B4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A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A3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96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6C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78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A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7E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CD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CC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D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C1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45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E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A1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28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46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A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53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EC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A0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D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CD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5D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53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0D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E9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E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5E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62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E4C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E3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8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32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64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59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31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33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27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0E6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2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46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36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A7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AE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2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2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0D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0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79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44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23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3F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48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0A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12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DA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00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4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7F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F8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F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8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D3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E1B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9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B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B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5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6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8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5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1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A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A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2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D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2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F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8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A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B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9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1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7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8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0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6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1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4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8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D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E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D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9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2BCB5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E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F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F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F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2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3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C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D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A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E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1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D4D8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1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7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5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6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9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4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E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57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D9C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22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3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A2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A7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67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8C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77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66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D9AB5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8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C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B4A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9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0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1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D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F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1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8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2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A5EF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E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D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6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9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7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5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6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8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4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0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1DC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0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D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1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2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1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A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6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6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9D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9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3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5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6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D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1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F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4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5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3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D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0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1D7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3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6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D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0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D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D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F5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6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84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F2011" w14:textId="5017967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558DB">
              <w:rPr>
                <w:rFonts w:ascii="Arial" w:hAnsi="Arial"/>
                <w:lang w:eastAsia="sk-SK"/>
              </w:rPr>
              <w:t>2</w:t>
            </w:r>
            <w:r w:rsidR="001B5C2D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F8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50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5B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4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F8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78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DA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E7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9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9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6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6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DCA2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C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C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0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6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9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A4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5B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22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D99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01A2F98" wp14:editId="77A0B4E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6D42A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A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39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96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3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C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9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F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A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2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B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3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9D7A8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42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C8436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75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4813B2" wp14:editId="47288C8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B3790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A3CA11" wp14:editId="1B8BE2C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62E3F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8744F4" wp14:editId="406D36F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4B488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E31C11" wp14:editId="7BB88CB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B386D" w14:textId="77777777" w:rsidR="006953BA" w:rsidRDefault="00F50A30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1FA5E4E" wp14:editId="2D00C7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5E699" w14:textId="39EC439D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558D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B5C2D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A5E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415E699" w14:textId="39EC439D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558D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B5C2D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FFD73B" wp14:editId="1EF0AE8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5BC8B" w14:textId="42692060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1B5C2D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FD73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E55BC8B" w14:textId="42692060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1B5C2D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2643E72" wp14:editId="2ABC673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2BD04" w14:textId="77777777" w:rsidR="006953BA" w:rsidRDefault="00F50A30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7ECA0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184C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748FB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D18879" wp14:editId="396D405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6ED27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4AB7F4" wp14:editId="607FDD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33479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6B5EAE" wp14:editId="461BEEB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660C8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8A18A1E" wp14:editId="283C7E1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A3A2F" w14:textId="43BFFB10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1B5C2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18A1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7EA3A2F" w14:textId="43BFFB10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1B5C2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BED083" wp14:editId="3A52115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BD00" w14:textId="77777777" w:rsidR="006953BA" w:rsidRDefault="00F50A30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970626A" wp14:editId="677C699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C41EA" w14:textId="1FAC2F54" w:rsidR="006953BA" w:rsidRDefault="006953BA" w:rsidP="00944C3D">
                                  <w:r>
                                    <w:t>20</w:t>
                                  </w:r>
                                  <w:r w:rsidR="00A558DB">
                                    <w:t>2</w:t>
                                  </w:r>
                                  <w:r w:rsidR="001B5C2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0626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E8C41EA" w14:textId="1FAC2F54" w:rsidR="006953BA" w:rsidRDefault="006953BA" w:rsidP="00944C3D">
                            <w:r>
                              <w:t>20</w:t>
                            </w:r>
                            <w:r w:rsidR="00A558DB">
                              <w:t>2</w:t>
                            </w:r>
                            <w:r w:rsidR="001B5C2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AEC24C5" wp14:editId="404B5BA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FFAE8" w14:textId="77777777" w:rsidR="006953BA" w:rsidRDefault="00F50A30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E7E89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D3509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602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B57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E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7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A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7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D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0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0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1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C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C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4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8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4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F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1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F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5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1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D96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9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3A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0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A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B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8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4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A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5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2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1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2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0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F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B5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44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C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B2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95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F4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68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B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6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E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D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3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5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2FD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C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6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4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D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0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0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9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9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1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F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5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6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DA8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2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F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E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F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6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E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303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7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B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0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B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0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1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2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1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F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A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C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9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9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FA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8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B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C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0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8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C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1BD0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C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2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2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E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7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B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F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F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0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7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C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9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3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7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B1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EB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32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5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0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62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A9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7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5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B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F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C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41C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4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D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2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3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4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D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C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D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3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4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3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8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1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2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44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6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7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A4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FA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6C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0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3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9C70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8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8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07F774" wp14:editId="1AACD23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0450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C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4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B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3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1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F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4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F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7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7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F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9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6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5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4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6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A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5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3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0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0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0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D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A00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48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EA5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43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086C5A" wp14:editId="2531AEA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BB955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36117862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36117862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4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7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3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9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B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055317" wp14:editId="2D519C2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9FF32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2021496092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2021496092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D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E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C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F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3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5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C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B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7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5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0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9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0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F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6E9C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9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0110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DEC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E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A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9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3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9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1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C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4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0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3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4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C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C627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35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CB3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E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E1703F" wp14:editId="199BEB1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AEAC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940C0"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940C0"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8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1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2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D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2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8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B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8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6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C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2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C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B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D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9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1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6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63DE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E3D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C137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0842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6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2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5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0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7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B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A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7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C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8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0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B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9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6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2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05E0B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4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95BE46" wp14:editId="44B147C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4C05E" w14:textId="77777777" w:rsidR="006953BA" w:rsidRPr="00391121" w:rsidRDefault="00B940C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Mateja Bela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940C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Mateja Bela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2A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A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1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2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1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D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B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2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D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7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3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1AF6DA" wp14:editId="057D026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91E08" w14:textId="77777777" w:rsidR="006953BA" w:rsidRDefault="00C909C5" w:rsidP="00944C3D">
                                  <w:r>
                                    <w:t>2</w:t>
                                  </w:r>
                                  <w:r w:rsidR="00B940C0">
                                    <w:t>450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C909C5" w:rsidP="00944C3D">
                            <w:r>
                              <w:t>2</w:t>
                            </w:r>
                            <w:r w:rsidR="00B940C0">
                              <w:t>450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1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A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9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5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CC5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12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5DA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B5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80A9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E440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D30BC1" wp14:editId="6676C42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589A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C909C5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C909C5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4EF7BB" wp14:editId="7182C7A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9CA6C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9A5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A1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C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88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8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B30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324249" wp14:editId="4025C4A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4B4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C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F3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16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C6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1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92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C2AB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A3C9E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F64E95" wp14:editId="1B314CA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303F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9DA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8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7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4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2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6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2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9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CB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CD1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F8C3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6613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573235" wp14:editId="252DFF4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2814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7885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A03A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FD2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0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F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3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2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9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1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9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4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A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3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8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5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0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0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1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5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1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F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4057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36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1014F7" w14:textId="67D53A2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558DB">
              <w:rPr>
                <w:rFonts w:ascii="Arial" w:hAnsi="Arial"/>
                <w:lang w:eastAsia="sk-SK"/>
              </w:rPr>
              <w:t>18.3.202</w:t>
            </w:r>
            <w:r w:rsidR="001B5C2D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014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797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80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4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3C60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0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9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83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36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4BB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D2CB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34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9C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08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2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A8A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A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02B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E9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D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9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2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87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72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1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E87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6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1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E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D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571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F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EB88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C5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6A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AD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A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9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CD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A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85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E1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8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E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3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10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A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811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7E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4F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8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2D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C1C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D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C949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5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66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7A690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1CB8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AD2160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A4AEB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CE7818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BE2089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97124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A4A8F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F4032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896DA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F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B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9C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63B9C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3DA5FF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BA005F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5124F1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A7013B2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8B0694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2C4C6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0A9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9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7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6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8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2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1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1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3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7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3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5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4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9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7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4E4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E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E0CDB2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E3FF6AE" w14:textId="77777777" w:rsidR="00944C3D" w:rsidRDefault="00944C3D" w:rsidP="00944C3D">
      <w:pPr>
        <w:rPr>
          <w:rFonts w:ascii="Arial" w:hAnsi="Arial"/>
        </w:rPr>
      </w:pPr>
    </w:p>
    <w:p w14:paraId="46E73BB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FE9BDE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27477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EEEA1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AE58A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28C683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2E9F49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870C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04DF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F4EB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1E22E5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45823E8" w14:textId="174A1007" w:rsidR="00944C3D" w:rsidRPr="008D0433" w:rsidRDefault="00A558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Hrušovslý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66753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AAA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DE4A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D197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FA12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928A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E2227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2C9D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741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1BB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50971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AC1ADE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339D24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C45F48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C35C2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BB30E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319F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DCCE59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91F6A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FE90DD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2B04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EE4C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A8D75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B9FD86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C60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F5D6DD" w14:textId="0F559FAF" w:rsidR="00944C3D" w:rsidRPr="008D0433" w:rsidRDefault="00A558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740CA5C" w14:textId="62DBA675" w:rsidR="00944C3D" w:rsidRPr="008D0433" w:rsidRDefault="00A558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2F9EA17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3CDA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F966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130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F9123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A45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44A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C156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103FE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D3D6E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8D72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AE2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6F59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C7924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429CA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E80B92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B4C5BE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6E3FA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8CACE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2D10AF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89E1CF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4C9FFE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46B286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DF97E9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6B9C39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77B1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75356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32252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666F3E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90E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4202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77A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7F00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A8B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AF4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F4B9A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4BAF1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3EEC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067A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9B2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8800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79F3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8C67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B7018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65E3E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88D3E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D9629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B92F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F6E83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DCA2B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FFB1A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F39C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71801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F0B05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4D9E1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B883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286E8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C924B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35D74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33ABB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F4237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4E859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5C9C67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166D4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0E208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76D4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BD5D7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641AB5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D07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0BC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F05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F5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2A8E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57B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294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CF6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1409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10025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B18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B98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2082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2BF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C60A4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3599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523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1ED8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66E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45D9A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C847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72F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8EA5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636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BB47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B34BC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46DE97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7A1E5C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F8C6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E6F9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A0FC57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17D03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E9C4B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4FAA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4058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1052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CE48A14" w14:textId="77777777" w:rsidTr="00503750">
        <w:tc>
          <w:tcPr>
            <w:tcW w:w="2302" w:type="dxa"/>
            <w:vAlign w:val="center"/>
          </w:tcPr>
          <w:p w14:paraId="44297D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BA5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5751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76D9C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32A5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9B61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89698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45932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BC458D" w14:textId="77777777" w:rsidTr="00503750">
        <w:tc>
          <w:tcPr>
            <w:tcW w:w="15593" w:type="dxa"/>
            <w:gridSpan w:val="8"/>
            <w:vAlign w:val="center"/>
          </w:tcPr>
          <w:p w14:paraId="76921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1372FD" w14:textId="77777777" w:rsidTr="00503750">
        <w:tc>
          <w:tcPr>
            <w:tcW w:w="2302" w:type="dxa"/>
            <w:vAlign w:val="center"/>
          </w:tcPr>
          <w:p w14:paraId="3DC52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3268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CDD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C3C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843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BB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A8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889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0C3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2F4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AF8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AAB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6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68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48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A32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216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0347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E74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9DEA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96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B8D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B9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AF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564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A9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BD9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88D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92B6A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1934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7C9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B70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E5D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3808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C0F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6A5822" w14:textId="77777777" w:rsidTr="00503750">
        <w:tc>
          <w:tcPr>
            <w:tcW w:w="2302" w:type="dxa"/>
            <w:vAlign w:val="center"/>
          </w:tcPr>
          <w:p w14:paraId="429C2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BB52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487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2FA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48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DD9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D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31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8D9A0" w14:textId="77777777" w:rsidTr="00503750">
        <w:tc>
          <w:tcPr>
            <w:tcW w:w="15593" w:type="dxa"/>
            <w:gridSpan w:val="8"/>
            <w:vAlign w:val="center"/>
          </w:tcPr>
          <w:p w14:paraId="0CC3F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10D6C8" w14:textId="77777777" w:rsidTr="00503750">
        <w:tc>
          <w:tcPr>
            <w:tcW w:w="2302" w:type="dxa"/>
            <w:vAlign w:val="center"/>
          </w:tcPr>
          <w:p w14:paraId="2111AF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7D52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D450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5D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14C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AB9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F745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2C00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059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0C9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C54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74D2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40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E5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775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8A9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EAC6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003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D89C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FFE0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D1F5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B7B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3FE6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8EE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26F7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80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71ED8" w14:textId="77777777" w:rsidTr="00503750">
        <w:tc>
          <w:tcPr>
            <w:tcW w:w="2302" w:type="dxa"/>
            <w:vAlign w:val="center"/>
          </w:tcPr>
          <w:p w14:paraId="3A713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DB85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9F2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09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DCB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C585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A15B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45B8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9A84B" w14:textId="77777777" w:rsidTr="00503750">
        <w:tc>
          <w:tcPr>
            <w:tcW w:w="15593" w:type="dxa"/>
            <w:gridSpan w:val="8"/>
            <w:vAlign w:val="center"/>
          </w:tcPr>
          <w:p w14:paraId="6CF72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436B56" w14:textId="77777777" w:rsidTr="00503750">
        <w:tc>
          <w:tcPr>
            <w:tcW w:w="2302" w:type="dxa"/>
            <w:vAlign w:val="center"/>
          </w:tcPr>
          <w:p w14:paraId="3C1A1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D12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3C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9A0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04C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72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3E5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A1C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E589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6799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76E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DD15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691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E3B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C7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CB7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8E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657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9AA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BE97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C2C9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6E6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16B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ACB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FD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C3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2E10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323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CA9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4BD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B1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4EA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D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F53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39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DAC2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C0007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01811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61B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5AFA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44D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C0B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6AA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3E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BFA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448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EB7C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7C28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C212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5CA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557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85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807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76F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DB0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C254D" w14:textId="77777777" w:rsidR="00944C3D" w:rsidRDefault="00944C3D" w:rsidP="00944C3D">
      <w:pPr>
        <w:rPr>
          <w:rFonts w:ascii="Arial" w:hAnsi="Arial"/>
          <w:b/>
        </w:rPr>
      </w:pPr>
    </w:p>
    <w:p w14:paraId="732FF20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DB54CA6" w14:textId="77777777" w:rsidTr="00503750">
        <w:tc>
          <w:tcPr>
            <w:tcW w:w="1944" w:type="dxa"/>
            <w:vAlign w:val="center"/>
          </w:tcPr>
          <w:p w14:paraId="11650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CF58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2111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408D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21C6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6A16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02E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C6D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56AC5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C261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2DC0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F51B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556775" w14:textId="77777777" w:rsidTr="00503750">
        <w:tc>
          <w:tcPr>
            <w:tcW w:w="15685" w:type="dxa"/>
            <w:gridSpan w:val="12"/>
            <w:vAlign w:val="center"/>
          </w:tcPr>
          <w:p w14:paraId="2F4A7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F58CB5" w14:textId="77777777" w:rsidTr="00503750">
        <w:tc>
          <w:tcPr>
            <w:tcW w:w="1944" w:type="dxa"/>
            <w:vAlign w:val="center"/>
          </w:tcPr>
          <w:p w14:paraId="256ED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F08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6A5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04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1F0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19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8DE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B3C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49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5C1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E8D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C0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DFB9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023D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DA1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FD5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1D5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EBB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0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67A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385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2EA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A7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25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754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5FD4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E9B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4565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5D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87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795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6D0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C04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15F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3F9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D82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77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ED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250E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4E19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CAA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A0D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4CA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A1B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CC63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727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1679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D7C7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B63D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DE7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C29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938109" w14:textId="77777777" w:rsidTr="00503750">
        <w:tc>
          <w:tcPr>
            <w:tcW w:w="1944" w:type="dxa"/>
            <w:vAlign w:val="center"/>
          </w:tcPr>
          <w:p w14:paraId="1BA7A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B9D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093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3BD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AAD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5CD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010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95B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F8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69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BAC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F2C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4E66A" w14:textId="77777777" w:rsidTr="00503750">
        <w:tc>
          <w:tcPr>
            <w:tcW w:w="15685" w:type="dxa"/>
            <w:gridSpan w:val="12"/>
            <w:vAlign w:val="center"/>
          </w:tcPr>
          <w:p w14:paraId="1CC9F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B043B51" w14:textId="77777777" w:rsidTr="00503750">
        <w:tc>
          <w:tcPr>
            <w:tcW w:w="1944" w:type="dxa"/>
            <w:vAlign w:val="center"/>
          </w:tcPr>
          <w:p w14:paraId="41B82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3AE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9D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93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FD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DE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5F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3D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A54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9B3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529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18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287D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C647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5CDA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40D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37A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11C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F1F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11A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2F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79A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37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022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E62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D816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ED1F0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FEE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11E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6EE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FB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52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3E2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4E8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B5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C4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0A9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114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8C7EC8" w14:textId="77777777" w:rsidTr="00503750">
        <w:tc>
          <w:tcPr>
            <w:tcW w:w="1944" w:type="dxa"/>
            <w:vAlign w:val="center"/>
          </w:tcPr>
          <w:p w14:paraId="425A4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0C7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16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9C5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898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B35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B1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D0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CCC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D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038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9C7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4F2A9" w14:textId="77777777" w:rsidTr="00503750">
        <w:tc>
          <w:tcPr>
            <w:tcW w:w="15685" w:type="dxa"/>
            <w:gridSpan w:val="12"/>
            <w:vAlign w:val="center"/>
          </w:tcPr>
          <w:p w14:paraId="39E885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2E4528" w14:textId="77777777" w:rsidTr="00503750">
        <w:tc>
          <w:tcPr>
            <w:tcW w:w="1944" w:type="dxa"/>
            <w:vAlign w:val="center"/>
          </w:tcPr>
          <w:p w14:paraId="5DEDF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D0D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E3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8A0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57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64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F8D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C5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42F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A0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A7C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B9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F1AB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1FF5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202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E28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64A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52B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0B2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EAB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C8D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003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62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A99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A30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A2CE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63FE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C41E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443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ACB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621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D2F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F40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EEC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9C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99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B94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FDA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2A23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6A0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84A6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16B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84C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274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281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2FA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5E1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CE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AD4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563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BE4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AC31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4270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610DA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F9F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728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FDF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0CA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2D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7D1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270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C39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CA6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912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CFE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F13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4FC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D563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8C1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521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4BC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984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AA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3F3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FE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B18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24A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C56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472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943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18B7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407B4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ED189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C627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EA7D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1E6AF6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9F9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0B0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0836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E389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2BA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83D90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317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1C44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6905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F298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3E9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0B75F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B8D52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4B057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D605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ACFC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4D90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55D8B8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C0C6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F56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7C80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CB206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BD9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53F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334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09826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FA7E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E13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244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DC1C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E1E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3BAF15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5DC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F1F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7449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CB40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2ADE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372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3004E8B" w14:textId="77777777" w:rsidTr="00503750">
        <w:trPr>
          <w:trHeight w:val="1073"/>
        </w:trPr>
        <w:tc>
          <w:tcPr>
            <w:tcW w:w="3614" w:type="dxa"/>
            <w:vMerge/>
          </w:tcPr>
          <w:p w14:paraId="15C8C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1AB0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FCE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F70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580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F9BB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792BA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840B774" w14:textId="77777777" w:rsidTr="00503750">
        <w:trPr>
          <w:trHeight w:val="283"/>
        </w:trPr>
        <w:tc>
          <w:tcPr>
            <w:tcW w:w="3614" w:type="dxa"/>
          </w:tcPr>
          <w:p w14:paraId="7DD1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427C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BBB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A44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89C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2F4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FC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E447F2" w14:textId="77777777" w:rsidTr="00503750">
        <w:trPr>
          <w:trHeight w:val="283"/>
        </w:trPr>
        <w:tc>
          <w:tcPr>
            <w:tcW w:w="3614" w:type="dxa"/>
          </w:tcPr>
          <w:p w14:paraId="55CAB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8CF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ED5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EB7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5BF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38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819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D3585F" w14:textId="77777777" w:rsidTr="00503750">
        <w:trPr>
          <w:trHeight w:val="283"/>
        </w:trPr>
        <w:tc>
          <w:tcPr>
            <w:tcW w:w="3614" w:type="dxa"/>
          </w:tcPr>
          <w:p w14:paraId="4BA8C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E574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B70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7A2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0F6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424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EB8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F209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73CB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0723F8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365D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5B837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72D0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4E43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2BA1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90289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1578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59A6A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FF47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1BDE1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9FCC9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47BC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834F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49EA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65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44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FD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17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46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AD8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BF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09B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053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2A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47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D6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AA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8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66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7B6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888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35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4B6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5B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C1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91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97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0A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B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9B8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7BA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AB8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7DCA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45D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DB7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9C3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C97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174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745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D26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BBE9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1160B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B97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20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1B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56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44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3E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F22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7194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ECFD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E6C9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F102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609D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2E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8C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17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BB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30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28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94E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597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C97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F34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26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10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6C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51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98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16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0D4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69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9EA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27F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0F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2A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CF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497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8F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82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122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6A1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698E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7B9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D7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13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29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70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37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DE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09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C75F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8A85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76EE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B766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BDA3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E2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79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4B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2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04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F0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444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04DF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3B927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26B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D8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59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73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54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A2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76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6DA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5D00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DCEF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9CDA5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1434B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D1F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77C1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750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4D4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3F86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1257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A8CE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FB3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7112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CD7D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4A2B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58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5ED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EDC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C7F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4C17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36ED4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4058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E3A55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EE82D6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221FC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735B3D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42B10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3089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0685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4AA7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FB9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AA1E1C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241B7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2C1B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3377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7905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DDCA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78BEB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5EB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DF74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77C6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FB57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5FC7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FBAE1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39B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DB77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85D9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E2B6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7113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589D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520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F28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7F0F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949A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F043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882C4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AF2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5386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695A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AE6E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D95B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DEF25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117EFD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5A01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F65E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958B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1E56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103FCCD" w14:textId="77777777" w:rsidR="00944C3D" w:rsidRDefault="00944C3D" w:rsidP="00944C3D">
      <w:pPr>
        <w:rPr>
          <w:rFonts w:ascii="Arial" w:hAnsi="Arial"/>
          <w:b/>
        </w:rPr>
      </w:pPr>
    </w:p>
    <w:p w14:paraId="51060E5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5591D2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06170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1D4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06B97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AB20C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B931A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6FE47C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C07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FC21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A98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B29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D2D1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54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01A3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7B71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BD8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8C01E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975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2354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9B4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EB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42530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932A82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768D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B2B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33B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77ABA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01E2E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A398504" w14:textId="77777777" w:rsidTr="00503750">
        <w:tc>
          <w:tcPr>
            <w:tcW w:w="2835" w:type="dxa"/>
            <w:vAlign w:val="center"/>
          </w:tcPr>
          <w:p w14:paraId="026B07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F078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EB0A0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0B9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15A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282A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BBCE8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BB0A7D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322F41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9DC4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859C0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F0CB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771F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00E6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3EBD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036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03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6E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6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B91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48FC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7851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7F97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3F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E7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37B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CD0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5148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57BB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6311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D6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74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D2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615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B2CF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AC11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635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52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4C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475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B34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366F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039B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086F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A7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12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ACE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3BB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562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21F2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E655C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CA6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B034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70B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B96A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E737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53983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0038EC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3889067" w14:textId="77777777" w:rsidR="00944C3D" w:rsidRDefault="00944C3D" w:rsidP="00944C3D">
      <w:pPr>
        <w:rPr>
          <w:rFonts w:ascii="Arial" w:hAnsi="Arial"/>
          <w:b/>
        </w:rPr>
      </w:pPr>
    </w:p>
    <w:p w14:paraId="491896C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7C2E68" w14:textId="77777777" w:rsidTr="00503750">
        <w:tc>
          <w:tcPr>
            <w:tcW w:w="2835" w:type="dxa"/>
            <w:vAlign w:val="center"/>
          </w:tcPr>
          <w:p w14:paraId="4F5D7C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0874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B154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AF3D0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6A0BE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FBFA7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C1466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50CF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D8CC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FB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CC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B0F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8D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2AA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2B69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29C1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C1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83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E4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F84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810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276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CDE0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79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132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33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00F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87D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7AE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DA7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FC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9B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136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7C7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3296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E7E6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593B5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4EB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4D2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0222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E0BD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E7191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0BAAA0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FB6B6A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4198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394D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6038FA9" w14:textId="77777777" w:rsidTr="00503750">
        <w:trPr>
          <w:trHeight w:val="699"/>
        </w:trPr>
        <w:tc>
          <w:tcPr>
            <w:tcW w:w="3502" w:type="dxa"/>
            <w:vMerge/>
          </w:tcPr>
          <w:p w14:paraId="1F8A8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F8AB1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C59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AAF61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1AAE8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4A8AF8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63D3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002E8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B0B0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8738D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F585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B4EA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06DE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18036E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C69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8DE5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BB111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27AE094" w14:textId="77777777" w:rsidTr="00503750">
        <w:trPr>
          <w:trHeight w:val="593"/>
        </w:trPr>
        <w:tc>
          <w:tcPr>
            <w:tcW w:w="3497" w:type="dxa"/>
          </w:tcPr>
          <w:p w14:paraId="628B5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7AA7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119B6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D1A9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068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A9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6E1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84A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5EF4A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DD5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B4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C9D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4CD9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479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6EF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FE4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1036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30BD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1D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352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5D8FC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610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010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8DC2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E0679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F3B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601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2EE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5D5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B4F0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80B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9B8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3C7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02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164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DFC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22F1A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9D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7A5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D396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3A42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7C3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38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10E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601A2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D74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9C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09DE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28539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00A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7E4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57194F" w14:textId="77777777" w:rsidR="00944C3D" w:rsidRDefault="00944C3D" w:rsidP="00944C3D">
      <w:pPr>
        <w:rPr>
          <w:rFonts w:ascii="Arial" w:hAnsi="Arial"/>
          <w:b/>
        </w:rPr>
      </w:pPr>
    </w:p>
    <w:p w14:paraId="1D72DCD8" w14:textId="77777777" w:rsidR="00944C3D" w:rsidRDefault="00944C3D" w:rsidP="00944C3D">
      <w:pPr>
        <w:rPr>
          <w:rFonts w:ascii="Arial" w:hAnsi="Arial"/>
          <w:b/>
        </w:rPr>
      </w:pPr>
    </w:p>
    <w:p w14:paraId="5A8F08BC" w14:textId="77777777" w:rsidR="00944C3D" w:rsidRDefault="00944C3D" w:rsidP="00944C3D">
      <w:pPr>
        <w:rPr>
          <w:rFonts w:ascii="Arial" w:hAnsi="Arial"/>
          <w:b/>
        </w:rPr>
      </w:pPr>
    </w:p>
    <w:p w14:paraId="3C4EEBF7" w14:textId="77777777" w:rsidR="00944C3D" w:rsidRDefault="00944C3D" w:rsidP="00944C3D">
      <w:pPr>
        <w:rPr>
          <w:rFonts w:ascii="Arial" w:hAnsi="Arial"/>
          <w:b/>
        </w:rPr>
      </w:pPr>
    </w:p>
    <w:p w14:paraId="3ABF2A2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D50741D" w14:textId="77777777" w:rsidTr="00503750">
        <w:tc>
          <w:tcPr>
            <w:tcW w:w="2622" w:type="dxa"/>
            <w:vAlign w:val="center"/>
          </w:tcPr>
          <w:p w14:paraId="52C05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8F72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3C6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848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BD9F5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3A2C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877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348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4A5F2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60256B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836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456A8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C47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6030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507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8AB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CD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AC8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45DEA6" w14:textId="77777777" w:rsidTr="00503750">
        <w:tc>
          <w:tcPr>
            <w:tcW w:w="2622" w:type="dxa"/>
            <w:vAlign w:val="center"/>
          </w:tcPr>
          <w:p w14:paraId="5B79E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FADB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75F6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A96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F1B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9A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B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73D6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7B4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0673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36C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5C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9A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2E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A204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0A89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F41A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D48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5E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AA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77D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7D04E8" w14:textId="77777777" w:rsidTr="00503750">
        <w:tc>
          <w:tcPr>
            <w:tcW w:w="2622" w:type="dxa"/>
            <w:vAlign w:val="center"/>
          </w:tcPr>
          <w:p w14:paraId="078104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B97077A" w14:textId="5597F83C" w:rsidR="00944C3D" w:rsidRPr="008C56AB" w:rsidRDefault="001B5C2D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-*34792</w:t>
            </w:r>
          </w:p>
        </w:tc>
        <w:tc>
          <w:tcPr>
            <w:tcW w:w="1275" w:type="dxa"/>
            <w:vAlign w:val="center"/>
          </w:tcPr>
          <w:p w14:paraId="6C06D71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D77873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8B4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A60B5" w14:textId="421B04C4" w:rsidR="00944C3D" w:rsidRPr="008C56AB" w:rsidRDefault="001B5C2D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-70630</w:t>
            </w:r>
          </w:p>
        </w:tc>
      </w:tr>
      <w:tr w:rsidR="0099716A" w:rsidRPr="00050529" w14:paraId="57CD1C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31E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3E69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77B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0A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90E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7E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8BC7B6" w14:textId="77777777" w:rsidTr="00503750">
        <w:tc>
          <w:tcPr>
            <w:tcW w:w="2622" w:type="dxa"/>
            <w:vAlign w:val="center"/>
          </w:tcPr>
          <w:p w14:paraId="72CE6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26F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6E9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B6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7B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CE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6E3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0795CB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52C83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A8D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5673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3D5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03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7AC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BA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5C2B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AF1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3B8E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45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28E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79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73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6FBC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092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A4B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883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80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11F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54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E7B77C" w14:textId="77777777" w:rsidTr="00503750">
        <w:tc>
          <w:tcPr>
            <w:tcW w:w="2622" w:type="dxa"/>
            <w:vAlign w:val="center"/>
          </w:tcPr>
          <w:p w14:paraId="58AA5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B08D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36F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D7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2FC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1A3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7ECAFD" w14:textId="77777777" w:rsidTr="00503750">
        <w:tc>
          <w:tcPr>
            <w:tcW w:w="2622" w:type="dxa"/>
            <w:vAlign w:val="center"/>
          </w:tcPr>
          <w:p w14:paraId="5E76C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DFE1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628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435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0EE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96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DD20A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3E2D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05A7B90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432D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37B685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1D1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0E1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E6B2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5A5C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8DE7B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3A5D8F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C816F0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C3C6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0029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443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A5E6C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94E1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6E4B8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9270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AE178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EDF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84FB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BAD80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1678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CF5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D28A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40B2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2B09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C108E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350C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02B6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1601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5D8F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1E0A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7A2E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CF3C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85D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B4324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3DB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60DF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55DEE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333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5E2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47F81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0CA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E06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CBD8C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1F30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72C6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19F52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16C88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90CD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F2334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16EE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4D51F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2AD1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B4EE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C2AE8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3E65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AC5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06177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A83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BFC1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1708A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768D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AA4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7E71D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DA0A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483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D2C4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AE8C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2C4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7AC57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5AB0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3745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83EC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1026D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9BA791F" w14:textId="77777777" w:rsidTr="00503750">
        <w:tc>
          <w:tcPr>
            <w:tcW w:w="2835" w:type="dxa"/>
            <w:vAlign w:val="center"/>
          </w:tcPr>
          <w:p w14:paraId="35209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E564D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FEA3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75A2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8A46F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74CD5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7F0892" w14:textId="77777777" w:rsidTr="00503750">
        <w:tc>
          <w:tcPr>
            <w:tcW w:w="2835" w:type="dxa"/>
            <w:vAlign w:val="center"/>
          </w:tcPr>
          <w:p w14:paraId="51C55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B12E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6EB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8D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F74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1C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13D70" w14:textId="77777777" w:rsidTr="00503750">
        <w:tc>
          <w:tcPr>
            <w:tcW w:w="2835" w:type="dxa"/>
            <w:vAlign w:val="center"/>
          </w:tcPr>
          <w:p w14:paraId="4A78A1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D9A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81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D8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AA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65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0E22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27ED0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607E3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213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56A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0C9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21FC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8ED1197" w14:textId="77777777" w:rsidTr="00503750">
        <w:tc>
          <w:tcPr>
            <w:tcW w:w="2835" w:type="dxa"/>
            <w:vAlign w:val="center"/>
          </w:tcPr>
          <w:p w14:paraId="6A811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54E3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70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E73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7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04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0E325" w14:textId="77777777" w:rsidTr="00503750">
        <w:tc>
          <w:tcPr>
            <w:tcW w:w="2835" w:type="dxa"/>
            <w:vAlign w:val="center"/>
          </w:tcPr>
          <w:p w14:paraId="39C8B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5290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69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32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230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AB9F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6A6DE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AB6A3D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77C0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1D7F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93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EFBDA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93E3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CCB8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C3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C51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4D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C29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2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5201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CE12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1130F35" w14:textId="77777777" w:rsidTr="00503750">
        <w:tc>
          <w:tcPr>
            <w:tcW w:w="2552" w:type="dxa"/>
            <w:shd w:val="clear" w:color="auto" w:fill="auto"/>
            <w:vAlign w:val="center"/>
          </w:tcPr>
          <w:p w14:paraId="4897D0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32B31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0FA3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0CC6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3075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376814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33B3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5441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563F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DF77C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032A3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4E2F6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44A5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A0B4B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42A2B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68D0B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1D04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37C35D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F2B3D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881C5C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8ED8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BDEA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E89E57" w14:textId="77777777" w:rsidTr="00503750">
        <w:tc>
          <w:tcPr>
            <w:tcW w:w="4395" w:type="dxa"/>
            <w:vMerge/>
          </w:tcPr>
          <w:p w14:paraId="458DFA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2D78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21C2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EEF7E0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0F3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A06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952F7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1E5D3D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4C23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9A9C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973C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AEC0C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8FCE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9DE768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676CD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2F3A082" w14:textId="77777777" w:rsidTr="00503750">
        <w:tc>
          <w:tcPr>
            <w:tcW w:w="4395" w:type="dxa"/>
            <w:vAlign w:val="center"/>
          </w:tcPr>
          <w:p w14:paraId="0926D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76C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0CDFD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EB6AD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7616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E0ED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85D9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BB7F1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A6EEC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C7423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8B4A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A647CE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06BB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14BF95A" w14:textId="39F782BD" w:rsidR="00944C3D" w:rsidRPr="008C56AB" w:rsidRDefault="001B5C2D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46717</w:t>
            </w:r>
          </w:p>
        </w:tc>
        <w:tc>
          <w:tcPr>
            <w:tcW w:w="2835" w:type="dxa"/>
            <w:vAlign w:val="center"/>
          </w:tcPr>
          <w:p w14:paraId="5AA9A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17D14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8C46F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770465C" w14:textId="77777777" w:rsidTr="00503750">
        <w:tc>
          <w:tcPr>
            <w:tcW w:w="4395" w:type="dxa"/>
            <w:vAlign w:val="center"/>
          </w:tcPr>
          <w:p w14:paraId="22EAF2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A6B1B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09DD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514062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947E6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661B2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1761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AB691D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C3BF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433E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698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F7BFAD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90499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06E7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D57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71E9BE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25433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350291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44AFF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BFA90E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C50A8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D664C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825B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96F1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CDAC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5CE3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82B23DB" w14:textId="77777777" w:rsidTr="00503750">
        <w:tc>
          <w:tcPr>
            <w:tcW w:w="1843" w:type="dxa"/>
            <w:vAlign w:val="center"/>
          </w:tcPr>
          <w:p w14:paraId="4E7E99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9CFC2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6C8B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92690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792D8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77FB8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9E102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DFFC234" w14:textId="77777777" w:rsidTr="00503750">
        <w:tc>
          <w:tcPr>
            <w:tcW w:w="1843" w:type="dxa"/>
            <w:vAlign w:val="center"/>
          </w:tcPr>
          <w:p w14:paraId="7A0B33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AB4E6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F51C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410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CA3E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BA5B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5BBA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703CA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CA0C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469D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1FB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EDDB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05AD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171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BE52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043843" w14:textId="77777777" w:rsidTr="00503750">
        <w:tc>
          <w:tcPr>
            <w:tcW w:w="1843" w:type="dxa"/>
            <w:vAlign w:val="center"/>
          </w:tcPr>
          <w:p w14:paraId="08D40D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A20E1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65DF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9D1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506F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DD5D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68C9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6006A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EF1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6F81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BDBC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E715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4214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296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967D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42D93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EEB0B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A2442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9BA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4ADA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BEC2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D0A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C9C2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93C2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AA2E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5F4A2EB" w14:textId="77777777" w:rsidTr="00503750">
        <w:trPr>
          <w:trHeight w:val="664"/>
        </w:trPr>
        <w:tc>
          <w:tcPr>
            <w:tcW w:w="3372" w:type="dxa"/>
          </w:tcPr>
          <w:p w14:paraId="23BD4E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08AAA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B146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DE404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1B09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9531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23B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B7B9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549E8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52D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166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4BB6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522B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6AE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FA1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783C0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BB108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1A2E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6D4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F90B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A378B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59C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617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43EEB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436949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EED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3F1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2A53A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D8E23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B2A66CE" w14:textId="77777777" w:rsidTr="00503750">
        <w:tc>
          <w:tcPr>
            <w:tcW w:w="2835" w:type="dxa"/>
            <w:vAlign w:val="center"/>
          </w:tcPr>
          <w:p w14:paraId="676B7E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1DCD2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F8F71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CEF73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93F44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6BAFF19" w14:textId="77777777" w:rsidTr="00503750">
        <w:tc>
          <w:tcPr>
            <w:tcW w:w="2835" w:type="dxa"/>
          </w:tcPr>
          <w:p w14:paraId="74B6A3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AF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5DA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106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1F3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4CDBAC" w14:textId="77777777" w:rsidTr="00503750">
        <w:tc>
          <w:tcPr>
            <w:tcW w:w="2835" w:type="dxa"/>
          </w:tcPr>
          <w:p w14:paraId="0ED939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E7AE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BC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9D2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ED9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D79415" w14:textId="77777777" w:rsidTr="00503750">
        <w:tc>
          <w:tcPr>
            <w:tcW w:w="2835" w:type="dxa"/>
          </w:tcPr>
          <w:p w14:paraId="78941D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2AF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EE0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BD4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78E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F924C6" w14:textId="77777777" w:rsidTr="00503750">
        <w:tc>
          <w:tcPr>
            <w:tcW w:w="2835" w:type="dxa"/>
            <w:vAlign w:val="center"/>
          </w:tcPr>
          <w:p w14:paraId="5058A0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30E6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A40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42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6A5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58B903" w14:textId="77777777" w:rsidTr="00503750">
        <w:tc>
          <w:tcPr>
            <w:tcW w:w="2835" w:type="dxa"/>
            <w:vAlign w:val="center"/>
          </w:tcPr>
          <w:p w14:paraId="5204A6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782F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151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FF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075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AF028C" w14:textId="77777777" w:rsidTr="00503750">
        <w:tc>
          <w:tcPr>
            <w:tcW w:w="2835" w:type="dxa"/>
          </w:tcPr>
          <w:p w14:paraId="6DBE77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EFBC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ABC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250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D49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934A1F" w14:textId="77777777" w:rsidTr="00503750">
        <w:tc>
          <w:tcPr>
            <w:tcW w:w="2835" w:type="dxa"/>
          </w:tcPr>
          <w:p w14:paraId="08019A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08CA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DD4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BAB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E71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C84149" w14:textId="77777777" w:rsidTr="00503750">
        <w:tc>
          <w:tcPr>
            <w:tcW w:w="2835" w:type="dxa"/>
          </w:tcPr>
          <w:p w14:paraId="7F8F7F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F277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67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C62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DFB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7D7D63" w14:textId="77777777" w:rsidR="00944C3D" w:rsidRDefault="00944C3D" w:rsidP="00944C3D">
      <w:pPr>
        <w:rPr>
          <w:rFonts w:ascii="Arial" w:hAnsi="Arial"/>
          <w:b/>
        </w:rPr>
      </w:pPr>
    </w:p>
    <w:p w14:paraId="4140201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D1FA35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1B3B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3D83C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9830B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3550B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0AD8D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96DF18D" w14:textId="77777777" w:rsidTr="00503750">
        <w:trPr>
          <w:trHeight w:val="443"/>
        </w:trPr>
        <w:tc>
          <w:tcPr>
            <w:tcW w:w="2560" w:type="dxa"/>
          </w:tcPr>
          <w:p w14:paraId="51CA64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C8E9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7EA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0E3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BC0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92393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9D85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8AF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CB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56D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B1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C00D4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A8EC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A852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88F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16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863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41B5B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ACA2E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9570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71E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592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62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E54C67" w14:textId="77777777" w:rsidR="00944C3D" w:rsidRDefault="00944C3D" w:rsidP="00944C3D">
      <w:pPr>
        <w:rPr>
          <w:rFonts w:ascii="Arial" w:hAnsi="Arial"/>
          <w:b/>
        </w:rPr>
      </w:pPr>
    </w:p>
    <w:p w14:paraId="27B0EF39" w14:textId="77777777" w:rsidR="00944C3D" w:rsidRDefault="00944C3D" w:rsidP="00944C3D">
      <w:pPr>
        <w:rPr>
          <w:rFonts w:ascii="Arial" w:hAnsi="Arial"/>
          <w:b/>
        </w:rPr>
      </w:pPr>
    </w:p>
    <w:p w14:paraId="49D6357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9CD4B27" w14:textId="77777777" w:rsidR="00944C3D" w:rsidRDefault="00944C3D" w:rsidP="00944C3D">
      <w:pPr>
        <w:rPr>
          <w:rFonts w:ascii="Arial" w:hAnsi="Arial"/>
          <w:b/>
        </w:rPr>
      </w:pPr>
    </w:p>
    <w:p w14:paraId="13C8F0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457309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CCEB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6796D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B70E0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088B4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F006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6279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F2A0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7495D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D47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029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164C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71973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A618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01F3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EAC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C2482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561A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FED9C8C" w14:textId="77777777" w:rsidTr="00503750">
        <w:trPr>
          <w:trHeight w:val="677"/>
        </w:trPr>
        <w:tc>
          <w:tcPr>
            <w:tcW w:w="3358" w:type="dxa"/>
          </w:tcPr>
          <w:p w14:paraId="5B45FA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6B45B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03297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2412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9B7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602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E3D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70C2F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DC34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E94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A1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2CA6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F331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FCC4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0CA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60D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F68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D45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338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4C9E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05C01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A61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21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27A43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37187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551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816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4060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F84D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0FA126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AB883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38ADA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CC979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4A10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07244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533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5DF55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DAB9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69EBD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D6C32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D6D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8A36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4F51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E5FEF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74663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F4AA9F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81FC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ECD61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82A0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0C476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663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670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F6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BBF6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31D3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4291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09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4D7E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F0ABD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A1A1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707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73CCD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5CAC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4468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EE7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CEF0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875B3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C3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A58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2FE0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071C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036075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6EA5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56BC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794A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2C74C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C448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C251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070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827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89C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B65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BF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B23A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14FD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E4F7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9C3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AD7B2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7DDB5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546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D15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CFA8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65977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4E4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CB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8F1EC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9D6E7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7FD82AB" w14:textId="77777777" w:rsidTr="00503750">
        <w:tc>
          <w:tcPr>
            <w:tcW w:w="3686" w:type="dxa"/>
            <w:vAlign w:val="center"/>
          </w:tcPr>
          <w:p w14:paraId="08A4D7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6F2E4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F220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723C11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8ADA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0E673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F91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94C3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B441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4ABF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D917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64CC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1F9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261F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990B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B8E9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F1548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E8F2CD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F352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BF990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CA54CE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75E24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1A6E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E84B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8AEE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C835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6886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E7C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ADBA2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BAA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D6C8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2BB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10265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CB8D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9FDD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ADC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9B583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9C17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4F8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7E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BF88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B93EB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C07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50C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BB88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7253C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04C8D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5D7FB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9AD9B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8A039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408AD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E848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F24D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92C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FBE2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9228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C1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9F0E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EC8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E646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8F29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23B8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D6A0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3CF0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CD32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1906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C53DE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9E389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178CFD" w14:textId="77777777" w:rsidR="00944C3D" w:rsidRDefault="00944C3D" w:rsidP="00944C3D">
      <w:pPr>
        <w:rPr>
          <w:sz w:val="22"/>
          <w:szCs w:val="22"/>
        </w:rPr>
      </w:pPr>
    </w:p>
    <w:p w14:paraId="62888B24" w14:textId="77777777" w:rsidR="00944C3D" w:rsidRDefault="00944C3D" w:rsidP="00944C3D">
      <w:pPr>
        <w:rPr>
          <w:sz w:val="22"/>
          <w:szCs w:val="22"/>
        </w:rPr>
      </w:pPr>
    </w:p>
    <w:p w14:paraId="2B4EDDF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BA6FAB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FEC329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5D9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EFA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46C37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AC67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5D7BE9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ABC21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5E8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AC014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350FE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0B780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ADC7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D3A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F91D7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AF5B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655D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1C3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43FA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EB4F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14FA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CF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F289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0E3FE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5A59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CB5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C709B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08AB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4AD8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53B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BA3D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CD1F1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92E1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E20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8AB5A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DE75E8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0216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D7B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6769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D0B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1D27F6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7DCB2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8A7AB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35869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A1008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E5A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B8CF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F56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06AAF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25ED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07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147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CA6F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D886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9ED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560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D7BD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2848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D7A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62A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391E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7B3EE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293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693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2F8E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60214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E9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8BD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4C018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A76D12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435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85C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E2C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89B1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23076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8DF64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0F9B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AC9781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E11C5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CA1F5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72131D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F81A1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AC5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76A6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C2943A3" w14:textId="77777777" w:rsidR="00944C3D" w:rsidRPr="003607F0" w:rsidRDefault="00944C3D" w:rsidP="00944C3D"/>
    <w:p w14:paraId="16149EBB" w14:textId="77777777" w:rsidR="00F47675" w:rsidRPr="00944C3D" w:rsidRDefault="00F47675" w:rsidP="00944C3D"/>
    <w:sectPr w:rsidR="00F47675" w:rsidRPr="00944C3D" w:rsidSect="0074058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A792" w14:textId="77777777" w:rsidR="00740587" w:rsidRDefault="00740587">
      <w:r>
        <w:separator/>
      </w:r>
    </w:p>
  </w:endnote>
  <w:endnote w:type="continuationSeparator" w:id="0">
    <w:p w14:paraId="09425FA9" w14:textId="77777777" w:rsidR="00740587" w:rsidRDefault="0074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0CB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1824DFB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54166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1ADE3D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CE65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217C532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D964" w14:textId="77777777" w:rsidR="00740587" w:rsidRDefault="00740587">
      <w:r>
        <w:separator/>
      </w:r>
    </w:p>
  </w:footnote>
  <w:footnote w:type="continuationSeparator" w:id="0">
    <w:p w14:paraId="5E9837B4" w14:textId="77777777" w:rsidR="00740587" w:rsidRDefault="0074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5643">
    <w:abstractNumId w:val="13"/>
  </w:num>
  <w:num w:numId="2" w16cid:durableId="854657089">
    <w:abstractNumId w:val="17"/>
  </w:num>
  <w:num w:numId="3" w16cid:durableId="1894077295">
    <w:abstractNumId w:val="8"/>
  </w:num>
  <w:num w:numId="4" w16cid:durableId="932199622">
    <w:abstractNumId w:val="7"/>
  </w:num>
  <w:num w:numId="5" w16cid:durableId="10015900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532253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9924906">
    <w:abstractNumId w:val="20"/>
  </w:num>
  <w:num w:numId="8" w16cid:durableId="451359555">
    <w:abstractNumId w:val="10"/>
  </w:num>
  <w:num w:numId="9" w16cid:durableId="1444963206">
    <w:abstractNumId w:val="0"/>
  </w:num>
  <w:num w:numId="10" w16cid:durableId="483863443">
    <w:abstractNumId w:val="19"/>
  </w:num>
  <w:num w:numId="11" w16cid:durableId="1238133435">
    <w:abstractNumId w:val="6"/>
  </w:num>
  <w:num w:numId="12" w16cid:durableId="1900479976">
    <w:abstractNumId w:val="9"/>
  </w:num>
  <w:num w:numId="13" w16cid:durableId="1217468170">
    <w:abstractNumId w:val="12"/>
  </w:num>
  <w:num w:numId="14" w16cid:durableId="1745836876">
    <w:abstractNumId w:val="15"/>
  </w:num>
  <w:num w:numId="15" w16cid:durableId="1085148726">
    <w:abstractNumId w:val="14"/>
  </w:num>
  <w:num w:numId="16" w16cid:durableId="83844894">
    <w:abstractNumId w:val="2"/>
  </w:num>
  <w:num w:numId="17" w16cid:durableId="841820466">
    <w:abstractNumId w:val="4"/>
  </w:num>
  <w:num w:numId="18" w16cid:durableId="2145266477">
    <w:abstractNumId w:val="11"/>
  </w:num>
  <w:num w:numId="19" w16cid:durableId="1393968458">
    <w:abstractNumId w:val="5"/>
  </w:num>
  <w:num w:numId="20" w16cid:durableId="645205306">
    <w:abstractNumId w:val="18"/>
  </w:num>
  <w:num w:numId="21" w16cid:durableId="730080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B5C2D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1B44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08D3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6675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587"/>
    <w:rsid w:val="0074076C"/>
    <w:rsid w:val="0074200F"/>
    <w:rsid w:val="007434A5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558DB"/>
    <w:rsid w:val="00A61D74"/>
    <w:rsid w:val="00A62A99"/>
    <w:rsid w:val="00A65012"/>
    <w:rsid w:val="00A67AA4"/>
    <w:rsid w:val="00A73DBB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0C0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9C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A30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9AD58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9332-CDF9-46F3-BA30-94F830B9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5278</Words>
  <Characters>30086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2024-03-28T12:31:00Z</dcterms:created>
  <dcterms:modified xsi:type="dcterms:W3CDTF">2024-03-28T12:31:00Z</dcterms:modified>
</cp:coreProperties>
</file>