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7072A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76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E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6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E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5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9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4E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2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A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6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8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E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D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A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A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1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F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E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E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9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F3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E9F53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D8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7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A7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42A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74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525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D1B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27A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E89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4A5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6C4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8A0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89B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DE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3E8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C6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BF6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E1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A34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18E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64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037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F8A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8ED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FF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09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D2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F8A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F36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2D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536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78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AB5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17FD0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D1F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404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CF9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A34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50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ACD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23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1F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6E2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B6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73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8C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AAC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885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0EB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BA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EB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D7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CE2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3AB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8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C28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F4D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AB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601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73A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1A8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936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342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CF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E6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2B7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1BE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BEEED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D1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BC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5A6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190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83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D00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96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BC1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F6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F8B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79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DF0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72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2D4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29D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B0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E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53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536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F5A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F9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84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91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5E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9E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A8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B2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63C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385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67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84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FA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97B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67143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79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1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83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D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6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58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22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A7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8F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33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53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A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72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63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99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31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51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34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9A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B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2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99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68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2B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57E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9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E5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2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E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C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19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DE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94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1187F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0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2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B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4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A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7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E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B1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A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C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B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C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E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B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E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B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9B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B7FD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1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4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5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2D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9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8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2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75E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7B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778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97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44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0F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72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B4D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A0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C0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2B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5B15E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7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6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F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C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9529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C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A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A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2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F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F9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8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A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2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6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4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A66A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2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5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B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B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B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1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A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F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8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B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1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7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2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0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E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63CD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4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D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2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0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F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3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9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C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3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8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D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B97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D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C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D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3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9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0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B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B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4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A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9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6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A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C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3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4541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D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9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2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6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C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E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3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6F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E4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4E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8B319" w14:textId="4F525E0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8A496A">
              <w:rPr>
                <w:rFonts w:ascii="Arial" w:hAnsi="Arial"/>
                <w:lang w:eastAsia="sk-SK"/>
              </w:rPr>
              <w:t>2</w:t>
            </w:r>
            <w:r w:rsidR="0063197C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A6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E70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BF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0C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38E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5C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72E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CE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8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A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1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2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5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1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1429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2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0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9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E6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B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B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51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B6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BF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7DB7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5666D0D" wp14:editId="05726DF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F1069" w14:textId="77777777" w:rsidR="00433DEC" w:rsidRDefault="00433DEC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8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71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66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5C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B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5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4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2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8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3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E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E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4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B9FBA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E8A6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81734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CD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1F10881" wp14:editId="66DFEEB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6509E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7D4CE20" wp14:editId="79F4629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16B62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7700D7" wp14:editId="036804C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E14AC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88B5959" wp14:editId="24EF812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6FD2E" w14:textId="77777777" w:rsidR="00433DEC" w:rsidRDefault="00A405A1" w:rsidP="00944C3D">
                                  <w:fldSimple w:instr=" MERGEFIELD  aDMOD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33981A5" wp14:editId="202F425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7DE35" w14:textId="2B65D2A5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A496A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63197C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3981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B87DE35" w14:textId="2B65D2A5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A496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63197C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0104A82" wp14:editId="1C074DB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2D6B08" w14:textId="78F82F51" w:rsidR="00433DEC" w:rsidRDefault="00433DEC" w:rsidP="00944C3D">
                                  <w:r>
                                    <w:t>20</w:t>
                                  </w:r>
                                  <w:r w:rsidR="008A496A">
                                    <w:t>2</w:t>
                                  </w:r>
                                  <w:r w:rsidR="0063197C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04A82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A2D6B08" w14:textId="78F82F51" w:rsidR="00433DEC" w:rsidRDefault="00433DEC" w:rsidP="00944C3D">
                            <w:r>
                              <w:t>20</w:t>
                            </w:r>
                            <w:r w:rsidR="008A496A">
                              <w:t>2</w:t>
                            </w:r>
                            <w:r w:rsidR="0063197C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F3C71CA" wp14:editId="2CE6413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5A69E" w14:textId="77777777" w:rsidR="00433DEC" w:rsidRDefault="00A405A1" w:rsidP="00944C3D">
                                  <w:fldSimple w:instr=" MERGEFIELD  aDMDO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E8D85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BF70F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55EAAB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860342C" wp14:editId="3DBE2C0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9ED23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3AB597D" wp14:editId="1F94E78E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148D00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83EF94" wp14:editId="168AD51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93CC3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71C878C" wp14:editId="4C8903A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455E5" w14:textId="1922FB5B" w:rsidR="00433DEC" w:rsidRDefault="00433DEC" w:rsidP="00944C3D">
                                  <w:r>
                                    <w:t>20</w:t>
                                  </w:r>
                                  <w:r w:rsidR="008A496A">
                                    <w:t>2</w:t>
                                  </w:r>
                                  <w:r w:rsidR="0063197C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C878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D6455E5" w14:textId="1922FB5B" w:rsidR="00433DEC" w:rsidRDefault="00433DEC" w:rsidP="00944C3D">
                            <w:r>
                              <w:t>20</w:t>
                            </w:r>
                            <w:r w:rsidR="008A496A">
                              <w:t>2</w:t>
                            </w:r>
                            <w:r w:rsidR="0063197C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F5E69A0" wp14:editId="2406E2F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09CF66" w14:textId="77777777" w:rsidR="00433DEC" w:rsidRDefault="00A405A1" w:rsidP="00944C3D">
                                  <w:fldSimple w:instr=" MERGEFIELD  aDMDO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73CD36D" wp14:editId="3387C5F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24E5A" w14:textId="731466BC" w:rsidR="00433DEC" w:rsidRDefault="00433DEC" w:rsidP="00944C3D">
                                  <w:r>
                                    <w:t>20</w:t>
                                  </w:r>
                                  <w:r w:rsidR="008A496A">
                                    <w:t>2</w:t>
                                  </w:r>
                                  <w:r w:rsidR="0063197C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CD36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2824E5A" w14:textId="731466BC" w:rsidR="00433DEC" w:rsidRDefault="00433DEC" w:rsidP="00944C3D">
                            <w:r>
                              <w:t>20</w:t>
                            </w:r>
                            <w:r w:rsidR="008A496A">
                              <w:t>2</w:t>
                            </w:r>
                            <w:r w:rsidR="0063197C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AC1F4CF" wp14:editId="7DD99AD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525C5B" w14:textId="77777777" w:rsidR="00433DEC" w:rsidRDefault="00A405A1" w:rsidP="00944C3D">
                                  <w:fldSimple w:instr=" MERGEFIELD  aDMOD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C93F7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295CA5E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0A84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6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CB3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CE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4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F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7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E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F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1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5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4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B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F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D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1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0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A2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2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F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1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8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B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1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2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8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2177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6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17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35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A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9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B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C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A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2E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6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3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3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A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C2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6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4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9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F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06B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2C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20E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340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147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C35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E3C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7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6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1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9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5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4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B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C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FF12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5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B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9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D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0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4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F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2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0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E4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8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CC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D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2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4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E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B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4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9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7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CA28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4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7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D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B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9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E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E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9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9CBC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37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F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B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9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F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6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9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6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8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F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2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D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D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7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F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6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6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5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A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DB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70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5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9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6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8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4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B9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B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9603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0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E7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7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2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2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0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D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9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D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D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7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C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F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C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7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E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A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0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50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29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AC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91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96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19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3C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6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C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E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29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B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5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3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A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ADE6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A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1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5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6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8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7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7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A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2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4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C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5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D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F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9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5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C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8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C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F7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35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08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A6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2C4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41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FD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E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B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BD1C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E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0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016FF42" wp14:editId="2D4B3AE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0385C9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9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8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4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9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1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C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E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5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6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B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8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41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3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2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9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A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B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C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8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0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B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7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B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8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4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5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3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2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E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6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E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F057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F1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5646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D48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E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1F850A" wp14:editId="663F914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B2A802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42023947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42023947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8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A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4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3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5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6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8E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4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B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B5E115" wp14:editId="6F88BF9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C59F76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2022404802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2022404802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8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2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3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6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1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0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1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4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3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C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3F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0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5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B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9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C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98AC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5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C9EF9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D85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B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8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8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C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8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F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3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6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B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0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4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D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8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7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B3E8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95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0D9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4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2BD3D5" wp14:editId="686A7E8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5752BD" w14:textId="3A36E660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  Liptovská 27</w:t>
                                  </w:r>
                                  <w:r w:rsidR="008A496A">
                                    <w:rPr>
                                      <w:rFonts w:ascii="Arial" w:hAnsi="Arial" w:cs="Arial"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BD3D5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A5752BD" w14:textId="3A36E660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  Liptovská 27</w:t>
                            </w:r>
                            <w:r w:rsidR="008A496A">
                              <w:rPr>
                                <w:rFonts w:ascii="Arial" w:hAnsi="Arial" w:cs="Arial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2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EC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1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F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2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8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C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3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5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AC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0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7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5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A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9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7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8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9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8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B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D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B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0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A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9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B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5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D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C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7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6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838E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1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F37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2E26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D98E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E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4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2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5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6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4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9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5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5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9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7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6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7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F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2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3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3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D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2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9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8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C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8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F2818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46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83D289" wp14:editId="5430AA0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438EDC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LIPTOVSKá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LIPTOVSKá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1ED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D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6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4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7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AE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C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C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8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9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5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2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A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E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B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E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B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F7F40F" wp14:editId="685AC6A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12A1F2" w14:textId="77777777" w:rsidR="00433DEC" w:rsidRDefault="00433DEC" w:rsidP="00944C3D">
                                  <w:r>
                                    <w:t>2718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433DEC" w:rsidRDefault="00433DEC" w:rsidP="00944C3D">
                            <w:r>
                              <w:t>2718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1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E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5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9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E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4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703B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8C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AF4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26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C184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8F33F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83E163" wp14:editId="476A824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77293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C15E78A" wp14:editId="4F6086F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0C2D4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E7A4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8CD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9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9F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C538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0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6389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270999" wp14:editId="05A8183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09A7DA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1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67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9C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CF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04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81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2C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302B8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A7D25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B4A89B" wp14:editId="59B4FA8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CB9EC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1E2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B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1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0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1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7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9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4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8874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2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4E3A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3955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18DF5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EFB098C" wp14:editId="4FA9FBC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50A12D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2191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E7BD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4AF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A2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D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9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7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E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1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0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3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9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9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6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6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B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1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1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A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2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A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9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1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6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E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6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5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1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C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C7EC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D73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B3A11A" w14:textId="6849F82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3197C">
              <w:rPr>
                <w:rFonts w:ascii="Arial" w:hAnsi="Arial"/>
                <w:lang w:eastAsia="sk-SK"/>
              </w:rPr>
              <w:t>8.4.2024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382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EC8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9E8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9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0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D6E2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BE7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49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E0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0C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DD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774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7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F3C5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CCA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5B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66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D8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34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BA2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1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385D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E95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76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90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32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51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29F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00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ADE1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603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D9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6C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F7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64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008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1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190A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0E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68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6D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8C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F6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A24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E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9DA5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CD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9D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E0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44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20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10E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0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99BE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F50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74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BB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C0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D9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337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6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519A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A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5A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D5846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84432E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610A6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4D8E66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0B3D0E" w14:textId="03B338F4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D9C9BAC" w14:textId="77777777" w:rsidR="008A496A" w:rsidRDefault="008A496A" w:rsidP="00503750">
            <w:pPr>
              <w:rPr>
                <w:rFonts w:ascii="Arial" w:hAnsi="Arial"/>
                <w:lang w:eastAsia="sk-SK"/>
              </w:rPr>
            </w:pPr>
          </w:p>
          <w:p w14:paraId="5A321AC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F3B06B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67D3E99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73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D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EF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5210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3F7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D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B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7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1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18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9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B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9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3E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E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8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E4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D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C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8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B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D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A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C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320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7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B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5A9F4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54172E98" w14:textId="77777777" w:rsidR="00944C3D" w:rsidRDefault="00944C3D" w:rsidP="00944C3D">
      <w:pPr>
        <w:rPr>
          <w:rFonts w:ascii="Arial" w:hAnsi="Arial"/>
        </w:rPr>
      </w:pPr>
    </w:p>
    <w:p w14:paraId="18635C9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6E4628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2A5968F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58DD5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D53AC6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E09A8B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08B5FF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39A17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948F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4C48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04F81F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DEE77C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433DEC">
              <w:rPr>
                <w:rFonts w:ascii="Arial" w:hAnsi="Arial" w:cs="Arial"/>
                <w:sz w:val="16"/>
                <w:szCs w:val="16"/>
              </w:rPr>
              <w:t>Peter Mihálik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74F0D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485E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5CFED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53984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AA761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56D6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8EF47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2AA52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B3D3F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B6D1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4617A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A0757D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6C271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C7FBE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BC89A4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9D3E9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B6190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1EC12F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89F6DC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D7FC2AA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7428C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F2399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3B2CD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83B352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95BB5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E3F428B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BE8ACD4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944C3D" w:rsidRPr="008D0433" w14:paraId="5E69032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27307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064130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4FFA4FC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334D62D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DAAE4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00A34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27C3D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63826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AD620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3A52B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28701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8F68B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B000A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715F14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FD605F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0AF12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6B15F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3760C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188924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F607B6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36B989A" w14:textId="77777777" w:rsidR="00944C3D" w:rsidRDefault="00433DEC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61CA38E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5F560B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EBB313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18C16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653E4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B678D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395CD0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E5C70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B4B8D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C7806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0AD28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4E83D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C9964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3A9E0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26BF2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53B62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352F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7D83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7F8EC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96870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C6B34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ED819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35685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94ACA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54460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B42BB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A17FA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4FC3F3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C111C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7853B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D4517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EB448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54E29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28A77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5239C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245A1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45195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8ED8F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CB379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3ABAE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1E583A9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42140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AC3C9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427DF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8BE91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6CD264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CF8D0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6D0D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2B9FF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4944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10295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74355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D444B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0209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D86B6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8E8E4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B0FCB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FDB0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A5608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19022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F3C8C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4F50E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832E8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41632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2A8EF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F444E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4698B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01E4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C0D2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44B11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03D8B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9E927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064D35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70C85B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72F13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29D69A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BEB2A5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7C55E4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9BE5C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E20AE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B720F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8C9056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FFC973F" w14:textId="77777777" w:rsidTr="00503750">
        <w:tc>
          <w:tcPr>
            <w:tcW w:w="2302" w:type="dxa"/>
            <w:vAlign w:val="center"/>
          </w:tcPr>
          <w:p w14:paraId="72E01C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AAB7D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00B1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43D6F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3EE98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36E52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A5B44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A63C1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1AF51E5" w14:textId="77777777" w:rsidTr="00503750">
        <w:tc>
          <w:tcPr>
            <w:tcW w:w="15593" w:type="dxa"/>
            <w:gridSpan w:val="8"/>
            <w:vAlign w:val="center"/>
          </w:tcPr>
          <w:p w14:paraId="08431C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2E001F" w14:textId="77777777" w:rsidTr="00503750">
        <w:tc>
          <w:tcPr>
            <w:tcW w:w="2302" w:type="dxa"/>
            <w:vAlign w:val="center"/>
          </w:tcPr>
          <w:p w14:paraId="0DE57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6325F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8E25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50DA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C0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DEF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DBD0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E88B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F933C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9C79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9632C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9ECB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EC8F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4208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44C2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F0C8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319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9B13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452D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DF3E0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FF95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0621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3126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8BF7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B0AA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8FD2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45EA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14534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6EFC5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76611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B96C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7717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CE0C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CC0D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3D02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B48CF97" w14:textId="77777777" w:rsidTr="00503750">
        <w:tc>
          <w:tcPr>
            <w:tcW w:w="2302" w:type="dxa"/>
            <w:vAlign w:val="center"/>
          </w:tcPr>
          <w:p w14:paraId="122EF8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F100C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B160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9B2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D4FB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B519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29F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272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06680F" w14:textId="77777777" w:rsidTr="00503750">
        <w:tc>
          <w:tcPr>
            <w:tcW w:w="15593" w:type="dxa"/>
            <w:gridSpan w:val="8"/>
            <w:vAlign w:val="center"/>
          </w:tcPr>
          <w:p w14:paraId="3350DB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B3E9F9C" w14:textId="77777777" w:rsidTr="00503750">
        <w:tc>
          <w:tcPr>
            <w:tcW w:w="2302" w:type="dxa"/>
            <w:vAlign w:val="center"/>
          </w:tcPr>
          <w:p w14:paraId="50D2E6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5E5BC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7870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75B0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FEBD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16C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AA73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1B74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9651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C7DFB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8289F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808E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EA61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BA1C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30F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0EB6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69D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6983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B721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38494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3E3E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DEBA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A3F6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501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965C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72D7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00C72" w14:textId="77777777" w:rsidTr="00503750">
        <w:tc>
          <w:tcPr>
            <w:tcW w:w="2302" w:type="dxa"/>
            <w:vAlign w:val="center"/>
          </w:tcPr>
          <w:p w14:paraId="08FB5E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E6F29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90F7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FB7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F0D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E320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53A2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8511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0B942D" w14:textId="77777777" w:rsidTr="00503750">
        <w:tc>
          <w:tcPr>
            <w:tcW w:w="15593" w:type="dxa"/>
            <w:gridSpan w:val="8"/>
            <w:vAlign w:val="center"/>
          </w:tcPr>
          <w:p w14:paraId="3DEA3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59ED410" w14:textId="77777777" w:rsidTr="00503750">
        <w:tc>
          <w:tcPr>
            <w:tcW w:w="2302" w:type="dxa"/>
            <w:vAlign w:val="center"/>
          </w:tcPr>
          <w:p w14:paraId="20406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2C6B0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6C66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AAC8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DE44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35E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6F57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9F4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82948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93A6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0A8D1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6BEB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32B7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B26E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8BC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50A7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281A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D883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F891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A15F3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1CC9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29E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4724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E73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EEE1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52FE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247D0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A5EDF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C140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E540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839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35D9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DC8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243A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547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D2352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FDD17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ACF167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E4D6A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B03B0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9C6C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F789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99F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064F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1AE1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74A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C8AF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59D5E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146A4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2110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7DF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C0DC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AC6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F541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D400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DB9300" w14:textId="77777777" w:rsidR="00944C3D" w:rsidRDefault="00944C3D" w:rsidP="00944C3D">
      <w:pPr>
        <w:rPr>
          <w:rFonts w:ascii="Arial" w:hAnsi="Arial"/>
          <w:b/>
        </w:rPr>
      </w:pPr>
    </w:p>
    <w:p w14:paraId="20A3311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9943AA6" w14:textId="77777777" w:rsidTr="00503750">
        <w:tc>
          <w:tcPr>
            <w:tcW w:w="1944" w:type="dxa"/>
            <w:vAlign w:val="center"/>
          </w:tcPr>
          <w:p w14:paraId="2F9FA4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A8753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4A0AD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32213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D5BFD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206C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FFAFE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AF672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B83E9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EADF4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29282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9B396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92C74EA" w14:textId="77777777" w:rsidTr="00503750">
        <w:tc>
          <w:tcPr>
            <w:tcW w:w="15685" w:type="dxa"/>
            <w:gridSpan w:val="12"/>
            <w:vAlign w:val="center"/>
          </w:tcPr>
          <w:p w14:paraId="069ABC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B0D2EB3" w14:textId="77777777" w:rsidTr="00503750">
        <w:tc>
          <w:tcPr>
            <w:tcW w:w="1944" w:type="dxa"/>
            <w:vAlign w:val="center"/>
          </w:tcPr>
          <w:p w14:paraId="398E38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017C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E8B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D66C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334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39C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48E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D1C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DFB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9D8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E0E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D24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7F2C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3C559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4FEC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3A2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177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95A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761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63F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CD5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545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572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97F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047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7807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3497E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5799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CC2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A8F3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8F2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9DE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F9C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825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DB2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86A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812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B6D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40F1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677D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DA3B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01E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E9F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405B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94D8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EAF5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8EF4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F920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FB2D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93A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D64E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93E9152" w14:textId="77777777" w:rsidTr="00503750">
        <w:tc>
          <w:tcPr>
            <w:tcW w:w="1944" w:type="dxa"/>
            <w:vAlign w:val="center"/>
          </w:tcPr>
          <w:p w14:paraId="5C535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3FFE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AB8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7AA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BC9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3FA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DF7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598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06B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DA9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F23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9818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0D00E" w14:textId="77777777" w:rsidTr="00503750">
        <w:tc>
          <w:tcPr>
            <w:tcW w:w="15685" w:type="dxa"/>
            <w:gridSpan w:val="12"/>
            <w:vAlign w:val="center"/>
          </w:tcPr>
          <w:p w14:paraId="7059E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CC3A69" w14:textId="77777777" w:rsidTr="00503750">
        <w:tc>
          <w:tcPr>
            <w:tcW w:w="1944" w:type="dxa"/>
            <w:vAlign w:val="center"/>
          </w:tcPr>
          <w:p w14:paraId="4B3A95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91E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918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10E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3A8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6D1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788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124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264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B94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2D9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F5D9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DFE5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CE9BA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DB29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A59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16A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139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E88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817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DAF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ECA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90D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51B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49A4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BF488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433B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41A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08F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05E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7FE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6A3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5AE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15C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A87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E65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EE3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11A8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3B36C1" w14:textId="77777777" w:rsidTr="00503750">
        <w:tc>
          <w:tcPr>
            <w:tcW w:w="1944" w:type="dxa"/>
            <w:vAlign w:val="center"/>
          </w:tcPr>
          <w:p w14:paraId="654EE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FA64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262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8454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997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0CB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0C0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B16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F97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79B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A62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85C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A64B1" w14:textId="77777777" w:rsidTr="00503750">
        <w:tc>
          <w:tcPr>
            <w:tcW w:w="15685" w:type="dxa"/>
            <w:gridSpan w:val="12"/>
            <w:vAlign w:val="center"/>
          </w:tcPr>
          <w:p w14:paraId="26B05D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611327C" w14:textId="77777777" w:rsidTr="00503750">
        <w:tc>
          <w:tcPr>
            <w:tcW w:w="1944" w:type="dxa"/>
            <w:vAlign w:val="center"/>
          </w:tcPr>
          <w:p w14:paraId="5EF5C5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5963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C30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C0A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E4F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DD3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348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85B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164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A34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8F6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306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F638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CCAC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204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47E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003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E6E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62E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1F0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4D8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9D4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C61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A54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59C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7C59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ABA63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B789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753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607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200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7FC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AE1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371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7F9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603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027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E34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0FCF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BA4E7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534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13C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D9B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AC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D05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A52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1B6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18F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ED63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166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194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E18E9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CF4B5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1C20E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228D9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4273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02C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059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8E8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720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D96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5B6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043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519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0C8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AA5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52361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2275B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E80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E78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748D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C77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719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255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58F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1CB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F9A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054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BDC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F2A1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2395C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35451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629DD1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FA74D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638D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1AA457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F148F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2C7AF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35189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C37B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E90A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3C455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1FDBC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E3A9A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EE967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83D0E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62DE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0FD82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E355F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8B771F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A658E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5146B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7AFF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51ECABC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09B19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92EDD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5F578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46E1E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9545E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B629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5761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D01F2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4560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3D617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55EF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4868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EDF75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6B90B4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9364A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2CD3E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6DC9B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83C6F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1A12E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F792C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7490B83" w14:textId="77777777" w:rsidTr="00503750">
        <w:trPr>
          <w:trHeight w:val="1073"/>
        </w:trPr>
        <w:tc>
          <w:tcPr>
            <w:tcW w:w="3614" w:type="dxa"/>
            <w:vMerge/>
          </w:tcPr>
          <w:p w14:paraId="23F30D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E474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02115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03DF1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36665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A3DEF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5213D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FB38F31" w14:textId="77777777" w:rsidTr="00503750">
        <w:trPr>
          <w:trHeight w:val="283"/>
        </w:trPr>
        <w:tc>
          <w:tcPr>
            <w:tcW w:w="3614" w:type="dxa"/>
          </w:tcPr>
          <w:p w14:paraId="784B9A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7B87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9192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7477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0686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6009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61B6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87574C" w14:textId="77777777" w:rsidTr="00503750">
        <w:trPr>
          <w:trHeight w:val="283"/>
        </w:trPr>
        <w:tc>
          <w:tcPr>
            <w:tcW w:w="3614" w:type="dxa"/>
          </w:tcPr>
          <w:p w14:paraId="26893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015A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F18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478AD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A52D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BFB5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8A3E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1764DAE" w14:textId="77777777" w:rsidTr="00503750">
        <w:trPr>
          <w:trHeight w:val="283"/>
        </w:trPr>
        <w:tc>
          <w:tcPr>
            <w:tcW w:w="3614" w:type="dxa"/>
          </w:tcPr>
          <w:p w14:paraId="2D2CD1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78B0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2995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6686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FC69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718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99CD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8F08B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44F36A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44B0E5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DF109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2FAC3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92B7E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4A32B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2C71C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BAA4F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FAC60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30EDC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C31F9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901F37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E7210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0E8747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E6730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5D88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45F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9A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4EB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DE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C4B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DF9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D4FC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A39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C83C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CCA2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75F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405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B9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7C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50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97A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063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FAB5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4CAE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9D91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A49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BB3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A8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AE2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3B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88F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62E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8D4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DCB4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1006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79F8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054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9ED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A37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8F0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197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AABD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25AAA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2705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A1160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A5E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77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ED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D4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57A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AB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81E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F8F66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70F95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AF2FE0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11A6F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53EE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50F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65C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60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B3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68F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19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C30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6CB9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072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86B8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322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6B4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3E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04E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B57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0D1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AF9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3F8E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2D63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25D8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82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ACC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0A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7A3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40A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79F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F23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FFFD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5D2F1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2E55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216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BFB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282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E65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DB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65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05D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74517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B9E5D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8AF4B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66BE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2B31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52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EB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2C0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FDA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68F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0DE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76B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04FDD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7FB3A2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BF3E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FBA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4AE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E08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E5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D8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AE9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E65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8ACF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3E12F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66B189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59C8C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B814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EC80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8F9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60F3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6529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FE90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F94B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E362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477F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FFB6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1BF3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4B36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7383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7F53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AF0A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2196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8637D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B720F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C18A85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8FDFF4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336DDB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B808E23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AE4CC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7365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11A9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A7DC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C0BF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8434B3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DD9A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8360D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272F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4BF8C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94887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D00A8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8A85F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5B33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BCA1B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7ADF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E712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8A7BF5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A3124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4F50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FD7BA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19668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7F60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13877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66436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8550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E7D17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0A50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BA8F2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4F03A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E3FC8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0176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3E133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74CA7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88707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48349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94C24F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33D9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527EF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1ECC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8D56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21571B3" w14:textId="77777777" w:rsidR="00944C3D" w:rsidRDefault="00944C3D" w:rsidP="00944C3D">
      <w:pPr>
        <w:rPr>
          <w:rFonts w:ascii="Arial" w:hAnsi="Arial"/>
          <w:b/>
        </w:rPr>
      </w:pPr>
    </w:p>
    <w:p w14:paraId="2BB79D6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D54341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E1DFC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F6B33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EAC3F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11BAE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E0ABF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B5154F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25FA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B04ED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726EC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B496F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9296F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A3592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44A9A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D244A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455B8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660ABA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DB5F3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85694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C985A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BC20C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38297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BB649F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B3FDA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BBF76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B3D0D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9ACC0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E91618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92F5BB2" w14:textId="77777777" w:rsidTr="00503750">
        <w:tc>
          <w:tcPr>
            <w:tcW w:w="2835" w:type="dxa"/>
            <w:vAlign w:val="center"/>
          </w:tcPr>
          <w:p w14:paraId="0A56B0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ACEB2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6A534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ACF71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34101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FE758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23043D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8DD73D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2B2A19A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EE735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CB23F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2EF13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E910A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E3BD7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0A83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0895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DF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54D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33D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026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22E7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3E82F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D746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E73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158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CC5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435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20FD0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A0C85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D69B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A5C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BD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ABF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DCB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6A56C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69723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F399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46D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182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AE0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B9C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95C9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88F98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7CD3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23F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CEA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EDC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A2C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856ED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501E6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4EDAC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1207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AA3C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CF0F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85F1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CFAA76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6F48D6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EE0AB37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C1522D0" w14:textId="77777777" w:rsidR="00944C3D" w:rsidRDefault="00944C3D" w:rsidP="00944C3D">
      <w:pPr>
        <w:rPr>
          <w:rFonts w:ascii="Arial" w:hAnsi="Arial"/>
          <w:b/>
        </w:rPr>
      </w:pPr>
    </w:p>
    <w:p w14:paraId="31E56A7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1C1C279" w14:textId="77777777" w:rsidTr="00503750">
        <w:tc>
          <w:tcPr>
            <w:tcW w:w="2835" w:type="dxa"/>
            <w:vAlign w:val="center"/>
          </w:tcPr>
          <w:p w14:paraId="493330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BE9B7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033EE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35625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AE599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53F20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5064B0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14E86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0C824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1DA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75D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80A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0A5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31F0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78D0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ED4C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A78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48F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88DF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FE1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53FDF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BACA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EE55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613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0A4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423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249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5571B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8430B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F201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D7E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E4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D2A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319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84DA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BF87E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71058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1A85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8470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D861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13F1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767AE4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F958CA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BF3645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7426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8D419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D161192" w14:textId="77777777" w:rsidTr="00503750">
        <w:trPr>
          <w:trHeight w:val="699"/>
        </w:trPr>
        <w:tc>
          <w:tcPr>
            <w:tcW w:w="3502" w:type="dxa"/>
            <w:vMerge/>
          </w:tcPr>
          <w:p w14:paraId="435CA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54252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C6BC2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E74FD0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2ACF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0819AE1" w14:textId="6D85B7E4" w:rsidR="00944C3D" w:rsidRPr="008C56AB" w:rsidRDefault="00BE6AF8" w:rsidP="00C203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71F7FC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06220C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91C0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35E732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9745EB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9A7EF1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F90D9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3041158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E1A15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8B5C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6C82B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894D26B" w14:textId="77777777" w:rsidTr="00503750">
        <w:trPr>
          <w:trHeight w:val="593"/>
        </w:trPr>
        <w:tc>
          <w:tcPr>
            <w:tcW w:w="3497" w:type="dxa"/>
          </w:tcPr>
          <w:p w14:paraId="30DEBF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C5548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EDE13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E35A0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5922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696C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100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4FF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4F253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533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A83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BF1B8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7A6FE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248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6F4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16C8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8F0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71D3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F03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5E775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3D187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E04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307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4CA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14C85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570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E85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BFD0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71CE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412E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580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009B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C6749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72D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C97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51172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4964E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B16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BD9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03142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0F29A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60BA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A29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23BDE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2857F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C42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04D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F657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938190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244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6C8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647BDD" w14:textId="77777777" w:rsidR="00944C3D" w:rsidRDefault="00944C3D" w:rsidP="00944C3D">
      <w:pPr>
        <w:rPr>
          <w:rFonts w:ascii="Arial" w:hAnsi="Arial"/>
          <w:b/>
        </w:rPr>
      </w:pPr>
    </w:p>
    <w:p w14:paraId="07F0D43C" w14:textId="77777777" w:rsidR="00944C3D" w:rsidRDefault="00944C3D" w:rsidP="00944C3D">
      <w:pPr>
        <w:rPr>
          <w:rFonts w:ascii="Arial" w:hAnsi="Arial"/>
          <w:b/>
        </w:rPr>
      </w:pPr>
    </w:p>
    <w:p w14:paraId="3D0ABA85" w14:textId="77777777" w:rsidR="00944C3D" w:rsidRDefault="00944C3D" w:rsidP="00944C3D">
      <w:pPr>
        <w:rPr>
          <w:rFonts w:ascii="Arial" w:hAnsi="Arial"/>
          <w:b/>
        </w:rPr>
      </w:pPr>
    </w:p>
    <w:p w14:paraId="5FA2470C" w14:textId="77777777" w:rsidR="00944C3D" w:rsidRDefault="00944C3D" w:rsidP="00944C3D">
      <w:pPr>
        <w:rPr>
          <w:rFonts w:ascii="Arial" w:hAnsi="Arial"/>
          <w:b/>
        </w:rPr>
      </w:pPr>
    </w:p>
    <w:p w14:paraId="6F8C832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582"/>
        <w:gridCol w:w="1179"/>
        <w:gridCol w:w="1197"/>
        <w:gridCol w:w="1167"/>
        <w:gridCol w:w="1528"/>
      </w:tblGrid>
      <w:tr w:rsidR="0099716A" w:rsidRPr="00050529" w14:paraId="55B99467" w14:textId="77777777" w:rsidTr="00503750">
        <w:tc>
          <w:tcPr>
            <w:tcW w:w="2622" w:type="dxa"/>
            <w:vAlign w:val="center"/>
          </w:tcPr>
          <w:p w14:paraId="7C9164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0BC5A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4F53A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EC1DA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DECD8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24B14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54FFE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8E6E7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D4972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2D65E0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B7F04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2E4F8F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E276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EF0C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DF9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0A9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A5A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2A3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AAB67E6" w14:textId="77777777" w:rsidTr="00503750">
        <w:tc>
          <w:tcPr>
            <w:tcW w:w="2622" w:type="dxa"/>
            <w:vAlign w:val="center"/>
          </w:tcPr>
          <w:p w14:paraId="0530F1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1A70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EE4F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E9C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944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83A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3F8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8C21A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BDCE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89A9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E18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6CC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202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302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7F646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F438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4359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1EA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860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ACF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181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D0F747D" w14:textId="77777777" w:rsidTr="00503750">
        <w:tc>
          <w:tcPr>
            <w:tcW w:w="2622" w:type="dxa"/>
            <w:vAlign w:val="center"/>
          </w:tcPr>
          <w:p w14:paraId="1DF0E0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CDAFEBC" w14:textId="613826F6" w:rsidR="00944C3D" w:rsidRPr="008C56AB" w:rsidRDefault="0063197C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42212,54</w:t>
            </w:r>
          </w:p>
        </w:tc>
        <w:tc>
          <w:tcPr>
            <w:tcW w:w="1275" w:type="dxa"/>
            <w:vAlign w:val="center"/>
          </w:tcPr>
          <w:p w14:paraId="386B54AE" w14:textId="7044A205" w:rsidR="00944C3D" w:rsidRPr="008C56AB" w:rsidRDefault="0063197C" w:rsidP="00C203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35830</w:t>
            </w:r>
          </w:p>
        </w:tc>
        <w:tc>
          <w:tcPr>
            <w:tcW w:w="1276" w:type="dxa"/>
            <w:vAlign w:val="center"/>
          </w:tcPr>
          <w:p w14:paraId="089C5DA6" w14:textId="3A723A00" w:rsidR="00944C3D" w:rsidRPr="008C56AB" w:rsidRDefault="0063197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20621,89</w:t>
            </w:r>
          </w:p>
        </w:tc>
        <w:tc>
          <w:tcPr>
            <w:tcW w:w="1276" w:type="dxa"/>
            <w:vAlign w:val="center"/>
          </w:tcPr>
          <w:p w14:paraId="71C15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95C767" w14:textId="67408E5F" w:rsidR="00944C3D" w:rsidRPr="008C56AB" w:rsidRDefault="0063197C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57240,65</w:t>
            </w:r>
          </w:p>
        </w:tc>
      </w:tr>
      <w:tr w:rsidR="0099716A" w:rsidRPr="00050529" w14:paraId="3C014D6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F4B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A234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4FD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8E3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25D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B9E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1DD897" w14:textId="77777777" w:rsidTr="00503750">
        <w:tc>
          <w:tcPr>
            <w:tcW w:w="2622" w:type="dxa"/>
            <w:vAlign w:val="center"/>
          </w:tcPr>
          <w:p w14:paraId="190417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D0C3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E65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635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41E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8D1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6DA02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A0ABFD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029D72D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A5A8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74C4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949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099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64B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B55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D854E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4AF2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F32E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3B5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B6B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97F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113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63FF5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3E9E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1595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852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7DA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297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1D0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D951F78" w14:textId="77777777" w:rsidTr="00503750">
        <w:tc>
          <w:tcPr>
            <w:tcW w:w="2622" w:type="dxa"/>
            <w:vAlign w:val="center"/>
          </w:tcPr>
          <w:p w14:paraId="4EB683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AEE1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89A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632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6E6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B22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DAA135C" w14:textId="77777777" w:rsidTr="00503750">
        <w:tc>
          <w:tcPr>
            <w:tcW w:w="2622" w:type="dxa"/>
            <w:vAlign w:val="center"/>
          </w:tcPr>
          <w:p w14:paraId="3CE514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B577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CF0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52C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27D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DE0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D5C38A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B5A9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42EE858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6943B1C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AC4B0E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C8468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469F5C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5F558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5B671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044AB2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D8DC76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2868A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59DDB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67168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ED893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F5C5F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40806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CC689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B84C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E57E3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A8C6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9098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12691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4BB7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DC7E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DE7FF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387F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BC43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07944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91EF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8540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BFB95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8EED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8CFC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BE88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8E58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2FBE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1B505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A7D8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EC9F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BB924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1A13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2A0D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A5D87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F0D6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78E3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8CC98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8408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EAFA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2B5FB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7919C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656D6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45780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DED0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AF42C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CF90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D81B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C91F7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F625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DF04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DB313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F3D2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0433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33BA9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8729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E9ED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F4F76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AE42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6033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79EDD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ABD0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28E0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2A87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B7071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C13B1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04A76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89760F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88BB43E" w14:textId="77777777" w:rsidTr="00503750">
        <w:tc>
          <w:tcPr>
            <w:tcW w:w="2835" w:type="dxa"/>
            <w:vAlign w:val="center"/>
          </w:tcPr>
          <w:p w14:paraId="42703D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7073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BE42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ABCFA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EF5C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5EDA2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B196466" w14:textId="77777777" w:rsidTr="00503750">
        <w:tc>
          <w:tcPr>
            <w:tcW w:w="2835" w:type="dxa"/>
            <w:vAlign w:val="center"/>
          </w:tcPr>
          <w:p w14:paraId="028E8E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200B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A19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3A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475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432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793DE" w14:textId="77777777" w:rsidTr="00503750">
        <w:tc>
          <w:tcPr>
            <w:tcW w:w="2835" w:type="dxa"/>
            <w:vAlign w:val="center"/>
          </w:tcPr>
          <w:p w14:paraId="682D6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0D59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D94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800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362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B9C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8A1F8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3E065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2A275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7B05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6B8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2F5A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A3BC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1AA0800" w14:textId="77777777" w:rsidTr="00503750">
        <w:tc>
          <w:tcPr>
            <w:tcW w:w="2835" w:type="dxa"/>
            <w:vAlign w:val="center"/>
          </w:tcPr>
          <w:p w14:paraId="64E745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767A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0F7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9AD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18E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96B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7613E" w14:textId="77777777" w:rsidTr="00503750">
        <w:tc>
          <w:tcPr>
            <w:tcW w:w="2835" w:type="dxa"/>
            <w:vAlign w:val="center"/>
          </w:tcPr>
          <w:p w14:paraId="5301DE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9C03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C7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BAAA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226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102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FA843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FCA75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510FB6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89C04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A1B15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1E3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AF37C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47CC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2ADEB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524B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2B8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A3B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15D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1D6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13FFE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44D862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727"/>
        <w:gridCol w:w="1607"/>
        <w:gridCol w:w="1568"/>
        <w:gridCol w:w="1829"/>
      </w:tblGrid>
      <w:tr w:rsidR="00944C3D" w:rsidRPr="008D0433" w14:paraId="1309E288" w14:textId="77777777" w:rsidTr="00503750">
        <w:tc>
          <w:tcPr>
            <w:tcW w:w="2552" w:type="dxa"/>
            <w:shd w:val="clear" w:color="auto" w:fill="auto"/>
            <w:vAlign w:val="center"/>
          </w:tcPr>
          <w:p w14:paraId="0D1F7C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C0486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4A943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CA0C4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EACB7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37B9FA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D4434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C909CB9" w14:textId="690316AF" w:rsidR="00944C3D" w:rsidRPr="008C56AB" w:rsidRDefault="0063197C" w:rsidP="00C203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7692,92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2D92AAB" w14:textId="6DC77D1F" w:rsidR="00944C3D" w:rsidRPr="008C56AB" w:rsidRDefault="0063197C" w:rsidP="00C203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8010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046A436" w14:textId="609F3410" w:rsidR="00944C3D" w:rsidRPr="008C56AB" w:rsidRDefault="0063197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7692,92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116670A" w14:textId="0A9666E1" w:rsidR="00944C3D" w:rsidRPr="008C56AB" w:rsidRDefault="0063197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8010,54</w:t>
            </w:r>
          </w:p>
        </w:tc>
      </w:tr>
      <w:tr w:rsidR="00944C3D" w:rsidRPr="008D0433" w14:paraId="773CD39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8A9C7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4490CA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76A64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FD5BC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5A1B22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38E3BF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2A06E1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192C3D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FAC5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22E9E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4515268" w14:textId="77777777" w:rsidTr="00503750">
        <w:tc>
          <w:tcPr>
            <w:tcW w:w="4395" w:type="dxa"/>
            <w:vMerge/>
          </w:tcPr>
          <w:p w14:paraId="266F99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26FC6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50CB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F6A354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D34B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B169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D3B84F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9D1C3D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889D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B7B294D" w14:textId="4F0B460C" w:rsidR="00944C3D" w:rsidRPr="008C56AB" w:rsidRDefault="0063197C" w:rsidP="005E4B87">
            <w:pPr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27362,27</w:t>
            </w:r>
          </w:p>
        </w:tc>
        <w:tc>
          <w:tcPr>
            <w:tcW w:w="2835" w:type="dxa"/>
            <w:vAlign w:val="center"/>
          </w:tcPr>
          <w:p w14:paraId="7EEC49A2" w14:textId="3D385D34" w:rsidR="00944C3D" w:rsidRPr="00050529" w:rsidRDefault="006C3C34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22278,16</w:t>
            </w:r>
          </w:p>
        </w:tc>
      </w:tr>
      <w:tr w:rsidR="00944C3D" w:rsidRPr="00871039" w14:paraId="50A54DB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F51D5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16779C3" w14:textId="4771B8BF" w:rsidR="00944C3D" w:rsidRPr="008C56AB" w:rsidRDefault="00944C3D" w:rsidP="005E4B8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9B71B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52AD864" w14:textId="77777777" w:rsidTr="00503750">
        <w:tc>
          <w:tcPr>
            <w:tcW w:w="4395" w:type="dxa"/>
            <w:vAlign w:val="center"/>
          </w:tcPr>
          <w:p w14:paraId="70A43D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7DD0787" w14:textId="7B0C51D1" w:rsidR="00944C3D" w:rsidRPr="008C56AB" w:rsidRDefault="00944C3D" w:rsidP="005E4B8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76AF2B" w14:textId="365C6F4E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8B1422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7BC51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E7CD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EC637B" w14:textId="0A9EC071" w:rsidR="00944C3D" w:rsidRPr="00050529" w:rsidRDefault="00474304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44C3D" w:rsidRPr="00871039" w14:paraId="1555871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34364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B7FD541" w14:textId="07495B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252050" w14:textId="1326CDE5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1535A4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D2C31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37CAB7F" w14:textId="42AE0260" w:rsidR="00944C3D" w:rsidRPr="008C56AB" w:rsidRDefault="0063197C" w:rsidP="005E4B8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27362,27</w:t>
            </w:r>
          </w:p>
        </w:tc>
        <w:tc>
          <w:tcPr>
            <w:tcW w:w="2835" w:type="dxa"/>
            <w:vAlign w:val="center"/>
          </w:tcPr>
          <w:p w14:paraId="10CC1BCE" w14:textId="6FF31AAA" w:rsidR="00944C3D" w:rsidRPr="00050529" w:rsidRDefault="006C3C34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22278,16</w:t>
            </w:r>
          </w:p>
        </w:tc>
      </w:tr>
    </w:tbl>
    <w:p w14:paraId="75BAD7E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BF922F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82E89F8" w14:textId="77777777" w:rsidTr="00503750">
        <w:tc>
          <w:tcPr>
            <w:tcW w:w="4395" w:type="dxa"/>
            <w:vAlign w:val="center"/>
          </w:tcPr>
          <w:p w14:paraId="3FBF3AB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63C684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67957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8F0C99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C6FC0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63A58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746F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5C1C2A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87149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D1D3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16C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A3C175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55441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C5CE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A8A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620509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E5900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76F9E6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1C3B6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4BA0AC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C066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031EC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5638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3B7DD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5727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95178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4B2CE65" w14:textId="77777777" w:rsidTr="00503750">
        <w:tc>
          <w:tcPr>
            <w:tcW w:w="1843" w:type="dxa"/>
            <w:vAlign w:val="center"/>
          </w:tcPr>
          <w:p w14:paraId="31B45E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F9D00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52EB2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B859C5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FCAFDC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976D5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EE93C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908FD02" w14:textId="77777777" w:rsidTr="00503750">
        <w:tc>
          <w:tcPr>
            <w:tcW w:w="1843" w:type="dxa"/>
            <w:vAlign w:val="center"/>
          </w:tcPr>
          <w:p w14:paraId="2AA4A7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9B007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292C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AA83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F72A4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1BAC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C83E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019E5D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8DF14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12E36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E5C7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12BF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4E3E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D025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45C8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01AD08" w14:textId="77777777" w:rsidTr="00503750">
        <w:tc>
          <w:tcPr>
            <w:tcW w:w="1843" w:type="dxa"/>
            <w:vAlign w:val="center"/>
          </w:tcPr>
          <w:p w14:paraId="4C920C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9FCD5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9718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A1CB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7FC3E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FAC8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EBC5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F76CD3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C57DB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19A3321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73A859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7595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F7AB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8B6B2D" w14:textId="5C52CC0A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9B9383" w14:textId="08480130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7F92E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BABEC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D927C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B5CE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B5C0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B8B6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3EF0A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A2CC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34208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D0CF4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1E70B18" w14:textId="77777777" w:rsidTr="00503750">
        <w:trPr>
          <w:trHeight w:val="664"/>
        </w:trPr>
        <w:tc>
          <w:tcPr>
            <w:tcW w:w="3372" w:type="dxa"/>
          </w:tcPr>
          <w:p w14:paraId="19ABE64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2AD05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2C59B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1857F9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A161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5216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B4F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7FB7C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7CD5B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20A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A42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A04D7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B8F30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502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3A8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F1C5B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AC992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1F87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281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6BEF6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63A039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A7E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E04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49392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2CBE7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6ED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2E3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2175F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CB7497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B9318E4" w14:textId="77777777" w:rsidTr="00503750">
        <w:tc>
          <w:tcPr>
            <w:tcW w:w="2835" w:type="dxa"/>
            <w:vAlign w:val="center"/>
          </w:tcPr>
          <w:p w14:paraId="5E893D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1FCF25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FE9CB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72803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52806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3746C91" w14:textId="77777777" w:rsidTr="00503750">
        <w:tc>
          <w:tcPr>
            <w:tcW w:w="2835" w:type="dxa"/>
          </w:tcPr>
          <w:p w14:paraId="552ECA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F280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621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C4B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09E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CFADEF" w14:textId="77777777" w:rsidTr="00503750">
        <w:tc>
          <w:tcPr>
            <w:tcW w:w="2835" w:type="dxa"/>
          </w:tcPr>
          <w:p w14:paraId="2475A2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FDF9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0D8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402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419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B845AC" w14:textId="77777777" w:rsidTr="00503750">
        <w:tc>
          <w:tcPr>
            <w:tcW w:w="2835" w:type="dxa"/>
          </w:tcPr>
          <w:p w14:paraId="545085D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02B3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106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5FB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819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F66632" w14:textId="77777777" w:rsidTr="00503750">
        <w:tc>
          <w:tcPr>
            <w:tcW w:w="2835" w:type="dxa"/>
            <w:vAlign w:val="center"/>
          </w:tcPr>
          <w:p w14:paraId="2355C8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CF30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650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4FB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264B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D6FEF8" w14:textId="77777777" w:rsidTr="00503750">
        <w:tc>
          <w:tcPr>
            <w:tcW w:w="2835" w:type="dxa"/>
            <w:vAlign w:val="center"/>
          </w:tcPr>
          <w:p w14:paraId="20BB90F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6B43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15B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E0E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CF8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29ED2E" w14:textId="77777777" w:rsidTr="00503750">
        <w:tc>
          <w:tcPr>
            <w:tcW w:w="2835" w:type="dxa"/>
          </w:tcPr>
          <w:p w14:paraId="040066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E571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1A2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B7E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4B4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B3E7F7" w14:textId="77777777" w:rsidTr="00503750">
        <w:tc>
          <w:tcPr>
            <w:tcW w:w="2835" w:type="dxa"/>
          </w:tcPr>
          <w:p w14:paraId="747CEA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73D4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C68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A8B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582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5D3A8B" w14:textId="77777777" w:rsidTr="00503750">
        <w:tc>
          <w:tcPr>
            <w:tcW w:w="2835" w:type="dxa"/>
          </w:tcPr>
          <w:p w14:paraId="00D6B3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7B75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BC6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3BD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0DE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9BC26F" w14:textId="77777777" w:rsidR="00944C3D" w:rsidRDefault="00944C3D" w:rsidP="00944C3D">
      <w:pPr>
        <w:rPr>
          <w:rFonts w:ascii="Arial" w:hAnsi="Arial"/>
          <w:b/>
        </w:rPr>
      </w:pPr>
    </w:p>
    <w:p w14:paraId="067EF14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1C86850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EFBA3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6B5F2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367D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E6F7E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641B4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76A1F5C" w14:textId="77777777" w:rsidTr="00503750">
        <w:trPr>
          <w:trHeight w:val="443"/>
        </w:trPr>
        <w:tc>
          <w:tcPr>
            <w:tcW w:w="2560" w:type="dxa"/>
          </w:tcPr>
          <w:p w14:paraId="50566C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E9AA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EC48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5468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A8F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534FC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D41D5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1AD4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7EF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5668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92B7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25DF9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B2952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B4EC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880D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893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7D2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35AFC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BFFE8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37D6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E28D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FF94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28D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A44A44" w14:textId="77777777" w:rsidR="00944C3D" w:rsidRDefault="00944C3D" w:rsidP="00944C3D">
      <w:pPr>
        <w:rPr>
          <w:rFonts w:ascii="Arial" w:hAnsi="Arial"/>
          <w:b/>
        </w:rPr>
      </w:pPr>
    </w:p>
    <w:p w14:paraId="69C1F3A8" w14:textId="77777777" w:rsidR="00944C3D" w:rsidRDefault="00944C3D" w:rsidP="00944C3D">
      <w:pPr>
        <w:rPr>
          <w:rFonts w:ascii="Arial" w:hAnsi="Arial"/>
          <w:b/>
        </w:rPr>
      </w:pPr>
    </w:p>
    <w:p w14:paraId="50AD760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995F05E" w14:textId="77777777" w:rsidR="00944C3D" w:rsidRDefault="00944C3D" w:rsidP="00944C3D">
      <w:pPr>
        <w:rPr>
          <w:rFonts w:ascii="Arial" w:hAnsi="Arial"/>
          <w:b/>
        </w:rPr>
      </w:pPr>
    </w:p>
    <w:p w14:paraId="7833095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85225D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8FAE5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C4888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5AAE6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0D993D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28170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AC7E9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2494B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72D43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0AAA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24A3D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5280C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90F28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C4478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9DE38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D242A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6B5637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B4883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5C8A0AD" w14:textId="77777777" w:rsidTr="00503750">
        <w:trPr>
          <w:trHeight w:val="677"/>
        </w:trPr>
        <w:tc>
          <w:tcPr>
            <w:tcW w:w="3358" w:type="dxa"/>
          </w:tcPr>
          <w:p w14:paraId="13DA9F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52936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90E54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44DF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CC8DB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09D5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7C6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9130F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2CF1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D441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517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4CBDA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1052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E45E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153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7FE0F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D1444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D9D4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F7C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1EE58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E7931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802C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B1E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03BFF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E5934F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524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0B2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E91E6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4153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986CF7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B37CF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72A36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839A0D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3D2D2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9D47F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A7E23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5DC3F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D7A4B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8D5F1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E9DA9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18BC1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85F4E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1061C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C84343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6D3CD7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8540BC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67D29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A9B44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1A029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F90FD7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5497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73C4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216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7ECED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8590C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B3ED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3F9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3A3A7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6D237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9A5D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443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B391A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5E1A3C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C54B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81B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1874F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DE83B1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130B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660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4B65C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E8CFC9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55AC40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1C29F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27A14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83A4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DC7AE7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61E45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24F2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0B6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A6740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07BFA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F478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88E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B8076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BF11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5105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CFB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2CB59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1FFA2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0BC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364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B3BE4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E3FB51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D129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F0E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985EB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076B56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86BFC6B" w14:textId="77777777" w:rsidTr="00503750">
        <w:tc>
          <w:tcPr>
            <w:tcW w:w="3686" w:type="dxa"/>
            <w:vAlign w:val="center"/>
          </w:tcPr>
          <w:p w14:paraId="7518F9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A236E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C58DE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43B5FE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1BF46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20812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AC7F6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FDFDA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4DA24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B887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54213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386A2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F9D9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0B5D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EFF2B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3745D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54DC87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40F623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7F71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2B286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7AB3E8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2B930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58218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AEB80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4A73E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F8B76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4480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408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76FB9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84DCE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C0AD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084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E9C13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A9E7C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D12F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CF8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CF500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0A5A58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DCD2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1A3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D18B6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93D629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FD5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17A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DDB2D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2242A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6335F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A5C12D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1A1AE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686BF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3A6ABE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4C8A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86AC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D5D28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1D9C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7107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E1A43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FB7D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106E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B053A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65AD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6B9D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5CD8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85B0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7DD0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23FDC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E8768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B185FE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CCAB0F9" w14:textId="77777777" w:rsidR="00944C3D" w:rsidRDefault="00944C3D" w:rsidP="00944C3D">
      <w:pPr>
        <w:rPr>
          <w:sz w:val="22"/>
          <w:szCs w:val="22"/>
        </w:rPr>
      </w:pPr>
    </w:p>
    <w:p w14:paraId="36F434D2" w14:textId="77777777" w:rsidR="00944C3D" w:rsidRDefault="00944C3D" w:rsidP="00944C3D">
      <w:pPr>
        <w:rPr>
          <w:sz w:val="22"/>
          <w:szCs w:val="22"/>
        </w:rPr>
      </w:pPr>
    </w:p>
    <w:p w14:paraId="519B399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AFC9BB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7EE70C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1687B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59799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39B53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D8887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7E612A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5F7497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ACA421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C55F00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50427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065C5D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B62A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4CF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0F4F8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126B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ABDA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2FB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707E5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46A96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8282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8B26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878F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AC214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B849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932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3859C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487B9C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5EF7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196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0624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CD9DBD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D3E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51B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FCFE0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CC33FF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798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014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AAC0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A85D9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0D5B5C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A1B81A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C4A0A6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F7D313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EB4486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AAEF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5A67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000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51DDB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4AE2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4D67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EDD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AEC4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DB30B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8DF1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A28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967EE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B9F2A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4A01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AF3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E1633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8ED2F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640E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B49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A70D5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A893A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F35D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129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30AA1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7B83F1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25A2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BBB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F9A2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DCBFA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6B2373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DFE5F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97165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941209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28CD7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236B3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9D4CDC1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3E66E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36B5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EA2E6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602FB95" w14:textId="77777777" w:rsidR="00944C3D" w:rsidRPr="003607F0" w:rsidRDefault="00944C3D" w:rsidP="00944C3D"/>
    <w:p w14:paraId="1B7A7EFD" w14:textId="77777777" w:rsidR="00F47675" w:rsidRPr="00944C3D" w:rsidRDefault="00F47675" w:rsidP="00944C3D"/>
    <w:sectPr w:rsidR="00F47675" w:rsidRPr="00944C3D" w:rsidSect="00B720F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C780" w14:textId="77777777" w:rsidR="00B720F7" w:rsidRDefault="00B720F7">
      <w:r>
        <w:separator/>
      </w:r>
    </w:p>
  </w:endnote>
  <w:endnote w:type="continuationSeparator" w:id="0">
    <w:p w14:paraId="68DB7484" w14:textId="77777777" w:rsidR="00B720F7" w:rsidRDefault="00B7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C7763" w14:textId="77777777" w:rsidR="00433DEC" w:rsidRDefault="00433DEC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E0D04CE" w14:textId="77777777" w:rsidR="00433DEC" w:rsidRDefault="00433DEC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C466B" w14:textId="77777777" w:rsidR="00433DEC" w:rsidRDefault="00433DEC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A64BEB" w14:textId="77777777" w:rsidR="00433DEC" w:rsidRDefault="00433DEC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FD0C6" w14:textId="77777777" w:rsidR="00433DEC" w:rsidRPr="00010D38" w:rsidRDefault="00433DEC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B68F241" w14:textId="77777777" w:rsidR="00433DEC" w:rsidRDefault="00433DEC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7BDE" w14:textId="77777777" w:rsidR="00B720F7" w:rsidRDefault="00B720F7">
      <w:r>
        <w:separator/>
      </w:r>
    </w:p>
  </w:footnote>
  <w:footnote w:type="continuationSeparator" w:id="0">
    <w:p w14:paraId="6002072C" w14:textId="77777777" w:rsidR="00B720F7" w:rsidRDefault="00B72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431538">
    <w:abstractNumId w:val="13"/>
  </w:num>
  <w:num w:numId="2" w16cid:durableId="301619335">
    <w:abstractNumId w:val="17"/>
  </w:num>
  <w:num w:numId="3" w16cid:durableId="1413313999">
    <w:abstractNumId w:val="8"/>
  </w:num>
  <w:num w:numId="4" w16cid:durableId="496461409">
    <w:abstractNumId w:val="7"/>
  </w:num>
  <w:num w:numId="5" w16cid:durableId="9320142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845456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68736">
    <w:abstractNumId w:val="20"/>
  </w:num>
  <w:num w:numId="8" w16cid:durableId="1822229523">
    <w:abstractNumId w:val="10"/>
  </w:num>
  <w:num w:numId="9" w16cid:durableId="1240866561">
    <w:abstractNumId w:val="0"/>
  </w:num>
  <w:num w:numId="10" w16cid:durableId="39062025">
    <w:abstractNumId w:val="19"/>
  </w:num>
  <w:num w:numId="11" w16cid:durableId="1067998818">
    <w:abstractNumId w:val="6"/>
  </w:num>
  <w:num w:numId="12" w16cid:durableId="1897351254">
    <w:abstractNumId w:val="9"/>
  </w:num>
  <w:num w:numId="13" w16cid:durableId="1071974215">
    <w:abstractNumId w:val="12"/>
  </w:num>
  <w:num w:numId="14" w16cid:durableId="1287467472">
    <w:abstractNumId w:val="15"/>
  </w:num>
  <w:num w:numId="15" w16cid:durableId="66075699">
    <w:abstractNumId w:val="14"/>
  </w:num>
  <w:num w:numId="16" w16cid:durableId="948970726">
    <w:abstractNumId w:val="2"/>
  </w:num>
  <w:num w:numId="17" w16cid:durableId="112136357">
    <w:abstractNumId w:val="4"/>
  </w:num>
  <w:num w:numId="18" w16cid:durableId="1873180042">
    <w:abstractNumId w:val="11"/>
  </w:num>
  <w:num w:numId="19" w16cid:durableId="710612127">
    <w:abstractNumId w:val="5"/>
  </w:num>
  <w:num w:numId="20" w16cid:durableId="902449970">
    <w:abstractNumId w:val="18"/>
  </w:num>
  <w:num w:numId="21" w16cid:durableId="942422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67F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3DEC"/>
    <w:rsid w:val="0044062B"/>
    <w:rsid w:val="0044430B"/>
    <w:rsid w:val="00444AB0"/>
    <w:rsid w:val="00447203"/>
    <w:rsid w:val="004508BD"/>
    <w:rsid w:val="004520DD"/>
    <w:rsid w:val="0047156B"/>
    <w:rsid w:val="00473992"/>
    <w:rsid w:val="00474304"/>
    <w:rsid w:val="00474E35"/>
    <w:rsid w:val="004875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B87"/>
    <w:rsid w:val="005E5613"/>
    <w:rsid w:val="0060758C"/>
    <w:rsid w:val="00614891"/>
    <w:rsid w:val="0062543C"/>
    <w:rsid w:val="00631973"/>
    <w:rsid w:val="0063197C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3C34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496A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05A1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720F7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0389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39E5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EF15E-8642-45B7-9C2C-A8DA3CF7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5242</Words>
  <Characters>29881</Characters>
  <Application>Microsoft Office Word</Application>
  <DocSecurity>0</DocSecurity>
  <Lines>249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2024-04-08T05:42:00Z</dcterms:created>
  <dcterms:modified xsi:type="dcterms:W3CDTF">2024-04-08T05:42:00Z</dcterms:modified>
</cp:coreProperties>
</file>