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</w:t>
      </w:r>
      <w:r w:rsidR="007712BC">
        <w:rPr>
          <w:rFonts w:ascii="Arial Narrow" w:hAnsi="Arial Narrow"/>
          <w:sz w:val="22"/>
          <w:szCs w:val="22"/>
        </w:rPr>
        <w:t>2</w:t>
      </w:r>
      <w:r w:rsidR="00BC180B">
        <w:rPr>
          <w:rFonts w:ascii="Arial Narrow" w:hAnsi="Arial Narrow"/>
          <w:sz w:val="22"/>
          <w:szCs w:val="22"/>
        </w:rPr>
        <w:t>3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</w:t>
      </w:r>
      <w:r w:rsidR="007712BC">
        <w:rPr>
          <w:rFonts w:ascii="Arial Narrow" w:hAnsi="Arial Narrow"/>
          <w:sz w:val="22"/>
          <w:szCs w:val="22"/>
        </w:rPr>
        <w:t>2</w:t>
      </w:r>
      <w:r w:rsidR="00BC180B">
        <w:rPr>
          <w:rFonts w:ascii="Arial Narrow" w:hAnsi="Arial Narrow"/>
          <w:sz w:val="22"/>
          <w:szCs w:val="22"/>
        </w:rPr>
        <w:t>3</w:t>
      </w:r>
      <w:r w:rsidR="00775BB3">
        <w:rPr>
          <w:rFonts w:ascii="Arial Narrow" w:hAnsi="Arial Narrow"/>
          <w:sz w:val="22"/>
          <w:szCs w:val="22"/>
        </w:rPr>
        <w:t xml:space="preserve"> do 31.12.20</w:t>
      </w:r>
      <w:r w:rsidR="007712BC">
        <w:rPr>
          <w:rFonts w:ascii="Arial Narrow" w:hAnsi="Arial Narrow"/>
          <w:sz w:val="22"/>
          <w:szCs w:val="22"/>
        </w:rPr>
        <w:t>2</w:t>
      </w:r>
      <w:r w:rsidR="00BC180B">
        <w:rPr>
          <w:rFonts w:ascii="Arial Narrow" w:hAnsi="Arial Narrow"/>
          <w:sz w:val="22"/>
          <w:szCs w:val="22"/>
        </w:rPr>
        <w:t>3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Pr="00BC180B" w:rsidRDefault="00DA513F" w:rsidP="00FA0A73">
      <w:pPr>
        <w:rPr>
          <w:rFonts w:ascii="Arial Narrow" w:hAnsi="Arial Narrow"/>
          <w:color w:val="FF0000"/>
          <w:sz w:val="22"/>
          <w:szCs w:val="22"/>
        </w:rPr>
      </w:pPr>
      <w:r w:rsidRPr="001A67AE">
        <w:rPr>
          <w:rFonts w:ascii="Arial Narrow" w:hAnsi="Arial Narrow"/>
          <w:sz w:val="22"/>
          <w:szCs w:val="22"/>
        </w:rPr>
        <w:t>Účtovná závierka za rok 20</w:t>
      </w:r>
      <w:r w:rsidR="00D9623E" w:rsidRPr="001A67AE">
        <w:rPr>
          <w:rFonts w:ascii="Arial Narrow" w:hAnsi="Arial Narrow"/>
          <w:sz w:val="22"/>
          <w:szCs w:val="22"/>
        </w:rPr>
        <w:t>2</w:t>
      </w:r>
      <w:r w:rsidR="00BC180B">
        <w:rPr>
          <w:rFonts w:ascii="Arial Narrow" w:hAnsi="Arial Narrow"/>
          <w:sz w:val="22"/>
          <w:szCs w:val="22"/>
        </w:rPr>
        <w:t>2</w:t>
      </w:r>
      <w:r w:rsidRPr="001A67AE">
        <w:rPr>
          <w:rFonts w:ascii="Arial Narrow" w:hAnsi="Arial Narrow"/>
          <w:sz w:val="22"/>
          <w:szCs w:val="22"/>
        </w:rPr>
        <w:t xml:space="preserve"> bola schválená Zhromaždením </w:t>
      </w:r>
      <w:r w:rsidRPr="00BC180B">
        <w:rPr>
          <w:rFonts w:ascii="Arial Narrow" w:hAnsi="Arial Narrow"/>
          <w:sz w:val="22"/>
          <w:szCs w:val="22"/>
        </w:rPr>
        <w:t>delegáto</w:t>
      </w:r>
      <w:r w:rsidR="00EE1A88" w:rsidRPr="00BC180B">
        <w:rPr>
          <w:rFonts w:ascii="Arial Narrow" w:hAnsi="Arial Narrow"/>
          <w:sz w:val="22"/>
          <w:szCs w:val="22"/>
        </w:rPr>
        <w:t>v</w:t>
      </w:r>
      <w:r w:rsidRPr="00BC180B">
        <w:rPr>
          <w:rFonts w:ascii="Arial Narrow" w:hAnsi="Arial Narrow"/>
          <w:sz w:val="22"/>
          <w:szCs w:val="22"/>
        </w:rPr>
        <w:t xml:space="preserve"> dňa </w:t>
      </w:r>
      <w:r w:rsidR="00BC180B" w:rsidRPr="00BC180B">
        <w:rPr>
          <w:rFonts w:ascii="Arial Narrow" w:hAnsi="Arial Narrow"/>
          <w:sz w:val="22"/>
          <w:szCs w:val="22"/>
        </w:rPr>
        <w:t>14</w:t>
      </w:r>
      <w:r w:rsidR="004063AA" w:rsidRPr="00BC180B">
        <w:rPr>
          <w:rFonts w:ascii="Arial Narrow" w:hAnsi="Arial Narrow"/>
          <w:sz w:val="22"/>
          <w:szCs w:val="22"/>
        </w:rPr>
        <w:t>.</w:t>
      </w:r>
      <w:r w:rsidR="00D9623E" w:rsidRPr="00BC180B">
        <w:rPr>
          <w:rFonts w:ascii="Arial Narrow" w:hAnsi="Arial Narrow"/>
          <w:sz w:val="22"/>
          <w:szCs w:val="22"/>
        </w:rPr>
        <w:t>6</w:t>
      </w:r>
      <w:r w:rsidR="004063AA" w:rsidRPr="00BC180B">
        <w:rPr>
          <w:rFonts w:ascii="Arial Narrow" w:hAnsi="Arial Narrow"/>
          <w:sz w:val="22"/>
          <w:szCs w:val="22"/>
        </w:rPr>
        <w:t>.20</w:t>
      </w:r>
      <w:r w:rsidR="007712BC" w:rsidRPr="00BC180B">
        <w:rPr>
          <w:rFonts w:ascii="Arial Narrow" w:hAnsi="Arial Narrow"/>
          <w:sz w:val="22"/>
          <w:szCs w:val="22"/>
        </w:rPr>
        <w:t>2</w:t>
      </w:r>
      <w:r w:rsidR="00BC180B" w:rsidRPr="00BC180B">
        <w:rPr>
          <w:rFonts w:ascii="Arial Narrow" w:hAnsi="Arial Narrow"/>
          <w:sz w:val="22"/>
          <w:szCs w:val="22"/>
        </w:rPr>
        <w:t>3</w:t>
      </w:r>
      <w:r w:rsidRPr="00BC180B">
        <w:rPr>
          <w:rFonts w:ascii="Arial Narrow" w:hAnsi="Arial Narrow"/>
          <w:sz w:val="22"/>
          <w:szCs w:val="22"/>
        </w:rPr>
        <w:t>.</w:t>
      </w:r>
    </w:p>
    <w:p w:rsidR="0095098F" w:rsidRPr="00BC180B" w:rsidRDefault="0095098F" w:rsidP="00FA0A73">
      <w:pPr>
        <w:rPr>
          <w:rFonts w:ascii="Arial Narrow" w:hAnsi="Arial Narrow"/>
          <w:sz w:val="22"/>
          <w:szCs w:val="22"/>
        </w:rPr>
      </w:pPr>
      <w:r w:rsidRPr="00EA75CA">
        <w:rPr>
          <w:rFonts w:ascii="Arial Narrow" w:hAnsi="Arial Narrow"/>
          <w:sz w:val="22"/>
          <w:szCs w:val="22"/>
        </w:rPr>
        <w:t>Celá účtovná závierka spolu s</w:t>
      </w:r>
      <w:r w:rsidR="0074502A" w:rsidRPr="00EA75CA">
        <w:rPr>
          <w:rFonts w:ascii="Arial Narrow" w:hAnsi="Arial Narrow"/>
          <w:sz w:val="22"/>
          <w:szCs w:val="22"/>
        </w:rPr>
        <w:t xml:space="preserve"> Výročnou správou bola uložená v RÚZ dňa </w:t>
      </w:r>
      <w:r w:rsidR="00BC180B" w:rsidRPr="00BC180B">
        <w:rPr>
          <w:rFonts w:ascii="Arial Narrow" w:hAnsi="Arial Narrow"/>
          <w:sz w:val="22"/>
          <w:szCs w:val="22"/>
        </w:rPr>
        <w:t>13</w:t>
      </w:r>
      <w:r w:rsidR="00393237" w:rsidRPr="00BC180B">
        <w:rPr>
          <w:rFonts w:ascii="Arial Narrow" w:hAnsi="Arial Narrow"/>
          <w:sz w:val="22"/>
          <w:szCs w:val="22"/>
        </w:rPr>
        <w:t>.</w:t>
      </w:r>
      <w:r w:rsidR="00BC180B" w:rsidRPr="00BC180B">
        <w:rPr>
          <w:rFonts w:ascii="Arial Narrow" w:hAnsi="Arial Narrow"/>
          <w:sz w:val="22"/>
          <w:szCs w:val="22"/>
        </w:rPr>
        <w:t>4</w:t>
      </w:r>
      <w:r w:rsidR="00393237" w:rsidRPr="00BC180B">
        <w:rPr>
          <w:rFonts w:ascii="Arial Narrow" w:hAnsi="Arial Narrow"/>
          <w:sz w:val="22"/>
          <w:szCs w:val="22"/>
        </w:rPr>
        <w:t>.20</w:t>
      </w:r>
      <w:r w:rsidR="007712BC" w:rsidRPr="00BC180B">
        <w:rPr>
          <w:rFonts w:ascii="Arial Narrow" w:hAnsi="Arial Narrow"/>
          <w:sz w:val="22"/>
          <w:szCs w:val="22"/>
        </w:rPr>
        <w:t>2</w:t>
      </w:r>
      <w:r w:rsidR="00BC180B" w:rsidRPr="00BC180B">
        <w:rPr>
          <w:rFonts w:ascii="Arial Narrow" w:hAnsi="Arial Narrow"/>
          <w:sz w:val="22"/>
          <w:szCs w:val="22"/>
        </w:rPr>
        <w:t xml:space="preserve">3 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</w:t>
      </w:r>
      <w:r w:rsidR="008B69BB">
        <w:rPr>
          <w:rFonts w:ascii="Arial Narrow" w:hAnsi="Arial Narrow"/>
          <w:color w:val="000000" w:themeColor="text1"/>
          <w:sz w:val="22"/>
          <w:szCs w:val="22"/>
        </w:rPr>
        <w:t>2</w:t>
      </w:r>
      <w:r w:rsidR="00966061">
        <w:rPr>
          <w:rFonts w:ascii="Arial Narrow" w:hAnsi="Arial Narrow"/>
          <w:color w:val="000000" w:themeColor="text1"/>
          <w:sz w:val="22"/>
          <w:szCs w:val="22"/>
        </w:rPr>
        <w:t>3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</w:t>
      </w:r>
      <w:r w:rsidR="000634DB">
        <w:rPr>
          <w:rFonts w:ascii="Arial Narrow" w:hAnsi="Arial Narrow"/>
          <w:color w:val="000000" w:themeColor="text1"/>
          <w:sz w:val="22"/>
          <w:szCs w:val="22"/>
        </w:rPr>
        <w:t>2</w:t>
      </w:r>
      <w:r w:rsidR="00966061">
        <w:rPr>
          <w:rFonts w:ascii="Arial Narrow" w:hAnsi="Arial Narrow"/>
          <w:color w:val="000000" w:themeColor="text1"/>
          <w:sz w:val="22"/>
          <w:szCs w:val="22"/>
        </w:rPr>
        <w:t>2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spriaznené osoby.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imania a prehľad peňažných tokov.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0669B7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</w:t>
      </w:r>
      <w:r w:rsidR="008B69BB">
        <w:rPr>
          <w:rFonts w:ascii="Arial Narrow" w:hAnsi="Arial Narrow"/>
          <w:sz w:val="22"/>
          <w:szCs w:val="22"/>
        </w:rPr>
        <w:t>2</w:t>
      </w:r>
      <w:r w:rsidR="00527EA3">
        <w:rPr>
          <w:rFonts w:ascii="Arial Narrow" w:hAnsi="Arial Narrow"/>
          <w:sz w:val="22"/>
          <w:szCs w:val="22"/>
        </w:rPr>
        <w:t>3</w:t>
      </w:r>
      <w:r w:rsidR="008722F4">
        <w:rPr>
          <w:rFonts w:ascii="Arial Narrow" w:hAnsi="Arial Narrow"/>
          <w:sz w:val="22"/>
          <w:szCs w:val="22"/>
        </w:rPr>
        <w:t xml:space="preserve"> nedošlo </w:t>
      </w:r>
      <w:r w:rsidR="009C6016">
        <w:rPr>
          <w:rFonts w:ascii="Arial Narrow" w:hAnsi="Arial Narrow"/>
          <w:sz w:val="22"/>
          <w:szCs w:val="22"/>
        </w:rPr>
        <w:t>k zmenám účtovných zásad a metód.</w:t>
      </w:r>
      <w:r w:rsidR="00822CE8">
        <w:rPr>
          <w:rFonts w:ascii="Arial Narrow" w:hAnsi="Arial Narrow"/>
          <w:sz w:val="22"/>
          <w:szCs w:val="22"/>
        </w:rPr>
        <w:t xml:space="preserve"> </w:t>
      </w:r>
    </w:p>
    <w:p w:rsidR="00822CE8" w:rsidRPr="0073029B" w:rsidRDefault="00822CE8" w:rsidP="000669B7">
      <w:pPr>
        <w:rPr>
          <w:rFonts w:ascii="Arial Narrow" w:hAnsi="Arial Narrow"/>
          <w:sz w:val="22"/>
          <w:szCs w:val="22"/>
        </w:rPr>
      </w:pPr>
    </w:p>
    <w:p w:rsidR="00E855C2" w:rsidRDefault="00E855C2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c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88351E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t>Účtovná jednotka nakup</w:t>
      </w:r>
      <w:r w:rsidR="00765B6A">
        <w:rPr>
          <w:rFonts w:ascii="Arial Narrow" w:hAnsi="Arial Narrow"/>
          <w:sz w:val="22"/>
          <w:szCs w:val="22"/>
        </w:rPr>
        <w:t>uje</w:t>
      </w:r>
      <w:r w:rsidRPr="00463CCA">
        <w:rPr>
          <w:rFonts w:ascii="Arial Narrow" w:hAnsi="Arial Narrow"/>
          <w:sz w:val="22"/>
          <w:szCs w:val="22"/>
        </w:rPr>
        <w:t xml:space="preserve">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v roku 20</w:t>
      </w:r>
      <w:r w:rsidR="008B69BB">
        <w:rPr>
          <w:rFonts w:ascii="Arial Narrow" w:hAnsi="Arial Narrow"/>
          <w:sz w:val="22"/>
          <w:szCs w:val="22"/>
        </w:rPr>
        <w:t>2</w:t>
      </w:r>
      <w:r w:rsidR="00527EA3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D36D5C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Pr="00D36D5C" w:rsidRDefault="00F464E4" w:rsidP="00F464E4">
      <w:pPr>
        <w:rPr>
          <w:rFonts w:ascii="Arial Narrow" w:hAnsi="Arial Narrow"/>
          <w:b/>
          <w:sz w:val="22"/>
          <w:szCs w:val="22"/>
        </w:rPr>
      </w:pPr>
      <w:r w:rsidRPr="00D36D5C">
        <w:rPr>
          <w:rFonts w:ascii="Arial Narrow" w:hAnsi="Arial Narrow"/>
          <w:b/>
          <w:sz w:val="22"/>
          <w:szCs w:val="22"/>
        </w:rPr>
        <w:t>E. d)</w:t>
      </w:r>
    </w:p>
    <w:p w:rsidR="00261D73" w:rsidRPr="00D36D5C" w:rsidRDefault="00F464E4" w:rsidP="00EE7439">
      <w:pPr>
        <w:rPr>
          <w:rFonts w:ascii="Arial Narrow" w:hAnsi="Arial Narrow"/>
          <w:b/>
          <w:sz w:val="22"/>
          <w:szCs w:val="22"/>
        </w:rPr>
      </w:pPr>
      <w:r w:rsidRPr="00D36D5C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Pr="00D36D5C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6271F5" w:rsidRPr="00D36D5C" w:rsidTr="00EE7439">
        <w:trPr>
          <w:trHeight w:val="427"/>
        </w:trPr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</w:t>
            </w:r>
            <w:r w:rsidR="00EE7439" w:rsidRPr="00D36D5C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D36D5C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12 rokov</w:t>
            </w:r>
          </w:p>
          <w:p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8 rokov</w:t>
            </w:r>
          </w:p>
          <w:p w:rsidR="006A0267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</w:t>
            </w:r>
            <w:r w:rsidR="006A0267" w:rsidRPr="00D36D5C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 w:rsidRPr="00D36D5C"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12</w:t>
            </w:r>
          </w:p>
          <w:p w:rsidR="00D41B4A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1/8</w:t>
            </w:r>
          </w:p>
          <w:p w:rsidR="00A8188D" w:rsidRPr="00D36D5C" w:rsidRDefault="00A8188D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D41B4A" w:rsidRPr="00D36D5C" w:rsidRDefault="00D41B4A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Pr="00D36D5C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Pr="00D36D5C" w:rsidRDefault="00C94B6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 w:rsidRPr="00D36D5C">
        <w:rPr>
          <w:rFonts w:ascii="Arial Narrow" w:hAnsi="Arial Narrow"/>
          <w:sz w:val="22"/>
          <w:szCs w:val="22"/>
        </w:rPr>
        <w:t>.</w:t>
      </w:r>
    </w:p>
    <w:p w:rsidR="00C94B6D" w:rsidRPr="00D36D5C" w:rsidRDefault="00C94B6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Odpisový plán účtovných odpisov hmotného majetku</w:t>
      </w:r>
      <w:r w:rsidR="00F70C1D" w:rsidRPr="00D36D5C">
        <w:rPr>
          <w:rFonts w:ascii="Arial Narrow" w:hAnsi="Arial Narrow"/>
          <w:sz w:val="22"/>
          <w:szCs w:val="22"/>
        </w:rPr>
        <w:t xml:space="preserve"> účtovná jednotka zostavila interným predpisom tak,</w:t>
      </w:r>
    </w:p>
    <w:p w:rsidR="008B69BB" w:rsidRPr="00D36D5C" w:rsidRDefault="00F70C1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 w:rsidRPr="00D36D5C">
        <w:rPr>
          <w:rFonts w:ascii="Arial Narrow" w:hAnsi="Arial Narrow"/>
          <w:sz w:val="22"/>
          <w:szCs w:val="22"/>
        </w:rPr>
        <w:t xml:space="preserve"> Rozdiely medzi daňovými a účtovnými odpismi vznikajú pri majetku</w:t>
      </w:r>
      <w:r w:rsidR="008B69BB" w:rsidRPr="00D36D5C">
        <w:rPr>
          <w:rFonts w:ascii="Arial Narrow" w:hAnsi="Arial Narrow"/>
          <w:sz w:val="22"/>
          <w:szCs w:val="22"/>
        </w:rPr>
        <w:t>:</w:t>
      </w:r>
    </w:p>
    <w:p w:rsidR="008B69BB" w:rsidRPr="00D36D5C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Stavby</w:t>
      </w:r>
    </w:p>
    <w:p w:rsidR="008B69BB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Stroje, prístroje a</w:t>
      </w:r>
      <w:r w:rsidR="00527EA3">
        <w:rPr>
          <w:rFonts w:ascii="Arial Narrow" w:hAnsi="Arial Narrow"/>
          <w:sz w:val="22"/>
          <w:szCs w:val="22"/>
        </w:rPr>
        <w:t> </w:t>
      </w:r>
      <w:r w:rsidRPr="00D36D5C">
        <w:rPr>
          <w:rFonts w:ascii="Arial Narrow" w:hAnsi="Arial Narrow"/>
          <w:sz w:val="22"/>
          <w:szCs w:val="22"/>
        </w:rPr>
        <w:t>zariadenia</w:t>
      </w:r>
    </w:p>
    <w:p w:rsidR="00B237A7" w:rsidRPr="00527EA3" w:rsidRDefault="008B69BB" w:rsidP="008B69BB">
      <w:pPr>
        <w:rPr>
          <w:rFonts w:ascii="Arial Narrow" w:hAnsi="Arial Narrow"/>
          <w:color w:val="FF0000"/>
          <w:sz w:val="22"/>
          <w:szCs w:val="22"/>
        </w:rPr>
      </w:pPr>
      <w:r w:rsidRPr="00313BF7">
        <w:rPr>
          <w:rFonts w:ascii="Arial Narrow" w:hAnsi="Arial Narrow"/>
          <w:sz w:val="22"/>
          <w:szCs w:val="22"/>
        </w:rPr>
        <w:t>Pri ostatných druhoch majetku v roku 202</w:t>
      </w:r>
      <w:r w:rsidR="00527EA3" w:rsidRPr="00313BF7">
        <w:rPr>
          <w:rFonts w:ascii="Arial Narrow" w:hAnsi="Arial Narrow"/>
          <w:sz w:val="22"/>
          <w:szCs w:val="22"/>
        </w:rPr>
        <w:t>3</w:t>
      </w:r>
      <w:r w:rsidRPr="00313BF7">
        <w:rPr>
          <w:rFonts w:ascii="Arial Narrow" w:hAnsi="Arial Narrow"/>
          <w:sz w:val="22"/>
          <w:szCs w:val="22"/>
        </w:rPr>
        <w:t xml:space="preserve"> nevznikli žiadne rozdiely medzi daňovými a účtovnými odpismi</w:t>
      </w:r>
      <w:r w:rsidRPr="00527EA3">
        <w:rPr>
          <w:rFonts w:ascii="Arial Narrow" w:hAnsi="Arial Narrow"/>
          <w:color w:val="FF0000"/>
          <w:sz w:val="22"/>
          <w:szCs w:val="22"/>
        </w:rPr>
        <w:t>.</w:t>
      </w:r>
    </w:p>
    <w:p w:rsidR="00B237A7" w:rsidRPr="00527EA3" w:rsidRDefault="00B237A7" w:rsidP="008B69BB">
      <w:pPr>
        <w:rPr>
          <w:rFonts w:ascii="Arial Narrow" w:hAnsi="Arial Narrow"/>
          <w:color w:val="FF0000"/>
          <w:sz w:val="22"/>
          <w:szCs w:val="22"/>
        </w:rPr>
      </w:pPr>
    </w:p>
    <w:p w:rsidR="00B237A7" w:rsidRDefault="00B237A7" w:rsidP="008B69BB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F70C1D" w:rsidRPr="008B69BB" w:rsidRDefault="00AD76C3" w:rsidP="008B69BB">
      <w:pPr>
        <w:rPr>
          <w:rFonts w:ascii="Arial Narrow" w:hAnsi="Arial Narrow"/>
          <w:color w:val="000000" w:themeColor="text1"/>
          <w:sz w:val="22"/>
          <w:szCs w:val="22"/>
        </w:rPr>
      </w:pPr>
      <w:r w:rsidRPr="008B69BB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lastRenderedPageBreak/>
        <w:t xml:space="preserve">Účtovnej jednotke neboli poskytnuté dotácie na obstaranie majetku. </w:t>
      </w:r>
    </w:p>
    <w:p w:rsidR="002D0FA9" w:rsidRDefault="002D0FA9" w:rsidP="005629FD">
      <w:pPr>
        <w:rPr>
          <w:rFonts w:ascii="Arial Narrow" w:hAnsi="Arial Narrow"/>
          <w:b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</w:t>
      </w:r>
      <w:r w:rsidR="008B69BB">
        <w:rPr>
          <w:rFonts w:ascii="Arial Narrow" w:hAnsi="Arial Narrow"/>
          <w:b/>
          <w:sz w:val="22"/>
          <w:szCs w:val="22"/>
        </w:rPr>
        <w:t>2</w:t>
      </w:r>
      <w:r w:rsidR="004A4C42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došlo k oprav</w:t>
      </w:r>
      <w:r w:rsidR="006B30D0">
        <w:rPr>
          <w:rFonts w:ascii="Arial Narrow" w:hAnsi="Arial Narrow"/>
          <w:b/>
          <w:sz w:val="22"/>
          <w:szCs w:val="22"/>
        </w:rPr>
        <w:t>e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B30D0">
        <w:rPr>
          <w:rFonts w:ascii="Arial Narrow" w:hAnsi="Arial Narrow"/>
          <w:b/>
          <w:sz w:val="22"/>
          <w:szCs w:val="22"/>
        </w:rPr>
        <w:t>účtov 41305,41306 v prospech účtu 64801 stredisko správa</w:t>
      </w:r>
      <w:r>
        <w:rPr>
          <w:rFonts w:ascii="Arial Narrow" w:hAnsi="Arial Narrow"/>
          <w:b/>
          <w:sz w:val="22"/>
          <w:szCs w:val="22"/>
        </w:rPr>
        <w:t>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Pr="00F93E1F" w:rsidRDefault="008000E6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F. b)</w:t>
      </w:r>
    </w:p>
    <w:p w:rsidR="00CE2ADE" w:rsidRPr="00F93E1F" w:rsidRDefault="00CE2ADE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Spôsob a výška poistenia dlhodobého hmotného a nehmotného majetku:</w:t>
      </w:r>
    </w:p>
    <w:p w:rsidR="008000E6" w:rsidRPr="005830FB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5830FB">
        <w:rPr>
          <w:rFonts w:ascii="Arial Narrow" w:hAnsi="Arial Narrow"/>
          <w:b w:val="0"/>
          <w:sz w:val="22"/>
          <w:szCs w:val="22"/>
        </w:rPr>
        <w:t xml:space="preserve">Účtovná jednotka má poistený dlhodobý hmotný a nehmotný majetok a peňažnú hotovosť v pokladni OSBD Martin. Ročné poistenie je v sume </w:t>
      </w:r>
      <w:r w:rsidR="00FD1EC2" w:rsidRPr="005830FB">
        <w:rPr>
          <w:rFonts w:ascii="Arial Narrow" w:hAnsi="Arial Narrow"/>
          <w:b w:val="0"/>
          <w:sz w:val="22"/>
          <w:szCs w:val="22"/>
        </w:rPr>
        <w:t>1</w:t>
      </w:r>
      <w:r w:rsidR="00C76149" w:rsidRPr="005830FB">
        <w:rPr>
          <w:rFonts w:ascii="Arial Narrow" w:hAnsi="Arial Narrow"/>
          <w:b w:val="0"/>
          <w:sz w:val="22"/>
          <w:szCs w:val="22"/>
        </w:rPr>
        <w:t>2</w:t>
      </w:r>
      <w:r w:rsidR="005830FB" w:rsidRPr="005830FB">
        <w:rPr>
          <w:rFonts w:ascii="Arial Narrow" w:hAnsi="Arial Narrow"/>
          <w:b w:val="0"/>
          <w:sz w:val="22"/>
          <w:szCs w:val="22"/>
        </w:rPr>
        <w:t>3 648,16</w:t>
      </w:r>
      <w:r w:rsidR="00D55F40" w:rsidRPr="005830FB">
        <w:rPr>
          <w:rFonts w:ascii="Arial Narrow" w:hAnsi="Arial Narrow"/>
          <w:b w:val="0"/>
          <w:sz w:val="22"/>
          <w:szCs w:val="22"/>
        </w:rPr>
        <w:t xml:space="preserve"> €, pričom náklad poistného na správu OSBD Martin je v sume </w:t>
      </w:r>
      <w:r w:rsidR="0026797B" w:rsidRPr="005830FB">
        <w:rPr>
          <w:rFonts w:ascii="Arial Narrow" w:hAnsi="Arial Narrow"/>
          <w:b w:val="0"/>
          <w:sz w:val="22"/>
          <w:szCs w:val="22"/>
        </w:rPr>
        <w:t>4</w:t>
      </w:r>
      <w:r w:rsidR="005830FB" w:rsidRPr="005830FB">
        <w:rPr>
          <w:rFonts w:ascii="Arial Narrow" w:hAnsi="Arial Narrow"/>
          <w:b w:val="0"/>
          <w:sz w:val="22"/>
          <w:szCs w:val="22"/>
        </w:rPr>
        <w:t> 522,41</w:t>
      </w:r>
      <w:r w:rsidR="00D55F40" w:rsidRPr="005830FB">
        <w:rPr>
          <w:rFonts w:ascii="Arial Narrow" w:hAnsi="Arial Narrow"/>
          <w:b w:val="0"/>
          <w:sz w:val="22"/>
          <w:szCs w:val="22"/>
        </w:rPr>
        <w:t xml:space="preserve"> € a náklad na prevádzku domov je v sume </w:t>
      </w:r>
      <w:r w:rsidR="00C76149" w:rsidRPr="005830FB">
        <w:rPr>
          <w:rFonts w:ascii="Arial Narrow" w:hAnsi="Arial Narrow"/>
          <w:b w:val="0"/>
          <w:sz w:val="22"/>
          <w:szCs w:val="22"/>
        </w:rPr>
        <w:t>11</w:t>
      </w:r>
      <w:r w:rsidR="005830FB" w:rsidRPr="005830FB">
        <w:rPr>
          <w:rFonts w:ascii="Arial Narrow" w:hAnsi="Arial Narrow"/>
          <w:b w:val="0"/>
          <w:sz w:val="22"/>
          <w:szCs w:val="22"/>
        </w:rPr>
        <w:t>9 125,75</w:t>
      </w:r>
      <w:r w:rsidR="00D55F40" w:rsidRPr="005830FB">
        <w:rPr>
          <w:rFonts w:ascii="Arial Narrow" w:hAnsi="Arial Narrow"/>
          <w:b w:val="0"/>
          <w:sz w:val="22"/>
          <w:szCs w:val="22"/>
        </w:rPr>
        <w:t xml:space="preserve"> €</w:t>
      </w:r>
      <w:r w:rsidR="0026797B" w:rsidRPr="005830FB">
        <w:rPr>
          <w:rFonts w:ascii="Arial Narrow" w:hAnsi="Arial Narrow"/>
          <w:b w:val="0"/>
          <w:sz w:val="22"/>
          <w:szCs w:val="22"/>
        </w:rPr>
        <w:t>.</w:t>
      </w:r>
    </w:p>
    <w:p w:rsidR="008000E6" w:rsidRPr="00743C5A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743C5A">
        <w:rPr>
          <w:rFonts w:ascii="Arial Narrow" w:hAnsi="Arial Narrow"/>
          <w:b w:val="0"/>
          <w:sz w:val="22"/>
          <w:szCs w:val="22"/>
        </w:rPr>
        <w:t>Platnosť zml</w:t>
      </w:r>
      <w:r w:rsidR="00743C5A" w:rsidRPr="00743C5A">
        <w:rPr>
          <w:rFonts w:ascii="Arial Narrow" w:hAnsi="Arial Narrow"/>
          <w:b w:val="0"/>
          <w:sz w:val="22"/>
          <w:szCs w:val="22"/>
        </w:rPr>
        <w:t>ú</w:t>
      </w:r>
      <w:r w:rsidRPr="00743C5A">
        <w:rPr>
          <w:rFonts w:ascii="Arial Narrow" w:hAnsi="Arial Narrow"/>
          <w:b w:val="0"/>
          <w:sz w:val="22"/>
          <w:szCs w:val="22"/>
        </w:rPr>
        <w:t>v bola od 1</w:t>
      </w:r>
      <w:r w:rsidR="00397866" w:rsidRPr="00743C5A">
        <w:rPr>
          <w:rFonts w:ascii="Arial Narrow" w:hAnsi="Arial Narrow"/>
          <w:b w:val="0"/>
          <w:sz w:val="22"/>
          <w:szCs w:val="22"/>
        </w:rPr>
        <w:t>.1.20</w:t>
      </w:r>
      <w:r w:rsidR="00F93E1F" w:rsidRPr="00743C5A">
        <w:rPr>
          <w:rFonts w:ascii="Arial Narrow" w:hAnsi="Arial Narrow"/>
          <w:b w:val="0"/>
          <w:sz w:val="22"/>
          <w:szCs w:val="22"/>
        </w:rPr>
        <w:t>2</w:t>
      </w:r>
      <w:r w:rsidR="00743C5A" w:rsidRPr="00743C5A">
        <w:rPr>
          <w:rFonts w:ascii="Arial Narrow" w:hAnsi="Arial Narrow"/>
          <w:b w:val="0"/>
          <w:sz w:val="22"/>
          <w:szCs w:val="22"/>
        </w:rPr>
        <w:t>3</w:t>
      </w:r>
      <w:r w:rsidRPr="00743C5A">
        <w:rPr>
          <w:rFonts w:ascii="Arial Narrow" w:hAnsi="Arial Narrow"/>
          <w:b w:val="0"/>
          <w:sz w:val="22"/>
          <w:szCs w:val="22"/>
        </w:rPr>
        <w:t xml:space="preserve"> do 31.12.20</w:t>
      </w:r>
      <w:r w:rsidR="00F93E1F" w:rsidRPr="00743C5A">
        <w:rPr>
          <w:rFonts w:ascii="Arial Narrow" w:hAnsi="Arial Narrow"/>
          <w:b w:val="0"/>
          <w:sz w:val="22"/>
          <w:szCs w:val="22"/>
        </w:rPr>
        <w:t>2</w:t>
      </w:r>
      <w:r w:rsidR="00743C5A" w:rsidRPr="00743C5A">
        <w:rPr>
          <w:rFonts w:ascii="Arial Narrow" w:hAnsi="Arial Narrow"/>
          <w:b w:val="0"/>
          <w:sz w:val="22"/>
          <w:szCs w:val="22"/>
        </w:rPr>
        <w:t>3</w:t>
      </w:r>
      <w:r w:rsidRPr="00743C5A">
        <w:rPr>
          <w:rFonts w:ascii="Arial Narrow" w:hAnsi="Arial Narrow"/>
          <w:b w:val="0"/>
          <w:sz w:val="22"/>
          <w:szCs w:val="22"/>
        </w:rPr>
        <w:t>.</w:t>
      </w:r>
    </w:p>
    <w:p w:rsidR="00CE2ADE" w:rsidRPr="00F93E1F" w:rsidRDefault="00CE2ADE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Pr="00572E2B" w:rsidRDefault="00AA1239" w:rsidP="00416A9A">
      <w:pPr>
        <w:rPr>
          <w:rFonts w:ascii="Arial Narrow" w:hAnsi="Arial Narrow"/>
          <w:b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 xml:space="preserve">G. a. </w:t>
      </w:r>
      <w:r w:rsidR="007771E7" w:rsidRPr="00572E2B">
        <w:rPr>
          <w:rFonts w:ascii="Arial Narrow" w:hAnsi="Arial Narrow"/>
          <w:b/>
          <w:sz w:val="22"/>
          <w:szCs w:val="22"/>
        </w:rPr>
        <w:t>1,2</w:t>
      </w:r>
      <w:r w:rsidRPr="00572E2B"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Pr="00572E2B" w:rsidRDefault="00AA1239" w:rsidP="00416A9A">
      <w:pPr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Popis základného imania, výška upísaného imania</w:t>
      </w:r>
      <w:r w:rsidR="00D55F40" w:rsidRPr="00572E2B">
        <w:rPr>
          <w:rFonts w:ascii="Arial Narrow" w:hAnsi="Arial Narrow"/>
          <w:sz w:val="22"/>
          <w:szCs w:val="22"/>
        </w:rPr>
        <w:t xml:space="preserve"> správy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72E2B" w:rsidRPr="00572E2B" w:rsidTr="00AA1239">
        <w:tc>
          <w:tcPr>
            <w:tcW w:w="3020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6717A3" w:rsidRPr="00572E2B" w:rsidTr="00AA1239">
        <w:tc>
          <w:tcPr>
            <w:tcW w:w="3020" w:type="dxa"/>
          </w:tcPr>
          <w:p w:rsidR="006717A3" w:rsidRPr="00572E2B" w:rsidRDefault="006717A3" w:rsidP="006717A3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Základné imanie celkom – správa OSBD Martin</w:t>
            </w:r>
          </w:p>
        </w:tc>
        <w:tc>
          <w:tcPr>
            <w:tcW w:w="3021" w:type="dxa"/>
          </w:tcPr>
          <w:p w:rsidR="006717A3" w:rsidRPr="00B84D24" w:rsidRDefault="006717A3" w:rsidP="00AA7327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4B518D">
              <w:rPr>
                <w:rFonts w:ascii="Arial Narrow" w:hAnsi="Arial Narrow"/>
                <w:sz w:val="22"/>
                <w:szCs w:val="22"/>
              </w:rPr>
              <w:t>651</w:t>
            </w:r>
            <w:r w:rsidR="009700C1" w:rsidRPr="004B518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B518D" w:rsidRPr="004B518D">
              <w:rPr>
                <w:rFonts w:ascii="Arial Narrow" w:hAnsi="Arial Narrow"/>
                <w:sz w:val="22"/>
                <w:szCs w:val="22"/>
              </w:rPr>
              <w:t>742</w:t>
            </w:r>
          </w:p>
        </w:tc>
        <w:tc>
          <w:tcPr>
            <w:tcW w:w="3021" w:type="dxa"/>
          </w:tcPr>
          <w:p w:rsidR="006717A3" w:rsidRPr="00B84D24" w:rsidRDefault="00A62BC9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</w:t>
            </w:r>
            <w:r w:rsidR="009700C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844</w:t>
            </w:r>
          </w:p>
        </w:tc>
      </w:tr>
      <w:tr w:rsidR="006717A3" w:rsidRPr="00572E2B" w:rsidTr="00AA1239">
        <w:tc>
          <w:tcPr>
            <w:tcW w:w="3020" w:type="dxa"/>
          </w:tcPr>
          <w:p w:rsidR="006717A3" w:rsidRPr="00572E2B" w:rsidRDefault="006717A3" w:rsidP="006717A3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6717A3" w:rsidRPr="00B84D24" w:rsidRDefault="006717A3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  <w:tc>
          <w:tcPr>
            <w:tcW w:w="3021" w:type="dxa"/>
          </w:tcPr>
          <w:p w:rsidR="006717A3" w:rsidRPr="00B84D24" w:rsidRDefault="006717A3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6717A3" w:rsidRPr="00572E2B" w:rsidTr="00AA1239">
        <w:tc>
          <w:tcPr>
            <w:tcW w:w="3020" w:type="dxa"/>
          </w:tcPr>
          <w:p w:rsidR="006717A3" w:rsidRPr="00572E2B" w:rsidRDefault="006717A3" w:rsidP="006717A3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6717A3" w:rsidRPr="00B84D24" w:rsidRDefault="006717A3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  <w:tc>
          <w:tcPr>
            <w:tcW w:w="3021" w:type="dxa"/>
          </w:tcPr>
          <w:p w:rsidR="006717A3" w:rsidRPr="00B84D24" w:rsidRDefault="006717A3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6717A3" w:rsidRPr="00572E2B" w:rsidTr="00AA1239">
        <w:tc>
          <w:tcPr>
            <w:tcW w:w="3020" w:type="dxa"/>
          </w:tcPr>
          <w:p w:rsidR="006717A3" w:rsidRPr="00572E2B" w:rsidRDefault="006717A3" w:rsidP="006717A3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:rsidR="006717A3" w:rsidRPr="00B84D24" w:rsidRDefault="006717A3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  <w:tc>
          <w:tcPr>
            <w:tcW w:w="3021" w:type="dxa"/>
          </w:tcPr>
          <w:p w:rsidR="006717A3" w:rsidRPr="00B84D24" w:rsidRDefault="006717A3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6717A3" w:rsidRPr="00572E2B" w:rsidTr="00AA1239">
        <w:tc>
          <w:tcPr>
            <w:tcW w:w="3020" w:type="dxa"/>
          </w:tcPr>
          <w:p w:rsidR="006717A3" w:rsidRPr="00572E2B" w:rsidRDefault="006717A3" w:rsidP="006717A3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upísaného vlastného imania-správa OSBD Martin</w:t>
            </w:r>
          </w:p>
        </w:tc>
        <w:tc>
          <w:tcPr>
            <w:tcW w:w="3021" w:type="dxa"/>
          </w:tcPr>
          <w:p w:rsidR="006717A3" w:rsidRPr="00B84D24" w:rsidRDefault="00A62BC9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9700C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  <w:tc>
          <w:tcPr>
            <w:tcW w:w="3021" w:type="dxa"/>
          </w:tcPr>
          <w:p w:rsidR="006717A3" w:rsidRPr="00B84D24" w:rsidRDefault="00A62BC9" w:rsidP="006717A3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9700C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  <w:tr w:rsidR="006717A3" w:rsidRPr="00572E2B" w:rsidTr="00AA1239">
        <w:tc>
          <w:tcPr>
            <w:tcW w:w="3020" w:type="dxa"/>
          </w:tcPr>
          <w:p w:rsidR="006717A3" w:rsidRPr="00572E2B" w:rsidRDefault="006717A3" w:rsidP="006717A3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:rsidR="006717A3" w:rsidRPr="00572E2B" w:rsidRDefault="006717A3" w:rsidP="006717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6717A3" w:rsidRPr="00572E2B" w:rsidRDefault="006717A3" w:rsidP="006717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717A3" w:rsidRPr="000A3C58" w:rsidTr="00AA1239">
        <w:tc>
          <w:tcPr>
            <w:tcW w:w="3020" w:type="dxa"/>
          </w:tcPr>
          <w:p w:rsidR="006717A3" w:rsidRPr="000A3C58" w:rsidRDefault="006717A3" w:rsidP="006717A3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6717A3" w:rsidRPr="000A3C58" w:rsidRDefault="006717A3" w:rsidP="006717A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6717A3" w:rsidRPr="000A3C58" w:rsidRDefault="006717A3" w:rsidP="006717A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416A9A" w:rsidRPr="000A3C58" w:rsidRDefault="00416A9A" w:rsidP="00416A9A">
      <w:pPr>
        <w:rPr>
          <w:rFonts w:ascii="Arial Narrow" w:hAnsi="Arial Narrow"/>
          <w:b/>
          <w:color w:val="FF0000"/>
          <w:sz w:val="28"/>
          <w:szCs w:val="28"/>
        </w:rPr>
      </w:pPr>
    </w:p>
    <w:p w:rsidR="007771E7" w:rsidRPr="007A2085" w:rsidRDefault="007771E7" w:rsidP="007771E7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>G</w:t>
      </w:r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. a. 4) Prehľad o zisku alebo strate, ktorá nebola účtovaná ako náklad alebo výnos, ale priamo na účty vlastného imania:</w:t>
      </w:r>
    </w:p>
    <w:p w:rsidR="007771E7" w:rsidRPr="007A2085" w:rsidRDefault="007771E7" w:rsidP="007771E7">
      <w:pPr>
        <w:rPr>
          <w:rFonts w:ascii="Arial Narrow" w:hAnsi="Arial Narrow"/>
          <w:color w:val="000000" w:themeColor="text1"/>
          <w:sz w:val="22"/>
          <w:szCs w:val="22"/>
        </w:rPr>
      </w:pPr>
      <w:r w:rsidRPr="007A2085">
        <w:rPr>
          <w:rFonts w:ascii="Arial Narrow" w:hAnsi="Arial Narrow"/>
          <w:color w:val="000000" w:themeColor="text1"/>
          <w:sz w:val="22"/>
          <w:szCs w:val="22"/>
        </w:rPr>
        <w:lastRenderedPageBreak/>
        <w:t xml:space="preserve">Zisk dosiahnutý v predchádzajúcom období bol zúčtovaný do nedeliteľného </w:t>
      </w:r>
      <w:r w:rsidR="00342AA7">
        <w:rPr>
          <w:rFonts w:ascii="Arial Narrow" w:hAnsi="Arial Narrow"/>
          <w:color w:val="000000" w:themeColor="text1"/>
          <w:sz w:val="22"/>
          <w:szCs w:val="22"/>
        </w:rPr>
        <w:t>a sociálneho fondu</w:t>
      </w:r>
    </w:p>
    <w:p w:rsidR="00CF039F" w:rsidRPr="000A3C58" w:rsidRDefault="00CF039F" w:rsidP="007771E7">
      <w:pPr>
        <w:rPr>
          <w:rFonts w:ascii="Arial Narrow" w:hAnsi="Arial Narrow"/>
          <w:color w:val="FF0000"/>
          <w:sz w:val="22"/>
          <w:szCs w:val="22"/>
        </w:rPr>
      </w:pPr>
    </w:p>
    <w:p w:rsidR="00FA203B" w:rsidRPr="007A2085" w:rsidRDefault="00CF039F" w:rsidP="009C1A5E">
      <w:pPr>
        <w:rPr>
          <w:rFonts w:ascii="Arial Narrow" w:hAnsi="Arial Narrow"/>
          <w:b/>
          <w:color w:val="000000" w:themeColor="text1"/>
          <w:sz w:val="22"/>
          <w:szCs w:val="22"/>
        </w:rPr>
      </w:pPr>
      <w:proofErr w:type="spellStart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G.e</w:t>
      </w:r>
      <w:proofErr w:type="spellEnd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) Hodnota záväzkov zabezpečená záložným právom: nemáme</w:t>
      </w:r>
    </w:p>
    <w:p w:rsidR="00AB47FD" w:rsidRPr="000A3C58" w:rsidRDefault="00AB47FD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    do dňa zosta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venia účtovnej závierky </w:t>
      </w:r>
      <w:r w:rsidR="00F822BB" w:rsidRPr="00630813">
        <w:rPr>
          <w:rFonts w:ascii="Arial Narrow" w:hAnsi="Arial Narrow"/>
          <w:b/>
          <w:sz w:val="22"/>
          <w:szCs w:val="22"/>
        </w:rPr>
        <w:t>–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 </w:t>
      </w:r>
      <w:r w:rsidR="006717A3">
        <w:rPr>
          <w:rFonts w:ascii="Arial Narrow" w:hAnsi="Arial Narrow"/>
          <w:b/>
          <w:sz w:val="22"/>
          <w:szCs w:val="22"/>
        </w:rPr>
        <w:t>nemáme</w:t>
      </w:r>
    </w:p>
    <w:p w:rsidR="005E6E96" w:rsidRPr="000A3C58" w:rsidRDefault="005E6E96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E39D6" w:rsidRPr="000A3C58" w:rsidTr="00D217C0">
        <w:tc>
          <w:tcPr>
            <w:tcW w:w="4395" w:type="dxa"/>
          </w:tcPr>
          <w:p w:rsidR="00FA203B" w:rsidRPr="007A2085" w:rsidRDefault="00FA18BE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</w:t>
            </w: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15F85" w:rsidRPr="000A3C58" w:rsidRDefault="00A15F85" w:rsidP="009C1A5E">
      <w:pPr>
        <w:rPr>
          <w:rFonts w:ascii="Arial Narrow" w:hAnsi="Arial Narrow"/>
          <w:b/>
          <w:color w:val="FF0000"/>
          <w:sz w:val="24"/>
          <w:szCs w:val="24"/>
        </w:rPr>
      </w:pPr>
    </w:p>
    <w:p w:rsidR="004B5937" w:rsidRPr="007A2085" w:rsidRDefault="004B5937" w:rsidP="009C1A5E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7A2085">
        <w:rPr>
          <w:rFonts w:ascii="Arial Narrow" w:hAnsi="Arial Narrow"/>
          <w:b/>
          <w:color w:val="000000" w:themeColor="text1"/>
          <w:sz w:val="24"/>
          <w:szCs w:val="24"/>
        </w:rPr>
        <w:t>Príloha č. 3a k opatreniu č. 4455/2003-92</w:t>
      </w:r>
    </w:p>
    <w:p w:rsidR="004B5937" w:rsidRPr="000A3C58" w:rsidRDefault="004B5937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4B5937" w:rsidRPr="00572E2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1.Informácie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572E2B" w:rsidRPr="00572E2B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Bežné účtovné obdobie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Bezprostredne predchádzajúce účtovné obdobie</w:t>
            </w:r>
          </w:p>
        </w:tc>
      </w:tr>
      <w:tr w:rsidR="009E7AAA" w:rsidRPr="00572E2B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7AAA" w:rsidRPr="00572E2B" w:rsidRDefault="009E7AAA" w:rsidP="009E7A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7AAA" w:rsidRPr="009E7AAA" w:rsidRDefault="00454E9A" w:rsidP="009E7AAA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54E9A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</w:tcBorders>
          </w:tcPr>
          <w:p w:rsidR="009E7AAA" w:rsidRPr="00342AA7" w:rsidRDefault="009E7AAA" w:rsidP="009E7AA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9E7AAA" w:rsidRPr="00572E2B" w:rsidTr="008D71C0">
        <w:trPr>
          <w:trHeight w:val="552"/>
          <w:jc w:val="center"/>
        </w:trPr>
        <w:tc>
          <w:tcPr>
            <w:tcW w:w="3738" w:type="dxa"/>
            <w:tcBorders>
              <w:right w:val="single" w:sz="12" w:space="0" w:color="auto"/>
            </w:tcBorders>
            <w:vAlign w:val="center"/>
          </w:tcPr>
          <w:p w:rsidR="009E7AAA" w:rsidRPr="00572E2B" w:rsidRDefault="009E7AAA" w:rsidP="009E7AAA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</w:tcPr>
          <w:p w:rsidR="009E7AAA" w:rsidRPr="009E7AAA" w:rsidRDefault="00C724B2" w:rsidP="009E7AAA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724B2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  <w:tc>
          <w:tcPr>
            <w:tcW w:w="2909" w:type="dxa"/>
            <w:tcBorders>
              <w:left w:val="single" w:sz="12" w:space="0" w:color="auto"/>
            </w:tcBorders>
          </w:tcPr>
          <w:p w:rsidR="009E7AAA" w:rsidRPr="00342AA7" w:rsidRDefault="009E7AAA" w:rsidP="009E7AA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9E7AAA" w:rsidRPr="00572E2B" w:rsidTr="008D71C0">
        <w:trPr>
          <w:trHeight w:val="285"/>
          <w:jc w:val="center"/>
        </w:trPr>
        <w:tc>
          <w:tcPr>
            <w:tcW w:w="37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7AAA" w:rsidRPr="00572E2B" w:rsidRDefault="009E7AAA" w:rsidP="009E7AAA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AAA" w:rsidRPr="009E7AAA" w:rsidRDefault="009E7AAA" w:rsidP="009E7AAA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C003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909" w:type="dxa"/>
            <w:tcBorders>
              <w:left w:val="single" w:sz="12" w:space="0" w:color="auto"/>
              <w:bottom w:val="single" w:sz="12" w:space="0" w:color="auto"/>
            </w:tcBorders>
          </w:tcPr>
          <w:p w:rsidR="009E7AAA" w:rsidRPr="00342AA7" w:rsidRDefault="009E7AAA" w:rsidP="009E7AA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</w:tbl>
    <w:p w:rsidR="00CE2ADE" w:rsidRPr="000A3C58" w:rsidRDefault="00CE2ADE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717C83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2</w:t>
      </w:r>
      <w:r w:rsidR="000669B7" w:rsidRPr="00717C83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5F5D62" w:rsidRPr="00717C83" w:rsidRDefault="005F5D62" w:rsidP="005F5D62">
      <w:pPr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Tabuľka č. 1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717C83" w:rsidRPr="00717C83" w:rsidTr="00E91588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17C83" w:rsidRPr="00717C83" w:rsidTr="00E91588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17C83" w:rsidRPr="00717C83" w:rsidTr="00E91588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3138AC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717C83" w:rsidRPr="00717C83" w:rsidTr="00E91588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047E0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5047E0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047E0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047E0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</w:tr>
      <w:tr w:rsidR="00A62BC9" w:rsidRPr="00A62BC9" w:rsidTr="00E91588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5047E0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5047E0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5047E0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3F06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F0618"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3F06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F0618"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5047E0" w:rsidP="005047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3F0618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6D3F94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lastRenderedPageBreak/>
              <w:t>Oprávky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D3F94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6D3F94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6D3F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42AA7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3458A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A62BC9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BC9" w:rsidRPr="00312599" w:rsidRDefault="0043458A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4345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BC9" w:rsidRPr="00312599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62BC9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9961A1" w:rsidRDefault="00A62BC9" w:rsidP="00A62BC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61A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C9" w:rsidRPr="00312599" w:rsidRDefault="00D05B42" w:rsidP="00A62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BC9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9961A1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9961A1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9961A1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61A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D05B42" w:rsidRPr="00A62BC9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FA34CA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05B42" w:rsidRPr="00A62BC9" w:rsidTr="00E91588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FA34CA" w:rsidRDefault="00D05B42" w:rsidP="00D05B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5B42" w:rsidRPr="00312599" w:rsidRDefault="00D05B42" w:rsidP="00D05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E91588" w:rsidRDefault="00E91588" w:rsidP="00E91588">
      <w:pPr>
        <w:rPr>
          <w:rFonts w:ascii="Arial Narrow" w:hAnsi="Arial Narrow"/>
          <w:color w:val="FF0000"/>
          <w:sz w:val="22"/>
          <w:szCs w:val="22"/>
        </w:rPr>
      </w:pPr>
    </w:p>
    <w:p w:rsidR="00E91588" w:rsidRPr="00A9748A" w:rsidRDefault="00E91588" w:rsidP="00E91588">
      <w:pPr>
        <w:rPr>
          <w:rFonts w:ascii="Arial Narrow" w:hAnsi="Arial Narrow"/>
          <w:color w:val="000000" w:themeColor="text1"/>
          <w:sz w:val="22"/>
          <w:szCs w:val="22"/>
        </w:rPr>
      </w:pPr>
      <w:r w:rsidRPr="00A9748A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A9748A" w:rsidRPr="00A9748A" w:rsidTr="00877DB2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E915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A9748A" w:rsidRPr="00A9748A" w:rsidTr="00877DB2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Aktivova-né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Oceniteľ-né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Obsta-rávaný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</w:tr>
      <w:tr w:rsidR="008D71C0" w:rsidRPr="00A9748A" w:rsidTr="00877DB2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8D71C0" w:rsidRPr="00A9748A" w:rsidTr="00877DB2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FD23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FD23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141</w:t>
            </w:r>
            <w:r w:rsidR="009700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t>262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342AA7" w:rsidRDefault="009E7AAA" w:rsidP="00FD23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141</w:t>
            </w:r>
            <w:r w:rsidR="009700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t>262</w:t>
            </w:r>
          </w:p>
        </w:tc>
      </w:tr>
      <w:tr w:rsidR="009E7AAA" w:rsidRPr="00A9748A" w:rsidTr="00877DB2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FD23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FD23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C63E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9</w:t>
            </w:r>
            <w:r w:rsidR="009700C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sz w:val="18"/>
                <w:szCs w:val="18"/>
              </w:rPr>
              <w:t>224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C63E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C63E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C63E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C63E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C63E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342AA7" w:rsidRDefault="009E7AAA" w:rsidP="00C63E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9224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342AA7" w:rsidRDefault="009E7AAA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FD23F1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9B52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BA42A3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BA42A3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BA42A3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BA42A3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BA42A3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AA" w:rsidRPr="00342AA7" w:rsidRDefault="009E7AAA" w:rsidP="00BA42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7426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7426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141</w:t>
            </w:r>
            <w:r w:rsidR="009700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t>262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7426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342AA7" w:rsidRDefault="007426C7" w:rsidP="007426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141</w:t>
            </w:r>
            <w:r w:rsidR="009700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262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F71D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2AA7">
              <w:rPr>
                <w:rFonts w:ascii="Arial Narrow" w:hAnsi="Arial Narrow"/>
                <w:sz w:val="18"/>
                <w:szCs w:val="18"/>
              </w:rPr>
              <w:t>9</w:t>
            </w:r>
            <w:r w:rsidR="009700C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sz w:val="18"/>
                <w:szCs w:val="18"/>
              </w:rPr>
              <w:t>224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342AA7" w:rsidRDefault="00F71D9C" w:rsidP="00F71D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9700C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224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F71D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9E7AAA" w:rsidP="00F71D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F71D9C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AA" w:rsidRPr="00342AA7" w:rsidRDefault="00F71D9C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AA" w:rsidRPr="00342AA7" w:rsidRDefault="009E7AAA" w:rsidP="00F71D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42AA7">
              <w:rPr>
                <w:rFonts w:ascii="Arial Narrow" w:hAnsi="Arial Narrow"/>
                <w:b/>
                <w:sz w:val="18"/>
                <w:szCs w:val="18"/>
              </w:rPr>
              <w:t>132</w:t>
            </w:r>
            <w:r w:rsidR="009700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42AA7">
              <w:rPr>
                <w:rFonts w:ascii="Arial Narrow" w:hAnsi="Arial Narrow"/>
                <w:b/>
                <w:sz w:val="18"/>
                <w:szCs w:val="18"/>
              </w:rPr>
              <w:t>038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9E7AA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9E7AAA" w:rsidP="009E7A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717C83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717C83" w:rsidRDefault="007426C7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717C83" w:rsidRDefault="00C8744E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717C83" w:rsidRDefault="009E7AAA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C8744E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717C83" w:rsidRDefault="00C8744E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717C83" w:rsidRDefault="00C8744E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AA" w:rsidRPr="00717C83" w:rsidRDefault="00C8744E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AA" w:rsidRPr="00717C83" w:rsidRDefault="00C8744E" w:rsidP="009E7A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C8744E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744E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44E" w:rsidRPr="00342AA7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744E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C8744E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44E" w:rsidRPr="00717C83" w:rsidRDefault="00C8744E" w:rsidP="00C8744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8744E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44E" w:rsidRPr="00FC69A3" w:rsidRDefault="00C8744E" w:rsidP="00C874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6C63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:rsidR="00C8744E" w:rsidRPr="00AC6B7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44E" w:rsidRPr="00AC6B73" w:rsidRDefault="00C8744E" w:rsidP="006C63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C6385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C8744E" w:rsidRPr="00A9748A" w:rsidTr="00877DB2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44E" w:rsidRPr="00FC69A3" w:rsidRDefault="00C8744E" w:rsidP="00C874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:rsidR="00C8744E" w:rsidRPr="00AC6B73" w:rsidRDefault="00C8744E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44E" w:rsidRPr="00AC6B73" w:rsidRDefault="006C6385" w:rsidP="00C874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E91588" w:rsidRPr="00A9748A" w:rsidRDefault="00E91588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4A199D" w:rsidRPr="000A3C58" w:rsidRDefault="004A199D" w:rsidP="00EC2247">
      <w:pPr>
        <w:rPr>
          <w:rFonts w:ascii="Arial Narrow" w:hAnsi="Arial Narrow"/>
          <w:color w:val="FF0000"/>
          <w:sz w:val="22"/>
          <w:szCs w:val="22"/>
        </w:rPr>
      </w:pPr>
    </w:p>
    <w:p w:rsidR="00D42BE8" w:rsidRPr="00E91588" w:rsidRDefault="00D42BE8" w:rsidP="000669B7">
      <w:pPr>
        <w:rPr>
          <w:color w:val="000000" w:themeColor="text1"/>
        </w:rPr>
      </w:pPr>
      <w:r w:rsidRPr="00E91588">
        <w:rPr>
          <w:color w:val="000000" w:themeColor="text1"/>
        </w:rPr>
        <w:t>Dlhodobý nehmotný majetok sa týka iba správy OSBD Martin.</w:t>
      </w:r>
    </w:p>
    <w:p w:rsidR="00D42BE8" w:rsidRPr="000A3C58" w:rsidRDefault="00D42BE8" w:rsidP="000669B7">
      <w:pPr>
        <w:rPr>
          <w:color w:val="FF0000"/>
        </w:rPr>
      </w:pPr>
    </w:p>
    <w:p w:rsidR="000669B7" w:rsidRPr="004978CE" w:rsidRDefault="0070227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978CE">
        <w:rPr>
          <w:rFonts w:ascii="Arial Narrow" w:hAnsi="Arial Narrow"/>
          <w:color w:val="000000" w:themeColor="text1"/>
          <w:sz w:val="22"/>
          <w:szCs w:val="22"/>
        </w:rPr>
        <w:t>3</w:t>
      </w:r>
      <w:r w:rsidR="000669B7" w:rsidRPr="004978CE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c) prílohy č. 3 o dlhodobom nehmotnom majetku </w:t>
      </w:r>
      <w:r w:rsidR="00B6014A" w:rsidRPr="004978CE">
        <w:rPr>
          <w:rFonts w:ascii="Arial Narrow" w:hAnsi="Arial Narrow"/>
          <w:color w:val="000000" w:themeColor="text1"/>
          <w:sz w:val="22"/>
          <w:szCs w:val="22"/>
        </w:rPr>
        <w:t>–</w:t>
      </w:r>
      <w:r w:rsidR="0041295F" w:rsidRPr="004978CE">
        <w:rPr>
          <w:rFonts w:ascii="Arial Narrow" w:hAnsi="Arial Narrow"/>
          <w:color w:val="000000" w:themeColor="text1"/>
          <w:sz w:val="22"/>
          <w:szCs w:val="22"/>
        </w:rPr>
        <w:t xml:space="preserve"> nemáme</w:t>
      </w:r>
    </w:p>
    <w:p w:rsidR="003B6D64" w:rsidRPr="000A3C58" w:rsidRDefault="003B6D64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B6014A" w:rsidRPr="00FC69A3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 w:rsidRPr="00FC69A3">
        <w:rPr>
          <w:rFonts w:ascii="Arial Narrow" w:hAnsi="Arial Narrow"/>
          <w:sz w:val="22"/>
          <w:szCs w:val="22"/>
        </w:rPr>
        <w:t>4.  Informácie k časti F. písm. a) prílohy č. 3 o dlhodobom hmotnom majetku</w:t>
      </w:r>
    </w:p>
    <w:p w:rsidR="006E73D8" w:rsidRPr="00FC69A3" w:rsidRDefault="00527290">
      <w:pPr>
        <w:rPr>
          <w:sz w:val="24"/>
          <w:szCs w:val="24"/>
        </w:rPr>
      </w:pPr>
      <w:r w:rsidRPr="00FC69A3">
        <w:rPr>
          <w:sz w:val="24"/>
          <w:szCs w:val="24"/>
        </w:rPr>
        <w:t>Tabuľka č.1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FC69A3" w:rsidRPr="00FC69A3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C69A3" w:rsidRPr="00FC69A3" w:rsidTr="006E73D8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FC69A3" w:rsidRPr="00FC69A3" w:rsidTr="006E73D8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FC69A3" w:rsidRPr="00FC69A3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121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358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361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555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251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872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589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953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324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738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106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841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181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B15EE" w:rsidRPr="00312599">
              <w:rPr>
                <w:rFonts w:ascii="Arial Narrow" w:hAnsi="Arial Narrow"/>
                <w:b/>
                <w:sz w:val="18"/>
                <w:szCs w:val="18"/>
              </w:rPr>
              <w:t>256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251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872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202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543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171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517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180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299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586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751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26" w:rsidRPr="00312599" w:rsidRDefault="00AB15EE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781</w:t>
            </w:r>
            <w:r w:rsidR="009700C1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567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26" w:rsidRPr="00312599" w:rsidRDefault="00424A26" w:rsidP="00424A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C73CEC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644139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</w:t>
            </w:r>
            <w:r w:rsidR="009700C1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677</w:t>
            </w:r>
            <w:r w:rsidR="009700C1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513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2E567D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</w:t>
            </w:r>
            <w:r w:rsidR="009700C1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8699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E46918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E46918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E46918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CB180F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4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804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200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26" w:rsidRPr="00312599" w:rsidRDefault="00642943" w:rsidP="00453D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21</w:t>
            </w:r>
            <w:r w:rsidR="00114040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53DE8" w:rsidRPr="00312599">
              <w:rPr>
                <w:rFonts w:ascii="Arial Narrow" w:hAnsi="Arial Narrow"/>
                <w:sz w:val="18"/>
                <w:szCs w:val="18"/>
              </w:rPr>
              <w:t>752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26" w:rsidRPr="00312599" w:rsidRDefault="00F0630C" w:rsidP="00424A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7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531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637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86 919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28 699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117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806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453D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21</w:t>
            </w:r>
            <w:r w:rsidR="00114040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53DE8" w:rsidRPr="00312599">
              <w:rPr>
                <w:rFonts w:ascii="Arial Narrow" w:hAnsi="Arial Narrow"/>
                <w:sz w:val="18"/>
                <w:szCs w:val="18"/>
              </w:rPr>
              <w:t>752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254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649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2 590 594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4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686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394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7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276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988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2 994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3 010 017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24 208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706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212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</w:t>
            </w:r>
            <w:r w:rsidR="00114040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258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5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744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689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3 506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24 208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115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618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</w:t>
            </w:r>
            <w:r w:rsidR="00114040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258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144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592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2 992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3 006 511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590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594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5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600</w:t>
            </w:r>
            <w:r w:rsidR="00613A4F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097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12599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118 364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4 029 051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256 363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687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941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453DE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20 494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B535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="00B535D1" w:rsidRPr="00312599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535D1" w:rsidRPr="00312599">
              <w:rPr>
                <w:rFonts w:ascii="Arial Narrow" w:hAnsi="Arial Narrow"/>
                <w:b/>
                <w:sz w:val="18"/>
                <w:szCs w:val="18"/>
              </w:rPr>
              <w:t>213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1 264 669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256 363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390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19</w:t>
            </w:r>
            <w:r w:rsidR="00114040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967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653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228</w:t>
            </w:r>
          </w:p>
        </w:tc>
      </w:tr>
      <w:tr w:rsidR="00312599" w:rsidRPr="00312599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259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11 525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2 764 382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E46918" w:rsidP="00E469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682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6918" w:rsidRPr="00312599" w:rsidRDefault="00BE467E" w:rsidP="00BE46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527</w:t>
            </w:r>
          </w:p>
          <w:p w:rsidR="00BE467E" w:rsidRPr="00312599" w:rsidRDefault="00BE467E" w:rsidP="00BE467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6918" w:rsidRPr="00312599" w:rsidRDefault="00E46918" w:rsidP="00B535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458</w:t>
            </w:r>
            <w:r w:rsidR="00613A4F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535D1" w:rsidRPr="00312599">
              <w:rPr>
                <w:rFonts w:ascii="Arial Narrow" w:hAnsi="Arial Narrow"/>
                <w:b/>
                <w:sz w:val="18"/>
                <w:szCs w:val="18"/>
              </w:rPr>
              <w:t>985</w:t>
            </w:r>
          </w:p>
        </w:tc>
      </w:tr>
    </w:tbl>
    <w:p w:rsidR="006E73D8" w:rsidRPr="00BB24A1" w:rsidRDefault="006E73D8">
      <w:pPr>
        <w:rPr>
          <w:color w:val="FF0000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B02288" w:rsidRPr="00BB24A1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BB24A1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E3AB7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FE3AB7" w:rsidRPr="00BB24A1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E3AB7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E3AB7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E3AB7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838</w:t>
            </w:r>
            <w:r w:rsidR="0027496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368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236</w:t>
            </w:r>
            <w:r w:rsidR="0027496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261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27496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074</w:t>
            </w:r>
            <w:r w:rsidR="0027496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629</w:t>
            </w:r>
          </w:p>
        </w:tc>
      </w:tr>
      <w:tr w:rsidR="00FE3AB7" w:rsidRPr="00BB24A1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E3AB7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E3AB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E3AB7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28</w:t>
            </w:r>
            <w:r w:rsidR="0027496E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583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10</w:t>
            </w:r>
            <w:r w:rsidR="0027496E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059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312599" w:rsidRDefault="00A76509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38</w:t>
            </w:r>
            <w:r w:rsidR="0027496E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642</w:t>
            </w:r>
          </w:p>
        </w:tc>
      </w:tr>
      <w:tr w:rsidR="00FE3AB7" w:rsidRPr="00BB24A1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E3AB7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E3AB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E3AB7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24</w:t>
            </w:r>
            <w:r w:rsidR="0027496E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208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312599" w:rsidRDefault="00A76509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24</w:t>
            </w:r>
            <w:r w:rsidR="0027496E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sz w:val="18"/>
                <w:szCs w:val="18"/>
              </w:rPr>
              <w:t>208</w:t>
            </w:r>
          </w:p>
        </w:tc>
      </w:tr>
      <w:tr w:rsidR="00FE3AB7" w:rsidRPr="00BB24A1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AB7" w:rsidRPr="00FE3AB7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E3AB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E3AB7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866</w:t>
            </w:r>
            <w:r w:rsidR="0027496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951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222</w:t>
            </w:r>
            <w:r w:rsidR="0027496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112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312599" w:rsidRDefault="00FE3AB7" w:rsidP="004E3B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E3BF3"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312599" w:rsidRDefault="004E3BF3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AB7" w:rsidRPr="00312599" w:rsidRDefault="00A76509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27496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089</w:t>
            </w:r>
            <w:r w:rsidR="0027496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063</w:t>
            </w:r>
          </w:p>
        </w:tc>
      </w:tr>
      <w:tr w:rsidR="00FE3AB7" w:rsidRPr="00BB24A1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66DC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E3AB7" w:rsidRPr="00BB24A1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66D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FE3AB7" w:rsidRPr="00BB24A1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66D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E3AB7" w:rsidRPr="00BB24A1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66D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6D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E3AB7" w:rsidRPr="00BB24A1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66D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AB7" w:rsidRPr="00FA66DC" w:rsidRDefault="00FE3AB7" w:rsidP="00FE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BF6E8C" w:rsidRPr="00BB24A1" w:rsidRDefault="00BF6E8C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B02288" w:rsidRPr="00BB24A1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6509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A76509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76509" w:rsidRPr="00BB24A1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6509" w:rsidRPr="00A76509" w:rsidRDefault="00A76509" w:rsidP="00A765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6509" w:rsidRPr="004B2438" w:rsidRDefault="00A76509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121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358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6509" w:rsidRPr="004B2438" w:rsidRDefault="00EE76E2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523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187</w:t>
            </w:r>
          </w:p>
          <w:p w:rsidR="00A76509" w:rsidRPr="004B2438" w:rsidRDefault="00A76509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6509" w:rsidRPr="004B2438" w:rsidRDefault="00A76509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15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611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6509" w:rsidRPr="004B2438" w:rsidRDefault="00EE76E2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6509" w:rsidRPr="004B2438" w:rsidRDefault="00EE76E2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6509" w:rsidRPr="004B2438" w:rsidRDefault="00EE76E2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6509" w:rsidRPr="004B2438" w:rsidRDefault="00364DA3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589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953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6509" w:rsidRPr="004B2438" w:rsidRDefault="00364DA3" w:rsidP="00364D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6509" w:rsidRPr="004B2438" w:rsidRDefault="00A76509" w:rsidP="00A765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364DA3" w:rsidRPr="004B2438">
              <w:rPr>
                <w:rFonts w:ascii="Arial Narrow" w:hAnsi="Arial Narrow"/>
                <w:b/>
                <w:sz w:val="18"/>
                <w:szCs w:val="18"/>
              </w:rPr>
              <w:t>250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364DA3" w:rsidRPr="004B2438">
              <w:rPr>
                <w:rFonts w:ascii="Arial Narrow" w:hAnsi="Arial Narrow"/>
                <w:b/>
                <w:sz w:val="18"/>
                <w:szCs w:val="18"/>
              </w:rPr>
              <w:t>109</w:t>
            </w:r>
          </w:p>
        </w:tc>
      </w:tr>
      <w:tr w:rsidR="00EE76E2" w:rsidRPr="00BB24A1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E2" w:rsidRPr="00A76509" w:rsidRDefault="00EE76E2" w:rsidP="00EE76E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106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841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364DA3" w:rsidRPr="004B2438">
              <w:rPr>
                <w:rFonts w:ascii="Arial Narrow" w:hAnsi="Arial Narrow"/>
                <w:b/>
                <w:sz w:val="18"/>
                <w:szCs w:val="18"/>
              </w:rPr>
              <w:t>42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364DA3" w:rsidRPr="004B2438">
              <w:rPr>
                <w:rFonts w:ascii="Arial Narrow" w:hAnsi="Arial Narrow"/>
                <w:b/>
                <w:sz w:val="18"/>
                <w:szCs w:val="18"/>
              </w:rPr>
              <w:t>888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15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611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202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468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542</w:t>
            </w:r>
          </w:p>
        </w:tc>
      </w:tr>
      <w:tr w:rsidR="00EE76E2" w:rsidRPr="00BB24A1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E2" w:rsidRPr="00A76509" w:rsidRDefault="00EE76E2" w:rsidP="00EE76E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517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180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299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EE76E2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586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751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E2" w:rsidRPr="004B2438" w:rsidRDefault="00364DA3" w:rsidP="00EE7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2438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781</w:t>
            </w:r>
            <w:r w:rsidR="00553E5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4B2438">
              <w:rPr>
                <w:rFonts w:ascii="Arial Narrow" w:hAnsi="Arial Narrow"/>
                <w:b/>
                <w:sz w:val="18"/>
                <w:szCs w:val="18"/>
              </w:rPr>
              <w:t>567</w:t>
            </w:r>
          </w:p>
        </w:tc>
      </w:tr>
      <w:tr w:rsidR="00DB6CA6" w:rsidRPr="00BB24A1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CA6" w:rsidRPr="00A76509" w:rsidRDefault="00DB6CA6" w:rsidP="00DB6CA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118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364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162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34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251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687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941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BE467E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20 494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CA6" w:rsidRPr="00312599" w:rsidRDefault="00DB6CA6" w:rsidP="00B535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7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02</w:t>
            </w:r>
            <w:r w:rsidR="00B535D1" w:rsidRPr="00312599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535D1" w:rsidRPr="00312599">
              <w:rPr>
                <w:rFonts w:ascii="Arial Narrow" w:hAnsi="Arial Narrow"/>
                <w:b/>
                <w:sz w:val="18"/>
                <w:szCs w:val="18"/>
              </w:rPr>
              <w:t>150</w:t>
            </w:r>
          </w:p>
        </w:tc>
      </w:tr>
      <w:tr w:rsidR="00DB6CA6" w:rsidRPr="00BB24A1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CA6" w:rsidRPr="00A76509" w:rsidRDefault="00DB6CA6" w:rsidP="00DB6CA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106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839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397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718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34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251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390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19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967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564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165</w:t>
            </w:r>
          </w:p>
        </w:tc>
      </w:tr>
      <w:tr w:rsidR="00DB6CA6" w:rsidRPr="00BB24A1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CA6" w:rsidRPr="00A76509" w:rsidRDefault="00DB6CA6" w:rsidP="00DB6CA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76509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525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764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382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DB6CA6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682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551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CA6" w:rsidRPr="00312599" w:rsidRDefault="00BE467E" w:rsidP="00DB6C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527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CA6" w:rsidRPr="00312599" w:rsidRDefault="00DB6CA6" w:rsidP="00B535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t>458</w:t>
            </w:r>
            <w:r w:rsidR="00553E5E" w:rsidRPr="003125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535D1" w:rsidRPr="00312599">
              <w:rPr>
                <w:rFonts w:ascii="Arial Narrow" w:hAnsi="Arial Narrow"/>
                <w:b/>
                <w:sz w:val="18"/>
                <w:szCs w:val="18"/>
              </w:rPr>
              <w:t>985</w:t>
            </w:r>
          </w:p>
        </w:tc>
      </w:tr>
    </w:tbl>
    <w:p w:rsidR="00115FC8" w:rsidRPr="00B02288" w:rsidRDefault="00115FC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15FC8" w:rsidRPr="000A3C58" w:rsidRDefault="00F56D38" w:rsidP="00115FC8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  <w:r w:rsidRPr="00B02288"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Martin.</w:t>
      </w: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Pr="00877DB2" w:rsidRDefault="001A4E83" w:rsidP="001A4E83">
      <w:pPr>
        <w:rPr>
          <w:sz w:val="24"/>
          <w:szCs w:val="24"/>
        </w:rPr>
      </w:pPr>
      <w:r w:rsidRPr="00877DB2">
        <w:rPr>
          <w:sz w:val="24"/>
          <w:szCs w:val="24"/>
        </w:rPr>
        <w:lastRenderedPageBreak/>
        <w:t>Tabuľka č.2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165102" w:rsidRPr="00FC69A3" w:rsidTr="009F1CC3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102" w:rsidRPr="00FC69A3" w:rsidRDefault="00165102" w:rsidP="001651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65102" w:rsidRPr="00FC69A3" w:rsidTr="009F1CC3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165102" w:rsidRPr="00FC69A3" w:rsidTr="009F1CC3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165102" w:rsidRPr="00FC69A3" w:rsidTr="009F1CC3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BB24A1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4A1" w:rsidRPr="00FC69A3" w:rsidRDefault="00BB24A1" w:rsidP="00BB24A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4A1" w:rsidRPr="00B02288" w:rsidRDefault="00AD0951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127</w:t>
            </w:r>
            <w:r w:rsidR="0095299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057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4A1" w:rsidRPr="00B02288" w:rsidRDefault="00AD0951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95299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345</w:t>
            </w:r>
            <w:r w:rsidR="0095299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357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4A1" w:rsidRPr="00B02288" w:rsidRDefault="00AD0951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249</w:t>
            </w:r>
            <w:r w:rsidR="0095299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464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4A1" w:rsidRPr="00B02288" w:rsidRDefault="00AD0951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4A1" w:rsidRPr="00B02288" w:rsidRDefault="00AD0951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4A1" w:rsidRPr="00B02288" w:rsidRDefault="00AD0951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4A1" w:rsidRPr="00B02288" w:rsidRDefault="0095299D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80 326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4A1" w:rsidRPr="00B02288" w:rsidRDefault="004B5213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4A1" w:rsidRPr="00B02288" w:rsidRDefault="0095299D" w:rsidP="00BB24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5 802 204</w:t>
            </w:r>
          </w:p>
        </w:tc>
      </w:tr>
      <w:tr w:rsidR="00AD0951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0951" w:rsidRPr="00FC69A3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95299D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106 841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95299D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1 181 256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95299D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249 464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95299D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3 202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4B521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0951" w:rsidRPr="00B02288" w:rsidRDefault="0095299D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1 540 763</w:t>
            </w:r>
          </w:p>
        </w:tc>
      </w:tr>
      <w:tr w:rsidR="00AD0951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0951" w:rsidRPr="00FC69A3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1C2CD4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20 216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1C2CD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t>164</w:t>
            </w:r>
            <w:r w:rsidR="001C2CD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t>101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1C2C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1C2C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77</w:t>
            </w:r>
            <w:r w:rsidR="001C2CD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t>124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4B521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0951" w:rsidRPr="00B02288" w:rsidRDefault="00AD0951" w:rsidP="001C2C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1C2CD4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t>261</w:t>
            </w:r>
            <w:r w:rsidR="001C2CD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b/>
                <w:sz w:val="18"/>
                <w:szCs w:val="18"/>
              </w:rPr>
              <w:t>441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701 600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5 228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2 216 455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923 283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228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10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456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701 600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B02288" w:rsidRDefault="002A3F35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2 912 827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699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1</w:t>
            </w:r>
            <w:r w:rsidR="002A3F35">
              <w:rPr>
                <w:rFonts w:ascii="Arial Narrow" w:hAnsi="Arial Narrow"/>
                <w:sz w:val="18"/>
                <w:szCs w:val="18"/>
              </w:rPr>
              <w:t> </w:t>
            </w:r>
            <w:r w:rsidRPr="00B02288">
              <w:rPr>
                <w:rFonts w:ascii="Arial Narrow" w:hAnsi="Arial Narrow"/>
                <w:sz w:val="18"/>
                <w:szCs w:val="18"/>
              </w:rPr>
              <w:t>685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402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820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</w:t>
            </w:r>
            <w:r w:rsidR="002A3F35">
              <w:rPr>
                <w:rFonts w:ascii="Arial Narrow" w:hAnsi="Arial Narrow"/>
                <w:sz w:val="18"/>
                <w:szCs w:val="18"/>
              </w:rPr>
              <w:t> </w:t>
            </w:r>
            <w:r w:rsidRPr="00B02288">
              <w:rPr>
                <w:rFonts w:ascii="Arial Narrow" w:hAnsi="Arial Narrow"/>
                <w:sz w:val="18"/>
                <w:szCs w:val="18"/>
              </w:rPr>
              <w:t>400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749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2 820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B02288" w:rsidRDefault="002A3F35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8 048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5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699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2A3F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1</w:t>
            </w:r>
            <w:r w:rsidR="002A3F35">
              <w:rPr>
                <w:rFonts w:ascii="Arial Narrow" w:hAnsi="Arial Narrow"/>
                <w:sz w:val="18"/>
                <w:szCs w:val="18"/>
              </w:rPr>
              <w:t> </w:t>
            </w:r>
            <w:r w:rsidRPr="00B02288">
              <w:rPr>
                <w:rFonts w:ascii="Arial Narrow" w:hAnsi="Arial Narrow"/>
                <w:sz w:val="18"/>
                <w:szCs w:val="18"/>
              </w:rPr>
              <w:t>685</w:t>
            </w:r>
            <w:r w:rsidR="002A3F3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402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2 392 701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9362FF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9362FF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121 358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4 361 555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251 872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1 589 953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6 324 738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106 841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1 181 256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251 872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3 202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2288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BD041C">
              <w:rPr>
                <w:rFonts w:ascii="Arial Narrow" w:hAnsi="Arial Narrow"/>
                <w:b/>
                <w:sz w:val="18"/>
                <w:szCs w:val="18"/>
              </w:rPr>
              <w:t xml:space="preserve"> 543 171</w:t>
            </w:r>
          </w:p>
        </w:tc>
      </w:tr>
      <w:tr w:rsidR="004B5213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213" w:rsidRPr="00D550CA" w:rsidRDefault="004B5213" w:rsidP="004B521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14 517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3 180 299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1 586 751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213" w:rsidRPr="00B02288" w:rsidRDefault="004B5213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213" w:rsidRPr="00B02288" w:rsidRDefault="00BD041C" w:rsidP="004B52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4 781 567</w:t>
            </w:r>
          </w:p>
        </w:tc>
      </w:tr>
    </w:tbl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165102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0A3C58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AD0951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0951" w:rsidRPr="00B81E40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809 772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230 094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1 039 866</w:t>
            </w:r>
          </w:p>
        </w:tc>
      </w:tr>
      <w:tr w:rsidR="00AD0951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0951" w:rsidRPr="00B81E40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9B61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28</w:t>
            </w:r>
            <w:r w:rsidR="009B611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596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8 987</w:t>
            </w:r>
            <w:r w:rsidR="00AD0951"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AD0951" w:rsidRPr="00B02288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="00AD0951"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77A63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77A63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375 830</w:t>
            </w:r>
          </w:p>
        </w:tc>
      </w:tr>
      <w:tr w:rsidR="00A77A63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A63" w:rsidRPr="00B81E40" w:rsidRDefault="00A77A63" w:rsidP="00A77A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02288" w:rsidRDefault="009B611F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t>2</w:t>
            </w:r>
            <w:r w:rsidR="009B611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2288">
              <w:rPr>
                <w:rFonts w:ascii="Arial Narrow" w:hAnsi="Arial Narrow"/>
                <w:sz w:val="18"/>
                <w:szCs w:val="18"/>
              </w:rPr>
              <w:t>820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22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228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B022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A63" w:rsidRPr="00B02288" w:rsidRDefault="009B611F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2 820</w:t>
            </w:r>
          </w:p>
        </w:tc>
      </w:tr>
      <w:tr w:rsidR="00A77A63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A63" w:rsidRPr="00B81E40" w:rsidRDefault="00A77A63" w:rsidP="00A77A6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02288" w:rsidRDefault="009B611F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838 368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02288" w:rsidRDefault="009B611F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236 261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0228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A63" w:rsidRPr="00B02288" w:rsidRDefault="009B611F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1 074 629</w:t>
            </w:r>
          </w:p>
        </w:tc>
      </w:tr>
      <w:tr w:rsidR="00A77A63" w:rsidRPr="000A3C58" w:rsidTr="009F1CC3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A63" w:rsidRPr="003E3850" w:rsidRDefault="00A77A63" w:rsidP="00A77A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3850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77A63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A63" w:rsidRPr="00B81E40" w:rsidRDefault="00A77A63" w:rsidP="00A77A6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81E40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3E3850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A77A63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A63" w:rsidRPr="00B81E40" w:rsidRDefault="00A77A63" w:rsidP="00A77A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7A63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A63" w:rsidRPr="00B81E40" w:rsidRDefault="00A77A63" w:rsidP="00A77A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A63" w:rsidRPr="00BB0548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7A63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A63" w:rsidRPr="00B81E40" w:rsidRDefault="00A77A63" w:rsidP="00A77A6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B81E40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3E3850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A63" w:rsidRPr="00C93F45" w:rsidRDefault="00A77A63" w:rsidP="00A77A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165102" w:rsidRPr="000A3C58" w:rsidRDefault="00165102" w:rsidP="00165102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165102" w:rsidRPr="000A3C58" w:rsidTr="009F1CC3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0951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81E40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127 057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9B611F" w:rsidP="009B61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4 535 585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19 370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80 326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02288" w:rsidRDefault="009B611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4 762 338</w:t>
            </w:r>
          </w:p>
        </w:tc>
      </w:tr>
      <w:tr w:rsidR="00AD0951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81E40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8E4AD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106 841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8E4AD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371 484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8E4AD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19 370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8E4AD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3 202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02288" w:rsidRDefault="008E4AD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500 897</w:t>
            </w:r>
          </w:p>
        </w:tc>
      </w:tr>
      <w:tr w:rsidR="00AD0951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81E40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20 216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CE732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4 164 101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CE732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CE732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77 124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02288" w:rsidRDefault="00CE732F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4 261 441</w:t>
            </w:r>
          </w:p>
        </w:tc>
      </w:tr>
      <w:tr w:rsidR="00AD0951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81E40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121 358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D814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3 523 187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15 611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1 589 953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5 250 109</w:t>
            </w:r>
          </w:p>
        </w:tc>
      </w:tr>
      <w:tr w:rsidR="00AD0951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81E40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106 841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342 888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15 611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3 202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468 542</w:t>
            </w:r>
          </w:p>
        </w:tc>
      </w:tr>
      <w:tr w:rsidR="00AD0951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81E40" w:rsidRDefault="00AD0951" w:rsidP="00AD095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14 517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3 180 299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D0951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1 586 751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951" w:rsidRPr="00B02288" w:rsidRDefault="00A77A63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951" w:rsidRPr="00B02288" w:rsidRDefault="00D81498" w:rsidP="00AD09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4 781 567</w:t>
            </w:r>
          </w:p>
        </w:tc>
      </w:tr>
    </w:tbl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0669B7" w:rsidRPr="00640978" w:rsidRDefault="00702279" w:rsidP="000669B7">
      <w:pPr>
        <w:rPr>
          <w:rFonts w:ascii="Arial Narrow" w:hAnsi="Arial Narrow"/>
          <w:b/>
          <w:bCs/>
          <w:sz w:val="22"/>
          <w:szCs w:val="22"/>
        </w:rPr>
      </w:pPr>
      <w:r w:rsidRPr="00640978">
        <w:rPr>
          <w:rFonts w:ascii="Arial Narrow" w:hAnsi="Arial Narrow"/>
          <w:b/>
          <w:bCs/>
          <w:sz w:val="22"/>
          <w:szCs w:val="22"/>
        </w:rPr>
        <w:t>5</w:t>
      </w:r>
      <w:r w:rsidR="000669B7" w:rsidRPr="00640978">
        <w:rPr>
          <w:rFonts w:ascii="Arial Narrow" w:hAnsi="Arial Narrow"/>
          <w:b/>
          <w:bCs/>
          <w:sz w:val="22"/>
          <w:szCs w:val="22"/>
        </w:rPr>
        <w:t xml:space="preserve">. Informácie k časti F. písm. c) prílohy č. 3 o dlhodobom hmotnom majetku </w:t>
      </w:r>
      <w:r w:rsidR="000142F6" w:rsidRPr="00640978">
        <w:rPr>
          <w:rFonts w:ascii="Arial Narrow" w:hAnsi="Arial Narrow"/>
          <w:b/>
          <w:bCs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0392" w:rsidRPr="00930392" w:rsidRDefault="00745B5A" w:rsidP="00930392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45B5A">
              <w:rPr>
                <w:rFonts w:ascii="Arial Narrow" w:hAnsi="Arial Narrow"/>
                <w:sz w:val="22"/>
                <w:szCs w:val="22"/>
              </w:rPr>
              <w:t>397 718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7282B" w:rsidRPr="00A915C8" w:rsidRDefault="0017282B" w:rsidP="000669B7">
      <w:pPr>
        <w:rPr>
          <w:rFonts w:ascii="Arial Narrow" w:hAnsi="Arial Narrow"/>
          <w:sz w:val="22"/>
          <w:szCs w:val="22"/>
        </w:rPr>
      </w:pPr>
      <w:r w:rsidRPr="00A915C8">
        <w:rPr>
          <w:rFonts w:ascii="Arial Narrow" w:hAnsi="Arial Narrow"/>
          <w:sz w:val="22"/>
          <w:szCs w:val="22"/>
        </w:rPr>
        <w:t>Na majetok – prevádzka domov je zriadené záložné právo v zmysle zákona 182/1993 Z. z. o vlastníctve bytov a nebytových priestorov v znení zmien a doplnkov.</w:t>
      </w:r>
    </w:p>
    <w:p w:rsidR="00AD37E7" w:rsidRPr="000A3C58" w:rsidRDefault="00AD37E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6</w:t>
      </w:r>
      <w:r w:rsidR="000669B7" w:rsidRPr="00640978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 w:rsidRPr="00640978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7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640978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8</w:t>
      </w:r>
      <w:r w:rsidR="000669B7" w:rsidRPr="00640978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 w:rsidRPr="00640978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640978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9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1</w:t>
      </w:r>
      <w:r w:rsidR="001D1CC8" w:rsidRPr="00640978">
        <w:rPr>
          <w:rFonts w:ascii="Arial Narrow" w:hAnsi="Arial Narrow"/>
          <w:sz w:val="22"/>
          <w:szCs w:val="22"/>
        </w:rPr>
        <w:t>0</w:t>
      </w:r>
      <w:r w:rsidRPr="00640978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 w:rsidRPr="00640978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0A3C58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 konci účtovného obdobia</w:t>
            </w:r>
          </w:p>
        </w:tc>
      </w:tr>
      <w:tr w:rsidR="000669B7" w:rsidRPr="000A3C58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0A3C58" w:rsidRDefault="006D6292" w:rsidP="000669B7">
      <w:pPr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p20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1D1CC8" w:rsidRPr="003F01F3">
        <w:rPr>
          <w:rFonts w:ascii="Arial Narrow" w:hAnsi="Arial Narrow"/>
          <w:sz w:val="22"/>
          <w:szCs w:val="22"/>
        </w:rPr>
        <w:t>1</w:t>
      </w:r>
      <w:r w:rsidRPr="003F01F3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 w:rsidRPr="003F01F3">
        <w:rPr>
          <w:rFonts w:ascii="Arial Narrow" w:hAnsi="Arial Narrow"/>
          <w:sz w:val="22"/>
          <w:szCs w:val="22"/>
        </w:rPr>
        <w:t> </w:t>
      </w:r>
      <w:r w:rsidRPr="003F01F3">
        <w:rPr>
          <w:rFonts w:ascii="Arial Narrow" w:hAnsi="Arial Narrow"/>
          <w:sz w:val="22"/>
          <w:szCs w:val="22"/>
        </w:rPr>
        <w:t>zásobám</w:t>
      </w:r>
      <w:r w:rsidR="003D4FE3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3F01F3" w:rsidRPr="003F01F3" w:rsidTr="009A3DD4">
        <w:trPr>
          <w:jc w:val="center"/>
        </w:trPr>
        <w:tc>
          <w:tcPr>
            <w:tcW w:w="237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Bežné účtovné obdobie</w:t>
            </w:r>
          </w:p>
        </w:tc>
      </w:tr>
      <w:tr w:rsidR="003F01F3" w:rsidRPr="003F01F3" w:rsidTr="009A3DD4">
        <w:trPr>
          <w:jc w:val="center"/>
        </w:trPr>
        <w:tc>
          <w:tcPr>
            <w:tcW w:w="237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 OP na začiatku účtovného obdobia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  <w:p w:rsidR="000669B7" w:rsidRPr="003F01F3" w:rsidRDefault="000669B7" w:rsidP="00F4554D">
            <w:pPr>
              <w:pStyle w:val="TopHeader"/>
            </w:pPr>
            <w:r w:rsidRPr="003F01F3">
              <w:t>Tvorba </w:t>
            </w:r>
          </w:p>
          <w:p w:rsidR="000669B7" w:rsidRPr="003F01F3" w:rsidRDefault="000669B7" w:rsidP="00F4554D">
            <w:pPr>
              <w:pStyle w:val="TopHeader"/>
            </w:pPr>
            <w:r w:rsidRPr="003F01F3">
              <w:t>OP</w:t>
            </w:r>
          </w:p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Zúčtovanie OP z dôvodu zániku opodstatnenosti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 xml:space="preserve">Zúčtovanie OP z dôvodu vyradenia majetku </w:t>
            </w:r>
            <w:r w:rsidRPr="003F01F3">
              <w:br/>
              <w:t>z účtovníctva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OP na konci účtovného obdobia</w:t>
            </w:r>
          </w:p>
        </w:tc>
      </w:tr>
      <w:tr w:rsidR="003F01F3" w:rsidRPr="003F01F3" w:rsidTr="009A3DD4">
        <w:trPr>
          <w:trHeight w:hRule="exact" w:val="277"/>
          <w:jc w:val="center"/>
        </w:trPr>
        <w:tc>
          <w:tcPr>
            <w:tcW w:w="23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top w:val="single" w:sz="12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12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bottom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top w:val="single" w:sz="6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6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:rsidTr="009A3DD4">
        <w:trPr>
          <w:jc w:val="center"/>
        </w:trPr>
        <w:tc>
          <w:tcPr>
            <w:tcW w:w="23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3DD4" w:rsidRPr="003F01F3" w:rsidRDefault="009A3DD4" w:rsidP="009A3D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66" w:type="dxa"/>
            <w:tcBorders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bottom w:val="single" w:sz="12" w:space="0" w:color="auto"/>
            </w:tcBorders>
            <w:vAlign w:val="center"/>
          </w:tcPr>
          <w:p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</w:tbl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2</w:t>
      </w:r>
      <w:r w:rsidR="00B80751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</w:t>
            </w:r>
          </w:p>
        </w:tc>
      </w:tr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847016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669B7" w:rsidRPr="003F01F3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847016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0669B7" w:rsidRPr="003F01F3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3F01F3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2</w:t>
      </w:r>
      <w:r w:rsidRPr="003F01F3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 za bežné účtovné obdobie</w:t>
            </w:r>
          </w:p>
        </w:tc>
      </w:tr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F01F3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3</w:t>
      </w:r>
      <w:r w:rsidRPr="003F01F3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FA6253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A6253">
        <w:rPr>
          <w:rFonts w:ascii="Arial Narrow" w:hAnsi="Arial Narrow"/>
          <w:sz w:val="22"/>
          <w:szCs w:val="22"/>
        </w:rPr>
        <w:t>1</w:t>
      </w:r>
      <w:r w:rsidR="00E1754D" w:rsidRPr="00FA6253">
        <w:rPr>
          <w:rFonts w:ascii="Arial Narrow" w:hAnsi="Arial Narrow"/>
          <w:sz w:val="22"/>
          <w:szCs w:val="22"/>
        </w:rPr>
        <w:t>4</w:t>
      </w:r>
      <w:r w:rsidRPr="00FA6253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 w:rsidRPr="00FA6253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FA6253" w:rsidTr="003F01F3">
        <w:trPr>
          <w:jc w:val="center"/>
        </w:trPr>
        <w:tc>
          <w:tcPr>
            <w:tcW w:w="19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Pohľadávky</w:t>
            </w:r>
          </w:p>
        </w:tc>
        <w:tc>
          <w:tcPr>
            <w:tcW w:w="737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Bežné účtovné obdobie</w:t>
            </w:r>
          </w:p>
        </w:tc>
      </w:tr>
      <w:tr w:rsidR="000669B7" w:rsidRPr="00FA6253" w:rsidTr="003F01F3">
        <w:trPr>
          <w:jc w:val="center"/>
        </w:trPr>
        <w:tc>
          <w:tcPr>
            <w:tcW w:w="194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Tvorba</w:t>
            </w:r>
          </w:p>
          <w:p w:rsidR="000669B7" w:rsidRPr="00FA6253" w:rsidRDefault="000669B7" w:rsidP="00F4554D">
            <w:pPr>
              <w:pStyle w:val="TopHeader"/>
            </w:pPr>
            <w:r w:rsidRPr="00FA6253">
              <w:t>OP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Zúčtovanie OP z dôvodu zániku opodstatnenosti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 xml:space="preserve">Zúčtovanie OP z dôvodu vyradenia majetku </w:t>
            </w:r>
            <w:r w:rsidRPr="00FA6253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konci účtovného obdobia</w:t>
            </w:r>
          </w:p>
        </w:tc>
      </w:tr>
      <w:tr w:rsidR="000669B7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b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c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d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e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f</w:t>
            </w:r>
          </w:p>
        </w:tc>
      </w:tr>
      <w:tr w:rsidR="005D1C62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C62" w:rsidRPr="00510DE1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D1C62" w:rsidRPr="00AA39AD" w:rsidRDefault="005D1C62" w:rsidP="005D1C6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39AD">
              <w:rPr>
                <w:rFonts w:ascii="Arial Narrow" w:hAnsi="Arial Narrow"/>
                <w:sz w:val="18"/>
                <w:szCs w:val="18"/>
              </w:rPr>
              <w:t>15</w:t>
            </w:r>
            <w:r w:rsidR="00556E6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A39AD">
              <w:rPr>
                <w:rFonts w:ascii="Arial Narrow" w:hAnsi="Arial Narrow"/>
                <w:sz w:val="18"/>
                <w:szCs w:val="18"/>
              </w:rPr>
              <w:t>674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D1C62" w:rsidRPr="00312599" w:rsidRDefault="006A72BA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349</w:t>
            </w:r>
          </w:p>
        </w:tc>
        <w:tc>
          <w:tcPr>
            <w:tcW w:w="17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D1C62" w:rsidRPr="00312599" w:rsidRDefault="006A72BA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14 371</w:t>
            </w:r>
          </w:p>
        </w:tc>
        <w:tc>
          <w:tcPr>
            <w:tcW w:w="18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D1C62" w:rsidRPr="00312599" w:rsidRDefault="007F5BB7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D1C62" w:rsidRPr="00312599" w:rsidRDefault="006A72BA" w:rsidP="005D1C6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1 652</w:t>
            </w:r>
          </w:p>
        </w:tc>
      </w:tr>
      <w:tr w:rsidR="005D1C62" w:rsidRPr="000A3C58" w:rsidTr="003F01F3">
        <w:trPr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1C62" w:rsidRPr="00510DE1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1C62" w:rsidRPr="00AA39AD" w:rsidRDefault="00036AA8" w:rsidP="005D1C6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5D1C62" w:rsidRPr="00312599" w:rsidRDefault="00F928B9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5D1C62" w:rsidRPr="00312599" w:rsidRDefault="00F928B9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5D1C62" w:rsidRPr="00312599" w:rsidRDefault="00F928B9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5D1C62" w:rsidRPr="00312599" w:rsidRDefault="005D1C62" w:rsidP="00F92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928B9"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928B9" w:rsidRPr="000A3C58" w:rsidTr="003F01F3">
        <w:trPr>
          <w:jc w:val="center"/>
        </w:trPr>
        <w:tc>
          <w:tcPr>
            <w:tcW w:w="194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28B9" w:rsidRPr="00510DE1" w:rsidRDefault="00F928B9" w:rsidP="00F928B9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510DE1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510DE1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8B9" w:rsidRPr="00AA39AD" w:rsidRDefault="00F928B9" w:rsidP="00F92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bottom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bottom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bottom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:rsidR="00F928B9" w:rsidRPr="00312599" w:rsidRDefault="00F928B9" w:rsidP="00F92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928B9" w:rsidRPr="000A3C58" w:rsidTr="003F01F3">
        <w:trPr>
          <w:trHeight w:val="767"/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B9" w:rsidRPr="00510DE1" w:rsidRDefault="00F928B9" w:rsidP="00F928B9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928B9" w:rsidRPr="00AA39AD" w:rsidRDefault="00F928B9" w:rsidP="00F92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8B9" w:rsidRPr="00312599" w:rsidRDefault="00F928B9" w:rsidP="00F92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928B9" w:rsidRPr="000A3C58" w:rsidTr="003F01F3">
        <w:trPr>
          <w:trHeight w:val="300"/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8B9" w:rsidRPr="00510DE1" w:rsidRDefault="00F928B9" w:rsidP="00F928B9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8B9" w:rsidRPr="00AA39AD" w:rsidRDefault="00F928B9" w:rsidP="00F92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F928B9" w:rsidRPr="00312599" w:rsidRDefault="00F928B9" w:rsidP="00F92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F928B9" w:rsidRPr="00312599" w:rsidRDefault="00F928B9" w:rsidP="00F92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928B9" w:rsidRPr="000A3C58" w:rsidTr="003F01F3">
        <w:trPr>
          <w:trHeight w:val="394"/>
          <w:jc w:val="center"/>
        </w:trPr>
        <w:tc>
          <w:tcPr>
            <w:tcW w:w="19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8B9" w:rsidRPr="00510DE1" w:rsidRDefault="00F928B9" w:rsidP="00F928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0DE1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8B9" w:rsidRPr="00AA39AD" w:rsidRDefault="00F928B9" w:rsidP="00F928B9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15</w:t>
            </w:r>
            <w:r w:rsidR="00556E6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674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:rsidR="00F928B9" w:rsidRPr="00312599" w:rsidRDefault="006A72BA" w:rsidP="00F928B9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bCs/>
                <w:sz w:val="18"/>
                <w:szCs w:val="18"/>
              </w:rPr>
              <w:t>349</w:t>
            </w: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F928B9" w:rsidRPr="00312599" w:rsidRDefault="006A72BA" w:rsidP="00F928B9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bCs/>
                <w:sz w:val="18"/>
                <w:szCs w:val="18"/>
              </w:rPr>
              <w:t>14 371</w:t>
            </w:r>
          </w:p>
        </w:tc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:rsidR="00F928B9" w:rsidRPr="00312599" w:rsidRDefault="007F5BB7" w:rsidP="00F928B9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F928B9" w:rsidRPr="00312599" w:rsidRDefault="006A72BA" w:rsidP="00F928B9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bCs/>
                <w:sz w:val="18"/>
                <w:szCs w:val="18"/>
              </w:rPr>
              <w:t>1 652</w:t>
            </w:r>
          </w:p>
        </w:tc>
      </w:tr>
    </w:tbl>
    <w:p w:rsidR="00702664" w:rsidRPr="000A3C58" w:rsidRDefault="00702664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14307C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1</w:t>
      </w:r>
      <w:r w:rsidR="00E1754D" w:rsidRPr="0014307C">
        <w:rPr>
          <w:rFonts w:ascii="Arial Narrow" w:hAnsi="Arial Narrow"/>
          <w:sz w:val="22"/>
          <w:szCs w:val="22"/>
        </w:rPr>
        <w:t>5</w:t>
      </w:r>
      <w:r w:rsidRPr="0014307C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14307C" w:rsidRDefault="000669B7" w:rsidP="000669B7">
      <w:pPr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14307C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Pohľadávky spolu</w:t>
            </w:r>
          </w:p>
        </w:tc>
      </w:tr>
      <w:tr w:rsidR="000669B7" w:rsidRPr="0014307C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00CBD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D</w:t>
            </w:r>
          </w:p>
        </w:tc>
      </w:tr>
      <w:tr w:rsidR="000669B7" w:rsidRPr="0014307C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307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00CBD" w:rsidRPr="0014307C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> </w:t>
            </w:r>
            <w:r w:rsidRPr="00B14329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 w:rsidRPr="00B14329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9B74E2" w:rsidRDefault="001D19C1" w:rsidP="0031025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15 062 388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9B74E2" w:rsidRDefault="00E4380C" w:rsidP="00CB0E2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9B74E2" w:rsidRDefault="001D19C1" w:rsidP="0031025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15 062 388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9B74E2" w:rsidRDefault="000953B5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9B74E2" w:rsidRDefault="000953B5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9B74E2" w:rsidRDefault="000953B5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9B74E2" w:rsidRDefault="001D19C1" w:rsidP="00E4380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15 062 388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9B74E2" w:rsidRDefault="000953B5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9B74E2" w:rsidRDefault="001D19C1" w:rsidP="00E4380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15 062 388</w:t>
            </w:r>
          </w:p>
        </w:tc>
      </w:tr>
      <w:tr w:rsidR="00000CBD" w:rsidRPr="000A3C58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9B74E2" w:rsidRDefault="000953B5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9B74E2" w:rsidRDefault="00E4380C" w:rsidP="00542FB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9B74E2" w:rsidRDefault="00E4380C" w:rsidP="00CB0E2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425F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9B74E2" w:rsidRDefault="001D19C1" w:rsidP="0031025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15 062 388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9B74E2" w:rsidRDefault="001D19C1" w:rsidP="0031025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15 062 388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0F4BA2" w:rsidRDefault="00AD0D42" w:rsidP="00AD0D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0F4BA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pohľadávky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B01BF5" w:rsidRDefault="00B01BF5" w:rsidP="000F4BA2">
            <w:pPr>
              <w:pStyle w:val="Odsekzoznamu"/>
              <w:rPr>
                <w:rFonts w:ascii="Arial Narrow" w:hAnsi="Arial Narrow"/>
                <w:sz w:val="18"/>
                <w:szCs w:val="18"/>
              </w:rPr>
            </w:pPr>
            <w:r w:rsidRPr="00B01BF5">
              <w:rPr>
                <w:rFonts w:ascii="Arial Narrow" w:hAnsi="Arial Narrow"/>
                <w:sz w:val="18"/>
                <w:szCs w:val="18"/>
              </w:rPr>
              <w:t>-2 632 903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B01BF5" w:rsidRDefault="00B01BF5" w:rsidP="00E009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1BF5">
              <w:rPr>
                <w:rFonts w:ascii="Arial Narrow" w:hAnsi="Arial Narrow"/>
                <w:sz w:val="18"/>
                <w:szCs w:val="18"/>
              </w:rPr>
              <w:t>88 691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0F4BA2" w:rsidRDefault="000F4BA2" w:rsidP="00E0094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4BA2">
              <w:rPr>
                <w:rFonts w:ascii="Arial Narrow" w:hAnsi="Arial Narrow"/>
                <w:color w:val="000000" w:themeColor="text1"/>
                <w:sz w:val="18"/>
                <w:szCs w:val="18"/>
              </w:rPr>
              <w:t>-2 544 212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3C0EB7" w:rsidRDefault="003C0EB7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C0EB7">
              <w:rPr>
                <w:rFonts w:ascii="Arial Narrow" w:hAnsi="Arial Narrow"/>
                <w:sz w:val="18"/>
                <w:szCs w:val="18"/>
              </w:rPr>
              <w:t>42 368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3C0EB7" w:rsidRDefault="003C0EB7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C0EB7">
              <w:rPr>
                <w:rFonts w:ascii="Arial Narrow" w:hAnsi="Arial Narrow"/>
                <w:sz w:val="18"/>
                <w:szCs w:val="18"/>
              </w:rPr>
              <w:t>5 954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0F4BA2" w:rsidRDefault="003C0EB7" w:rsidP="008D298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48 322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AD0D42" w:rsidRPr="009B74E2" w:rsidRDefault="000953B5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  <w:p w:rsidR="000953B5" w:rsidRPr="009B74E2" w:rsidRDefault="000953B5" w:rsidP="000953B5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2048" w:type="dxa"/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9B74E2" w:rsidRDefault="009B74E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2 342 661</w:t>
            </w:r>
          </w:p>
        </w:tc>
        <w:tc>
          <w:tcPr>
            <w:tcW w:w="2048" w:type="dxa"/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AD0D42" w:rsidRPr="009B74E2" w:rsidRDefault="009B74E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2 342 661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9B74E2" w:rsidRDefault="000953B5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0953B5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53B5" w:rsidRPr="008722BA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53B5" w:rsidRPr="009B74E2" w:rsidRDefault="000953B5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953B5" w:rsidRPr="009B74E2" w:rsidRDefault="000953B5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953B5" w:rsidRPr="009B74E2" w:rsidRDefault="000953B5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0953B5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953B5" w:rsidRPr="009B74E2" w:rsidRDefault="009B74E2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1 576 354</w:t>
            </w:r>
          </w:p>
        </w:tc>
        <w:tc>
          <w:tcPr>
            <w:tcW w:w="2048" w:type="dxa"/>
            <w:vAlign w:val="center"/>
          </w:tcPr>
          <w:p w:rsidR="000953B5" w:rsidRPr="009B74E2" w:rsidRDefault="000953B5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953B5" w:rsidRPr="009B74E2" w:rsidRDefault="009B74E2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1 576 354</w:t>
            </w:r>
          </w:p>
        </w:tc>
      </w:tr>
      <w:tr w:rsidR="000953B5" w:rsidRPr="000A3C58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953B5" w:rsidRPr="009B74E2" w:rsidRDefault="009B74E2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118</w:t>
            </w:r>
          </w:p>
        </w:tc>
        <w:tc>
          <w:tcPr>
            <w:tcW w:w="2048" w:type="dxa"/>
            <w:vAlign w:val="center"/>
          </w:tcPr>
          <w:p w:rsidR="000953B5" w:rsidRPr="009B74E2" w:rsidRDefault="000953B5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:rsidR="000953B5" w:rsidRPr="009B74E2" w:rsidRDefault="009B74E2" w:rsidP="000953B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B74E2">
              <w:rPr>
                <w:rFonts w:ascii="Arial Narrow" w:hAnsi="Arial Narrow"/>
                <w:color w:val="000000" w:themeColor="text1"/>
                <w:sz w:val="18"/>
                <w:szCs w:val="18"/>
              </w:rPr>
              <w:t>118</w:t>
            </w:r>
          </w:p>
        </w:tc>
      </w:tr>
      <w:tr w:rsidR="000953B5" w:rsidRPr="000A3C58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953B5" w:rsidRPr="000F4BA2" w:rsidRDefault="00B01BF5" w:rsidP="000953B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1 328 598</w:t>
            </w:r>
          </w:p>
        </w:tc>
        <w:tc>
          <w:tcPr>
            <w:tcW w:w="2048" w:type="dxa"/>
            <w:vAlign w:val="center"/>
          </w:tcPr>
          <w:p w:rsidR="000953B5" w:rsidRPr="000F4BA2" w:rsidRDefault="00B01BF5" w:rsidP="000953B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94 645</w:t>
            </w:r>
          </w:p>
        </w:tc>
        <w:tc>
          <w:tcPr>
            <w:tcW w:w="2048" w:type="dxa"/>
            <w:vAlign w:val="center"/>
          </w:tcPr>
          <w:p w:rsidR="000953B5" w:rsidRPr="000F4BA2" w:rsidRDefault="00B01BF5" w:rsidP="000953B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1 423 243</w:t>
            </w:r>
          </w:p>
        </w:tc>
      </w:tr>
      <w:tr w:rsidR="000953B5" w:rsidRPr="000A3C58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953B5" w:rsidRPr="000F4BA2" w:rsidRDefault="00B01BF5" w:rsidP="000953B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42 486</w:t>
            </w:r>
          </w:p>
        </w:tc>
        <w:tc>
          <w:tcPr>
            <w:tcW w:w="2048" w:type="dxa"/>
            <w:vAlign w:val="center"/>
          </w:tcPr>
          <w:p w:rsidR="000953B5" w:rsidRPr="000F4BA2" w:rsidRDefault="00B01BF5" w:rsidP="000953B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5 954</w:t>
            </w:r>
          </w:p>
        </w:tc>
        <w:tc>
          <w:tcPr>
            <w:tcW w:w="2048" w:type="dxa"/>
            <w:vAlign w:val="center"/>
          </w:tcPr>
          <w:p w:rsidR="000953B5" w:rsidRPr="000F4BA2" w:rsidRDefault="000F4BA2" w:rsidP="00B01BF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0F4BA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B01BF5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0F4BA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01BF5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440</w:t>
            </w:r>
          </w:p>
        </w:tc>
      </w:tr>
      <w:tr w:rsidR="000953B5" w:rsidRPr="000A3C58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  <w:p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53B5" w:rsidRPr="000F4BA2" w:rsidRDefault="00B01BF5" w:rsidP="000953B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1 286 112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953B5" w:rsidRPr="000F4BA2" w:rsidRDefault="00B01BF5" w:rsidP="000953B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88 691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953B5" w:rsidRPr="000F4BA2" w:rsidRDefault="000F4BA2" w:rsidP="000953B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0F4BA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1 374 803</w:t>
            </w:r>
          </w:p>
        </w:tc>
      </w:tr>
    </w:tbl>
    <w:p w:rsidR="000669B7" w:rsidRPr="000A3C58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3B51B2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3B51B2">
        <w:rPr>
          <w:rFonts w:ascii="Arial Narrow" w:hAnsi="Arial Narrow"/>
          <w:b/>
          <w:bCs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Pohľadávky podľa zostatkovej</w:t>
            </w:r>
          </w:p>
          <w:p w:rsidR="000669B7" w:rsidRPr="003B51B2" w:rsidRDefault="000669B7" w:rsidP="00F4554D">
            <w:pPr>
              <w:pStyle w:val="TopHeader"/>
            </w:pPr>
            <w:r w:rsidRPr="003B51B2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Bezprostredne predchádzajúce účtovné obdobie</w:t>
            </w:r>
          </w:p>
        </w:tc>
      </w:tr>
      <w:tr w:rsidR="000669B7" w:rsidRPr="003B51B2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964ED4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00CBD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C</w:t>
            </w:r>
          </w:p>
        </w:tc>
      </w:tr>
      <w:tr w:rsidR="005D1C62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C62" w:rsidRPr="003B51B2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D1C62" w:rsidRPr="005D1C62" w:rsidRDefault="00DF1ECD" w:rsidP="00B01BF5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F1ECD">
              <w:rPr>
                <w:rFonts w:ascii="Arial Narrow" w:hAnsi="Arial Narrow"/>
                <w:sz w:val="18"/>
                <w:szCs w:val="18"/>
              </w:rPr>
              <w:t>8</w:t>
            </w:r>
            <w:r w:rsidR="00B01BF5">
              <w:rPr>
                <w:rFonts w:ascii="Arial Narrow" w:hAnsi="Arial Narrow"/>
                <w:sz w:val="18"/>
                <w:szCs w:val="18"/>
              </w:rPr>
              <w:t>8</w:t>
            </w:r>
            <w:r w:rsidRPr="00DF1EC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01BF5">
              <w:rPr>
                <w:rFonts w:ascii="Arial Narrow" w:hAnsi="Arial Narrow"/>
                <w:sz w:val="18"/>
                <w:szCs w:val="18"/>
              </w:rPr>
              <w:t>691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</w:t>
            </w:r>
            <w:r w:rsidR="00556E6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019</w:t>
            </w:r>
          </w:p>
        </w:tc>
      </w:tr>
      <w:tr w:rsidR="005D1C62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C62" w:rsidRPr="003B51B2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D1C62" w:rsidRPr="005D1C62" w:rsidRDefault="00C06A05" w:rsidP="005D1C62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06A05">
              <w:rPr>
                <w:rFonts w:ascii="Arial Narrow" w:hAnsi="Arial Narrow"/>
                <w:sz w:val="18"/>
                <w:szCs w:val="18"/>
              </w:rPr>
              <w:t>5 954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  <w:r w:rsidR="00556E6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379</w:t>
            </w:r>
          </w:p>
        </w:tc>
      </w:tr>
      <w:tr w:rsidR="005D1C62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C62" w:rsidRPr="003B51B2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D1C62" w:rsidRPr="00CF2695" w:rsidRDefault="00CF2695" w:rsidP="005D1C62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CF2695">
              <w:rPr>
                <w:rFonts w:ascii="Arial Narrow" w:hAnsi="Arial Narrow"/>
                <w:sz w:val="16"/>
                <w:szCs w:val="18"/>
              </w:rPr>
              <w:t>1 286 112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328</w:t>
            </w:r>
            <w:r w:rsidR="00556E61">
              <w:rPr>
                <w:rFonts w:ascii="Arial Narrow" w:hAnsi="Arial Narrow"/>
                <w:sz w:val="16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8"/>
              </w:rPr>
              <w:t>702</w:t>
            </w:r>
          </w:p>
        </w:tc>
      </w:tr>
      <w:tr w:rsidR="005D1C62" w:rsidRPr="003B51B2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C62" w:rsidRPr="003B51B2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D1C62" w:rsidRPr="00CF2695" w:rsidRDefault="00CF2695" w:rsidP="005D1C62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CF2695">
              <w:rPr>
                <w:rFonts w:ascii="Arial Narrow" w:hAnsi="Arial Narrow"/>
                <w:sz w:val="16"/>
                <w:szCs w:val="18"/>
              </w:rPr>
              <w:t>42 486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42</w:t>
            </w:r>
            <w:r w:rsidR="00556E61">
              <w:rPr>
                <w:rFonts w:ascii="Arial Narrow" w:hAnsi="Arial Narrow"/>
                <w:sz w:val="16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8"/>
              </w:rPr>
              <w:t>811</w:t>
            </w:r>
          </w:p>
        </w:tc>
      </w:tr>
      <w:tr w:rsidR="005D1C62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1C62" w:rsidRPr="003B51B2" w:rsidRDefault="005D1C62" w:rsidP="005D1C6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1C62" w:rsidRPr="00DF1ECD" w:rsidRDefault="00DF1ECD" w:rsidP="005D1C6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DF1ECD">
              <w:rPr>
                <w:rFonts w:ascii="Arial Narrow" w:hAnsi="Arial Narrow"/>
                <w:b/>
                <w:sz w:val="16"/>
                <w:szCs w:val="18"/>
              </w:rPr>
              <w:t>1 423 243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490</w:t>
            </w:r>
            <w:r w:rsidR="00556E61">
              <w:rPr>
                <w:rFonts w:ascii="Arial Narrow" w:hAnsi="Arial Narrow"/>
                <w:b/>
                <w:sz w:val="16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8"/>
              </w:rPr>
              <w:t>911</w:t>
            </w:r>
          </w:p>
        </w:tc>
      </w:tr>
      <w:tr w:rsidR="005D1C62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1C62" w:rsidRPr="003B51B2" w:rsidRDefault="005D1C62" w:rsidP="005D1C6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1C62" w:rsidRPr="00DF1ECD" w:rsidRDefault="00DF1ECD" w:rsidP="005D1C6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DF1ECD">
              <w:rPr>
                <w:rFonts w:ascii="Arial Narrow" w:hAnsi="Arial Narrow"/>
                <w:b/>
                <w:sz w:val="16"/>
                <w:szCs w:val="18"/>
              </w:rPr>
              <w:t>48 440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57</w:t>
            </w:r>
            <w:r w:rsidR="00556E61">
              <w:rPr>
                <w:rFonts w:ascii="Arial Narrow" w:hAnsi="Arial Narrow"/>
                <w:b/>
                <w:sz w:val="16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8"/>
              </w:rPr>
              <w:t>190</w:t>
            </w:r>
          </w:p>
        </w:tc>
      </w:tr>
      <w:tr w:rsidR="005D1C62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1C62" w:rsidRPr="003B51B2" w:rsidRDefault="005D1C62" w:rsidP="005D1C6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1C62" w:rsidRPr="00DF1ECD" w:rsidRDefault="00DF1ECD" w:rsidP="005D1C6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DF1ECD">
              <w:rPr>
                <w:rFonts w:ascii="Arial Narrow" w:hAnsi="Arial Narrow"/>
                <w:b/>
                <w:sz w:val="16"/>
                <w:szCs w:val="18"/>
              </w:rPr>
              <w:t>1 374 803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433</w:t>
            </w:r>
            <w:r w:rsidR="00556E61">
              <w:rPr>
                <w:rFonts w:ascii="Arial Narrow" w:hAnsi="Arial Narrow"/>
                <w:b/>
                <w:sz w:val="16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8"/>
              </w:rPr>
              <w:t>721</w:t>
            </w:r>
          </w:p>
        </w:tc>
      </w:tr>
      <w:tr w:rsidR="005D1C62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5D1C62" w:rsidRPr="00157377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lastRenderedPageBreak/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5D1C62" w:rsidRPr="005F5174" w:rsidRDefault="00B344A5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F517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804" w:type="dxa"/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5D1C62" w:rsidRPr="000A3C58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5D1C62" w:rsidRPr="00157377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 – prevádzka domov</w:t>
            </w:r>
          </w:p>
          <w:p w:rsidR="005D1C62" w:rsidRPr="00157377" w:rsidRDefault="005D1C62" w:rsidP="005D1C6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5D1C62" w:rsidRPr="005F5174" w:rsidRDefault="005F5174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F5174">
              <w:rPr>
                <w:rFonts w:ascii="Arial Narrow" w:hAnsi="Arial Narrow"/>
                <w:sz w:val="18"/>
                <w:szCs w:val="18"/>
              </w:rPr>
              <w:t>15 062 388</w:t>
            </w:r>
          </w:p>
        </w:tc>
        <w:tc>
          <w:tcPr>
            <w:tcW w:w="2804" w:type="dxa"/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  <w:r w:rsidR="00F849B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992</w:t>
            </w:r>
            <w:r w:rsidR="00F849B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881</w:t>
            </w:r>
          </w:p>
        </w:tc>
      </w:tr>
      <w:tr w:rsidR="005D1C62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5D1C62" w:rsidRPr="00157377" w:rsidRDefault="005D1C62" w:rsidP="005D1C6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5D1C62" w:rsidRPr="005F5174" w:rsidRDefault="005F5174" w:rsidP="005D1C6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5F5174">
              <w:rPr>
                <w:rFonts w:ascii="Arial Narrow" w:hAnsi="Arial Narrow"/>
                <w:b/>
                <w:bCs/>
                <w:sz w:val="18"/>
                <w:szCs w:val="18"/>
              </w:rPr>
              <w:t>15 062 388</w:t>
            </w:r>
          </w:p>
        </w:tc>
        <w:tc>
          <w:tcPr>
            <w:tcW w:w="2804" w:type="dxa"/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</w:t>
            </w:r>
            <w:r w:rsidR="00F849B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992</w:t>
            </w:r>
            <w:r w:rsidR="00F849B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881</w:t>
            </w:r>
          </w:p>
        </w:tc>
      </w:tr>
      <w:tr w:rsidR="005D1C62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5D1C62" w:rsidRPr="00157377" w:rsidRDefault="005D1C62" w:rsidP="005D1C6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5D1C62" w:rsidRPr="005F5174" w:rsidRDefault="00B344A5" w:rsidP="005D1C6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F5174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04" w:type="dxa"/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  <w:tr w:rsidR="005D1C62" w:rsidRPr="000A3C58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1C62" w:rsidRPr="00157377" w:rsidRDefault="005D1C62" w:rsidP="005D1C6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1C62" w:rsidRPr="005F5174" w:rsidRDefault="005F5174" w:rsidP="005D1C6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F5174">
              <w:rPr>
                <w:rFonts w:ascii="Arial Narrow" w:hAnsi="Arial Narrow"/>
                <w:b/>
                <w:bCs/>
                <w:sz w:val="18"/>
                <w:szCs w:val="18"/>
              </w:rPr>
              <w:t>15 062 388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5D1C62" w:rsidRPr="00DA0C55" w:rsidRDefault="00B344A5" w:rsidP="005D1C6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</w:t>
            </w:r>
            <w:r w:rsidR="00F849B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992</w:t>
            </w:r>
            <w:r w:rsidR="00F849B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881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A4FE5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</w:t>
      </w:r>
      <w:r w:rsidR="00E1754D" w:rsidRPr="003A4FE5">
        <w:rPr>
          <w:rFonts w:ascii="Arial Narrow" w:hAnsi="Arial Narrow"/>
          <w:color w:val="000000" w:themeColor="text1"/>
          <w:sz w:val="22"/>
          <w:szCs w:val="22"/>
        </w:rPr>
        <w:t>6</w:t>
      </w:r>
      <w:r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 w:rsidRPr="003A4FE5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3A4FE5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pohľadávky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3A4FE5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3A4FE5" w:rsidRDefault="00E1754D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17</w:t>
      </w:r>
      <w:r w:rsidR="000669B7"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w)  prílohy č. 3 o krátkodobom finančnom majetku </w:t>
      </w:r>
    </w:p>
    <w:p w:rsidR="000669B7" w:rsidRPr="003A4FE5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0A3C58" w:rsidTr="0002710D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Bezprostredne predchádzajúce účtovné obdobie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Pokladnica, ceniny – správa OSBD Martin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2EE" w:rsidRPr="0017517A" w:rsidRDefault="00E90AC1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23 609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20 203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A212EE" w:rsidRPr="0017517A" w:rsidRDefault="00632E56" w:rsidP="00A212E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7517A">
              <w:rPr>
                <w:rFonts w:ascii="Arial Narrow" w:hAnsi="Arial Narrow"/>
                <w:b/>
                <w:sz w:val="18"/>
                <w:szCs w:val="18"/>
              </w:rPr>
              <w:t>13 250 995</w:t>
            </w:r>
          </w:p>
        </w:tc>
        <w:tc>
          <w:tcPr>
            <w:tcW w:w="2351" w:type="dxa"/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12 645 388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A212EE" w:rsidRPr="0017517A" w:rsidRDefault="00F540B9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274 162</w:t>
            </w:r>
          </w:p>
        </w:tc>
        <w:tc>
          <w:tcPr>
            <w:tcW w:w="2351" w:type="dxa"/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365 951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prevádzka domov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A212EE" w:rsidRPr="0017517A" w:rsidRDefault="00632E56" w:rsidP="00F540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12 </w:t>
            </w:r>
            <w:r w:rsidR="00F540B9" w:rsidRPr="0017517A">
              <w:rPr>
                <w:rFonts w:ascii="Arial Narrow" w:hAnsi="Arial Narrow"/>
                <w:sz w:val="18"/>
                <w:szCs w:val="18"/>
              </w:rPr>
              <w:t>976</w:t>
            </w:r>
            <w:r w:rsidRPr="0017517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540B9" w:rsidRPr="0017517A">
              <w:rPr>
                <w:rFonts w:ascii="Arial Narrow" w:hAnsi="Arial Narrow"/>
                <w:sz w:val="18"/>
                <w:szCs w:val="18"/>
              </w:rPr>
              <w:t>833</w:t>
            </w:r>
          </w:p>
        </w:tc>
        <w:tc>
          <w:tcPr>
            <w:tcW w:w="2351" w:type="dxa"/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12 179 838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Bankové účty termínované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A212EE" w:rsidRPr="0017517A" w:rsidRDefault="0007587E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351" w:type="dxa"/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99 599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A212EE" w:rsidRPr="0017517A" w:rsidRDefault="0066379C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7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351" w:type="dxa"/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A212EE" w:rsidRPr="0017517A" w:rsidRDefault="00F540B9" w:rsidP="00A212E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7517A">
              <w:rPr>
                <w:rFonts w:ascii="Arial Narrow" w:hAnsi="Arial Narrow"/>
                <w:b/>
                <w:bCs/>
                <w:sz w:val="18"/>
                <w:szCs w:val="18"/>
              </w:rPr>
              <w:t>13 274 604</w:t>
            </w:r>
          </w:p>
        </w:tc>
        <w:tc>
          <w:tcPr>
            <w:tcW w:w="2351" w:type="dxa"/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12 665 591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A212EE" w:rsidRPr="0017517A" w:rsidRDefault="00F540B9" w:rsidP="00A212E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7517A">
              <w:rPr>
                <w:rFonts w:ascii="Arial Narrow" w:hAnsi="Arial Narrow"/>
                <w:b/>
                <w:bCs/>
                <w:sz w:val="18"/>
                <w:szCs w:val="18"/>
              </w:rPr>
              <w:t>297 771</w:t>
            </w:r>
          </w:p>
        </w:tc>
        <w:tc>
          <w:tcPr>
            <w:tcW w:w="2351" w:type="dxa"/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485 753</w:t>
            </w:r>
          </w:p>
        </w:tc>
      </w:tr>
      <w:tr w:rsidR="00A212EE" w:rsidRPr="000A3C58" w:rsidTr="0002710D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2EE" w:rsidRPr="009A2C2B" w:rsidRDefault="00A212EE" w:rsidP="00A212EE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prevádzka domov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2EE" w:rsidRPr="0017517A" w:rsidRDefault="00F540B9" w:rsidP="00A212E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7517A">
              <w:rPr>
                <w:rFonts w:ascii="Arial Narrow" w:hAnsi="Arial Narrow"/>
                <w:b/>
                <w:bCs/>
                <w:sz w:val="18"/>
                <w:szCs w:val="18"/>
              </w:rPr>
              <w:t>12 976 833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:rsidR="00A212EE" w:rsidRPr="00673FC6" w:rsidRDefault="0066379C" w:rsidP="00A212E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12 179 838</w:t>
            </w:r>
          </w:p>
        </w:tc>
      </w:tr>
    </w:tbl>
    <w:p w:rsidR="000669B7" w:rsidRPr="000A3C5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:rsidR="000669B7" w:rsidRPr="00B8721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  <w:r w:rsidR="000A095D"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B87218" w:rsidTr="00F3131C">
        <w:trPr>
          <w:jc w:val="center"/>
        </w:trPr>
        <w:tc>
          <w:tcPr>
            <w:tcW w:w="338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Krátkodobý  finančný majetok</w:t>
            </w:r>
          </w:p>
        </w:tc>
        <w:tc>
          <w:tcPr>
            <w:tcW w:w="59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Bežné účtovné obdobie</w:t>
            </w:r>
          </w:p>
        </w:tc>
      </w:tr>
      <w:tr w:rsidR="000669B7" w:rsidRPr="00B87218" w:rsidTr="00F3131C">
        <w:trPr>
          <w:jc w:val="center"/>
        </w:trPr>
        <w:tc>
          <w:tcPr>
            <w:tcW w:w="338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Prírastky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Úbytky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konci účtovného obdobia</w:t>
            </w:r>
          </w:p>
        </w:tc>
      </w:tr>
      <w:tr w:rsidR="000669B7" w:rsidRPr="00B87218" w:rsidTr="00F3131C">
        <w:trPr>
          <w:trHeight w:val="74"/>
          <w:jc w:val="center"/>
        </w:trPr>
        <w:tc>
          <w:tcPr>
            <w:tcW w:w="3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a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b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964ED4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C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d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e</w:t>
            </w:r>
          </w:p>
        </w:tc>
      </w:tr>
      <w:tr w:rsidR="000669B7" w:rsidRPr="00B87218" w:rsidTr="00F3131C">
        <w:trPr>
          <w:jc w:val="center"/>
        </w:trPr>
        <w:tc>
          <w:tcPr>
            <w:tcW w:w="33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Majetkové CP na obchodovanie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</w:tcBorders>
            <w:vAlign w:val="center"/>
          </w:tcPr>
          <w:p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</w:tcPr>
          <w:p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na obchodovanie</w:t>
            </w:r>
          </w:p>
        </w:tc>
        <w:tc>
          <w:tcPr>
            <w:tcW w:w="1730" w:type="dxa"/>
            <w:tcBorders>
              <w:lef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Emisné kvóty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realizovateľné CP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730" w:type="dxa"/>
            <w:tcBorders>
              <w:lef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vAlign w:val="center"/>
          </w:tcPr>
          <w:p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:rsidTr="00F3131C">
        <w:trPr>
          <w:jc w:val="center"/>
        </w:trPr>
        <w:tc>
          <w:tcPr>
            <w:tcW w:w="3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131C" w:rsidRPr="00B87218" w:rsidRDefault="00F3131C" w:rsidP="00F3131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Krátkodobý finančný majetok spolu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12" w:space="0" w:color="auto"/>
            </w:tcBorders>
            <w:vAlign w:val="center"/>
          </w:tcPr>
          <w:p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EB1174" w:rsidRPr="00B87218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</w:p>
    <w:p w:rsidR="000669B7" w:rsidRPr="00B8721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1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8</w:t>
      </w: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- nemáme</w:t>
      </w:r>
    </w:p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B87218" w:rsidRDefault="00E1754D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19</w:t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>-nemáme</w:t>
      </w:r>
    </w:p>
    <w:p w:rsidR="000669B7" w:rsidRPr="00B87218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B87218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</w:rPr>
        <w:t>0</w:t>
      </w:r>
      <w:r w:rsidRPr="00B87218">
        <w:rPr>
          <w:rFonts w:ascii="Arial Narrow" w:hAnsi="Arial Narrow"/>
          <w:color w:val="000000" w:themeColor="text1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B87218" w:rsidRDefault="006D6292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begin"/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instrText xml:space="preserve"> MERGEFIELD p36 </w:instrText>
      </w: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end"/>
      </w:r>
    </w:p>
    <w:p w:rsidR="002B0C3F" w:rsidRPr="00B87218" w:rsidRDefault="002B0C3F" w:rsidP="002B0C3F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 xml:space="preserve">Informácie k časti F. písm.  </w:t>
      </w:r>
      <w:proofErr w:type="spellStart"/>
      <w:r w:rsidRPr="00B87218">
        <w:rPr>
          <w:rFonts w:ascii="Arial Narrow" w:hAnsi="Arial Narrow"/>
          <w:color w:val="000000" w:themeColor="text1"/>
          <w:sz w:val="22"/>
          <w:szCs w:val="22"/>
        </w:rPr>
        <w:t>zb</w:t>
      </w:r>
      <w:proofErr w:type="spellEnd"/>
      <w:r w:rsidRPr="00B87218">
        <w:rPr>
          <w:rFonts w:ascii="Arial Narrow" w:hAnsi="Arial Narrow"/>
          <w:color w:val="000000" w:themeColor="text1"/>
          <w:sz w:val="22"/>
          <w:szCs w:val="22"/>
        </w:rPr>
        <w:t>) prílohy č. 3 o vlastných akciách – nemáme</w:t>
      </w:r>
    </w:p>
    <w:p w:rsidR="00EB1174" w:rsidRPr="00F14A67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F14A6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14A67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F14A67">
        <w:rPr>
          <w:rFonts w:ascii="Arial Narrow" w:hAnsi="Arial Narrow"/>
          <w:sz w:val="22"/>
          <w:szCs w:val="22"/>
        </w:rPr>
        <w:t>z</w:t>
      </w:r>
      <w:r w:rsidR="002B0C3F" w:rsidRPr="00F14A67">
        <w:rPr>
          <w:rFonts w:ascii="Arial Narrow" w:hAnsi="Arial Narrow"/>
          <w:sz w:val="22"/>
          <w:szCs w:val="22"/>
        </w:rPr>
        <w:t>c</w:t>
      </w:r>
      <w:proofErr w:type="spellEnd"/>
      <w:r w:rsidRPr="00F14A67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F14A67" w:rsidTr="00132F5C">
        <w:trPr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Opis položky časového rozlíšenia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Bežné účtovné obdobie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Bezprostredne predchádzajúce účtovné obdobie</w:t>
            </w:r>
          </w:p>
        </w:tc>
      </w:tr>
      <w:tr w:rsidR="00491AB9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F14A67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4A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491AB9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AB9" w:rsidRPr="00F14A67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aTxt04291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91AB9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F14A67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aTxt04292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C919A5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120 73</w:t>
            </w:r>
            <w:r w:rsidR="00BD73AE" w:rsidRPr="00090F42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124 167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F7598A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2 332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5 563</w:t>
            </w:r>
          </w:p>
        </w:tc>
      </w:tr>
      <w:tr w:rsidR="00491AB9" w:rsidRPr="000A3C58" w:rsidTr="00132F5C">
        <w:trPr>
          <w:trHeight w:val="575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F7598A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118 405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118 604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Zaplatené poistné na nasledujúce obdobie</w:t>
            </w:r>
            <w:r w:rsidRPr="001D675A">
              <w:fldChar w:fldCharType="begin"/>
            </w:r>
            <w:r w:rsidRPr="001D675A">
              <w:instrText xml:space="preserve"> MERGEFIELD  aTxt04302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1AB9" w:rsidRPr="00090F42" w:rsidRDefault="00F7598A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118 40</w:t>
            </w:r>
            <w:r w:rsidR="00BD73AE" w:rsidRPr="00090F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122 454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r w:rsidRPr="001D675A">
              <w:t>Zaplatené poistné na nasledujúce obdobie- správa OSBD Martin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1AB9" w:rsidRPr="00090F42" w:rsidRDefault="00F7598A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1 004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3 850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r w:rsidRPr="001D675A">
              <w:t>Zaplatené poistné na nasledujúce obdobie – prevádzka domov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1AB9" w:rsidRPr="00090F42" w:rsidRDefault="00F7598A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118 40</w:t>
            </w:r>
            <w:r w:rsidR="00BD73AE" w:rsidRPr="00090F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118 604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Soft. licenčné poplatky a iné – správa OSBD Martin</w:t>
            </w:r>
            <w:r w:rsidRPr="001D675A">
              <w:fldChar w:fldCharType="begin"/>
            </w:r>
            <w:r w:rsidRPr="001D675A">
              <w:instrText xml:space="preserve"> MERGEFIELD  aTxt04303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F7598A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1 328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491AB9" w:rsidRPr="00C93D65" w:rsidRDefault="00491AB9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D65">
              <w:rPr>
                <w:rFonts w:ascii="Arial Narrow" w:hAnsi="Arial Narrow"/>
                <w:sz w:val="18"/>
                <w:szCs w:val="18"/>
              </w:rPr>
              <w:t>1</w:t>
            </w:r>
            <w:r w:rsidR="003F36C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93D65">
              <w:rPr>
                <w:rFonts w:ascii="Arial Narrow" w:hAnsi="Arial Narrow"/>
                <w:sz w:val="18"/>
                <w:szCs w:val="18"/>
              </w:rPr>
              <w:t>7</w:t>
            </w:r>
            <w:r w:rsidR="003F36CF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1D675A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aTxt04314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8D11A8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A16786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9 381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9 316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8D11A8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A16786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554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472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8D11A8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A16786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8 827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8 844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1AB9" w:rsidRPr="008D11A8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 – správa OSBD Martin</w:t>
            </w:r>
            <w:r w:rsidRPr="008D11A8">
              <w:fldChar w:fldCharType="begin"/>
            </w:r>
            <w:r w:rsidRPr="008D11A8">
              <w:instrText xml:space="preserve"> MERGEFIELD  aTxt04324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1AB9" w:rsidRPr="00090F42" w:rsidRDefault="00A16786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554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472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right w:val="single" w:sz="12" w:space="0" w:color="auto"/>
            </w:tcBorders>
            <w:vAlign w:val="center"/>
          </w:tcPr>
          <w:p w:rsidR="00491AB9" w:rsidRPr="008D11A8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energie, ÚK,... – prevádzka domov</w:t>
            </w:r>
            <w:r w:rsidRPr="008D11A8">
              <w:fldChar w:fldCharType="begin"/>
            </w:r>
            <w:r w:rsidRPr="008D11A8">
              <w:instrText xml:space="preserve"> MERGEFIELD  aTxt04325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</w:tcBorders>
            <w:vAlign w:val="center"/>
          </w:tcPr>
          <w:p w:rsidR="00491AB9" w:rsidRPr="00090F42" w:rsidRDefault="00A16786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8 827</w:t>
            </w:r>
          </w:p>
        </w:tc>
        <w:tc>
          <w:tcPr>
            <w:tcW w:w="2476" w:type="dxa"/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8 844</w:t>
            </w:r>
          </w:p>
        </w:tc>
      </w:tr>
      <w:tr w:rsidR="00491AB9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1AB9" w:rsidRPr="008D11A8" w:rsidRDefault="00491AB9" w:rsidP="00491AB9">
            <w:r w:rsidRPr="008D11A8">
              <w:t>Príjem z fakturácie – správa OSBD Martin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AF6A6B">
        <w:rPr>
          <w:rFonts w:ascii="Arial Narrow" w:hAnsi="Arial Narrow"/>
          <w:color w:val="000000" w:themeColor="text1"/>
          <w:sz w:val="22"/>
          <w:szCs w:val="22"/>
        </w:rPr>
        <w:t>1</w:t>
      </w:r>
      <w:r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</w:t>
      </w:r>
      <w:proofErr w:type="spellStart"/>
      <w:r w:rsidRPr="00AF6A6B">
        <w:rPr>
          <w:rFonts w:ascii="Arial Narrow" w:hAnsi="Arial Narrow"/>
          <w:color w:val="000000" w:themeColor="text1"/>
          <w:sz w:val="22"/>
          <w:szCs w:val="22"/>
        </w:rPr>
        <w:t>z</w:t>
      </w:r>
      <w:r w:rsidR="001A6EEF" w:rsidRPr="00AF6A6B">
        <w:rPr>
          <w:rFonts w:ascii="Arial Narrow" w:hAnsi="Arial Narrow"/>
          <w:color w:val="000000" w:themeColor="text1"/>
          <w:sz w:val="22"/>
          <w:szCs w:val="22"/>
        </w:rPr>
        <w:t>d</w:t>
      </w:r>
      <w:proofErr w:type="spellEnd"/>
      <w:r w:rsidRPr="00AF6A6B">
        <w:rPr>
          <w:rFonts w:ascii="Arial Narrow" w:hAnsi="Arial Narrow"/>
          <w:color w:val="000000" w:themeColor="text1"/>
          <w:sz w:val="22"/>
          <w:szCs w:val="22"/>
        </w:rPr>
        <w:t>) prílohy č. 3 o majetku prenajatom formou finančného prenájmu</w:t>
      </w:r>
      <w:r w:rsidR="009A0BDF" w:rsidRPr="00AF6A6B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E1754D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22</w:t>
      </w:r>
      <w:r w:rsidR="000669B7"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 w:rsidRPr="00AF6A6B">
        <w:rPr>
          <w:rFonts w:ascii="Arial Narrow" w:hAnsi="Arial Narrow"/>
          <w:color w:val="000000" w:themeColor="text1"/>
          <w:sz w:val="22"/>
          <w:szCs w:val="22"/>
        </w:rPr>
        <w:t xml:space="preserve"> - údaje sa týkajú iba správy OSBD Martin</w:t>
      </w: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FF6342" w:rsidP="00AF6A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4E84">
              <w:rPr>
                <w:rFonts w:ascii="Arial Narrow" w:hAnsi="Arial Narrow"/>
                <w:sz w:val="22"/>
                <w:szCs w:val="22"/>
              </w:rPr>
              <w:t>5</w:t>
            </w:r>
            <w:r w:rsidR="00A701E9" w:rsidRPr="00AF4E84">
              <w:rPr>
                <w:rFonts w:ascii="Arial Narrow" w:hAnsi="Arial Narrow"/>
                <w:sz w:val="22"/>
                <w:szCs w:val="22"/>
              </w:rPr>
              <w:t xml:space="preserve"> 268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4E84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4E84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E73F8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4E84">
              <w:rPr>
                <w:rFonts w:ascii="Arial Narrow" w:hAnsi="Arial Narrow"/>
                <w:sz w:val="22"/>
                <w:szCs w:val="22"/>
              </w:rPr>
              <w:t>1</w:t>
            </w:r>
            <w:r w:rsidR="00A701E9" w:rsidRPr="00AF4E8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F4E84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r w:rsidR="00AA1239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A701E9" w:rsidP="00AF6A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4E84">
              <w:rPr>
                <w:rFonts w:ascii="Arial Narrow" w:hAnsi="Arial Narrow"/>
                <w:sz w:val="22"/>
                <w:szCs w:val="22"/>
              </w:rPr>
              <w:t>4268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4E84" w:rsidRDefault="00A701E9" w:rsidP="00AF6A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4E84">
              <w:rPr>
                <w:rFonts w:ascii="Arial Narrow" w:hAnsi="Arial Narrow"/>
                <w:b/>
                <w:sz w:val="22"/>
                <w:szCs w:val="22"/>
              </w:rPr>
              <w:t>5268</w:t>
            </w:r>
          </w:p>
        </w:tc>
      </w:tr>
    </w:tbl>
    <w:p w:rsidR="00961D2E" w:rsidRPr="00AF6A6B" w:rsidRDefault="00961D2E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A701E9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0614D8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2</w:t>
      </w:r>
      <w:r w:rsidR="00E1754D" w:rsidRPr="000614D8">
        <w:rPr>
          <w:rFonts w:ascii="Arial Narrow" w:hAnsi="Arial Narrow"/>
          <w:sz w:val="22"/>
          <w:szCs w:val="22"/>
        </w:rPr>
        <w:t>3</w:t>
      </w:r>
      <w:r w:rsidRPr="000614D8">
        <w:rPr>
          <w:rFonts w:ascii="Arial Narrow" w:hAnsi="Arial Narrow"/>
          <w:sz w:val="22"/>
          <w:szCs w:val="22"/>
        </w:rPr>
        <w:t>. Informácie k časti G. písm. b) prílohy č. 3 o</w:t>
      </w:r>
      <w:r w:rsidR="001A6EEF" w:rsidRPr="000614D8">
        <w:rPr>
          <w:rFonts w:ascii="Arial Narrow" w:hAnsi="Arial Narrow"/>
          <w:sz w:val="22"/>
          <w:szCs w:val="22"/>
        </w:rPr>
        <w:t> </w:t>
      </w:r>
      <w:r w:rsidRPr="000614D8">
        <w:rPr>
          <w:rFonts w:ascii="Arial Narrow" w:hAnsi="Arial Narrow"/>
          <w:sz w:val="22"/>
          <w:szCs w:val="22"/>
        </w:rPr>
        <w:t>rezervách</w:t>
      </w:r>
      <w:r w:rsidR="001A6EEF" w:rsidRPr="000614D8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0614D8" w:rsidRDefault="000669B7" w:rsidP="000669B7">
      <w:pPr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0614D8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Bežné účtovné obdobie</w:t>
            </w:r>
          </w:p>
        </w:tc>
      </w:tr>
      <w:tr w:rsidR="000669B7" w:rsidRPr="000614D8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0614D8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konci účtovného obdobia</w:t>
            </w:r>
          </w:p>
        </w:tc>
      </w:tr>
      <w:tr w:rsidR="000669B7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aTxt01401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aTxt01402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9257CD" w:rsidRDefault="00A701E9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18 278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2F3900" w:rsidRDefault="003F0CF4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3900">
              <w:rPr>
                <w:rFonts w:ascii="Arial Narrow" w:hAnsi="Arial Narrow"/>
                <w:b/>
                <w:sz w:val="18"/>
                <w:szCs w:val="18"/>
              </w:rPr>
              <w:t>18 216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2F3900" w:rsidRDefault="003F0CF4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3900">
              <w:rPr>
                <w:rFonts w:ascii="Arial Narrow" w:hAnsi="Arial Narrow"/>
                <w:b/>
                <w:sz w:val="18"/>
                <w:szCs w:val="18"/>
              </w:rPr>
              <w:t>12 754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01E9" w:rsidRPr="002F3900" w:rsidRDefault="00A701E9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3900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01E9" w:rsidRPr="002F3900" w:rsidRDefault="003F0CF4" w:rsidP="00A701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3900">
              <w:rPr>
                <w:rFonts w:ascii="Arial Narrow" w:hAnsi="Arial Narrow"/>
                <w:b/>
                <w:sz w:val="18"/>
                <w:szCs w:val="18"/>
              </w:rPr>
              <w:t>23 740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lastRenderedPageBreak/>
              <w:t>Na nevyčerpanú dovolenku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9257CD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C40A6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F2245F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191F1B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F2245F" w:rsidRDefault="00F2245F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5 524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Výkon auditu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9257CD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F2245F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9257CD" w:rsidRDefault="00C40A63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12 754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090F42" w:rsidP="00090F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F2245F" w:rsidRPr="00F2245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101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F2245F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12 754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F2245F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245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F2245F" w:rsidRDefault="00090F4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4 101</w:t>
            </w:r>
          </w:p>
        </w:tc>
      </w:tr>
      <w:tr w:rsidR="00A701E9" w:rsidRPr="000A3C58" w:rsidTr="00AF6A6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90F42" w:rsidRDefault="00FA5302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90F42">
              <w:rPr>
                <w:rFonts w:ascii="Arial Narrow" w:hAnsi="Arial Narrow"/>
                <w:sz w:val="22"/>
                <w:szCs w:val="22"/>
              </w:rPr>
              <w:t>Na odchodné pri prvom nástupe na dôchodok</w:t>
            </w:r>
            <w:r w:rsidR="00A701E9" w:rsidRPr="00090F4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A701E9" w:rsidRPr="00090F42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 w:rsidR="00A701E9" w:rsidRPr="00090F4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090F42" w:rsidRDefault="00FA530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090F42" w:rsidRDefault="00090F4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14 115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090F42" w:rsidRDefault="00FA530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01E9" w:rsidRPr="00090F42" w:rsidRDefault="00FA5302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01E9" w:rsidRPr="00090F42" w:rsidRDefault="00FA5302" w:rsidP="00090F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1</w:t>
            </w:r>
            <w:r w:rsidR="00090F42">
              <w:rPr>
                <w:rFonts w:ascii="Arial Narrow" w:hAnsi="Arial Narrow"/>
                <w:sz w:val="18"/>
                <w:szCs w:val="18"/>
              </w:rPr>
              <w:t>4</w:t>
            </w:r>
            <w:r w:rsidRPr="00090F4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90F42">
              <w:rPr>
                <w:rFonts w:ascii="Arial Narrow" w:hAnsi="Arial Narrow"/>
                <w:sz w:val="18"/>
                <w:szCs w:val="18"/>
              </w:rPr>
              <w:t>115</w:t>
            </w:r>
          </w:p>
        </w:tc>
      </w:tr>
    </w:tbl>
    <w:p w:rsidR="00AF6A6B" w:rsidRDefault="00AF6A6B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AF6A6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pPr w:leftFromText="141" w:rightFromText="141" w:vertAnchor="text" w:horzAnchor="margin" w:tblpY="99"/>
        <w:tblW w:w="5001" w:type="pct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AF6A6B" w:rsidRPr="00AF6A6B" w:rsidTr="00AF6A6B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AF6A6B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konci účtovného obdobia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aTxt01401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aTxt01402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F1710" w:rsidRPr="00AF6A6B" w:rsidTr="00AF6A6B">
        <w:trPr>
          <w:trHeight w:val="345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instrText xml:space="preserve"> MERGEFIELD  aTxt01405 </w:instrText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10 463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16 712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8 897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18 278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Na nevyčerpanú dovolenku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aTxt01412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9257CD">
              <w:rPr>
                <w:rFonts w:ascii="Arial Narrow" w:hAnsi="Arial Narrow"/>
                <w:sz w:val="18"/>
                <w:szCs w:val="18"/>
              </w:rPr>
              <w:t>958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5 524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Výkon auditu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aTxt01413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1 793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1 793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Nevyčerpané mzdy vrátane odvodov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aTxt01414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7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9257CD">
              <w:rPr>
                <w:rFonts w:ascii="Arial Narrow" w:hAnsi="Arial Narrow"/>
                <w:sz w:val="18"/>
                <w:szCs w:val="18"/>
              </w:rPr>
              <w:t>104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57CD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2 754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7 104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710" w:rsidRPr="009257CD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12 754</w:t>
            </w:r>
          </w:p>
        </w:tc>
      </w:tr>
      <w:tr w:rsidR="00FF1710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aTxt01415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AF6A6B" w:rsidRDefault="00FF1710" w:rsidP="00FF171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AF6A6B" w:rsidRDefault="00FF1710" w:rsidP="00FF171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AF6A6B" w:rsidRDefault="00FF1710" w:rsidP="00FF171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710" w:rsidRPr="00AF6A6B" w:rsidRDefault="00FF1710" w:rsidP="00FF171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710" w:rsidRPr="00AF6A6B" w:rsidRDefault="00FF1710" w:rsidP="00FF171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F7059" w:rsidRPr="00AF6A6B" w:rsidRDefault="00CF705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9951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9518C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99518C">
        <w:rPr>
          <w:rFonts w:ascii="Arial Narrow" w:hAnsi="Arial Narrow"/>
          <w:color w:val="000000" w:themeColor="text1"/>
          <w:sz w:val="22"/>
          <w:szCs w:val="22"/>
        </w:rPr>
        <w:t>4</w:t>
      </w:r>
      <w:r w:rsidRPr="0099518C">
        <w:rPr>
          <w:rFonts w:ascii="Arial Narrow" w:hAnsi="Arial Narrow"/>
          <w:color w:val="000000" w:themeColor="text1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99518C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Bezprostredne predchádzajúce účtovné obdobie</w:t>
            </w:r>
          </w:p>
        </w:tc>
      </w:tr>
      <w:tr w:rsidR="00CA5D43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6D3BE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3 011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22 166</w:t>
            </w:r>
          </w:p>
        </w:tc>
      </w:tr>
      <w:tr w:rsidR="00CA5D43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6D3BE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-998</w:t>
            </w:r>
          </w:p>
        </w:tc>
      </w:tr>
      <w:tr w:rsidR="00CA5D43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CA5D43" w:rsidP="006D3BE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8</w:t>
            </w:r>
            <w:r w:rsidR="006D3BE9" w:rsidRPr="006D3BE9">
              <w:rPr>
                <w:rFonts w:ascii="Arial Narrow" w:hAnsi="Arial Narrow"/>
                <w:bCs/>
                <w:sz w:val="22"/>
                <w:szCs w:val="22"/>
              </w:rPr>
              <w:t> 865 063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8 672 501</w:t>
            </w:r>
          </w:p>
        </w:tc>
      </w:tr>
      <w:tr w:rsidR="00CA5D43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6D3BE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140 298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131 184</w:t>
            </w:r>
          </w:p>
        </w:tc>
      </w:tr>
      <w:tr w:rsidR="00CA5D43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6D3BE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127 080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151 635</w:t>
            </w:r>
          </w:p>
        </w:tc>
      </w:tr>
      <w:tr w:rsidR="00CA5D43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E4006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3BE9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CA5D43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1710F3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D3BE9">
              <w:rPr>
                <w:rFonts w:ascii="Arial Narrow" w:hAnsi="Arial Narrow"/>
                <w:b/>
                <w:sz w:val="22"/>
                <w:szCs w:val="22"/>
              </w:rPr>
              <w:t xml:space="preserve">9 135 </w:t>
            </w:r>
            <w:r w:rsidR="006D3BE9" w:rsidRPr="006D3BE9">
              <w:rPr>
                <w:rFonts w:ascii="Arial Narrow" w:hAnsi="Arial Narrow"/>
                <w:b/>
                <w:sz w:val="22"/>
                <w:szCs w:val="22"/>
              </w:rPr>
              <w:t>452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8 976 488</w:t>
            </w:r>
          </w:p>
        </w:tc>
      </w:tr>
      <w:tr w:rsidR="00CA5D43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6D3BE9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D3BE9">
              <w:rPr>
                <w:rFonts w:ascii="Arial Narrow" w:hAnsi="Arial Narrow"/>
                <w:b/>
                <w:sz w:val="22"/>
                <w:szCs w:val="22"/>
              </w:rPr>
              <w:t>140 298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130 186</w:t>
            </w:r>
          </w:p>
        </w:tc>
      </w:tr>
      <w:tr w:rsidR="00CA5D43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6D3BE9" w:rsidRDefault="006D3BE9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D3BE9">
              <w:rPr>
                <w:rFonts w:ascii="Arial Narrow" w:hAnsi="Arial Narrow"/>
                <w:b/>
                <w:sz w:val="22"/>
                <w:szCs w:val="22"/>
              </w:rPr>
              <w:t>8 995 154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4A3249" w:rsidRDefault="00E40069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8 846 302</w:t>
            </w:r>
          </w:p>
        </w:tc>
      </w:tr>
      <w:tr w:rsidR="00CA5D43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jeden rok až päť rokov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CA5D43" w:rsidRDefault="00654F18" w:rsidP="00CA5D4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54F18">
              <w:rPr>
                <w:rFonts w:ascii="Arial Narrow" w:hAnsi="Arial Narrow"/>
                <w:sz w:val="22"/>
                <w:szCs w:val="22"/>
              </w:rPr>
              <w:t>3 664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4F2DBC" w:rsidRDefault="00E40069" w:rsidP="00CA5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7 864</w:t>
            </w:r>
          </w:p>
        </w:tc>
      </w:tr>
      <w:tr w:rsidR="00CA5D43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Záväzky so zostatkovou dobou splatnosti jeden rok až päť rokov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CA5D43" w:rsidRDefault="004B518D" w:rsidP="00CA5D4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710F3">
              <w:rPr>
                <w:rFonts w:ascii="Arial Narrow" w:hAnsi="Arial Narrow"/>
                <w:sz w:val="22"/>
                <w:szCs w:val="22"/>
              </w:rPr>
              <w:t>741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4F2DBC" w:rsidRDefault="00E40069" w:rsidP="00CA5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894</w:t>
            </w:r>
          </w:p>
        </w:tc>
      </w:tr>
      <w:tr w:rsidR="00CA5D43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A5D43" w:rsidRPr="00CA5D43" w:rsidRDefault="001710F3" w:rsidP="001710F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710F3">
              <w:rPr>
                <w:rFonts w:ascii="Arial Narrow" w:hAnsi="Arial Narrow"/>
                <w:sz w:val="22"/>
                <w:szCs w:val="22"/>
              </w:rPr>
              <w:t>10 926 490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A5D43" w:rsidRPr="004F2DBC" w:rsidRDefault="00E40069" w:rsidP="00CA5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8 394 477</w:t>
            </w:r>
          </w:p>
        </w:tc>
      </w:tr>
      <w:tr w:rsidR="00CA5D43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A5D43" w:rsidRPr="001710F3" w:rsidRDefault="00E40069" w:rsidP="00CA5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A5D43" w:rsidRPr="004F2DBC" w:rsidRDefault="00E40069" w:rsidP="00CA5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A5D43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1710F3" w:rsidRDefault="001710F3" w:rsidP="001710F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710F3">
              <w:rPr>
                <w:rFonts w:ascii="Arial Narrow" w:hAnsi="Arial Narrow"/>
                <w:b/>
                <w:sz w:val="22"/>
                <w:szCs w:val="22"/>
              </w:rPr>
              <w:t>10 930 895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4F2DBC" w:rsidRDefault="00E40069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8 403 235</w:t>
            </w:r>
          </w:p>
        </w:tc>
      </w:tr>
      <w:tr w:rsidR="00CA5D43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D43" w:rsidRPr="001710F3" w:rsidRDefault="001710F3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710F3">
              <w:rPr>
                <w:rFonts w:ascii="Arial Narrow" w:hAnsi="Arial Narrow"/>
                <w:b/>
                <w:sz w:val="22"/>
                <w:szCs w:val="22"/>
              </w:rPr>
              <w:t>741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D43" w:rsidRPr="004F2DBC" w:rsidRDefault="00E40069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894</w:t>
            </w:r>
          </w:p>
        </w:tc>
      </w:tr>
      <w:tr w:rsidR="00CA5D43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D43" w:rsidRPr="0099518C" w:rsidRDefault="00CA5D43" w:rsidP="00CA5D4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5D43" w:rsidRPr="001710F3" w:rsidRDefault="001710F3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710F3">
              <w:rPr>
                <w:rFonts w:ascii="Arial Narrow" w:hAnsi="Arial Narrow"/>
                <w:b/>
                <w:sz w:val="22"/>
                <w:szCs w:val="22"/>
              </w:rPr>
              <w:t>10 930 154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D43" w:rsidRPr="004F2DBC" w:rsidRDefault="00E40069" w:rsidP="00CA5D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8 402 341</w:t>
            </w:r>
          </w:p>
        </w:tc>
      </w:tr>
    </w:tbl>
    <w:p w:rsidR="00CC3E6D" w:rsidRPr="0099518C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403E33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03E33">
        <w:rPr>
          <w:rFonts w:ascii="Arial Narrow" w:hAnsi="Arial Narrow"/>
          <w:color w:val="000000" w:themeColor="text1"/>
          <w:sz w:val="22"/>
          <w:szCs w:val="22"/>
        </w:rPr>
        <w:t>5</w:t>
      </w:r>
      <w:r w:rsidRPr="00403E33">
        <w:rPr>
          <w:rFonts w:ascii="Arial Narrow" w:hAnsi="Arial Narrow"/>
          <w:color w:val="000000" w:themeColor="text1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403E33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0A3C58" w:rsidTr="002C0A91">
        <w:trPr>
          <w:trHeight w:val="990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Názov položky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Bezprostredne predchádzajúce účtovné obdobie</w:t>
            </w:r>
          </w:p>
        </w:tc>
      </w:tr>
      <w:tr w:rsidR="00EA4375" w:rsidRPr="000A3C58" w:rsidTr="002C0A91">
        <w:trPr>
          <w:trHeight w:val="675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460B6E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1782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485B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460B6E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145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</w:t>
            </w: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460B6E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1927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A4375" w:rsidRPr="000A3C58" w:rsidTr="002C0A91">
        <w:trPr>
          <w:trHeight w:val="6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460B6E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460B6E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Sadzba dane z príjmov ( v %)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460B6E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Odložená daňová pohľadávka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375" w:rsidRPr="00460B6E" w:rsidRDefault="00C64BCC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217</w:t>
            </w: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Uplatnená daňová pohľadávka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375" w:rsidRPr="00460B6E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 ako zníženie nákladov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375" w:rsidRPr="00460B6E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375" w:rsidRPr="00460B6E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EA437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4375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Odložený daňový záväzok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375" w:rsidRPr="00460B6E" w:rsidRDefault="00C64BCC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405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Zmena odloženého daňového záväzku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375" w:rsidRPr="00460B6E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A4375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ako náklad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375" w:rsidRPr="00460B6E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375" w:rsidRPr="00EA485B" w:rsidRDefault="007E2E05" w:rsidP="00EA43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A4375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375" w:rsidRPr="00396E59" w:rsidRDefault="00EA4375" w:rsidP="00EA437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A4375" w:rsidRPr="00396E59" w:rsidRDefault="00EA4375" w:rsidP="00EA4375">
            <w:pPr>
              <w:jc w:val="center"/>
              <w:rPr>
                <w:rFonts w:ascii="Arial Narrow" w:hAnsi="Arial Narrow"/>
                <w:color w:val="92D05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375" w:rsidRPr="000A3C58" w:rsidRDefault="00EA4375" w:rsidP="00EA437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410D66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10D66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10D66">
        <w:rPr>
          <w:rFonts w:ascii="Arial Narrow" w:hAnsi="Arial Narrow"/>
          <w:color w:val="000000" w:themeColor="text1"/>
          <w:sz w:val="22"/>
          <w:szCs w:val="22"/>
        </w:rPr>
        <w:t>6</w:t>
      </w:r>
      <w:r w:rsidRPr="00410D66">
        <w:rPr>
          <w:rFonts w:ascii="Arial Narrow" w:hAnsi="Arial Narrow"/>
          <w:color w:val="000000" w:themeColor="text1"/>
          <w:sz w:val="22"/>
          <w:szCs w:val="22"/>
        </w:rPr>
        <w:t>. Informácie k časti G. písm. g) prílohy č. 3 o záväzkoch zo sociálneho fondu</w:t>
      </w:r>
      <w:r w:rsidR="00FB7E91" w:rsidRPr="00410D66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0A3C58" w:rsidTr="002C0A91">
        <w:trPr>
          <w:trHeight w:val="825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Názov položky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Bežné účtovné obdobie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10D66" w:rsidRDefault="000669B7" w:rsidP="00F4554D">
            <w:pPr>
              <w:pStyle w:val="TopHeader"/>
              <w:rPr>
                <w:color w:val="000000" w:themeColor="text1"/>
              </w:rPr>
            </w:pPr>
            <w:r w:rsidRPr="00410D66">
              <w:rPr>
                <w:color w:val="000000" w:themeColor="text1"/>
              </w:rPr>
              <w:t>Bezprostredne predchádzajúce účtovné obdobie</w:t>
            </w:r>
          </w:p>
        </w:tc>
      </w:tr>
      <w:tr w:rsidR="009269E6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9E6" w:rsidRPr="007C6F08" w:rsidRDefault="009269E6" w:rsidP="009269E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9E6" w:rsidRPr="00845054" w:rsidRDefault="0050193C" w:rsidP="00926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1 463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9E6" w:rsidRPr="007C6F08" w:rsidRDefault="009269E6" w:rsidP="00926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81</w:t>
            </w:r>
          </w:p>
        </w:tc>
      </w:tr>
      <w:tr w:rsidR="009269E6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9E6" w:rsidRPr="007C6F08" w:rsidRDefault="009269E6" w:rsidP="009269E6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9E6" w:rsidRPr="00845054" w:rsidRDefault="0050193C" w:rsidP="00926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7 039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9E6" w:rsidRPr="007C6F08" w:rsidRDefault="009269E6" w:rsidP="00926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6</w:t>
            </w:r>
            <w:r w:rsidR="00B702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C6F08">
              <w:rPr>
                <w:rFonts w:ascii="Arial Narrow" w:hAnsi="Arial Narrow"/>
                <w:sz w:val="18"/>
                <w:szCs w:val="18"/>
              </w:rPr>
              <w:t>467</w:t>
            </w:r>
          </w:p>
        </w:tc>
      </w:tr>
      <w:tr w:rsidR="0010045E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10045E" w:rsidP="0010045E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045E" w:rsidRPr="00845054" w:rsidRDefault="0010045E" w:rsidP="005019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1</w:t>
            </w:r>
            <w:r w:rsidR="0050193C" w:rsidRPr="0084505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45054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10045E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1</w:t>
            </w:r>
            <w:r w:rsidR="008C22E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C6F08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</w:tr>
      <w:tr w:rsidR="0010045E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10045E" w:rsidP="0010045E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045E" w:rsidRPr="00845054" w:rsidRDefault="0010045E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10045E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0045E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10045E" w:rsidP="001004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045E" w:rsidRPr="00845054" w:rsidRDefault="0050193C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8 039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10045E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C6F08">
              <w:rPr>
                <w:rFonts w:ascii="Arial Narrow" w:hAnsi="Arial Narrow"/>
                <w:sz w:val="18"/>
                <w:szCs w:val="18"/>
              </w:rPr>
              <w:t>7</w:t>
            </w:r>
            <w:r w:rsidR="008C22E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C6F08">
              <w:rPr>
                <w:rFonts w:ascii="Arial Narrow" w:hAnsi="Arial Narrow"/>
                <w:sz w:val="18"/>
                <w:szCs w:val="18"/>
              </w:rPr>
              <w:t>467</w:t>
            </w:r>
          </w:p>
        </w:tc>
      </w:tr>
      <w:tr w:rsidR="0010045E" w:rsidRPr="007C6F0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10045E" w:rsidP="001004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045E" w:rsidRPr="00845054" w:rsidRDefault="0050193C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7 757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8C22E6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6 085</w:t>
            </w:r>
          </w:p>
        </w:tc>
      </w:tr>
      <w:tr w:rsidR="0010045E" w:rsidRPr="007C6F08" w:rsidTr="002C0A91">
        <w:trPr>
          <w:trHeight w:val="345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10045E" w:rsidP="001004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045E" w:rsidRPr="00845054" w:rsidRDefault="0050193C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054">
              <w:rPr>
                <w:rFonts w:ascii="Arial Narrow" w:hAnsi="Arial Narrow"/>
                <w:sz w:val="18"/>
                <w:szCs w:val="18"/>
              </w:rPr>
              <w:t>1 745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045E" w:rsidRPr="007C6F08" w:rsidRDefault="008C22E6" w:rsidP="00100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1 463</w:t>
            </w:r>
          </w:p>
        </w:tc>
      </w:tr>
    </w:tbl>
    <w:p w:rsidR="000669B7" w:rsidRPr="007C6F0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9E51B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E51B4">
        <w:rPr>
          <w:rFonts w:ascii="Arial Narrow" w:hAnsi="Arial Narrow"/>
          <w:color w:val="000000" w:themeColor="text1"/>
          <w:sz w:val="22"/>
          <w:szCs w:val="22"/>
        </w:rPr>
        <w:t>2</w:t>
      </w:r>
      <w:r w:rsidR="005F6302" w:rsidRPr="009E51B4">
        <w:rPr>
          <w:rFonts w:ascii="Arial Narrow" w:hAnsi="Arial Narrow"/>
          <w:color w:val="000000" w:themeColor="text1"/>
          <w:sz w:val="22"/>
          <w:szCs w:val="22"/>
        </w:rPr>
        <w:t>7</w:t>
      </w:r>
      <w:r w:rsidRPr="009E51B4">
        <w:rPr>
          <w:rFonts w:ascii="Arial Narrow" w:hAnsi="Arial Narrow"/>
          <w:color w:val="000000" w:themeColor="text1"/>
          <w:sz w:val="22"/>
          <w:szCs w:val="22"/>
        </w:rPr>
        <w:t>. Informácie k časti G. písm. h) prílohy č. 3 o vydaných dlhopisoch</w:t>
      </w:r>
      <w:r w:rsidR="00D309AC" w:rsidRPr="009E51B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CC3E6D" w:rsidRPr="000A3C58" w:rsidRDefault="00CC3E6D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396478" w:rsidRPr="000A3C58" w:rsidRDefault="00396478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C96AFD" w:rsidRDefault="005F6302" w:rsidP="000669B7">
      <w:pPr>
        <w:pStyle w:val="Nzov"/>
        <w:widowControl w:val="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28</w:t>
      </w:r>
      <w:r w:rsidR="000669B7" w:rsidRPr="00C96AFD">
        <w:rPr>
          <w:rFonts w:ascii="Arial Narrow" w:hAnsi="Arial Narrow"/>
          <w:color w:val="000000" w:themeColor="text1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C96AFD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0A3C58" w:rsidTr="00EA70C0">
        <w:trPr>
          <w:trHeight w:val="99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Názov položky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 xml:space="preserve">Úrok </w:t>
            </w:r>
            <w:r w:rsidRPr="00456B60">
              <w:rPr>
                <w:color w:val="000000" w:themeColor="text1"/>
              </w:rPr>
              <w:br/>
              <w:t xml:space="preserve">p. a. </w:t>
            </w:r>
          </w:p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v %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Dátum splatnosti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bankové úvery</w:t>
            </w:r>
          </w:p>
        </w:tc>
      </w:tr>
      <w:tr w:rsidR="00D46D91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Správa OSBD Martin - banky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D46D91" w:rsidRPr="00456B60" w:rsidRDefault="004C3946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D46D91" w:rsidRPr="005A2249" w:rsidRDefault="00D46D91" w:rsidP="00D46D91">
            <w:pPr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5A2249">
              <w:rPr>
                <w:rFonts w:ascii="Arial Narrow" w:hAnsi="Arial Narrow"/>
                <w:color w:val="00B0F0"/>
                <w:sz w:val="22"/>
                <w:szCs w:val="22"/>
              </w:rPr>
              <w:t> </w:t>
            </w:r>
            <w:r w:rsidRPr="004C39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D46D91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46D91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euribor+1,2</w:t>
            </w: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-2,7%</w:t>
            </w:r>
          </w:p>
        </w:tc>
        <w:tc>
          <w:tcPr>
            <w:tcW w:w="1007" w:type="dxa"/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D46D91" w:rsidRPr="005A2249" w:rsidRDefault="00D46D91" w:rsidP="005A2249">
            <w:pPr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5A2249">
              <w:rPr>
                <w:rFonts w:ascii="Arial Narrow" w:hAnsi="Arial Narrow"/>
                <w:color w:val="00B0F0"/>
                <w:sz w:val="22"/>
                <w:szCs w:val="22"/>
              </w:rPr>
              <w:t> </w:t>
            </w:r>
            <w:r w:rsidR="005A2249" w:rsidRPr="004C3946">
              <w:rPr>
                <w:rFonts w:ascii="Arial Narrow" w:hAnsi="Arial Narrow"/>
                <w:sz w:val="22"/>
                <w:szCs w:val="22"/>
              </w:rPr>
              <w:t>4 331 654</w:t>
            </w:r>
          </w:p>
        </w:tc>
        <w:tc>
          <w:tcPr>
            <w:tcW w:w="1800" w:type="dxa"/>
            <w:noWrap/>
            <w:vAlign w:val="center"/>
          </w:tcPr>
          <w:p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D46D9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3 712 627</w:t>
            </w:r>
          </w:p>
        </w:tc>
      </w:tr>
      <w:tr w:rsidR="00D46D91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noWrap/>
            <w:vAlign w:val="center"/>
          </w:tcPr>
          <w:p w:rsidR="00D46D91" w:rsidRPr="00456B60" w:rsidRDefault="00D46D91" w:rsidP="000A04D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</w:t>
            </w:r>
            <w:r w:rsidR="000A04DD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rokov</w:t>
            </w:r>
          </w:p>
        </w:tc>
        <w:tc>
          <w:tcPr>
            <w:tcW w:w="1708" w:type="dxa"/>
            <w:noWrap/>
            <w:vAlign w:val="center"/>
          </w:tcPr>
          <w:p w:rsidR="00D46D91" w:rsidRPr="0045247C" w:rsidRDefault="00D46D91" w:rsidP="00CB7332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5247C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="005A2249" w:rsidRPr="00CB7332">
              <w:rPr>
                <w:rFonts w:ascii="Arial Narrow" w:hAnsi="Arial Narrow"/>
                <w:sz w:val="22"/>
                <w:szCs w:val="22"/>
              </w:rPr>
              <w:t>10 926 49</w:t>
            </w:r>
            <w:r w:rsidR="00CB7332" w:rsidRPr="00CB733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0" w:type="dxa"/>
            <w:noWrap/>
            <w:vAlign w:val="center"/>
          </w:tcPr>
          <w:p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D46D9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8 394 477</w:t>
            </w:r>
          </w:p>
        </w:tc>
      </w:tr>
      <w:tr w:rsidR="00D46D91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D46D91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D46D91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 Správa OSBD Martin - banky 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D46D91" w:rsidRPr="00AA24B4" w:rsidRDefault="00D46D91" w:rsidP="004C394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D46D91" w:rsidRPr="004C3946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4C39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46D91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-2,7%</w:t>
            </w:r>
          </w:p>
        </w:tc>
        <w:tc>
          <w:tcPr>
            <w:tcW w:w="1007" w:type="dxa"/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D46D91" w:rsidRPr="004C3946" w:rsidRDefault="005A2249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4C3946">
              <w:rPr>
                <w:rFonts w:ascii="Arial Narrow" w:hAnsi="Arial Narrow"/>
                <w:sz w:val="22"/>
                <w:szCs w:val="22"/>
              </w:rPr>
              <w:t>675 601</w:t>
            </w:r>
          </w:p>
        </w:tc>
        <w:tc>
          <w:tcPr>
            <w:tcW w:w="1800" w:type="dxa"/>
            <w:noWrap/>
            <w:vAlign w:val="center"/>
          </w:tcPr>
          <w:p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623 317</w:t>
            </w:r>
          </w:p>
        </w:tc>
      </w:tr>
      <w:tr w:rsidR="00D46D91" w:rsidRPr="000A3C58" w:rsidTr="00EA70C0">
        <w:trPr>
          <w:trHeight w:val="345"/>
          <w:jc w:val="center"/>
        </w:trPr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</w:tcPr>
          <w:p w:rsidR="00D46D91" w:rsidRPr="00AA24B4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noWrap/>
            <w:vAlign w:val="center"/>
          </w:tcPr>
          <w:p w:rsidR="00D46D91" w:rsidRPr="00AA24B4" w:rsidRDefault="00D46D91" w:rsidP="000A04D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</w:t>
            </w:r>
            <w:r w:rsidR="000A04DD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rokov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noWrap/>
            <w:vAlign w:val="center"/>
          </w:tcPr>
          <w:p w:rsidR="00D46D91" w:rsidRPr="004C3946" w:rsidRDefault="005A2249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4C3946">
              <w:rPr>
                <w:rFonts w:ascii="Arial Narrow" w:hAnsi="Arial Narrow"/>
                <w:sz w:val="22"/>
                <w:szCs w:val="22"/>
              </w:rPr>
              <w:t>1 610 398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vAlign w:val="center"/>
          </w:tcPr>
          <w:p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1 582 349</w:t>
            </w:r>
          </w:p>
        </w:tc>
      </w:tr>
    </w:tbl>
    <w:p w:rsidR="000669B7" w:rsidRPr="009827EF" w:rsidRDefault="00527C81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9827EF">
        <w:rPr>
          <w:rFonts w:ascii="Arial Narrow" w:hAnsi="Arial Narrow"/>
          <w:sz w:val="22"/>
          <w:szCs w:val="22"/>
        </w:rPr>
        <w:t>V roku 2022 OSBD Martin-správa predčasne splatili úver zo SZRB</w:t>
      </w:r>
    </w:p>
    <w:p w:rsidR="000669B7" w:rsidRPr="00A50CE4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A50CE4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Úrok </w:t>
            </w:r>
            <w:r w:rsidRPr="00A50CE4">
              <w:rPr>
                <w:color w:val="000000" w:themeColor="text1"/>
              </w:rPr>
              <w:br/>
              <w:t xml:space="preserve">p. a. </w:t>
            </w:r>
          </w:p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Krátkodobé finančné výpomoci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50CE4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8408FC" w:rsidRPr="00A50CE4" w:rsidRDefault="008408FC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0A3C58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Bezprostredne predchádzajúce účtovné obdobie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aTxt04481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2071B4" w:rsidP="00191F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a04481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aTxt04482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y budúcich období krátkodobé, </w:t>
            </w: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9D2731" w:rsidP="002071B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D273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887260" w:rsidRDefault="00191F1B" w:rsidP="002071B4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652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y budúcich období krátkodobé – prevádzka domov – </w:t>
            </w:r>
            <w:r w:rsidRPr="007F06EC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odmena</w:t>
            </w:r>
            <w:r w:rsidRPr="007F06EC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F06EC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zástupcovi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2071B4" w:rsidP="002071B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1B4" w:rsidRPr="00887260" w:rsidRDefault="002071B4" w:rsidP="002071B4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</w:p>
        </w:tc>
      </w:tr>
      <w:tr w:rsidR="002071B4" w:rsidRPr="000A3C58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vlastníkov za </w:t>
            </w:r>
            <w:proofErr w:type="spellStart"/>
            <w:r>
              <w:rPr>
                <w:color w:val="000000" w:themeColor="text1"/>
              </w:rPr>
              <w:t>II.polrok</w:t>
            </w:r>
            <w:proofErr w:type="spellEnd"/>
            <w:r>
              <w:rPr>
                <w:color w:val="000000" w:themeColor="text1"/>
              </w:rPr>
              <w:t xml:space="preserve"> 2022 </w:t>
            </w:r>
            <w:r w:rsidRPr="00FD13D0">
              <w:t>vyplatené v 1/2023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aTxt04493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9D2731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887260" w:rsidRDefault="00191F1B" w:rsidP="002071B4">
            <w:pPr>
              <w:jc w:val="center"/>
              <w:rPr>
                <w:rFonts w:ascii="Arial Narrow" w:hAnsi="Arial Narrow"/>
                <w:color w:val="00B0F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652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aTxt04503  \* MERGEFORMAT </w:instrText>
            </w:r>
            <w:r w:rsidRPr="00A50CE4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aTxt04505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6943DE" w:rsidRDefault="009D2731" w:rsidP="002071B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43DE">
              <w:rPr>
                <w:rFonts w:ascii="Arial Narrow" w:hAnsi="Arial Narrow"/>
                <w:b/>
                <w:sz w:val="18"/>
                <w:szCs w:val="18"/>
              </w:rPr>
              <w:t>1 464 577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191F1B" w:rsidP="002071B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1 457 073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správa OSBD Martin,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6943DE" w:rsidRDefault="00191F1B" w:rsidP="009D273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43DE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9D2731" w:rsidRPr="006943DE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6943D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9D2731" w:rsidRPr="006943DE">
              <w:rPr>
                <w:rFonts w:ascii="Arial Narrow" w:hAnsi="Arial Narrow"/>
                <w:b/>
                <w:sz w:val="18"/>
                <w:szCs w:val="18"/>
              </w:rPr>
              <w:t>489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191F1B" w:rsidP="002071B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65 863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prevádzka domov,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6943DE" w:rsidRDefault="00191F1B" w:rsidP="009D273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43DE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D2731" w:rsidRPr="006943DE">
              <w:rPr>
                <w:rFonts w:ascii="Arial Narrow" w:hAnsi="Arial Narrow"/>
                <w:b/>
                <w:sz w:val="18"/>
                <w:szCs w:val="18"/>
              </w:rPr>
              <w:t> 398 088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191F1B" w:rsidP="002071B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1 391 210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71B4" w:rsidRPr="006943D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943D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</w:t>
            </w:r>
          </w:p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( 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prevádzka domov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71B4" w:rsidRPr="006943DE" w:rsidRDefault="00191F1B" w:rsidP="009D273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943DE">
              <w:rPr>
                <w:rFonts w:ascii="Arial Narrow" w:hAnsi="Arial Narrow"/>
                <w:sz w:val="18"/>
                <w:szCs w:val="18"/>
              </w:rPr>
              <w:t>1 39</w:t>
            </w:r>
            <w:r w:rsidR="009D2731" w:rsidRPr="006943DE">
              <w:rPr>
                <w:rFonts w:ascii="Arial Narrow" w:hAnsi="Arial Narrow"/>
                <w:sz w:val="18"/>
                <w:szCs w:val="18"/>
              </w:rPr>
              <w:t>8</w:t>
            </w:r>
            <w:r w:rsidRPr="006943D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D2731" w:rsidRPr="006943DE">
              <w:rPr>
                <w:rFonts w:ascii="Arial Narrow" w:hAnsi="Arial Narrow"/>
                <w:sz w:val="18"/>
                <w:szCs w:val="18"/>
              </w:rPr>
              <w:t>088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1 391 210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 (uhradený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správa OSBD Martin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aTxt04517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71B4" w:rsidRPr="006943DE" w:rsidRDefault="00191F1B" w:rsidP="009D273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943DE">
              <w:rPr>
                <w:rFonts w:ascii="Arial Narrow" w:hAnsi="Arial Narrow"/>
                <w:sz w:val="18"/>
                <w:szCs w:val="18"/>
              </w:rPr>
              <w:t>6</w:t>
            </w:r>
            <w:r w:rsidR="009D2731" w:rsidRPr="006943DE">
              <w:rPr>
                <w:rFonts w:ascii="Arial Narrow" w:hAnsi="Arial Narrow"/>
                <w:sz w:val="18"/>
                <w:szCs w:val="18"/>
              </w:rPr>
              <w:t>6</w:t>
            </w:r>
            <w:r w:rsidRPr="006943D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D2731" w:rsidRPr="006943DE">
              <w:rPr>
                <w:rFonts w:ascii="Arial Narrow" w:hAnsi="Arial Narrow"/>
                <w:sz w:val="18"/>
                <w:szCs w:val="18"/>
              </w:rPr>
              <w:t>489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65 863</w:t>
            </w:r>
          </w:p>
        </w:tc>
      </w:tr>
      <w:tr w:rsidR="002071B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color w:val="FF0000"/>
              </w:rPr>
              <w:fldChar w:fldCharType="begin"/>
            </w:r>
            <w:r w:rsidRPr="000A3C58">
              <w:rPr>
                <w:color w:val="FF0000"/>
              </w:rPr>
              <w:instrText xml:space="preserve"> MERGEFIELD  aTxt04518  \* MERGEFORMAT </w:instrText>
            </w:r>
            <w:r w:rsidRPr="000A3C58">
              <w:rPr>
                <w:rFonts w:ascii="Arial Narrow" w:hAnsi="Arial Narrow"/>
                <w:noProof/>
                <w:color w:val="FF0000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1B4" w:rsidRPr="000A3C58" w:rsidRDefault="002071B4" w:rsidP="002071B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A50CE4" w:rsidRDefault="005F6302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29</w:t>
      </w:r>
      <w:r w:rsidR="000669B7" w:rsidRPr="00A50CE4">
        <w:rPr>
          <w:rFonts w:ascii="Arial Narrow" w:hAnsi="Arial Narrow"/>
          <w:color w:val="000000" w:themeColor="text1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A50CE4" w:rsidRDefault="002C1AEB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A50CE4">
        <w:rPr>
          <w:rFonts w:ascii="Arial Narrow" w:hAnsi="Arial Narrow"/>
          <w:color w:val="000000" w:themeColor="text1"/>
          <w:sz w:val="22"/>
          <w:szCs w:val="22"/>
        </w:rPr>
        <w:t>0</w:t>
      </w:r>
      <w:r w:rsidRPr="00A50CE4">
        <w:rPr>
          <w:rFonts w:ascii="Arial Narrow" w:hAnsi="Arial Narrow"/>
          <w:color w:val="000000" w:themeColor="text1"/>
          <w:sz w:val="22"/>
          <w:szCs w:val="22"/>
        </w:rPr>
        <w:t>. Informácie k časti G. písm. l) prílohy č. 3 o položkách zabezpečených derivátmi</w:t>
      </w:r>
      <w:r w:rsidR="002C1AEB" w:rsidRPr="00A50CE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1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 časti G. písm. m) prílohy č. 3 o majetku prenajatom formou finančného prenájmu</w:t>
      </w:r>
      <w:r w:rsidR="002C1AEB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FE6CA5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lastRenderedPageBreak/>
              <w:t>Názov</w:t>
            </w:r>
            <w:r w:rsidRPr="00FE6CA5">
              <w:rPr>
                <w:color w:val="000000" w:themeColor="text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</w:tr>
      <w:tr w:rsidR="000669B7" w:rsidRPr="00FE6CA5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FE6CA5" w:rsidRPr="00FE6CA5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C)</w:t>
            </w:r>
          </w:p>
        </w:tc>
      </w:tr>
      <w:tr w:rsidR="00FE6CA5" w:rsidRPr="00FE6CA5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FE6CA5" w:rsidRPr="00FE6CA5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76AB0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2071B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E6CA5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D11F44" w:rsidRDefault="00D22179" w:rsidP="00D11F44">
            <w:pPr>
              <w:rPr>
                <w:rFonts w:ascii="Arial Narrow" w:hAnsi="Arial Narrow"/>
                <w:sz w:val="22"/>
                <w:szCs w:val="22"/>
              </w:rPr>
            </w:pPr>
            <w:r w:rsidRPr="00D11F44">
              <w:rPr>
                <w:rFonts w:ascii="Arial Narrow" w:hAnsi="Arial Narrow"/>
                <w:sz w:val="22"/>
                <w:szCs w:val="22"/>
              </w:rPr>
              <w:t>1</w:t>
            </w:r>
            <w:r w:rsidR="00D11F44" w:rsidRPr="00D11F44">
              <w:rPr>
                <w:rFonts w:ascii="Arial Narrow" w:hAnsi="Arial Narrow"/>
                <w:sz w:val="22"/>
                <w:szCs w:val="22"/>
              </w:rPr>
              <w:t> 964 646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2071B4" w:rsidP="002071B4">
            <w:pPr>
              <w:rPr>
                <w:rFonts w:ascii="Arial Narrow" w:hAnsi="Arial Narrow"/>
                <w:sz w:val="22"/>
                <w:szCs w:val="22"/>
              </w:rPr>
            </w:pPr>
            <w:r w:rsidRPr="00FD13D0">
              <w:rPr>
                <w:rFonts w:ascii="Arial Narrow" w:hAnsi="Arial Narrow"/>
                <w:sz w:val="22"/>
                <w:szCs w:val="22"/>
              </w:rPr>
              <w:t>1</w:t>
            </w:r>
            <w:r w:rsidR="00D221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13D0">
              <w:rPr>
                <w:rFonts w:ascii="Arial Narrow" w:hAnsi="Arial Narrow"/>
                <w:sz w:val="22"/>
                <w:szCs w:val="22"/>
              </w:rPr>
              <w:t>877</w:t>
            </w:r>
            <w:r w:rsidR="00D221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13D0">
              <w:rPr>
                <w:rFonts w:ascii="Arial Narrow" w:hAnsi="Arial Narrow"/>
                <w:sz w:val="22"/>
                <w:szCs w:val="22"/>
              </w:rPr>
              <w:t>138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2071B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E6CA5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správa OSBD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D11F44" w:rsidRDefault="00D11F44" w:rsidP="00D11F44">
            <w:pPr>
              <w:rPr>
                <w:rFonts w:ascii="Arial Narrow" w:hAnsi="Arial Narrow"/>
                <w:sz w:val="22"/>
                <w:szCs w:val="22"/>
              </w:rPr>
            </w:pPr>
            <w:r w:rsidRPr="00D11F44">
              <w:rPr>
                <w:rFonts w:ascii="Arial Narrow" w:hAnsi="Arial Narrow"/>
                <w:sz w:val="22"/>
                <w:szCs w:val="22"/>
              </w:rPr>
              <w:t>1 031 191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D22179" w:rsidP="002071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936 961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2071B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E6CA5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D11F44" w:rsidRDefault="002071B4" w:rsidP="002071B4">
            <w:pPr>
              <w:rPr>
                <w:rFonts w:ascii="Arial Narrow" w:hAnsi="Arial Narrow"/>
                <w:sz w:val="22"/>
                <w:szCs w:val="22"/>
              </w:rPr>
            </w:pPr>
            <w:r w:rsidRPr="00D11F4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2071B4" w:rsidP="002071B4">
            <w:pPr>
              <w:rPr>
                <w:rFonts w:ascii="Arial Narrow" w:hAnsi="Arial Narrow"/>
                <w:sz w:val="22"/>
                <w:szCs w:val="22"/>
              </w:rPr>
            </w:pPr>
            <w:r w:rsidRPr="00FD13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2071B4" w:rsidRPr="000A3C58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FE6CA5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D11F44" w:rsidRDefault="00D11F44" w:rsidP="002071B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11F44">
              <w:rPr>
                <w:rFonts w:ascii="Arial Narrow" w:hAnsi="Arial Narrow"/>
                <w:b/>
                <w:sz w:val="22"/>
                <w:szCs w:val="22"/>
              </w:rPr>
              <w:t>2 995 837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FD13D0" w:rsidRDefault="00D22179" w:rsidP="002071B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2 814 099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1B4" w:rsidRPr="000A3C58" w:rsidRDefault="002071B4" w:rsidP="002071B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AA1945" w:rsidRPr="000A3C58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2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 časti H. písm. b) prílohy č. 3 o zmene stavu vnútroorganizačných zásob</w:t>
      </w:r>
      <w:r w:rsidR="005A6066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FE6CA5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 xml:space="preserve">Zmena stavu vnútroorganizačných zásob </w:t>
            </w:r>
          </w:p>
        </w:tc>
      </w:tr>
      <w:tr w:rsidR="000669B7" w:rsidRPr="00FE6CA5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FE6CA5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Nedokončená výroba </w:t>
            </w: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vnútroorga-nizačných</w:t>
            </w:r>
            <w:proofErr w:type="spellEnd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EA2B2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C3E6D" w:rsidRPr="000A3C58" w:rsidRDefault="00CC3E6D" w:rsidP="000669B7">
      <w:pPr>
        <w:pStyle w:val="Nzov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 w:rsidRPr="001D4551">
        <w:rPr>
          <w:rFonts w:ascii="Arial Narrow" w:hAnsi="Arial Narrow"/>
          <w:color w:val="000000" w:themeColor="text1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0A3C58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Významné položky pri aktivácii nákladov – prevádzka domov, z toho:</w:t>
            </w: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1F44">
              <w:rPr>
                <w:rFonts w:ascii="Arial Narrow" w:hAnsi="Arial Narrow"/>
                <w:b/>
                <w:sz w:val="18"/>
                <w:szCs w:val="18"/>
              </w:rPr>
              <w:t>297 735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EA2B22" w:rsidP="002C7A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282 018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Tvorba pokrytia odmien za odpis vodomerov, obsluhu DVS a DPK, dohôd pre bytové domy, odmeny zástupcov vlastníkov vrátane odvodov cez predpis úhrad nákladov – prevádzka domov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aTxt04611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297 735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282 018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2C7A1B" w:rsidRDefault="002C7A1B" w:rsidP="002C7A1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2C7A1B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b/>
                <w:color w:val="000000" w:themeColor="text1"/>
                <w:sz w:val="22"/>
                <w:szCs w:val="22"/>
              </w:rPr>
              <w:t>Tržby z predaja DHM – správa OSBD Martin</w:t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fldChar w:fldCharType="begin"/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b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1F44">
              <w:rPr>
                <w:rFonts w:ascii="Arial Narrow" w:hAnsi="Arial Narrow"/>
                <w:b/>
                <w:sz w:val="18"/>
                <w:szCs w:val="18"/>
              </w:rPr>
              <w:t>24 093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2C7A1B" w:rsidP="002C7A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61</w:t>
            </w:r>
            <w:r w:rsidR="0018056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t>555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výnosov z hospodárskej činnosti – správa OSBD Martin,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1F44">
              <w:rPr>
                <w:rFonts w:ascii="Arial Narrow" w:hAnsi="Arial Narrow"/>
                <w:b/>
                <w:sz w:val="18"/>
                <w:szCs w:val="18"/>
              </w:rPr>
              <w:t>44 953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26 747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Prenájom zasadačky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10 247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10 341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Ostatné prevádzkové výnosy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34 706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16 406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2C7A1B" w:rsidRDefault="002C7A1B" w:rsidP="002C7A1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2C7A1B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výnosy – správa OSBD Martin,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1F44">
              <w:rPr>
                <w:rFonts w:ascii="Arial Narrow" w:hAnsi="Arial Narrow"/>
                <w:b/>
                <w:sz w:val="18"/>
                <w:szCs w:val="18"/>
              </w:rPr>
              <w:t>1 165</w:t>
            </w:r>
            <w:r w:rsidR="002C7A1B" w:rsidRPr="00D11F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2C7A1B" w:rsidRPr="00D11F44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="002C7A1B" w:rsidRPr="00D11F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50</w:t>
            </w:r>
            <w:r w:rsidR="002C7A1B" w:rsidRPr="007B375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2C7A1B" w:rsidRPr="007B375D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="002C7A1B" w:rsidRPr="007B375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180569" w:rsidP="002C7A1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D11F44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2C7A1B" w:rsidP="001805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375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B375D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8056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7B375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D11F44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Výnosy z úrokov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D11F44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1 165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aTxt04638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D11F44" w:rsidRDefault="00180569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11F4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180569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C7A1B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1D4551" w:rsidRDefault="002C7A1B" w:rsidP="002C7A1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7B375D" w:rsidRDefault="002C7A1B" w:rsidP="002C7A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1B" w:rsidRPr="000A3C58" w:rsidRDefault="002C7A1B" w:rsidP="002C7A1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Pr="001D4551">
        <w:rPr>
          <w:rFonts w:ascii="Arial Narrow" w:hAnsi="Arial Narrow"/>
          <w:color w:val="000000" w:themeColor="text1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1D4551" w:rsidRPr="001D4551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117D97" w:rsidRPr="001D4551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17D97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1811B7" w:rsidP="00117D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11B7">
              <w:rPr>
                <w:rFonts w:ascii="Arial Narrow" w:hAnsi="Arial Narrow"/>
                <w:b/>
                <w:sz w:val="18"/>
                <w:szCs w:val="18"/>
              </w:rPr>
              <w:t>2 995 837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2 814 099</w:t>
            </w:r>
          </w:p>
        </w:tc>
      </w:tr>
      <w:tr w:rsidR="00117D97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1811B7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1 964 646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1 877 138</w:t>
            </w:r>
          </w:p>
        </w:tc>
      </w:tr>
      <w:tr w:rsidR="00117D97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1811B7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1 031 191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936 961</w:t>
            </w:r>
          </w:p>
        </w:tc>
      </w:tr>
      <w:tr w:rsidR="00117D97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17D97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17D97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17D97" w:rsidRPr="000A3C58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17D97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1811B7" w:rsidP="00117D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11B7">
              <w:rPr>
                <w:rFonts w:ascii="Arial Narrow" w:hAnsi="Arial Narrow"/>
                <w:b/>
                <w:sz w:val="18"/>
                <w:szCs w:val="18"/>
              </w:rPr>
              <w:t>2 995 838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2 814 099</w:t>
            </w:r>
          </w:p>
        </w:tc>
      </w:tr>
      <w:tr w:rsidR="00117D97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1D4551" w:rsidRDefault="00117D97" w:rsidP="00117D9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1811B7" w:rsidP="00117D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11B7">
              <w:rPr>
                <w:rFonts w:ascii="Arial Narrow" w:hAnsi="Arial Narrow"/>
                <w:b/>
                <w:sz w:val="18"/>
                <w:szCs w:val="18"/>
              </w:rPr>
              <w:t>1 031 192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7B375D" w:rsidRDefault="00C4229E" w:rsidP="00117D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936 961</w:t>
            </w:r>
          </w:p>
        </w:tc>
      </w:tr>
      <w:tr w:rsidR="00117D97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0A3C58" w:rsidRDefault="00117D97" w:rsidP="00117D97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Čistý obrat celkom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1811B7" w:rsidRDefault="001811B7" w:rsidP="00117D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11B7">
              <w:rPr>
                <w:rFonts w:ascii="Arial Narrow" w:hAnsi="Arial Narrow"/>
                <w:b/>
                <w:sz w:val="18"/>
                <w:szCs w:val="18"/>
              </w:rPr>
              <w:t>1 964 646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D97" w:rsidRPr="000A3C58" w:rsidRDefault="00117D97" w:rsidP="00117D97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B375D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F6366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t>877</w:t>
            </w:r>
            <w:r w:rsidR="00F6366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7B375D">
              <w:rPr>
                <w:rFonts w:ascii="Arial Narrow" w:hAnsi="Arial Narrow"/>
                <w:b/>
                <w:sz w:val="18"/>
                <w:szCs w:val="18"/>
              </w:rPr>
              <w:t>138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3</w:t>
      </w:r>
      <w:r w:rsidR="00B669F1" w:rsidRPr="00A77052">
        <w:rPr>
          <w:rFonts w:ascii="Arial Narrow" w:hAnsi="Arial Narrow"/>
          <w:color w:val="000000" w:themeColor="text1"/>
          <w:sz w:val="22"/>
          <w:szCs w:val="22"/>
        </w:rPr>
        <w:t>4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. Informácie k časti I. prílohy č. 3 o</w:t>
      </w:r>
      <w:r w:rsidR="001601C7" w:rsidRPr="00A77052">
        <w:rPr>
          <w:rFonts w:ascii="Arial Narrow" w:hAnsi="Arial Narrow"/>
          <w:color w:val="000000" w:themeColor="text1"/>
          <w:sz w:val="22"/>
          <w:szCs w:val="22"/>
        </w:rPr>
        <w:t> :</w:t>
      </w:r>
    </w:p>
    <w:p w:rsidR="000669B7" w:rsidRPr="00A77052" w:rsidRDefault="001601C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</w:t>
      </w:r>
      <w:r w:rsidR="000669B7" w:rsidRPr="00A77052">
        <w:rPr>
          <w:rFonts w:ascii="Arial Narrow" w:hAnsi="Arial Narrow"/>
          <w:color w:val="000000" w:themeColor="text1"/>
          <w:sz w:val="22"/>
          <w:szCs w:val="22"/>
        </w:rPr>
        <w:t>ákladoch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 xml:space="preserve"> voči aud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í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t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o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rovi, audítorskej spoločnosti – písmeno e)</w:t>
      </w:r>
      <w:r w:rsidR="00983B8B" w:rsidRPr="00A77052">
        <w:rPr>
          <w:rFonts w:ascii="Arial Narrow" w:hAnsi="Arial Narrow"/>
          <w:color w:val="000000" w:themeColor="text1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0A3C58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117D97" w:rsidRPr="000A3C58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D97" w:rsidRPr="00A77052" w:rsidRDefault="00117D97" w:rsidP="00117D97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5818CB" w:rsidRDefault="00F6366C" w:rsidP="00117D97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D97" w:rsidRPr="005818CB" w:rsidRDefault="00F6366C" w:rsidP="00117D97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sz w:val="18"/>
                <w:szCs w:val="18"/>
              </w:rPr>
              <w:t>0</w:t>
            </w:r>
          </w:p>
        </w:tc>
      </w:tr>
      <w:tr w:rsidR="00117D97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D97" w:rsidRPr="00A77052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D97" w:rsidRPr="005818CB" w:rsidRDefault="00F6366C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D97" w:rsidRPr="005818CB" w:rsidRDefault="00F6366C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proofErr w:type="spellStart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uisťovacie</w:t>
            </w:r>
            <w:proofErr w:type="spellEnd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1601C7" w:rsidRPr="000A3C58" w:rsidRDefault="001601C7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94F4A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0A3C58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8D7F3D" w:rsidRPr="000A3C58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Náklady za poskytnuté služby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46A0">
              <w:rPr>
                <w:rFonts w:ascii="Arial Narrow" w:hAnsi="Arial Narrow"/>
                <w:b/>
                <w:sz w:val="18"/>
                <w:szCs w:val="18"/>
              </w:rPr>
              <w:t>174 472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8D7F3D" w:rsidP="008D7F3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62B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141</w:t>
            </w:r>
            <w:r w:rsidR="00F23AC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B862B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948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Update a upgrade používaných software a licenčné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aTxt04688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20 519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18 853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ÚK, SV a ZV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aTxt04689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84 969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57 594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Opravy a udržiavanie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16 241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10 131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Poštovné úverované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11 458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15 327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7 696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7 549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533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281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1 930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800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683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449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16 830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15 981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čistenie a umývanie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591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6 839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6 842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 xml:space="preserve">Ostatné služby – </w:t>
            </w:r>
            <w:r>
              <w:rPr>
                <w:color w:val="000000" w:themeColor="text1"/>
              </w:rPr>
              <w:t xml:space="preserve">prenájom kopírky - </w:t>
            </w:r>
            <w:r w:rsidRPr="00A77052">
              <w:rPr>
                <w:color w:val="000000" w:themeColor="text1"/>
              </w:rPr>
              <w:t>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4 897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5 117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1146A0" w:rsidRDefault="001146A0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46A0">
              <w:rPr>
                <w:rFonts w:ascii="Arial Narrow" w:hAnsi="Arial Narrow"/>
                <w:sz w:val="18"/>
                <w:szCs w:val="18"/>
              </w:rPr>
              <w:t>1 853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B862B8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2 433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0122DB" w:rsidRDefault="00A830A9" w:rsidP="000122D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22DB">
              <w:rPr>
                <w:rFonts w:ascii="Arial Narrow" w:hAnsi="Arial Narrow"/>
                <w:b/>
                <w:sz w:val="18"/>
                <w:szCs w:val="18"/>
              </w:rPr>
              <w:t>2 963 9</w:t>
            </w:r>
            <w:r w:rsidR="000122DB" w:rsidRPr="000122DB">
              <w:rPr>
                <w:rFonts w:ascii="Arial Narrow" w:hAnsi="Arial Narrow"/>
                <w:b/>
                <w:sz w:val="18"/>
                <w:szCs w:val="18"/>
              </w:rPr>
              <w:t>29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3242C7" w:rsidRDefault="00F23AC1" w:rsidP="008D7F3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2 862 136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0122DB" w:rsidRDefault="00A830A9" w:rsidP="000122D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22DB">
              <w:rPr>
                <w:rFonts w:ascii="Arial Narrow" w:hAnsi="Arial Narrow"/>
                <w:b/>
                <w:sz w:val="18"/>
                <w:szCs w:val="18"/>
              </w:rPr>
              <w:t>888 3</w:t>
            </w:r>
            <w:r w:rsidR="000122DB" w:rsidRPr="000122DB">
              <w:rPr>
                <w:rFonts w:ascii="Arial Narrow" w:hAnsi="Arial Narrow"/>
                <w:b/>
                <w:sz w:val="18"/>
                <w:szCs w:val="18"/>
              </w:rPr>
              <w:t>48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3242C7" w:rsidRDefault="00F23AC1" w:rsidP="008D7F3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868 806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0122DB" w:rsidRDefault="00A830A9" w:rsidP="008D7F3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22DB">
              <w:rPr>
                <w:rFonts w:ascii="Arial Narrow" w:hAnsi="Arial Narrow"/>
                <w:b/>
                <w:sz w:val="18"/>
                <w:szCs w:val="18"/>
              </w:rPr>
              <w:t>2 075 581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3242C7" w:rsidRDefault="00F23AC1" w:rsidP="008D7F3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1 993 330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0122DB" w:rsidRDefault="009A5229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297 736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2F762D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282 018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0122DB" w:rsidRDefault="009A5229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738 825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2F762D" w:rsidRDefault="00F23AC1" w:rsidP="008D7F3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689 609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Odmeny členom orgánov družstva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0122DB" w:rsidRDefault="009A5229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59 050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625C03" w:rsidRDefault="00F23AC1" w:rsidP="008D7F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60 060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sociálne poistenie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F3D" w:rsidRPr="000122DB" w:rsidRDefault="009A5229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38 529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F3D" w:rsidRPr="00625C03" w:rsidRDefault="00F23AC1" w:rsidP="008D7F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30 923</w:t>
            </w:r>
          </w:p>
        </w:tc>
      </w:tr>
      <w:tr w:rsidR="008D7F3D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A77052" w:rsidRDefault="008D7F3D" w:rsidP="008D7F3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Dane a 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aTxt04702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0122DB" w:rsidRDefault="009A5229" w:rsidP="008D7F3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11 962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F3D" w:rsidRPr="00625C03" w:rsidRDefault="00F23AC1" w:rsidP="008D7F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14 379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lastRenderedPageBreak/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0122DB" w:rsidRDefault="009A5229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3242C7" w:rsidRDefault="00C3071C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242C7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Odpisy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aTxt04703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0122DB" w:rsidRDefault="009A5229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38 636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3242C7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37 583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pokuty a penále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0122DB" w:rsidRDefault="009A5229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3242C7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84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Opravné položky k pohľadávkam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0122DB" w:rsidRDefault="009A5229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-14 022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4F1238" w:rsidRDefault="00183185" w:rsidP="00C3071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-1 038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0122DB" w:rsidRDefault="00183185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4F1238" w:rsidRDefault="00183185" w:rsidP="00C3071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prevádzka domov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aTxt04705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0122DB" w:rsidRDefault="00A830A9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1 777 845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3242C7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1 711 312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0122DB" w:rsidRDefault="00A830A9" w:rsidP="000122D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22DB">
              <w:rPr>
                <w:rFonts w:ascii="Arial Narrow" w:hAnsi="Arial Narrow"/>
                <w:sz w:val="18"/>
                <w:szCs w:val="18"/>
              </w:rPr>
              <w:t>15 3</w:t>
            </w:r>
            <w:r w:rsidR="000122DB" w:rsidRPr="000122DB">
              <w:rPr>
                <w:rFonts w:ascii="Arial Narrow" w:hAnsi="Arial Narrow"/>
                <w:sz w:val="18"/>
                <w:szCs w:val="18"/>
              </w:rPr>
              <w:t>53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3242C7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9 546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Spotreba materiálu, energie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C3071C" w:rsidRDefault="001D4CE1" w:rsidP="00C3071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32 223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4F1238" w:rsidRDefault="00183185" w:rsidP="00C3071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27 660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1D4CE1" w:rsidRDefault="001D4CE1" w:rsidP="00C307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4CE1">
              <w:rPr>
                <w:rFonts w:ascii="Arial Narrow" w:hAnsi="Arial Narrow"/>
                <w:b/>
                <w:sz w:val="18"/>
                <w:szCs w:val="18"/>
              </w:rPr>
              <w:t>188 230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171 928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1D4CE1" w:rsidRDefault="001D4CE1" w:rsidP="00C307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4CE1">
              <w:rPr>
                <w:rFonts w:ascii="Arial Narrow" w:hAnsi="Arial Narrow"/>
                <w:b/>
                <w:sz w:val="18"/>
                <w:szCs w:val="18"/>
              </w:rPr>
              <w:t>1 429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6 103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1D4CE1" w:rsidRDefault="001D4CE1" w:rsidP="00C3071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4CE1">
              <w:rPr>
                <w:rFonts w:ascii="Arial Narrow" w:hAnsi="Arial Narrow"/>
                <w:b/>
                <w:sz w:val="18"/>
                <w:szCs w:val="18"/>
              </w:rPr>
              <w:t>186 801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165 825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Cs/>
                <w:color w:val="000000" w:themeColor="text1"/>
                <w:sz w:val="22"/>
                <w:szCs w:val="22"/>
              </w:rPr>
              <w:t>Kurzové straty, z toho</w:t>
            </w: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1D4CE1" w:rsidRDefault="00183185" w:rsidP="00C3071C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1D4CE1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C3071C" w:rsidRPr="000A3C58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071C" w:rsidRPr="001D4CE1" w:rsidRDefault="00183185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C3071C" w:rsidRPr="000A3C58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C3071C" w:rsidRDefault="001D4CE1" w:rsidP="00C3071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186 801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165 825</w:t>
            </w:r>
          </w:p>
        </w:tc>
      </w:tr>
      <w:tr w:rsidR="00C3071C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071C" w:rsidRPr="001D4CE1" w:rsidRDefault="001D4CE1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671</w:t>
            </w:r>
          </w:p>
        </w:tc>
      </w:tr>
      <w:tr w:rsidR="00C3071C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Bankové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aTxt04714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1D4CE1" w:rsidRDefault="001D4CE1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1429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5 432</w:t>
            </w:r>
          </w:p>
        </w:tc>
      </w:tr>
      <w:tr w:rsidR="00C3071C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71C" w:rsidRPr="00A77052" w:rsidRDefault="00C3071C" w:rsidP="00C3071C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aTxt04725  \* MERGEFORMAT </w:instrText>
            </w:r>
            <w:r w:rsidRPr="00A77052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071C" w:rsidRPr="001D4CE1" w:rsidRDefault="00183185" w:rsidP="00C307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4CE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071C" w:rsidRPr="00821DF2" w:rsidRDefault="00183185" w:rsidP="00C3071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402AAF" w:rsidRPr="000A3C58" w:rsidRDefault="00402AAF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4A44D8" w:rsidRDefault="005F6302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A44D8">
        <w:rPr>
          <w:rFonts w:ascii="Arial Narrow" w:hAnsi="Arial Narrow"/>
          <w:color w:val="000000" w:themeColor="text1"/>
          <w:sz w:val="22"/>
          <w:szCs w:val="22"/>
        </w:rPr>
        <w:t>35</w:t>
      </w:r>
      <w:r w:rsidR="000669B7" w:rsidRPr="004A44D8">
        <w:rPr>
          <w:rFonts w:ascii="Arial Narrow" w:hAnsi="Arial Narrow"/>
          <w:color w:val="000000" w:themeColor="text1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4A44D8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Bezprostredne predchádzajúce účtovné obdobie</w:t>
            </w:r>
          </w:p>
        </w:tc>
      </w:tr>
      <w:tr w:rsidR="00B946EB" w:rsidRPr="004A44D8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572E15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36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. Informácie k časti J.  písm. f) a g) prílohy č. 3 o daniach z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> 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príjmov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572E15" w:rsidRPr="00572E15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Bezprostredne predchádzajúce účtovné obdobie</w:t>
            </w:r>
          </w:p>
        </w:tc>
      </w:tr>
      <w:tr w:rsidR="00572E15" w:rsidRPr="00572E15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</w:tr>
      <w:tr w:rsidR="00572E15" w:rsidRPr="00572E15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9B63E6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EF337D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72E15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75513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4 929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457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</w:tr>
      <w:tr w:rsidR="00EF337D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337D" w:rsidRPr="00572E15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75513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1 035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776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EF337D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337D" w:rsidRPr="00572E15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75513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2 286 699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75513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480 207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178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046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457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390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EF337D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72E15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75513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2 283 028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75513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479 436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170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327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455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769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EF337D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72E15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EF337D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72E15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75513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8 600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75513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1 806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16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176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397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821DF2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21DF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EF337D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5B12F3" w:rsidP="005B12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</w:t>
            </w:r>
            <w:r w:rsidR="00755133" w:rsidRPr="005B12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B12F3">
              <w:rPr>
                <w:rFonts w:ascii="Arial Narrow" w:hAnsi="Arial Narrow"/>
                <w:sz w:val="22"/>
                <w:szCs w:val="22"/>
              </w:rPr>
              <w:t>806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397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EF337D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EF337D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5B12F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221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19</w:t>
            </w:r>
          </w:p>
        </w:tc>
      </w:tr>
      <w:tr w:rsidR="00EF337D" w:rsidRPr="000C1CA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5B12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-</w:t>
            </w:r>
            <w:r w:rsidR="005B12F3" w:rsidRPr="005B12F3">
              <w:rPr>
                <w:rFonts w:ascii="Arial Narrow" w:hAnsi="Arial Narrow"/>
                <w:sz w:val="22"/>
                <w:szCs w:val="22"/>
              </w:rPr>
              <w:t>435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-217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EF337D" w:rsidRPr="000C1CAB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37D" w:rsidRPr="005B12F3" w:rsidRDefault="005B12F3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1 592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37D" w:rsidRPr="005B12F3" w:rsidRDefault="00EF337D" w:rsidP="00EF33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12F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75513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189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337D" w:rsidRPr="000C1CAB" w:rsidRDefault="00EF337D" w:rsidP="00EF337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</w:tbl>
    <w:p w:rsidR="000669B7" w:rsidRPr="000C1CA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572E15" w:rsidRDefault="00D052CC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I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nformácie k  časť K. prílohy č. 3 o podsúvahových položkách</w:t>
      </w:r>
      <w:r w:rsidR="00A857DF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572E15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1D0CFE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1D0CFE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zmysle zákona 182/1993 Z. z. o vlastníctve bytov a NP </w:t>
            </w:r>
          </w:p>
          <w:p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a) prílohy č. 3 o podmienených záväzkoch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D73A7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D73A7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5A17C2" w:rsidRPr="000A3C58" w:rsidRDefault="005A17C2" w:rsidP="00382C2F">
      <w:pPr>
        <w:pStyle w:val="Nzov"/>
        <w:widowControl w:val="0"/>
        <w:jc w:val="left"/>
        <w:rPr>
          <w:rFonts w:ascii="Arial Narrow" w:hAnsi="Arial Narrow"/>
          <w:color w:val="FF0000"/>
          <w:sz w:val="22"/>
          <w:szCs w:val="22"/>
        </w:rPr>
      </w:pPr>
    </w:p>
    <w:p w:rsidR="00382C2F" w:rsidRPr="00EC3C8C" w:rsidRDefault="00382C2F" w:rsidP="00382C2F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b) prílohy č. 3 o podmienených záväzkoch podľa písmena a voči spriazneným osobám - nemáme</w:t>
      </w:r>
    </w:p>
    <w:p w:rsidR="00402AAF" w:rsidRPr="00EC3C8C" w:rsidRDefault="00402AAF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c) prílohy č. 3 o podmienenom majetku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 w:rsidRPr="00EC3C8C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EC3C8C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 príjmu, výhody bývalých členov orgánov                                                        </w:t>
            </w:r>
          </w:p>
        </w:tc>
      </w:tr>
      <w:tr w:rsidR="000669B7" w:rsidRPr="00EC3C8C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c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</w:tr>
      <w:tr w:rsidR="000669B7" w:rsidRPr="00EC3C8C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</w:tr>
      <w:tr w:rsidR="000669B7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55133" w:rsidRDefault="00E46A4C" w:rsidP="00A26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55133">
              <w:rPr>
                <w:rFonts w:ascii="Arial Narrow" w:hAnsi="Arial Narrow"/>
                <w:sz w:val="22"/>
                <w:szCs w:val="22"/>
              </w:rPr>
              <w:t>39 290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55133" w:rsidRDefault="000669B7" w:rsidP="001158BD">
            <w:pPr>
              <w:rPr>
                <w:rFonts w:ascii="Arial Narrow" w:hAnsi="Arial Narrow"/>
                <w:sz w:val="22"/>
                <w:szCs w:val="22"/>
              </w:rPr>
            </w:pPr>
            <w:r w:rsidRPr="00755133">
              <w:rPr>
                <w:rFonts w:ascii="Arial Narrow" w:hAnsi="Arial Narrow"/>
                <w:sz w:val="22"/>
                <w:szCs w:val="22"/>
              </w:rPr>
              <w:t> </w:t>
            </w:r>
            <w:r w:rsidR="001158BD" w:rsidRPr="00755133">
              <w:rPr>
                <w:rFonts w:ascii="Arial Narrow" w:hAnsi="Arial Narrow"/>
                <w:sz w:val="22"/>
                <w:szCs w:val="22"/>
              </w:rPr>
              <w:t>19</w:t>
            </w:r>
            <w:r w:rsidR="00397B61" w:rsidRPr="007551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58BD" w:rsidRPr="00755133">
              <w:rPr>
                <w:rFonts w:ascii="Arial Narrow" w:hAnsi="Arial Narrow"/>
                <w:sz w:val="22"/>
                <w:szCs w:val="22"/>
              </w:rPr>
              <w:t>760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D57BD0" w:rsidRDefault="00883CD5" w:rsidP="00883C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7BD0">
              <w:rPr>
                <w:rFonts w:ascii="Arial Narrow" w:hAnsi="Arial Narrow"/>
                <w:sz w:val="22"/>
                <w:szCs w:val="22"/>
              </w:rPr>
              <w:t>40</w:t>
            </w:r>
            <w:r w:rsidR="00397B6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57BD0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D57BD0" w:rsidRDefault="00D57BD0" w:rsidP="00FE3F9C">
            <w:pPr>
              <w:rPr>
                <w:rFonts w:ascii="Arial Narrow" w:hAnsi="Arial Narrow"/>
                <w:sz w:val="22"/>
                <w:szCs w:val="22"/>
              </w:rPr>
            </w:pPr>
            <w:r w:rsidRPr="00D57BD0">
              <w:rPr>
                <w:rFonts w:ascii="Arial Narrow" w:hAnsi="Arial Narrow"/>
                <w:sz w:val="22"/>
                <w:szCs w:val="22"/>
              </w:rPr>
              <w:t>19</w:t>
            </w:r>
            <w:r w:rsidR="00397B6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57BD0">
              <w:rPr>
                <w:rFonts w:ascii="Arial Narrow" w:hAnsi="Arial Narrow"/>
                <w:sz w:val="22"/>
                <w:szCs w:val="22"/>
              </w:rPr>
              <w:t>760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91646D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5A15DA">
        <w:rPr>
          <w:rFonts w:ascii="Arial Narrow" w:hAnsi="Arial Narrow"/>
          <w:sz w:val="22"/>
          <w:szCs w:val="22"/>
        </w:rPr>
        <w:t xml:space="preserve"> – dvaja členovia Predstavenstva a jeden člen kontrolnej komisie majú prenajaté priestory v OSBD Martin, ale nie za zvýhodnenú cenu prenájmu. Je informácia aj v daňovom priznaní.</w:t>
      </w:r>
    </w:p>
    <w:p w:rsidR="00402AAF" w:rsidRPr="0091646D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91646D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3</w:t>
      </w:r>
      <w:r w:rsidR="000669B7" w:rsidRPr="0091646D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91646D" w:rsidRDefault="000669B7" w:rsidP="000669B7">
      <w:pPr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EC2033" w:rsidRPr="0091646D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Bežné účtovné obdobie</w:t>
            </w:r>
          </w:p>
        </w:tc>
      </w:tr>
      <w:tr w:rsidR="00EC2033" w:rsidRPr="0091646D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Stav na konci účtovného obdobia</w:t>
            </w:r>
          </w:p>
        </w:tc>
      </w:tr>
      <w:tr w:rsidR="00EC2033" w:rsidRPr="0091646D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f</w:t>
            </w:r>
          </w:p>
        </w:tc>
      </w:tr>
      <w:tr w:rsidR="00C97F8B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F8B" w:rsidRPr="00EC2033" w:rsidRDefault="00C97F8B" w:rsidP="00C97F8B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F8B" w:rsidRPr="00525A22" w:rsidRDefault="00F4494E" w:rsidP="00C97F8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651 844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F8B" w:rsidRPr="00A276F6" w:rsidRDefault="00F4494E" w:rsidP="00C97F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F8B" w:rsidRPr="00A276F6" w:rsidRDefault="00F4494E" w:rsidP="0054040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1</w:t>
            </w:r>
            <w:r w:rsidR="0054040C" w:rsidRPr="00A276F6">
              <w:rPr>
                <w:rFonts w:ascii="Arial Narrow" w:hAnsi="Arial Narrow"/>
                <w:sz w:val="18"/>
                <w:szCs w:val="18"/>
              </w:rPr>
              <w:t>0</w:t>
            </w:r>
            <w:r w:rsidRPr="00A276F6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F8B" w:rsidRPr="00A276F6" w:rsidRDefault="00C97F8B" w:rsidP="00C97F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F8B" w:rsidRPr="00A276F6" w:rsidRDefault="0054040C" w:rsidP="00C97F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651</w:t>
            </w:r>
            <w:r w:rsidR="005308D0" w:rsidRPr="00A276F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276F6">
              <w:rPr>
                <w:rFonts w:ascii="Arial Narrow" w:hAnsi="Arial Narrow"/>
                <w:sz w:val="18"/>
                <w:szCs w:val="18"/>
              </w:rPr>
              <w:t>742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525A22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4 903 873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2D3727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6 029 057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2D3727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3 028 965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A276F6" w:rsidRDefault="005308D0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7 903 965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632F04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 xml:space="preserve">Oceňovacie rozdiely z precenenia pri </w:t>
            </w:r>
            <w:r w:rsidRPr="00EC2033">
              <w:rPr>
                <w:rFonts w:ascii="Arial Narrow" w:hAnsi="Arial Narrow"/>
                <w:sz w:val="22"/>
                <w:szCs w:val="22"/>
              </w:rPr>
              <w:lastRenderedPageBreak/>
              <w:t>zlúčení, splynutí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EC2033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525A22" w:rsidRDefault="00F4494E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100</w:t>
            </w:r>
            <w:r w:rsidR="00EA1CD1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 w:rsidRPr="00525A22">
              <w:rPr>
                <w:rFonts w:ascii="Arial Narrow" w:hAnsi="Arial Narrow"/>
                <w:color w:val="000000" w:themeColor="text1"/>
                <w:sz w:val="18"/>
                <w:szCs w:val="18"/>
              </w:rPr>
              <w:t>7</w:t>
            </w:r>
            <w:r w:rsidR="00EA1CD1">
              <w:rPr>
                <w:rFonts w:ascii="Arial Narrow" w:hAnsi="Arial Narrow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EA1CD1" w:rsidP="00A325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 xml:space="preserve">4 </w:t>
            </w:r>
            <w:r w:rsidR="00A3251C" w:rsidRPr="00A276F6">
              <w:rPr>
                <w:rFonts w:ascii="Arial Narrow" w:hAnsi="Arial Narrow"/>
                <w:sz w:val="18"/>
                <w:szCs w:val="18"/>
              </w:rPr>
              <w:t>268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A3251C" w:rsidP="00A325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3</w:t>
            </w:r>
            <w:r w:rsidR="00EA1CD1" w:rsidRPr="00A276F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276F6">
              <w:rPr>
                <w:rFonts w:ascii="Arial Narrow" w:hAnsi="Arial Narrow"/>
                <w:sz w:val="18"/>
                <w:szCs w:val="18"/>
              </w:rPr>
              <w:t>198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A276F6" w:rsidRDefault="00E131AB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101 833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2033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525A22" w:rsidRDefault="00EA1CD1" w:rsidP="00F4494E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81 534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EA1CD1" w:rsidP="00EA1CD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76F6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394E4A" w:rsidP="00394E4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76F6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EA1CD1" w:rsidRPr="00A276F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276F6">
              <w:rPr>
                <w:rFonts w:ascii="Arial Narrow" w:hAnsi="Arial Narrow"/>
                <w:b/>
                <w:sz w:val="18"/>
                <w:szCs w:val="18"/>
              </w:rPr>
              <w:t>878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F4494E" w:rsidP="00F4494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A276F6" w:rsidRDefault="00394E4A" w:rsidP="00F4494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76F6">
              <w:rPr>
                <w:rFonts w:ascii="Arial Narrow" w:hAnsi="Arial Narrow"/>
                <w:b/>
                <w:sz w:val="18"/>
                <w:szCs w:val="18"/>
              </w:rPr>
              <w:t>78 656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525A22" w:rsidRDefault="00EA1CD1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13 865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394E4A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2 878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A276F6" w:rsidRDefault="00EA1CD1" w:rsidP="00394E4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1</w:t>
            </w:r>
            <w:r w:rsidR="00394E4A" w:rsidRPr="00A276F6">
              <w:rPr>
                <w:rFonts w:ascii="Arial Narrow" w:hAnsi="Arial Narrow"/>
                <w:sz w:val="18"/>
                <w:szCs w:val="18"/>
              </w:rPr>
              <w:t>0</w:t>
            </w:r>
            <w:r w:rsidRPr="00A276F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94E4A" w:rsidRPr="00A276F6">
              <w:rPr>
                <w:rFonts w:ascii="Arial Narrow" w:hAnsi="Arial Narrow"/>
                <w:sz w:val="18"/>
                <w:szCs w:val="18"/>
              </w:rPr>
              <w:t>987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525A22" w:rsidRDefault="00EA1CD1" w:rsidP="00F4494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67 669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394E4A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4E4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394E4A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4E4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394E4A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394E4A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4E4A">
              <w:rPr>
                <w:rFonts w:ascii="Arial Narrow" w:hAnsi="Arial Narrow"/>
                <w:sz w:val="18"/>
                <w:szCs w:val="18"/>
              </w:rPr>
              <w:t>67 669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525A22" w:rsidRDefault="00EA1CD1" w:rsidP="00EA1CD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5 268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EA1CD1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A276F6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1 931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A276F6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A276F6" w:rsidRDefault="00A276F6" w:rsidP="00EA1CD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76F6">
              <w:rPr>
                <w:rFonts w:ascii="Arial Narrow" w:hAnsi="Arial Narrow"/>
                <w:sz w:val="18"/>
                <w:szCs w:val="18"/>
              </w:rPr>
              <w:t>3 337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4494E" w:rsidRPr="000A3C58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94E" w:rsidRPr="00EC2033" w:rsidRDefault="00F4494E" w:rsidP="00F4494E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94E" w:rsidRPr="00937F53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94E" w:rsidRPr="002D3727" w:rsidRDefault="00F4494E" w:rsidP="00F449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0669B7" w:rsidRPr="00DA6FC6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Na kapitálové fondy účtujeme na stranu Dal finančné pokrytie bytovej družstevnej výstavby a na Má dať vyradenie</w:t>
      </w:r>
    </w:p>
    <w:p w:rsidR="00F62E12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družstevného majetku / 021-dal a 413-má dať /, ktorý si nájomcovia previedli do svojho vlastníctva v zmysle zákona č. 182/1993 Z. z. o vlastníctve bytov a nebytových priestorov.</w:t>
      </w:r>
    </w:p>
    <w:p w:rsidR="00E9767C" w:rsidRPr="00DA6FC6" w:rsidRDefault="00E9767C" w:rsidP="000669B7">
      <w:pPr>
        <w:rPr>
          <w:rFonts w:ascii="Arial Narrow" w:hAnsi="Arial Narrow"/>
          <w:sz w:val="22"/>
          <w:szCs w:val="22"/>
        </w:rPr>
      </w:pPr>
    </w:p>
    <w:p w:rsidR="0044731F" w:rsidRPr="00E9767C" w:rsidRDefault="00E9767C" w:rsidP="000669B7">
      <w:pPr>
        <w:rPr>
          <w:rFonts w:ascii="Arial Narrow" w:hAnsi="Arial Narrow"/>
          <w:sz w:val="22"/>
          <w:szCs w:val="22"/>
        </w:rPr>
      </w:pPr>
      <w:r w:rsidRPr="00E9767C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DA6FC6" w:rsidRPr="0091646D" w:rsidTr="00717C83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E9767C" w:rsidP="00E9767C">
            <w:pPr>
              <w:pStyle w:val="TopHeader"/>
            </w:pPr>
            <w:r w:rsidRPr="00E9767C">
              <w:t xml:space="preserve">Bezprostredne predchádzajúce účtovné obdobie </w:t>
            </w:r>
          </w:p>
        </w:tc>
      </w:tr>
      <w:tr w:rsidR="00DA6FC6" w:rsidRPr="0091646D" w:rsidTr="00717C83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Stav na konci účtovného obdobia</w:t>
            </w:r>
          </w:p>
        </w:tc>
      </w:tr>
      <w:tr w:rsidR="00DA6FC6" w:rsidRPr="0091646D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f</w:t>
            </w:r>
          </w:p>
        </w:tc>
      </w:tr>
      <w:tr w:rsidR="00A94C35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C35" w:rsidRPr="00E9767C" w:rsidRDefault="00A94C35" w:rsidP="00A94C35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35" w:rsidRPr="00937F53" w:rsidRDefault="00BC61FD" w:rsidP="00A94C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651 967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35" w:rsidRPr="00BC61FD" w:rsidRDefault="00A94C35" w:rsidP="00A94C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35" w:rsidRPr="00BC61FD" w:rsidRDefault="00BC61FD" w:rsidP="00A94C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123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35" w:rsidRPr="00BC61FD" w:rsidRDefault="00A94C35" w:rsidP="00A94C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C35" w:rsidRPr="00BC61FD" w:rsidRDefault="00BC61FD" w:rsidP="00A94C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651 844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4 297 874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BC61FD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2 291 507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BC61FD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1 685 508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BC61F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BC61FD" w:rsidRDefault="00BC61FD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61FD">
              <w:rPr>
                <w:rFonts w:ascii="Arial Narrow" w:hAnsi="Arial Narrow"/>
                <w:sz w:val="18"/>
                <w:szCs w:val="18"/>
              </w:rPr>
              <w:t>4 903 873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96 825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4 939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1 001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100 763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767C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C2326A" w:rsidP="003A750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870127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326A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326A">
              <w:rPr>
                <w:rFonts w:ascii="Arial Narrow" w:hAnsi="Arial Narrow"/>
                <w:b/>
                <w:sz w:val="18"/>
                <w:szCs w:val="18"/>
              </w:rPr>
              <w:t>5 593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326A">
              <w:rPr>
                <w:rFonts w:ascii="Arial Narrow" w:hAnsi="Arial Narrow"/>
                <w:b/>
                <w:sz w:val="18"/>
                <w:szCs w:val="18"/>
              </w:rPr>
              <w:t>81 534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19 458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5 593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13 865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67 669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C2326A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67 669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7504" w:rsidRPr="00C2326A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C25255" w:rsidRDefault="003A7504" w:rsidP="005307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5</w:t>
            </w:r>
            <w:r w:rsidR="005307BD">
              <w:rPr>
                <w:rFonts w:ascii="Arial Narrow" w:hAnsi="Arial Narrow"/>
                <w:sz w:val="18"/>
                <w:szCs w:val="18"/>
              </w:rPr>
              <w:t xml:space="preserve"> 939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5307BD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5307BD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671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5307BD" w:rsidRDefault="005307BD" w:rsidP="005307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5268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A7504" w:rsidRPr="000A3C58" w:rsidTr="00717C83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504" w:rsidRPr="00E9767C" w:rsidRDefault="003A7504" w:rsidP="003A7504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504" w:rsidRPr="00937F53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504" w:rsidRPr="005307BD" w:rsidRDefault="003A7504" w:rsidP="003A750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07B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DA6FC6" w:rsidRDefault="00DA6FC6" w:rsidP="000669B7">
      <w:pPr>
        <w:rPr>
          <w:rFonts w:ascii="Arial Narrow" w:hAnsi="Arial Narrow"/>
          <w:color w:val="FF0000"/>
          <w:sz w:val="22"/>
          <w:szCs w:val="22"/>
        </w:rPr>
      </w:pPr>
    </w:p>
    <w:tbl>
      <w:tblPr>
        <w:tblW w:w="9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072"/>
        <w:gridCol w:w="600"/>
        <w:gridCol w:w="1220"/>
        <w:gridCol w:w="1260"/>
      </w:tblGrid>
      <w:tr w:rsidR="00035FC9" w:rsidRPr="00035FC9" w:rsidTr="00035FC9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FC9" w:rsidRPr="00035FC9" w:rsidRDefault="00035FC9" w:rsidP="00035FC9">
            <w:pPr>
              <w:rPr>
                <w:lang w:eastAsia="sk-SK"/>
              </w:rPr>
            </w:pPr>
          </w:p>
        </w:tc>
      </w:tr>
    </w:tbl>
    <w:p w:rsidR="00035FC9" w:rsidRPr="000A3C58" w:rsidRDefault="00035FC9" w:rsidP="000669B7">
      <w:pPr>
        <w:rPr>
          <w:rFonts w:ascii="Arial Narrow" w:hAnsi="Arial Narrow"/>
          <w:color w:val="FF0000"/>
          <w:sz w:val="22"/>
          <w:szCs w:val="22"/>
        </w:rPr>
      </w:pPr>
    </w:p>
    <w:sectPr w:rsidR="00035FC9" w:rsidRPr="000A3C58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95" w:rsidRDefault="00DB7C95">
      <w:r>
        <w:separator/>
      </w:r>
    </w:p>
  </w:endnote>
  <w:endnote w:type="continuationSeparator" w:id="0">
    <w:p w:rsidR="00DB7C95" w:rsidRDefault="00DB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F42" w:rsidRDefault="00090F4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90F42" w:rsidRDefault="00090F4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F42" w:rsidRPr="00010D38" w:rsidRDefault="00090F4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5F5174">
      <w:rPr>
        <w:rStyle w:val="slostrany"/>
        <w:sz w:val="16"/>
        <w:szCs w:val="16"/>
      </w:rPr>
      <w:t>14</w:t>
    </w:r>
    <w:r w:rsidRPr="00010D38">
      <w:rPr>
        <w:rStyle w:val="slostrany"/>
        <w:sz w:val="16"/>
        <w:szCs w:val="16"/>
      </w:rPr>
      <w:fldChar w:fldCharType="end"/>
    </w:r>
  </w:p>
  <w:p w:rsidR="00090F42" w:rsidRDefault="00090F4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95" w:rsidRDefault="00DB7C95">
      <w:r>
        <w:separator/>
      </w:r>
    </w:p>
  </w:footnote>
  <w:footnote w:type="continuationSeparator" w:id="0">
    <w:p w:rsidR="00DB7C95" w:rsidRDefault="00DB7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090F42" w:rsidRPr="0073029B" w:rsidTr="00C02E9E">
      <w:trPr>
        <w:trHeight w:val="59"/>
      </w:trPr>
      <w:tc>
        <w:tcPr>
          <w:tcW w:w="416" w:type="pct"/>
          <w:noWrap/>
        </w:tcPr>
        <w:p w:rsidR="00090F42" w:rsidRPr="0073029B" w:rsidRDefault="00090F42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090F42" w:rsidRPr="0073029B" w:rsidRDefault="00090F42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090F42" w:rsidRDefault="00090F42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090F42" w:rsidRPr="0073029B" w:rsidRDefault="00090F42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090F42" w:rsidRPr="0073029B" w:rsidTr="00C02E9E">
      <w:trPr>
        <w:trHeight w:val="59"/>
      </w:trPr>
      <w:tc>
        <w:tcPr>
          <w:tcW w:w="416" w:type="pct"/>
          <w:noWrap/>
        </w:tcPr>
        <w:p w:rsidR="00090F42" w:rsidRPr="0073029B" w:rsidRDefault="00090F42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090F42" w:rsidRPr="0073029B" w:rsidRDefault="00090F42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090F42" w:rsidRDefault="00090F42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090F42" w:rsidRPr="0073029B" w:rsidRDefault="00090F42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090F42" w:rsidRPr="00450F74" w:rsidRDefault="00090F42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67AD7"/>
    <w:multiLevelType w:val="hybridMultilevel"/>
    <w:tmpl w:val="557C067E"/>
    <w:lvl w:ilvl="0" w:tplc="E440E70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5"/>
  </w:num>
  <w:num w:numId="10">
    <w:abstractNumId w:val="0"/>
  </w:num>
  <w:num w:numId="11">
    <w:abstractNumId w:val="16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0CBD"/>
    <w:rsid w:val="00002694"/>
    <w:rsid w:val="000053B0"/>
    <w:rsid w:val="00005BFC"/>
    <w:rsid w:val="0000773E"/>
    <w:rsid w:val="0000781D"/>
    <w:rsid w:val="0001143D"/>
    <w:rsid w:val="00011EDC"/>
    <w:rsid w:val="000122DB"/>
    <w:rsid w:val="000142F6"/>
    <w:rsid w:val="00014E15"/>
    <w:rsid w:val="00016E3A"/>
    <w:rsid w:val="00016ECE"/>
    <w:rsid w:val="000171BB"/>
    <w:rsid w:val="00020D78"/>
    <w:rsid w:val="000234F7"/>
    <w:rsid w:val="0002470E"/>
    <w:rsid w:val="0002509E"/>
    <w:rsid w:val="00025FC3"/>
    <w:rsid w:val="00026007"/>
    <w:rsid w:val="000261C9"/>
    <w:rsid w:val="0002710D"/>
    <w:rsid w:val="00030DEB"/>
    <w:rsid w:val="000317B1"/>
    <w:rsid w:val="00034F6E"/>
    <w:rsid w:val="00034F8E"/>
    <w:rsid w:val="00035FC9"/>
    <w:rsid w:val="000363BB"/>
    <w:rsid w:val="00036AA8"/>
    <w:rsid w:val="00037B33"/>
    <w:rsid w:val="00037BE9"/>
    <w:rsid w:val="00041387"/>
    <w:rsid w:val="000422B9"/>
    <w:rsid w:val="0004292E"/>
    <w:rsid w:val="000432A2"/>
    <w:rsid w:val="00043A96"/>
    <w:rsid w:val="00044255"/>
    <w:rsid w:val="000461D1"/>
    <w:rsid w:val="000461D6"/>
    <w:rsid w:val="0004679C"/>
    <w:rsid w:val="00046C91"/>
    <w:rsid w:val="00050266"/>
    <w:rsid w:val="000504D8"/>
    <w:rsid w:val="00051D36"/>
    <w:rsid w:val="00052884"/>
    <w:rsid w:val="00052B55"/>
    <w:rsid w:val="0005319F"/>
    <w:rsid w:val="000564B7"/>
    <w:rsid w:val="00057D9F"/>
    <w:rsid w:val="00057DDB"/>
    <w:rsid w:val="0006106E"/>
    <w:rsid w:val="000614D8"/>
    <w:rsid w:val="00063363"/>
    <w:rsid w:val="000634DB"/>
    <w:rsid w:val="00064ED1"/>
    <w:rsid w:val="000655CE"/>
    <w:rsid w:val="000669B7"/>
    <w:rsid w:val="00067E4C"/>
    <w:rsid w:val="000706A9"/>
    <w:rsid w:val="00070A5B"/>
    <w:rsid w:val="000722C5"/>
    <w:rsid w:val="00072FA0"/>
    <w:rsid w:val="000753F8"/>
    <w:rsid w:val="0007587E"/>
    <w:rsid w:val="00077226"/>
    <w:rsid w:val="000772A5"/>
    <w:rsid w:val="00081147"/>
    <w:rsid w:val="00082058"/>
    <w:rsid w:val="00083B7A"/>
    <w:rsid w:val="00084A12"/>
    <w:rsid w:val="00085147"/>
    <w:rsid w:val="000871D6"/>
    <w:rsid w:val="000900C1"/>
    <w:rsid w:val="00090F42"/>
    <w:rsid w:val="000929AD"/>
    <w:rsid w:val="00092BED"/>
    <w:rsid w:val="00093572"/>
    <w:rsid w:val="00094F4A"/>
    <w:rsid w:val="000950E8"/>
    <w:rsid w:val="000953B5"/>
    <w:rsid w:val="000954D3"/>
    <w:rsid w:val="0009628B"/>
    <w:rsid w:val="00097249"/>
    <w:rsid w:val="00097E02"/>
    <w:rsid w:val="00097E73"/>
    <w:rsid w:val="000A04DD"/>
    <w:rsid w:val="000A095D"/>
    <w:rsid w:val="000A29CD"/>
    <w:rsid w:val="000A391F"/>
    <w:rsid w:val="000A3C58"/>
    <w:rsid w:val="000A52E2"/>
    <w:rsid w:val="000A5E5A"/>
    <w:rsid w:val="000A6F44"/>
    <w:rsid w:val="000B015D"/>
    <w:rsid w:val="000B0452"/>
    <w:rsid w:val="000B0A57"/>
    <w:rsid w:val="000B199A"/>
    <w:rsid w:val="000B19E8"/>
    <w:rsid w:val="000B2498"/>
    <w:rsid w:val="000B3DF6"/>
    <w:rsid w:val="000B4849"/>
    <w:rsid w:val="000B5B43"/>
    <w:rsid w:val="000B61F5"/>
    <w:rsid w:val="000B68AC"/>
    <w:rsid w:val="000B6E58"/>
    <w:rsid w:val="000B71A9"/>
    <w:rsid w:val="000B7477"/>
    <w:rsid w:val="000B7785"/>
    <w:rsid w:val="000C1CAB"/>
    <w:rsid w:val="000C2209"/>
    <w:rsid w:val="000C2ADC"/>
    <w:rsid w:val="000C4193"/>
    <w:rsid w:val="000C43AC"/>
    <w:rsid w:val="000C553E"/>
    <w:rsid w:val="000D3217"/>
    <w:rsid w:val="000D3F8A"/>
    <w:rsid w:val="000D40DE"/>
    <w:rsid w:val="000D7925"/>
    <w:rsid w:val="000E02A8"/>
    <w:rsid w:val="000E1380"/>
    <w:rsid w:val="000E1BF7"/>
    <w:rsid w:val="000E5A18"/>
    <w:rsid w:val="000E6997"/>
    <w:rsid w:val="000F0107"/>
    <w:rsid w:val="000F3696"/>
    <w:rsid w:val="000F4BA2"/>
    <w:rsid w:val="000F5802"/>
    <w:rsid w:val="000F671B"/>
    <w:rsid w:val="0010045E"/>
    <w:rsid w:val="00101D43"/>
    <w:rsid w:val="001030D1"/>
    <w:rsid w:val="0010366A"/>
    <w:rsid w:val="00103E9F"/>
    <w:rsid w:val="001057E2"/>
    <w:rsid w:val="001060C4"/>
    <w:rsid w:val="0010681B"/>
    <w:rsid w:val="00106ADA"/>
    <w:rsid w:val="00106AF8"/>
    <w:rsid w:val="0010741E"/>
    <w:rsid w:val="00107EF2"/>
    <w:rsid w:val="00110E7D"/>
    <w:rsid w:val="001116AF"/>
    <w:rsid w:val="00112350"/>
    <w:rsid w:val="001135DA"/>
    <w:rsid w:val="00114040"/>
    <w:rsid w:val="001146A0"/>
    <w:rsid w:val="001158BD"/>
    <w:rsid w:val="00115D03"/>
    <w:rsid w:val="00115FC8"/>
    <w:rsid w:val="00116BCB"/>
    <w:rsid w:val="00117D97"/>
    <w:rsid w:val="001202E8"/>
    <w:rsid w:val="00120F10"/>
    <w:rsid w:val="00123AED"/>
    <w:rsid w:val="00125776"/>
    <w:rsid w:val="0012652D"/>
    <w:rsid w:val="00127610"/>
    <w:rsid w:val="00130B8F"/>
    <w:rsid w:val="00130FEB"/>
    <w:rsid w:val="0013217B"/>
    <w:rsid w:val="00132F5C"/>
    <w:rsid w:val="00136610"/>
    <w:rsid w:val="0014269F"/>
    <w:rsid w:val="0014307C"/>
    <w:rsid w:val="001444F9"/>
    <w:rsid w:val="0014588B"/>
    <w:rsid w:val="00145C97"/>
    <w:rsid w:val="001465C1"/>
    <w:rsid w:val="001508DF"/>
    <w:rsid w:val="0015103D"/>
    <w:rsid w:val="00152B1C"/>
    <w:rsid w:val="0015454F"/>
    <w:rsid w:val="00155119"/>
    <w:rsid w:val="001553A3"/>
    <w:rsid w:val="00155D3A"/>
    <w:rsid w:val="00157377"/>
    <w:rsid w:val="00157BCD"/>
    <w:rsid w:val="001601C7"/>
    <w:rsid w:val="001604B5"/>
    <w:rsid w:val="001607BC"/>
    <w:rsid w:val="00161120"/>
    <w:rsid w:val="00163764"/>
    <w:rsid w:val="00165102"/>
    <w:rsid w:val="00165181"/>
    <w:rsid w:val="0016606A"/>
    <w:rsid w:val="001664BB"/>
    <w:rsid w:val="00166DF9"/>
    <w:rsid w:val="001710F3"/>
    <w:rsid w:val="00171882"/>
    <w:rsid w:val="00172176"/>
    <w:rsid w:val="0017282B"/>
    <w:rsid w:val="00174ED8"/>
    <w:rsid w:val="0017517A"/>
    <w:rsid w:val="00175F4B"/>
    <w:rsid w:val="00180569"/>
    <w:rsid w:val="001809E6"/>
    <w:rsid w:val="001811B7"/>
    <w:rsid w:val="00182DB8"/>
    <w:rsid w:val="00183185"/>
    <w:rsid w:val="001867A6"/>
    <w:rsid w:val="00191F1B"/>
    <w:rsid w:val="001933A8"/>
    <w:rsid w:val="00193BAE"/>
    <w:rsid w:val="0019621E"/>
    <w:rsid w:val="00197241"/>
    <w:rsid w:val="00197C71"/>
    <w:rsid w:val="00197E0F"/>
    <w:rsid w:val="001A0052"/>
    <w:rsid w:val="001A2A32"/>
    <w:rsid w:val="001A3311"/>
    <w:rsid w:val="001A4E6D"/>
    <w:rsid w:val="001A4E83"/>
    <w:rsid w:val="001A67AE"/>
    <w:rsid w:val="001A6EEF"/>
    <w:rsid w:val="001A7000"/>
    <w:rsid w:val="001A7983"/>
    <w:rsid w:val="001B0805"/>
    <w:rsid w:val="001B1D56"/>
    <w:rsid w:val="001B3409"/>
    <w:rsid w:val="001B497E"/>
    <w:rsid w:val="001B7064"/>
    <w:rsid w:val="001B711B"/>
    <w:rsid w:val="001B7781"/>
    <w:rsid w:val="001B7FD6"/>
    <w:rsid w:val="001C0030"/>
    <w:rsid w:val="001C2CD4"/>
    <w:rsid w:val="001C3EC3"/>
    <w:rsid w:val="001C645E"/>
    <w:rsid w:val="001C646F"/>
    <w:rsid w:val="001D08B9"/>
    <w:rsid w:val="001D0A84"/>
    <w:rsid w:val="001D0CFE"/>
    <w:rsid w:val="001D19C1"/>
    <w:rsid w:val="001D1CC8"/>
    <w:rsid w:val="001D2AB6"/>
    <w:rsid w:val="001D2D19"/>
    <w:rsid w:val="001D31D0"/>
    <w:rsid w:val="001D4551"/>
    <w:rsid w:val="001D4CE1"/>
    <w:rsid w:val="001D675A"/>
    <w:rsid w:val="001E0C5F"/>
    <w:rsid w:val="001E210C"/>
    <w:rsid w:val="001E31B3"/>
    <w:rsid w:val="001E33AE"/>
    <w:rsid w:val="001E4A7A"/>
    <w:rsid w:val="001E538B"/>
    <w:rsid w:val="001E6C47"/>
    <w:rsid w:val="001F0AC5"/>
    <w:rsid w:val="001F17B9"/>
    <w:rsid w:val="001F32F6"/>
    <w:rsid w:val="001F3D1D"/>
    <w:rsid w:val="001F41B2"/>
    <w:rsid w:val="001F4853"/>
    <w:rsid w:val="001F4DA2"/>
    <w:rsid w:val="001F4F2D"/>
    <w:rsid w:val="001F5AF0"/>
    <w:rsid w:val="001F7461"/>
    <w:rsid w:val="0020036F"/>
    <w:rsid w:val="00200A6E"/>
    <w:rsid w:val="00200F47"/>
    <w:rsid w:val="00202D57"/>
    <w:rsid w:val="00203EB9"/>
    <w:rsid w:val="002066E2"/>
    <w:rsid w:val="002067CD"/>
    <w:rsid w:val="002071B4"/>
    <w:rsid w:val="00207A36"/>
    <w:rsid w:val="00210171"/>
    <w:rsid w:val="00211F5F"/>
    <w:rsid w:val="00212499"/>
    <w:rsid w:val="00212F83"/>
    <w:rsid w:val="002154CF"/>
    <w:rsid w:val="00216429"/>
    <w:rsid w:val="002167FD"/>
    <w:rsid w:val="00217BF6"/>
    <w:rsid w:val="00220614"/>
    <w:rsid w:val="00220DC1"/>
    <w:rsid w:val="002213D7"/>
    <w:rsid w:val="00222D33"/>
    <w:rsid w:val="00222F51"/>
    <w:rsid w:val="00224039"/>
    <w:rsid w:val="002247A4"/>
    <w:rsid w:val="002269BC"/>
    <w:rsid w:val="00227203"/>
    <w:rsid w:val="00227DB8"/>
    <w:rsid w:val="00230F36"/>
    <w:rsid w:val="00231236"/>
    <w:rsid w:val="002336CD"/>
    <w:rsid w:val="0023484E"/>
    <w:rsid w:val="0023694C"/>
    <w:rsid w:val="00240D97"/>
    <w:rsid w:val="00241F9D"/>
    <w:rsid w:val="0024212B"/>
    <w:rsid w:val="002435D2"/>
    <w:rsid w:val="00244A85"/>
    <w:rsid w:val="0024595F"/>
    <w:rsid w:val="0025047B"/>
    <w:rsid w:val="002509F7"/>
    <w:rsid w:val="00251EEE"/>
    <w:rsid w:val="00252164"/>
    <w:rsid w:val="00253A0A"/>
    <w:rsid w:val="00254422"/>
    <w:rsid w:val="00254598"/>
    <w:rsid w:val="00255708"/>
    <w:rsid w:val="00256F9D"/>
    <w:rsid w:val="002577C5"/>
    <w:rsid w:val="00257C95"/>
    <w:rsid w:val="00261071"/>
    <w:rsid w:val="00261D73"/>
    <w:rsid w:val="00262719"/>
    <w:rsid w:val="002643B7"/>
    <w:rsid w:val="00265E60"/>
    <w:rsid w:val="00266CE9"/>
    <w:rsid w:val="0026797B"/>
    <w:rsid w:val="0027050C"/>
    <w:rsid w:val="00271EFB"/>
    <w:rsid w:val="00273289"/>
    <w:rsid w:val="002739DE"/>
    <w:rsid w:val="0027496E"/>
    <w:rsid w:val="00274A40"/>
    <w:rsid w:val="00275A93"/>
    <w:rsid w:val="00275FF9"/>
    <w:rsid w:val="0027668D"/>
    <w:rsid w:val="00277F8C"/>
    <w:rsid w:val="00280B22"/>
    <w:rsid w:val="00281D7F"/>
    <w:rsid w:val="00282982"/>
    <w:rsid w:val="002830A2"/>
    <w:rsid w:val="0028393A"/>
    <w:rsid w:val="0028560E"/>
    <w:rsid w:val="002901B0"/>
    <w:rsid w:val="00291DCB"/>
    <w:rsid w:val="00292243"/>
    <w:rsid w:val="00293762"/>
    <w:rsid w:val="00296C52"/>
    <w:rsid w:val="00297BC5"/>
    <w:rsid w:val="002A1377"/>
    <w:rsid w:val="002A3F35"/>
    <w:rsid w:val="002A4F07"/>
    <w:rsid w:val="002A575A"/>
    <w:rsid w:val="002B0C3F"/>
    <w:rsid w:val="002B1DC9"/>
    <w:rsid w:val="002B2ED2"/>
    <w:rsid w:val="002B467E"/>
    <w:rsid w:val="002B7D1C"/>
    <w:rsid w:val="002C0A91"/>
    <w:rsid w:val="002C1AEB"/>
    <w:rsid w:val="002C1BA1"/>
    <w:rsid w:val="002C2059"/>
    <w:rsid w:val="002C245E"/>
    <w:rsid w:val="002C3D23"/>
    <w:rsid w:val="002C5166"/>
    <w:rsid w:val="002C5ADC"/>
    <w:rsid w:val="002C5C0E"/>
    <w:rsid w:val="002C5CE4"/>
    <w:rsid w:val="002C5F5E"/>
    <w:rsid w:val="002C7A14"/>
    <w:rsid w:val="002C7A1B"/>
    <w:rsid w:val="002C7D81"/>
    <w:rsid w:val="002D0906"/>
    <w:rsid w:val="002D0F3E"/>
    <w:rsid w:val="002D0FA9"/>
    <w:rsid w:val="002D32F8"/>
    <w:rsid w:val="002D3727"/>
    <w:rsid w:val="002D52DC"/>
    <w:rsid w:val="002D5ADB"/>
    <w:rsid w:val="002D60D4"/>
    <w:rsid w:val="002E0271"/>
    <w:rsid w:val="002E13D5"/>
    <w:rsid w:val="002E14BB"/>
    <w:rsid w:val="002E266F"/>
    <w:rsid w:val="002E3F2A"/>
    <w:rsid w:val="002E3FA4"/>
    <w:rsid w:val="002E4E32"/>
    <w:rsid w:val="002E567D"/>
    <w:rsid w:val="002F002B"/>
    <w:rsid w:val="002F1265"/>
    <w:rsid w:val="002F1937"/>
    <w:rsid w:val="002F1A5A"/>
    <w:rsid w:val="002F2269"/>
    <w:rsid w:val="002F24B7"/>
    <w:rsid w:val="002F3900"/>
    <w:rsid w:val="002F6118"/>
    <w:rsid w:val="002F6E7C"/>
    <w:rsid w:val="002F733E"/>
    <w:rsid w:val="002F7621"/>
    <w:rsid w:val="002F762D"/>
    <w:rsid w:val="003003D0"/>
    <w:rsid w:val="00300482"/>
    <w:rsid w:val="003004D4"/>
    <w:rsid w:val="00301F3B"/>
    <w:rsid w:val="003022BE"/>
    <w:rsid w:val="0030373C"/>
    <w:rsid w:val="00303E78"/>
    <w:rsid w:val="00304DD2"/>
    <w:rsid w:val="00307E20"/>
    <w:rsid w:val="0031025B"/>
    <w:rsid w:val="00310AEA"/>
    <w:rsid w:val="00311C32"/>
    <w:rsid w:val="0031248C"/>
    <w:rsid w:val="00312599"/>
    <w:rsid w:val="003138AC"/>
    <w:rsid w:val="00313BF7"/>
    <w:rsid w:val="00316081"/>
    <w:rsid w:val="00316AE6"/>
    <w:rsid w:val="00317050"/>
    <w:rsid w:val="00323211"/>
    <w:rsid w:val="00323429"/>
    <w:rsid w:val="003242C7"/>
    <w:rsid w:val="003245A4"/>
    <w:rsid w:val="00325CDD"/>
    <w:rsid w:val="00325F00"/>
    <w:rsid w:val="00327ED0"/>
    <w:rsid w:val="003321E0"/>
    <w:rsid w:val="003334B1"/>
    <w:rsid w:val="00333EF7"/>
    <w:rsid w:val="00336D5C"/>
    <w:rsid w:val="00337BB7"/>
    <w:rsid w:val="00337CD6"/>
    <w:rsid w:val="00340072"/>
    <w:rsid w:val="003422C5"/>
    <w:rsid w:val="00342AA7"/>
    <w:rsid w:val="00343A17"/>
    <w:rsid w:val="0034797B"/>
    <w:rsid w:val="00351F50"/>
    <w:rsid w:val="00354A2E"/>
    <w:rsid w:val="00355843"/>
    <w:rsid w:val="003560F3"/>
    <w:rsid w:val="00356D2E"/>
    <w:rsid w:val="00356DF2"/>
    <w:rsid w:val="00357FE0"/>
    <w:rsid w:val="003607F8"/>
    <w:rsid w:val="003614A8"/>
    <w:rsid w:val="00361C52"/>
    <w:rsid w:val="003648B5"/>
    <w:rsid w:val="00364DA3"/>
    <w:rsid w:val="0036500B"/>
    <w:rsid w:val="003723DE"/>
    <w:rsid w:val="003730F5"/>
    <w:rsid w:val="0037553D"/>
    <w:rsid w:val="003766F7"/>
    <w:rsid w:val="003768A2"/>
    <w:rsid w:val="00377DBD"/>
    <w:rsid w:val="0038098F"/>
    <w:rsid w:val="003810AF"/>
    <w:rsid w:val="003824A0"/>
    <w:rsid w:val="003829E5"/>
    <w:rsid w:val="00382C2F"/>
    <w:rsid w:val="0038335D"/>
    <w:rsid w:val="00383BD8"/>
    <w:rsid w:val="0038798B"/>
    <w:rsid w:val="0039096B"/>
    <w:rsid w:val="00391121"/>
    <w:rsid w:val="003912B2"/>
    <w:rsid w:val="00391901"/>
    <w:rsid w:val="00392182"/>
    <w:rsid w:val="00392BB9"/>
    <w:rsid w:val="00393237"/>
    <w:rsid w:val="003934AB"/>
    <w:rsid w:val="00394E4A"/>
    <w:rsid w:val="00396478"/>
    <w:rsid w:val="00396E59"/>
    <w:rsid w:val="00397866"/>
    <w:rsid w:val="00397B61"/>
    <w:rsid w:val="003A0EDE"/>
    <w:rsid w:val="003A33AF"/>
    <w:rsid w:val="003A4C7A"/>
    <w:rsid w:val="003A4E4F"/>
    <w:rsid w:val="003A4FE5"/>
    <w:rsid w:val="003A5B8B"/>
    <w:rsid w:val="003A5DDF"/>
    <w:rsid w:val="003A7504"/>
    <w:rsid w:val="003B035E"/>
    <w:rsid w:val="003B2693"/>
    <w:rsid w:val="003B3710"/>
    <w:rsid w:val="003B4653"/>
    <w:rsid w:val="003B49BB"/>
    <w:rsid w:val="003B51B2"/>
    <w:rsid w:val="003B51F6"/>
    <w:rsid w:val="003B54C8"/>
    <w:rsid w:val="003B5C4C"/>
    <w:rsid w:val="003B64E0"/>
    <w:rsid w:val="003B6D64"/>
    <w:rsid w:val="003B7BC7"/>
    <w:rsid w:val="003B7E48"/>
    <w:rsid w:val="003C0EB7"/>
    <w:rsid w:val="003C3ED4"/>
    <w:rsid w:val="003C625E"/>
    <w:rsid w:val="003D02BA"/>
    <w:rsid w:val="003D1CAA"/>
    <w:rsid w:val="003D327D"/>
    <w:rsid w:val="003D3BA0"/>
    <w:rsid w:val="003D41AE"/>
    <w:rsid w:val="003D4568"/>
    <w:rsid w:val="003D4FE3"/>
    <w:rsid w:val="003D7810"/>
    <w:rsid w:val="003E1FF8"/>
    <w:rsid w:val="003E3850"/>
    <w:rsid w:val="003E3CCB"/>
    <w:rsid w:val="003E5CE2"/>
    <w:rsid w:val="003E64F4"/>
    <w:rsid w:val="003F01F3"/>
    <w:rsid w:val="003F0618"/>
    <w:rsid w:val="003F0CF4"/>
    <w:rsid w:val="003F14E5"/>
    <w:rsid w:val="003F1699"/>
    <w:rsid w:val="003F2C9A"/>
    <w:rsid w:val="003F36CF"/>
    <w:rsid w:val="003F4757"/>
    <w:rsid w:val="003F72F1"/>
    <w:rsid w:val="003F787E"/>
    <w:rsid w:val="00402AAF"/>
    <w:rsid w:val="00402D9C"/>
    <w:rsid w:val="00403D96"/>
    <w:rsid w:val="00403E33"/>
    <w:rsid w:val="004055CF"/>
    <w:rsid w:val="004063AA"/>
    <w:rsid w:val="00406791"/>
    <w:rsid w:val="00407176"/>
    <w:rsid w:val="004100DF"/>
    <w:rsid w:val="00410A19"/>
    <w:rsid w:val="00410D66"/>
    <w:rsid w:val="00411543"/>
    <w:rsid w:val="00411D91"/>
    <w:rsid w:val="0041295F"/>
    <w:rsid w:val="00413E9B"/>
    <w:rsid w:val="00415444"/>
    <w:rsid w:val="00416246"/>
    <w:rsid w:val="00416A9A"/>
    <w:rsid w:val="00416DC7"/>
    <w:rsid w:val="00420861"/>
    <w:rsid w:val="00421BC0"/>
    <w:rsid w:val="00422144"/>
    <w:rsid w:val="004224C8"/>
    <w:rsid w:val="004235B1"/>
    <w:rsid w:val="0042364E"/>
    <w:rsid w:val="00423B0D"/>
    <w:rsid w:val="00423B15"/>
    <w:rsid w:val="00424A26"/>
    <w:rsid w:val="004254A2"/>
    <w:rsid w:val="00425E24"/>
    <w:rsid w:val="004263F0"/>
    <w:rsid w:val="004276CE"/>
    <w:rsid w:val="00427B94"/>
    <w:rsid w:val="00432E85"/>
    <w:rsid w:val="00433ABC"/>
    <w:rsid w:val="0043458A"/>
    <w:rsid w:val="004358EF"/>
    <w:rsid w:val="00435D21"/>
    <w:rsid w:val="0044062B"/>
    <w:rsid w:val="0044163B"/>
    <w:rsid w:val="00442EE3"/>
    <w:rsid w:val="0044430B"/>
    <w:rsid w:val="00444AB0"/>
    <w:rsid w:val="00445B6B"/>
    <w:rsid w:val="00447203"/>
    <w:rsid w:val="0044731F"/>
    <w:rsid w:val="004508BD"/>
    <w:rsid w:val="00450F74"/>
    <w:rsid w:val="0045247C"/>
    <w:rsid w:val="00452664"/>
    <w:rsid w:val="00452F90"/>
    <w:rsid w:val="00453724"/>
    <w:rsid w:val="00453DE8"/>
    <w:rsid w:val="00454793"/>
    <w:rsid w:val="00454E9A"/>
    <w:rsid w:val="0045687E"/>
    <w:rsid w:val="00456B60"/>
    <w:rsid w:val="00457744"/>
    <w:rsid w:val="00460B6E"/>
    <w:rsid w:val="00463CCA"/>
    <w:rsid w:val="00464F88"/>
    <w:rsid w:val="0046716A"/>
    <w:rsid w:val="0047156B"/>
    <w:rsid w:val="00473992"/>
    <w:rsid w:val="00473E4C"/>
    <w:rsid w:val="004748E5"/>
    <w:rsid w:val="00474E35"/>
    <w:rsid w:val="00475232"/>
    <w:rsid w:val="0047572C"/>
    <w:rsid w:val="00475CAE"/>
    <w:rsid w:val="00477E24"/>
    <w:rsid w:val="00481034"/>
    <w:rsid w:val="004858F3"/>
    <w:rsid w:val="00491AB9"/>
    <w:rsid w:val="004920E3"/>
    <w:rsid w:val="0049355F"/>
    <w:rsid w:val="004941CE"/>
    <w:rsid w:val="004969BE"/>
    <w:rsid w:val="004978CE"/>
    <w:rsid w:val="00497D43"/>
    <w:rsid w:val="004A199D"/>
    <w:rsid w:val="004A2AA1"/>
    <w:rsid w:val="004A3249"/>
    <w:rsid w:val="004A44D8"/>
    <w:rsid w:val="004A49F0"/>
    <w:rsid w:val="004A4C42"/>
    <w:rsid w:val="004A6192"/>
    <w:rsid w:val="004A7E73"/>
    <w:rsid w:val="004B13B9"/>
    <w:rsid w:val="004B1C02"/>
    <w:rsid w:val="004B2438"/>
    <w:rsid w:val="004B470B"/>
    <w:rsid w:val="004B518D"/>
    <w:rsid w:val="004B5213"/>
    <w:rsid w:val="004B5937"/>
    <w:rsid w:val="004C1789"/>
    <w:rsid w:val="004C1B25"/>
    <w:rsid w:val="004C2826"/>
    <w:rsid w:val="004C3946"/>
    <w:rsid w:val="004C7DD4"/>
    <w:rsid w:val="004C7FFD"/>
    <w:rsid w:val="004D04A9"/>
    <w:rsid w:val="004D09F1"/>
    <w:rsid w:val="004D0B5B"/>
    <w:rsid w:val="004D1737"/>
    <w:rsid w:val="004D2BD4"/>
    <w:rsid w:val="004D3E0A"/>
    <w:rsid w:val="004D4DF3"/>
    <w:rsid w:val="004D5DAD"/>
    <w:rsid w:val="004D77A8"/>
    <w:rsid w:val="004D7AB9"/>
    <w:rsid w:val="004E08B1"/>
    <w:rsid w:val="004E1617"/>
    <w:rsid w:val="004E3BF3"/>
    <w:rsid w:val="004E76FD"/>
    <w:rsid w:val="004E7989"/>
    <w:rsid w:val="004E7DF5"/>
    <w:rsid w:val="004F034C"/>
    <w:rsid w:val="004F1238"/>
    <w:rsid w:val="004F19B6"/>
    <w:rsid w:val="004F288E"/>
    <w:rsid w:val="004F2DBC"/>
    <w:rsid w:val="004F3053"/>
    <w:rsid w:val="004F3C50"/>
    <w:rsid w:val="004F5976"/>
    <w:rsid w:val="004F6EAF"/>
    <w:rsid w:val="004F7E0F"/>
    <w:rsid w:val="0050193C"/>
    <w:rsid w:val="005021B0"/>
    <w:rsid w:val="00503E57"/>
    <w:rsid w:val="005047E0"/>
    <w:rsid w:val="00507523"/>
    <w:rsid w:val="00507D92"/>
    <w:rsid w:val="00507DB7"/>
    <w:rsid w:val="00510DE1"/>
    <w:rsid w:val="00511537"/>
    <w:rsid w:val="0051253E"/>
    <w:rsid w:val="005217D1"/>
    <w:rsid w:val="00521AE0"/>
    <w:rsid w:val="00522E2C"/>
    <w:rsid w:val="0052367F"/>
    <w:rsid w:val="005255F2"/>
    <w:rsid w:val="00525A22"/>
    <w:rsid w:val="0052632B"/>
    <w:rsid w:val="00527290"/>
    <w:rsid w:val="00527C81"/>
    <w:rsid w:val="00527EA3"/>
    <w:rsid w:val="005307BD"/>
    <w:rsid w:val="005308D0"/>
    <w:rsid w:val="00531553"/>
    <w:rsid w:val="00531A22"/>
    <w:rsid w:val="00532300"/>
    <w:rsid w:val="0053372C"/>
    <w:rsid w:val="0053445E"/>
    <w:rsid w:val="00535479"/>
    <w:rsid w:val="00537161"/>
    <w:rsid w:val="005372D7"/>
    <w:rsid w:val="0053736D"/>
    <w:rsid w:val="0054040C"/>
    <w:rsid w:val="00541022"/>
    <w:rsid w:val="005427FC"/>
    <w:rsid w:val="00542FBC"/>
    <w:rsid w:val="005430D7"/>
    <w:rsid w:val="00544E38"/>
    <w:rsid w:val="00546167"/>
    <w:rsid w:val="00547857"/>
    <w:rsid w:val="00550013"/>
    <w:rsid w:val="005501D1"/>
    <w:rsid w:val="00553780"/>
    <w:rsid w:val="00553E5E"/>
    <w:rsid w:val="00553E62"/>
    <w:rsid w:val="00554B28"/>
    <w:rsid w:val="00556E61"/>
    <w:rsid w:val="005576CC"/>
    <w:rsid w:val="0055772F"/>
    <w:rsid w:val="005629FD"/>
    <w:rsid w:val="00565CD2"/>
    <w:rsid w:val="00567CAB"/>
    <w:rsid w:val="0057164E"/>
    <w:rsid w:val="005723B1"/>
    <w:rsid w:val="005726C0"/>
    <w:rsid w:val="00572A39"/>
    <w:rsid w:val="00572E15"/>
    <w:rsid w:val="00572E2B"/>
    <w:rsid w:val="00572EAD"/>
    <w:rsid w:val="005735C3"/>
    <w:rsid w:val="00573DF0"/>
    <w:rsid w:val="005747B7"/>
    <w:rsid w:val="0057527A"/>
    <w:rsid w:val="005773A6"/>
    <w:rsid w:val="0058157B"/>
    <w:rsid w:val="005818CB"/>
    <w:rsid w:val="005830FB"/>
    <w:rsid w:val="00583D8D"/>
    <w:rsid w:val="00583E99"/>
    <w:rsid w:val="0058605B"/>
    <w:rsid w:val="00587387"/>
    <w:rsid w:val="005902EC"/>
    <w:rsid w:val="00590A9F"/>
    <w:rsid w:val="00590AC7"/>
    <w:rsid w:val="00591595"/>
    <w:rsid w:val="00591E51"/>
    <w:rsid w:val="00592EA0"/>
    <w:rsid w:val="005947AF"/>
    <w:rsid w:val="00594F88"/>
    <w:rsid w:val="005952D5"/>
    <w:rsid w:val="00596287"/>
    <w:rsid w:val="005A0629"/>
    <w:rsid w:val="005A15DA"/>
    <w:rsid w:val="005A17C2"/>
    <w:rsid w:val="005A2249"/>
    <w:rsid w:val="005A24D3"/>
    <w:rsid w:val="005A2C6A"/>
    <w:rsid w:val="005A2D12"/>
    <w:rsid w:val="005A3AA4"/>
    <w:rsid w:val="005A4DB8"/>
    <w:rsid w:val="005A6066"/>
    <w:rsid w:val="005A66AA"/>
    <w:rsid w:val="005B12C0"/>
    <w:rsid w:val="005B12F3"/>
    <w:rsid w:val="005B1909"/>
    <w:rsid w:val="005B366A"/>
    <w:rsid w:val="005B40B5"/>
    <w:rsid w:val="005B43AF"/>
    <w:rsid w:val="005B4629"/>
    <w:rsid w:val="005B4FD5"/>
    <w:rsid w:val="005B73D3"/>
    <w:rsid w:val="005C0045"/>
    <w:rsid w:val="005C2619"/>
    <w:rsid w:val="005C2753"/>
    <w:rsid w:val="005C3BB0"/>
    <w:rsid w:val="005C4A78"/>
    <w:rsid w:val="005C6EF7"/>
    <w:rsid w:val="005D00E7"/>
    <w:rsid w:val="005D1C62"/>
    <w:rsid w:val="005D44A5"/>
    <w:rsid w:val="005D5816"/>
    <w:rsid w:val="005D62F0"/>
    <w:rsid w:val="005D7299"/>
    <w:rsid w:val="005D7ECB"/>
    <w:rsid w:val="005E09ED"/>
    <w:rsid w:val="005E1158"/>
    <w:rsid w:val="005E418C"/>
    <w:rsid w:val="005E493E"/>
    <w:rsid w:val="005E4D30"/>
    <w:rsid w:val="005E529C"/>
    <w:rsid w:val="005E5613"/>
    <w:rsid w:val="005E6A64"/>
    <w:rsid w:val="005E6E96"/>
    <w:rsid w:val="005F0170"/>
    <w:rsid w:val="005F037D"/>
    <w:rsid w:val="005F03CD"/>
    <w:rsid w:val="005F2449"/>
    <w:rsid w:val="005F5174"/>
    <w:rsid w:val="005F58BA"/>
    <w:rsid w:val="005F5D62"/>
    <w:rsid w:val="005F6302"/>
    <w:rsid w:val="0060203B"/>
    <w:rsid w:val="0060307D"/>
    <w:rsid w:val="00604F4E"/>
    <w:rsid w:val="0060653F"/>
    <w:rsid w:val="0060758C"/>
    <w:rsid w:val="00613A4F"/>
    <w:rsid w:val="00614891"/>
    <w:rsid w:val="00615CDF"/>
    <w:rsid w:val="00616C8F"/>
    <w:rsid w:val="00617B9E"/>
    <w:rsid w:val="00617EA8"/>
    <w:rsid w:val="00625C03"/>
    <w:rsid w:val="0062707B"/>
    <w:rsid w:val="006271F5"/>
    <w:rsid w:val="00630813"/>
    <w:rsid w:val="006317E6"/>
    <w:rsid w:val="00631973"/>
    <w:rsid w:val="006328B3"/>
    <w:rsid w:val="00632E56"/>
    <w:rsid w:val="00632F04"/>
    <w:rsid w:val="00635A67"/>
    <w:rsid w:val="006370DB"/>
    <w:rsid w:val="0063773B"/>
    <w:rsid w:val="006408B4"/>
    <w:rsid w:val="00640978"/>
    <w:rsid w:val="00642943"/>
    <w:rsid w:val="00643188"/>
    <w:rsid w:val="00644139"/>
    <w:rsid w:val="006455D4"/>
    <w:rsid w:val="00646AB3"/>
    <w:rsid w:val="006505DD"/>
    <w:rsid w:val="00651ACF"/>
    <w:rsid w:val="00653C1D"/>
    <w:rsid w:val="00654F18"/>
    <w:rsid w:val="006568B8"/>
    <w:rsid w:val="00660AB8"/>
    <w:rsid w:val="0066379C"/>
    <w:rsid w:val="006637EA"/>
    <w:rsid w:val="00664C55"/>
    <w:rsid w:val="0066542A"/>
    <w:rsid w:val="0067039A"/>
    <w:rsid w:val="006717A3"/>
    <w:rsid w:val="00672399"/>
    <w:rsid w:val="00673FC6"/>
    <w:rsid w:val="00675117"/>
    <w:rsid w:val="00675C75"/>
    <w:rsid w:val="00676AB0"/>
    <w:rsid w:val="00676B3B"/>
    <w:rsid w:val="006818FD"/>
    <w:rsid w:val="00683125"/>
    <w:rsid w:val="00683EB7"/>
    <w:rsid w:val="006851AB"/>
    <w:rsid w:val="006913F9"/>
    <w:rsid w:val="006943DE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A72BA"/>
    <w:rsid w:val="006B0912"/>
    <w:rsid w:val="006B1AC7"/>
    <w:rsid w:val="006B2984"/>
    <w:rsid w:val="006B2D46"/>
    <w:rsid w:val="006B30D0"/>
    <w:rsid w:val="006B3F73"/>
    <w:rsid w:val="006B4786"/>
    <w:rsid w:val="006B5278"/>
    <w:rsid w:val="006B7066"/>
    <w:rsid w:val="006B77B2"/>
    <w:rsid w:val="006B7A69"/>
    <w:rsid w:val="006B7A97"/>
    <w:rsid w:val="006C40A2"/>
    <w:rsid w:val="006C5C86"/>
    <w:rsid w:val="006C6385"/>
    <w:rsid w:val="006C638E"/>
    <w:rsid w:val="006C6738"/>
    <w:rsid w:val="006D05EC"/>
    <w:rsid w:val="006D2730"/>
    <w:rsid w:val="006D3BE9"/>
    <w:rsid w:val="006D3E16"/>
    <w:rsid w:val="006D3F94"/>
    <w:rsid w:val="006D49BA"/>
    <w:rsid w:val="006D5498"/>
    <w:rsid w:val="006D6292"/>
    <w:rsid w:val="006D6899"/>
    <w:rsid w:val="006D7E92"/>
    <w:rsid w:val="006D7F5C"/>
    <w:rsid w:val="006E1651"/>
    <w:rsid w:val="006E482F"/>
    <w:rsid w:val="006E48BA"/>
    <w:rsid w:val="006E4D34"/>
    <w:rsid w:val="006E54EB"/>
    <w:rsid w:val="006E6BBE"/>
    <w:rsid w:val="006E73D8"/>
    <w:rsid w:val="006F17EA"/>
    <w:rsid w:val="006F1BF3"/>
    <w:rsid w:val="006F31A6"/>
    <w:rsid w:val="006F3455"/>
    <w:rsid w:val="006F5585"/>
    <w:rsid w:val="00702279"/>
    <w:rsid w:val="00702664"/>
    <w:rsid w:val="007026CB"/>
    <w:rsid w:val="00703629"/>
    <w:rsid w:val="00704350"/>
    <w:rsid w:val="007046D5"/>
    <w:rsid w:val="00707C93"/>
    <w:rsid w:val="00707D80"/>
    <w:rsid w:val="0071111B"/>
    <w:rsid w:val="0071408F"/>
    <w:rsid w:val="00714BAA"/>
    <w:rsid w:val="00715643"/>
    <w:rsid w:val="00715B93"/>
    <w:rsid w:val="00716734"/>
    <w:rsid w:val="00716A9E"/>
    <w:rsid w:val="00717689"/>
    <w:rsid w:val="00717C83"/>
    <w:rsid w:val="0072033A"/>
    <w:rsid w:val="00720C67"/>
    <w:rsid w:val="00720CB8"/>
    <w:rsid w:val="00720D29"/>
    <w:rsid w:val="0072146A"/>
    <w:rsid w:val="00722BC9"/>
    <w:rsid w:val="00723F26"/>
    <w:rsid w:val="0072558F"/>
    <w:rsid w:val="00725D2B"/>
    <w:rsid w:val="007266B9"/>
    <w:rsid w:val="00727A0D"/>
    <w:rsid w:val="00727B08"/>
    <w:rsid w:val="00727C23"/>
    <w:rsid w:val="0073029B"/>
    <w:rsid w:val="00731141"/>
    <w:rsid w:val="00733A42"/>
    <w:rsid w:val="0074076C"/>
    <w:rsid w:val="00740C3B"/>
    <w:rsid w:val="0074200F"/>
    <w:rsid w:val="00742538"/>
    <w:rsid w:val="007426C7"/>
    <w:rsid w:val="00742E3C"/>
    <w:rsid w:val="0074308A"/>
    <w:rsid w:val="00743C5A"/>
    <w:rsid w:val="0074502A"/>
    <w:rsid w:val="007450CC"/>
    <w:rsid w:val="00745B5A"/>
    <w:rsid w:val="0074624D"/>
    <w:rsid w:val="00746CF4"/>
    <w:rsid w:val="00747440"/>
    <w:rsid w:val="0075033B"/>
    <w:rsid w:val="00752C7A"/>
    <w:rsid w:val="00753C85"/>
    <w:rsid w:val="00754987"/>
    <w:rsid w:val="00755133"/>
    <w:rsid w:val="00755B25"/>
    <w:rsid w:val="00755C3C"/>
    <w:rsid w:val="0076308E"/>
    <w:rsid w:val="00765B6A"/>
    <w:rsid w:val="00765E9D"/>
    <w:rsid w:val="0076747A"/>
    <w:rsid w:val="00767A24"/>
    <w:rsid w:val="007712BC"/>
    <w:rsid w:val="00771556"/>
    <w:rsid w:val="00773CF3"/>
    <w:rsid w:val="00775BB3"/>
    <w:rsid w:val="007771E7"/>
    <w:rsid w:val="007772AA"/>
    <w:rsid w:val="0077797D"/>
    <w:rsid w:val="007822F9"/>
    <w:rsid w:val="00782545"/>
    <w:rsid w:val="007829D5"/>
    <w:rsid w:val="00783E06"/>
    <w:rsid w:val="00783E69"/>
    <w:rsid w:val="0078422D"/>
    <w:rsid w:val="00784BD5"/>
    <w:rsid w:val="00791712"/>
    <w:rsid w:val="00791B48"/>
    <w:rsid w:val="00793C02"/>
    <w:rsid w:val="00795513"/>
    <w:rsid w:val="007956CE"/>
    <w:rsid w:val="0079716F"/>
    <w:rsid w:val="007A12BF"/>
    <w:rsid w:val="007A2085"/>
    <w:rsid w:val="007A5363"/>
    <w:rsid w:val="007A7376"/>
    <w:rsid w:val="007B000E"/>
    <w:rsid w:val="007B0F65"/>
    <w:rsid w:val="007B375D"/>
    <w:rsid w:val="007B42AA"/>
    <w:rsid w:val="007B478D"/>
    <w:rsid w:val="007B69E9"/>
    <w:rsid w:val="007C0B6D"/>
    <w:rsid w:val="007C1519"/>
    <w:rsid w:val="007C4205"/>
    <w:rsid w:val="007C46C7"/>
    <w:rsid w:val="007C5361"/>
    <w:rsid w:val="007C6F08"/>
    <w:rsid w:val="007C71E0"/>
    <w:rsid w:val="007D03FD"/>
    <w:rsid w:val="007D5C04"/>
    <w:rsid w:val="007D6251"/>
    <w:rsid w:val="007D7C47"/>
    <w:rsid w:val="007E020B"/>
    <w:rsid w:val="007E0D49"/>
    <w:rsid w:val="007E1D34"/>
    <w:rsid w:val="007E2E05"/>
    <w:rsid w:val="007E4CF3"/>
    <w:rsid w:val="007E4EF5"/>
    <w:rsid w:val="007E76DA"/>
    <w:rsid w:val="007F06EC"/>
    <w:rsid w:val="007F0F00"/>
    <w:rsid w:val="007F0FEA"/>
    <w:rsid w:val="007F15BE"/>
    <w:rsid w:val="007F1872"/>
    <w:rsid w:val="007F1DAA"/>
    <w:rsid w:val="007F21D0"/>
    <w:rsid w:val="007F3A6A"/>
    <w:rsid w:val="007F58B7"/>
    <w:rsid w:val="007F5BB7"/>
    <w:rsid w:val="007F63F2"/>
    <w:rsid w:val="007F700B"/>
    <w:rsid w:val="008000E6"/>
    <w:rsid w:val="00801080"/>
    <w:rsid w:val="00801419"/>
    <w:rsid w:val="00811435"/>
    <w:rsid w:val="00812CB8"/>
    <w:rsid w:val="0081386B"/>
    <w:rsid w:val="00814B58"/>
    <w:rsid w:val="00814DFF"/>
    <w:rsid w:val="0081553D"/>
    <w:rsid w:val="00820918"/>
    <w:rsid w:val="0082130C"/>
    <w:rsid w:val="00821344"/>
    <w:rsid w:val="00821831"/>
    <w:rsid w:val="00821A06"/>
    <w:rsid w:val="00821DF2"/>
    <w:rsid w:val="00822CE8"/>
    <w:rsid w:val="008240B1"/>
    <w:rsid w:val="0082442D"/>
    <w:rsid w:val="00826B24"/>
    <w:rsid w:val="008276E1"/>
    <w:rsid w:val="00831C6D"/>
    <w:rsid w:val="0083409F"/>
    <w:rsid w:val="008408FC"/>
    <w:rsid w:val="008414B1"/>
    <w:rsid w:val="008425F9"/>
    <w:rsid w:val="008443CC"/>
    <w:rsid w:val="00845054"/>
    <w:rsid w:val="00845239"/>
    <w:rsid w:val="0084546A"/>
    <w:rsid w:val="00846C45"/>
    <w:rsid w:val="00847016"/>
    <w:rsid w:val="00851642"/>
    <w:rsid w:val="008521A3"/>
    <w:rsid w:val="00852C19"/>
    <w:rsid w:val="00856670"/>
    <w:rsid w:val="0086010C"/>
    <w:rsid w:val="0086441A"/>
    <w:rsid w:val="00866028"/>
    <w:rsid w:val="00870BC3"/>
    <w:rsid w:val="00870D63"/>
    <w:rsid w:val="00870EE5"/>
    <w:rsid w:val="008722BA"/>
    <w:rsid w:val="008722F4"/>
    <w:rsid w:val="0087241F"/>
    <w:rsid w:val="00872B38"/>
    <w:rsid w:val="00874791"/>
    <w:rsid w:val="00874C86"/>
    <w:rsid w:val="008757C9"/>
    <w:rsid w:val="008770C6"/>
    <w:rsid w:val="00877DB2"/>
    <w:rsid w:val="00881D09"/>
    <w:rsid w:val="0088351E"/>
    <w:rsid w:val="00883CD5"/>
    <w:rsid w:val="008854F1"/>
    <w:rsid w:val="008860D3"/>
    <w:rsid w:val="00887260"/>
    <w:rsid w:val="0089005F"/>
    <w:rsid w:val="00891609"/>
    <w:rsid w:val="008943BE"/>
    <w:rsid w:val="00894CF6"/>
    <w:rsid w:val="00895AD9"/>
    <w:rsid w:val="00895EF4"/>
    <w:rsid w:val="00897EDA"/>
    <w:rsid w:val="008A0E11"/>
    <w:rsid w:val="008A1A95"/>
    <w:rsid w:val="008A2306"/>
    <w:rsid w:val="008A453C"/>
    <w:rsid w:val="008A60E6"/>
    <w:rsid w:val="008A637C"/>
    <w:rsid w:val="008A641A"/>
    <w:rsid w:val="008B08AB"/>
    <w:rsid w:val="008B2D38"/>
    <w:rsid w:val="008B3B67"/>
    <w:rsid w:val="008B4077"/>
    <w:rsid w:val="008B69BB"/>
    <w:rsid w:val="008B6B48"/>
    <w:rsid w:val="008B7045"/>
    <w:rsid w:val="008C1428"/>
    <w:rsid w:val="008C1801"/>
    <w:rsid w:val="008C1980"/>
    <w:rsid w:val="008C22E6"/>
    <w:rsid w:val="008C3186"/>
    <w:rsid w:val="008C3337"/>
    <w:rsid w:val="008C3CA4"/>
    <w:rsid w:val="008C7F2B"/>
    <w:rsid w:val="008D0378"/>
    <w:rsid w:val="008D11A8"/>
    <w:rsid w:val="008D298A"/>
    <w:rsid w:val="008D3A8B"/>
    <w:rsid w:val="008D503A"/>
    <w:rsid w:val="008D5C39"/>
    <w:rsid w:val="008D6310"/>
    <w:rsid w:val="008D6A21"/>
    <w:rsid w:val="008D71C0"/>
    <w:rsid w:val="008D7F3D"/>
    <w:rsid w:val="008E0CE2"/>
    <w:rsid w:val="008E4AD1"/>
    <w:rsid w:val="008E5930"/>
    <w:rsid w:val="008F137F"/>
    <w:rsid w:val="008F1459"/>
    <w:rsid w:val="008F1771"/>
    <w:rsid w:val="008F1975"/>
    <w:rsid w:val="008F2616"/>
    <w:rsid w:val="008F3963"/>
    <w:rsid w:val="008F51AB"/>
    <w:rsid w:val="008F6603"/>
    <w:rsid w:val="00900048"/>
    <w:rsid w:val="009000AF"/>
    <w:rsid w:val="00901C02"/>
    <w:rsid w:val="0090277A"/>
    <w:rsid w:val="009027D5"/>
    <w:rsid w:val="00904D28"/>
    <w:rsid w:val="00906094"/>
    <w:rsid w:val="00906B61"/>
    <w:rsid w:val="009101A2"/>
    <w:rsid w:val="009126AC"/>
    <w:rsid w:val="00914ADD"/>
    <w:rsid w:val="00915810"/>
    <w:rsid w:val="009162E3"/>
    <w:rsid w:val="0091646D"/>
    <w:rsid w:val="00916E88"/>
    <w:rsid w:val="00916FC4"/>
    <w:rsid w:val="009178B3"/>
    <w:rsid w:val="00917993"/>
    <w:rsid w:val="00917B6D"/>
    <w:rsid w:val="00921FA0"/>
    <w:rsid w:val="00924809"/>
    <w:rsid w:val="009257CD"/>
    <w:rsid w:val="009265BB"/>
    <w:rsid w:val="009269E6"/>
    <w:rsid w:val="00927928"/>
    <w:rsid w:val="00930392"/>
    <w:rsid w:val="00930FD9"/>
    <w:rsid w:val="009328AD"/>
    <w:rsid w:val="00932F1E"/>
    <w:rsid w:val="00933134"/>
    <w:rsid w:val="00933201"/>
    <w:rsid w:val="00935402"/>
    <w:rsid w:val="009362FF"/>
    <w:rsid w:val="009365DF"/>
    <w:rsid w:val="00937F53"/>
    <w:rsid w:val="009414CE"/>
    <w:rsid w:val="00941C4D"/>
    <w:rsid w:val="0094468D"/>
    <w:rsid w:val="009446F6"/>
    <w:rsid w:val="00946D75"/>
    <w:rsid w:val="0095098F"/>
    <w:rsid w:val="00950A5A"/>
    <w:rsid w:val="00951CD2"/>
    <w:rsid w:val="00951F2B"/>
    <w:rsid w:val="00951FE4"/>
    <w:rsid w:val="0095299D"/>
    <w:rsid w:val="00952AB4"/>
    <w:rsid w:val="00955344"/>
    <w:rsid w:val="00955FD4"/>
    <w:rsid w:val="00956D2D"/>
    <w:rsid w:val="0096021F"/>
    <w:rsid w:val="0096055A"/>
    <w:rsid w:val="00960AB7"/>
    <w:rsid w:val="00961D2E"/>
    <w:rsid w:val="009621AD"/>
    <w:rsid w:val="00962C19"/>
    <w:rsid w:val="00963350"/>
    <w:rsid w:val="00964ED4"/>
    <w:rsid w:val="00966061"/>
    <w:rsid w:val="009700C1"/>
    <w:rsid w:val="00970FBE"/>
    <w:rsid w:val="00972B39"/>
    <w:rsid w:val="00976D3F"/>
    <w:rsid w:val="00980093"/>
    <w:rsid w:val="009802A5"/>
    <w:rsid w:val="00981744"/>
    <w:rsid w:val="009827EF"/>
    <w:rsid w:val="00982946"/>
    <w:rsid w:val="00983B8B"/>
    <w:rsid w:val="00985EBA"/>
    <w:rsid w:val="009861F1"/>
    <w:rsid w:val="00987C59"/>
    <w:rsid w:val="00987DA0"/>
    <w:rsid w:val="009948AC"/>
    <w:rsid w:val="00994EDB"/>
    <w:rsid w:val="0099518C"/>
    <w:rsid w:val="009961A1"/>
    <w:rsid w:val="00997C4F"/>
    <w:rsid w:val="009A0BDF"/>
    <w:rsid w:val="009A278B"/>
    <w:rsid w:val="009A2C2B"/>
    <w:rsid w:val="009A31D0"/>
    <w:rsid w:val="009A38DD"/>
    <w:rsid w:val="009A3DD4"/>
    <w:rsid w:val="009A504E"/>
    <w:rsid w:val="009A5229"/>
    <w:rsid w:val="009A6080"/>
    <w:rsid w:val="009A666E"/>
    <w:rsid w:val="009A75E8"/>
    <w:rsid w:val="009B0AA6"/>
    <w:rsid w:val="009B2A83"/>
    <w:rsid w:val="009B47BA"/>
    <w:rsid w:val="009B52BE"/>
    <w:rsid w:val="009B5CAB"/>
    <w:rsid w:val="009B611F"/>
    <w:rsid w:val="009B63E6"/>
    <w:rsid w:val="009B6601"/>
    <w:rsid w:val="009B7051"/>
    <w:rsid w:val="009B74E2"/>
    <w:rsid w:val="009C1A5E"/>
    <w:rsid w:val="009C1EE8"/>
    <w:rsid w:val="009C2679"/>
    <w:rsid w:val="009C3021"/>
    <w:rsid w:val="009C4349"/>
    <w:rsid w:val="009C43A1"/>
    <w:rsid w:val="009C4F70"/>
    <w:rsid w:val="009C6016"/>
    <w:rsid w:val="009D03EB"/>
    <w:rsid w:val="009D06C4"/>
    <w:rsid w:val="009D1648"/>
    <w:rsid w:val="009D2731"/>
    <w:rsid w:val="009D322D"/>
    <w:rsid w:val="009D4680"/>
    <w:rsid w:val="009D47B6"/>
    <w:rsid w:val="009D4944"/>
    <w:rsid w:val="009E1566"/>
    <w:rsid w:val="009E1BB8"/>
    <w:rsid w:val="009E20E2"/>
    <w:rsid w:val="009E35DB"/>
    <w:rsid w:val="009E4553"/>
    <w:rsid w:val="009E45E4"/>
    <w:rsid w:val="009E51B4"/>
    <w:rsid w:val="009E5FB2"/>
    <w:rsid w:val="009E61C1"/>
    <w:rsid w:val="009E6601"/>
    <w:rsid w:val="009E67A9"/>
    <w:rsid w:val="009E7AAA"/>
    <w:rsid w:val="009E7F29"/>
    <w:rsid w:val="009F1CC3"/>
    <w:rsid w:val="009F2298"/>
    <w:rsid w:val="009F3BBC"/>
    <w:rsid w:val="009F61B4"/>
    <w:rsid w:val="00A01231"/>
    <w:rsid w:val="00A0268F"/>
    <w:rsid w:val="00A02DF7"/>
    <w:rsid w:val="00A052AA"/>
    <w:rsid w:val="00A053F9"/>
    <w:rsid w:val="00A0740D"/>
    <w:rsid w:val="00A111F8"/>
    <w:rsid w:val="00A11253"/>
    <w:rsid w:val="00A15F85"/>
    <w:rsid w:val="00A16596"/>
    <w:rsid w:val="00A16786"/>
    <w:rsid w:val="00A17123"/>
    <w:rsid w:val="00A20CE0"/>
    <w:rsid w:val="00A212EE"/>
    <w:rsid w:val="00A21A3A"/>
    <w:rsid w:val="00A22C58"/>
    <w:rsid w:val="00A23D98"/>
    <w:rsid w:val="00A257E8"/>
    <w:rsid w:val="00A26CA3"/>
    <w:rsid w:val="00A276F6"/>
    <w:rsid w:val="00A30E0B"/>
    <w:rsid w:val="00A3251C"/>
    <w:rsid w:val="00A3410A"/>
    <w:rsid w:val="00A3683C"/>
    <w:rsid w:val="00A36AFB"/>
    <w:rsid w:val="00A40D47"/>
    <w:rsid w:val="00A412B4"/>
    <w:rsid w:val="00A41879"/>
    <w:rsid w:val="00A41FEC"/>
    <w:rsid w:val="00A42277"/>
    <w:rsid w:val="00A4325F"/>
    <w:rsid w:val="00A44202"/>
    <w:rsid w:val="00A44C57"/>
    <w:rsid w:val="00A4559A"/>
    <w:rsid w:val="00A45CBB"/>
    <w:rsid w:val="00A47C2F"/>
    <w:rsid w:val="00A50193"/>
    <w:rsid w:val="00A50CE4"/>
    <w:rsid w:val="00A548D2"/>
    <w:rsid w:val="00A56F27"/>
    <w:rsid w:val="00A5723D"/>
    <w:rsid w:val="00A61D74"/>
    <w:rsid w:val="00A62795"/>
    <w:rsid w:val="00A628DE"/>
    <w:rsid w:val="00A6298A"/>
    <w:rsid w:val="00A62A19"/>
    <w:rsid w:val="00A62BC9"/>
    <w:rsid w:val="00A62F12"/>
    <w:rsid w:val="00A63261"/>
    <w:rsid w:val="00A63C71"/>
    <w:rsid w:val="00A65012"/>
    <w:rsid w:val="00A67AA4"/>
    <w:rsid w:val="00A67FF0"/>
    <w:rsid w:val="00A701E9"/>
    <w:rsid w:val="00A733B4"/>
    <w:rsid w:val="00A75288"/>
    <w:rsid w:val="00A7537E"/>
    <w:rsid w:val="00A76509"/>
    <w:rsid w:val="00A77052"/>
    <w:rsid w:val="00A777A8"/>
    <w:rsid w:val="00A77A63"/>
    <w:rsid w:val="00A80683"/>
    <w:rsid w:val="00A80AA2"/>
    <w:rsid w:val="00A8188D"/>
    <w:rsid w:val="00A8233F"/>
    <w:rsid w:val="00A8280F"/>
    <w:rsid w:val="00A82CC0"/>
    <w:rsid w:val="00A82EE4"/>
    <w:rsid w:val="00A830A9"/>
    <w:rsid w:val="00A83770"/>
    <w:rsid w:val="00A85146"/>
    <w:rsid w:val="00A857DF"/>
    <w:rsid w:val="00A915C8"/>
    <w:rsid w:val="00A9162D"/>
    <w:rsid w:val="00A91977"/>
    <w:rsid w:val="00A92CCA"/>
    <w:rsid w:val="00A92D86"/>
    <w:rsid w:val="00A94895"/>
    <w:rsid w:val="00A94C35"/>
    <w:rsid w:val="00A955BE"/>
    <w:rsid w:val="00A97460"/>
    <w:rsid w:val="00A9748A"/>
    <w:rsid w:val="00A9748B"/>
    <w:rsid w:val="00A97D91"/>
    <w:rsid w:val="00AA1239"/>
    <w:rsid w:val="00AA1945"/>
    <w:rsid w:val="00AA215E"/>
    <w:rsid w:val="00AA24B4"/>
    <w:rsid w:val="00AA39AD"/>
    <w:rsid w:val="00AA63EE"/>
    <w:rsid w:val="00AA7327"/>
    <w:rsid w:val="00AA79DD"/>
    <w:rsid w:val="00AB0D58"/>
    <w:rsid w:val="00AB0F21"/>
    <w:rsid w:val="00AB15EE"/>
    <w:rsid w:val="00AB2807"/>
    <w:rsid w:val="00AB2FC4"/>
    <w:rsid w:val="00AB4291"/>
    <w:rsid w:val="00AB47FD"/>
    <w:rsid w:val="00AB6238"/>
    <w:rsid w:val="00AB681D"/>
    <w:rsid w:val="00AC003B"/>
    <w:rsid w:val="00AC0B0C"/>
    <w:rsid w:val="00AC1897"/>
    <w:rsid w:val="00AC1ED3"/>
    <w:rsid w:val="00AC238E"/>
    <w:rsid w:val="00AC3867"/>
    <w:rsid w:val="00AC390E"/>
    <w:rsid w:val="00AC6B73"/>
    <w:rsid w:val="00AD0855"/>
    <w:rsid w:val="00AD0951"/>
    <w:rsid w:val="00AD0D42"/>
    <w:rsid w:val="00AD1B65"/>
    <w:rsid w:val="00AD1F14"/>
    <w:rsid w:val="00AD20ED"/>
    <w:rsid w:val="00AD37E7"/>
    <w:rsid w:val="00AD4B1C"/>
    <w:rsid w:val="00AD530E"/>
    <w:rsid w:val="00AD5EAF"/>
    <w:rsid w:val="00AD6F86"/>
    <w:rsid w:val="00AD76C3"/>
    <w:rsid w:val="00AD7DB7"/>
    <w:rsid w:val="00AE0A55"/>
    <w:rsid w:val="00AE4CE4"/>
    <w:rsid w:val="00AE564C"/>
    <w:rsid w:val="00AE5D03"/>
    <w:rsid w:val="00AE7E96"/>
    <w:rsid w:val="00AF0434"/>
    <w:rsid w:val="00AF0D46"/>
    <w:rsid w:val="00AF3CBF"/>
    <w:rsid w:val="00AF4321"/>
    <w:rsid w:val="00AF4B1F"/>
    <w:rsid w:val="00AF4E84"/>
    <w:rsid w:val="00AF61DB"/>
    <w:rsid w:val="00AF6A6B"/>
    <w:rsid w:val="00AF7A50"/>
    <w:rsid w:val="00B00113"/>
    <w:rsid w:val="00B01A26"/>
    <w:rsid w:val="00B01BF5"/>
    <w:rsid w:val="00B02288"/>
    <w:rsid w:val="00B0238A"/>
    <w:rsid w:val="00B03652"/>
    <w:rsid w:val="00B0365D"/>
    <w:rsid w:val="00B038BA"/>
    <w:rsid w:val="00B05F56"/>
    <w:rsid w:val="00B060CB"/>
    <w:rsid w:val="00B06131"/>
    <w:rsid w:val="00B07FB5"/>
    <w:rsid w:val="00B101AE"/>
    <w:rsid w:val="00B1127D"/>
    <w:rsid w:val="00B1198E"/>
    <w:rsid w:val="00B14329"/>
    <w:rsid w:val="00B20E3B"/>
    <w:rsid w:val="00B21A23"/>
    <w:rsid w:val="00B237A7"/>
    <w:rsid w:val="00B24C48"/>
    <w:rsid w:val="00B30D51"/>
    <w:rsid w:val="00B32FEB"/>
    <w:rsid w:val="00B34328"/>
    <w:rsid w:val="00B344A5"/>
    <w:rsid w:val="00B42269"/>
    <w:rsid w:val="00B44AA1"/>
    <w:rsid w:val="00B44EB1"/>
    <w:rsid w:val="00B45495"/>
    <w:rsid w:val="00B45729"/>
    <w:rsid w:val="00B45C29"/>
    <w:rsid w:val="00B461FE"/>
    <w:rsid w:val="00B46B5B"/>
    <w:rsid w:val="00B5159F"/>
    <w:rsid w:val="00B5188E"/>
    <w:rsid w:val="00B535D1"/>
    <w:rsid w:val="00B54A7A"/>
    <w:rsid w:val="00B56F86"/>
    <w:rsid w:val="00B6014A"/>
    <w:rsid w:val="00B60A65"/>
    <w:rsid w:val="00B610AC"/>
    <w:rsid w:val="00B618C0"/>
    <w:rsid w:val="00B65506"/>
    <w:rsid w:val="00B6597A"/>
    <w:rsid w:val="00B65CB2"/>
    <w:rsid w:val="00B664BB"/>
    <w:rsid w:val="00B669F1"/>
    <w:rsid w:val="00B6745C"/>
    <w:rsid w:val="00B678D6"/>
    <w:rsid w:val="00B702E0"/>
    <w:rsid w:val="00B71EFD"/>
    <w:rsid w:val="00B7450F"/>
    <w:rsid w:val="00B75226"/>
    <w:rsid w:val="00B7795F"/>
    <w:rsid w:val="00B80017"/>
    <w:rsid w:val="00B80751"/>
    <w:rsid w:val="00B81E40"/>
    <w:rsid w:val="00B84D24"/>
    <w:rsid w:val="00B8520C"/>
    <w:rsid w:val="00B85D80"/>
    <w:rsid w:val="00B85F0B"/>
    <w:rsid w:val="00B85FA5"/>
    <w:rsid w:val="00B862B8"/>
    <w:rsid w:val="00B87218"/>
    <w:rsid w:val="00B8742B"/>
    <w:rsid w:val="00B9047D"/>
    <w:rsid w:val="00B9049A"/>
    <w:rsid w:val="00B943F2"/>
    <w:rsid w:val="00B946EB"/>
    <w:rsid w:val="00B955EF"/>
    <w:rsid w:val="00B95C70"/>
    <w:rsid w:val="00B95F24"/>
    <w:rsid w:val="00B96303"/>
    <w:rsid w:val="00B96680"/>
    <w:rsid w:val="00BA42A3"/>
    <w:rsid w:val="00BA4596"/>
    <w:rsid w:val="00BA5ABC"/>
    <w:rsid w:val="00BA5F6F"/>
    <w:rsid w:val="00BA6A88"/>
    <w:rsid w:val="00BB0548"/>
    <w:rsid w:val="00BB2432"/>
    <w:rsid w:val="00BB24A1"/>
    <w:rsid w:val="00BB24AF"/>
    <w:rsid w:val="00BB24ED"/>
    <w:rsid w:val="00BB5DA2"/>
    <w:rsid w:val="00BB64C5"/>
    <w:rsid w:val="00BB7B7D"/>
    <w:rsid w:val="00BC11DE"/>
    <w:rsid w:val="00BC180B"/>
    <w:rsid w:val="00BC1B5E"/>
    <w:rsid w:val="00BC1C96"/>
    <w:rsid w:val="00BC2414"/>
    <w:rsid w:val="00BC61FD"/>
    <w:rsid w:val="00BC7359"/>
    <w:rsid w:val="00BC7750"/>
    <w:rsid w:val="00BD041C"/>
    <w:rsid w:val="00BD105C"/>
    <w:rsid w:val="00BD1315"/>
    <w:rsid w:val="00BD28DC"/>
    <w:rsid w:val="00BD2A75"/>
    <w:rsid w:val="00BD4ECF"/>
    <w:rsid w:val="00BD73AE"/>
    <w:rsid w:val="00BE36CA"/>
    <w:rsid w:val="00BE467E"/>
    <w:rsid w:val="00BE550F"/>
    <w:rsid w:val="00BF03B8"/>
    <w:rsid w:val="00BF2FEF"/>
    <w:rsid w:val="00BF58CB"/>
    <w:rsid w:val="00BF62A3"/>
    <w:rsid w:val="00BF6515"/>
    <w:rsid w:val="00BF6581"/>
    <w:rsid w:val="00BF6E8C"/>
    <w:rsid w:val="00BF7A2E"/>
    <w:rsid w:val="00BF7EC7"/>
    <w:rsid w:val="00C0036E"/>
    <w:rsid w:val="00C00782"/>
    <w:rsid w:val="00C026D0"/>
    <w:rsid w:val="00C02E9E"/>
    <w:rsid w:val="00C030D0"/>
    <w:rsid w:val="00C034C2"/>
    <w:rsid w:val="00C03DE4"/>
    <w:rsid w:val="00C03FEF"/>
    <w:rsid w:val="00C05815"/>
    <w:rsid w:val="00C0658A"/>
    <w:rsid w:val="00C06A05"/>
    <w:rsid w:val="00C06B24"/>
    <w:rsid w:val="00C11151"/>
    <w:rsid w:val="00C112B7"/>
    <w:rsid w:val="00C12CB6"/>
    <w:rsid w:val="00C13DAB"/>
    <w:rsid w:val="00C14735"/>
    <w:rsid w:val="00C1582B"/>
    <w:rsid w:val="00C162ED"/>
    <w:rsid w:val="00C165AD"/>
    <w:rsid w:val="00C213A6"/>
    <w:rsid w:val="00C2326A"/>
    <w:rsid w:val="00C245C1"/>
    <w:rsid w:val="00C24A91"/>
    <w:rsid w:val="00C25255"/>
    <w:rsid w:val="00C256E0"/>
    <w:rsid w:val="00C26F97"/>
    <w:rsid w:val="00C273D3"/>
    <w:rsid w:val="00C3071C"/>
    <w:rsid w:val="00C32EEF"/>
    <w:rsid w:val="00C330B6"/>
    <w:rsid w:val="00C3539E"/>
    <w:rsid w:val="00C35C7F"/>
    <w:rsid w:val="00C36064"/>
    <w:rsid w:val="00C40A63"/>
    <w:rsid w:val="00C41449"/>
    <w:rsid w:val="00C419BE"/>
    <w:rsid w:val="00C420C4"/>
    <w:rsid w:val="00C4229E"/>
    <w:rsid w:val="00C4276B"/>
    <w:rsid w:val="00C43799"/>
    <w:rsid w:val="00C43B24"/>
    <w:rsid w:val="00C44B7F"/>
    <w:rsid w:val="00C450DE"/>
    <w:rsid w:val="00C47DC8"/>
    <w:rsid w:val="00C47E2F"/>
    <w:rsid w:val="00C528BA"/>
    <w:rsid w:val="00C52CD8"/>
    <w:rsid w:val="00C53EFA"/>
    <w:rsid w:val="00C54563"/>
    <w:rsid w:val="00C54898"/>
    <w:rsid w:val="00C54CF7"/>
    <w:rsid w:val="00C5720B"/>
    <w:rsid w:val="00C61144"/>
    <w:rsid w:val="00C6138D"/>
    <w:rsid w:val="00C62EBD"/>
    <w:rsid w:val="00C63617"/>
    <w:rsid w:val="00C63EAA"/>
    <w:rsid w:val="00C64039"/>
    <w:rsid w:val="00C64245"/>
    <w:rsid w:val="00C64BCC"/>
    <w:rsid w:val="00C658B2"/>
    <w:rsid w:val="00C71F5C"/>
    <w:rsid w:val="00C724B2"/>
    <w:rsid w:val="00C736A2"/>
    <w:rsid w:val="00C73CEC"/>
    <w:rsid w:val="00C74536"/>
    <w:rsid w:val="00C74B1A"/>
    <w:rsid w:val="00C75514"/>
    <w:rsid w:val="00C76149"/>
    <w:rsid w:val="00C778BE"/>
    <w:rsid w:val="00C77B5A"/>
    <w:rsid w:val="00C77D2B"/>
    <w:rsid w:val="00C80416"/>
    <w:rsid w:val="00C82075"/>
    <w:rsid w:val="00C82A19"/>
    <w:rsid w:val="00C84D44"/>
    <w:rsid w:val="00C85750"/>
    <w:rsid w:val="00C86961"/>
    <w:rsid w:val="00C8744E"/>
    <w:rsid w:val="00C874B0"/>
    <w:rsid w:val="00C87967"/>
    <w:rsid w:val="00C90A70"/>
    <w:rsid w:val="00C919A5"/>
    <w:rsid w:val="00C91E35"/>
    <w:rsid w:val="00C93D65"/>
    <w:rsid w:val="00C93F45"/>
    <w:rsid w:val="00C94B6D"/>
    <w:rsid w:val="00C95723"/>
    <w:rsid w:val="00C96AFD"/>
    <w:rsid w:val="00C970A4"/>
    <w:rsid w:val="00C97F8B"/>
    <w:rsid w:val="00CA16E9"/>
    <w:rsid w:val="00CA1A43"/>
    <w:rsid w:val="00CA2777"/>
    <w:rsid w:val="00CA5C1F"/>
    <w:rsid w:val="00CA5D43"/>
    <w:rsid w:val="00CB0E25"/>
    <w:rsid w:val="00CB180F"/>
    <w:rsid w:val="00CB3D7D"/>
    <w:rsid w:val="00CB4BEF"/>
    <w:rsid w:val="00CB4EBF"/>
    <w:rsid w:val="00CB5868"/>
    <w:rsid w:val="00CB6966"/>
    <w:rsid w:val="00CB7332"/>
    <w:rsid w:val="00CC2EC3"/>
    <w:rsid w:val="00CC3860"/>
    <w:rsid w:val="00CC3E6D"/>
    <w:rsid w:val="00CC6E8B"/>
    <w:rsid w:val="00CD0CCD"/>
    <w:rsid w:val="00CD2022"/>
    <w:rsid w:val="00CD215A"/>
    <w:rsid w:val="00CD2CB0"/>
    <w:rsid w:val="00CD5915"/>
    <w:rsid w:val="00CD6DB7"/>
    <w:rsid w:val="00CD6F75"/>
    <w:rsid w:val="00CE07D9"/>
    <w:rsid w:val="00CE0D8F"/>
    <w:rsid w:val="00CE1463"/>
    <w:rsid w:val="00CE23A8"/>
    <w:rsid w:val="00CE28FD"/>
    <w:rsid w:val="00CE2ADE"/>
    <w:rsid w:val="00CE4BB9"/>
    <w:rsid w:val="00CE4D8C"/>
    <w:rsid w:val="00CE6CED"/>
    <w:rsid w:val="00CE732F"/>
    <w:rsid w:val="00CE7C1B"/>
    <w:rsid w:val="00CE7FE6"/>
    <w:rsid w:val="00CF039F"/>
    <w:rsid w:val="00CF03D0"/>
    <w:rsid w:val="00CF1985"/>
    <w:rsid w:val="00CF2695"/>
    <w:rsid w:val="00CF2976"/>
    <w:rsid w:val="00CF4A8F"/>
    <w:rsid w:val="00CF7059"/>
    <w:rsid w:val="00D009DF"/>
    <w:rsid w:val="00D01172"/>
    <w:rsid w:val="00D0172F"/>
    <w:rsid w:val="00D01B9C"/>
    <w:rsid w:val="00D03F03"/>
    <w:rsid w:val="00D048EB"/>
    <w:rsid w:val="00D052CC"/>
    <w:rsid w:val="00D0541C"/>
    <w:rsid w:val="00D05B42"/>
    <w:rsid w:val="00D06794"/>
    <w:rsid w:val="00D06E38"/>
    <w:rsid w:val="00D06EAA"/>
    <w:rsid w:val="00D10115"/>
    <w:rsid w:val="00D11F44"/>
    <w:rsid w:val="00D12656"/>
    <w:rsid w:val="00D16B97"/>
    <w:rsid w:val="00D16DD1"/>
    <w:rsid w:val="00D16DE5"/>
    <w:rsid w:val="00D20124"/>
    <w:rsid w:val="00D217C0"/>
    <w:rsid w:val="00D22179"/>
    <w:rsid w:val="00D24C4D"/>
    <w:rsid w:val="00D250F3"/>
    <w:rsid w:val="00D2559B"/>
    <w:rsid w:val="00D26C40"/>
    <w:rsid w:val="00D309AC"/>
    <w:rsid w:val="00D3426A"/>
    <w:rsid w:val="00D36D5C"/>
    <w:rsid w:val="00D40AD4"/>
    <w:rsid w:val="00D40CBA"/>
    <w:rsid w:val="00D41B4A"/>
    <w:rsid w:val="00D42477"/>
    <w:rsid w:val="00D42BE8"/>
    <w:rsid w:val="00D43DE2"/>
    <w:rsid w:val="00D43F3A"/>
    <w:rsid w:val="00D45558"/>
    <w:rsid w:val="00D46D91"/>
    <w:rsid w:val="00D46F86"/>
    <w:rsid w:val="00D47486"/>
    <w:rsid w:val="00D501B8"/>
    <w:rsid w:val="00D50B6E"/>
    <w:rsid w:val="00D536C2"/>
    <w:rsid w:val="00D550CA"/>
    <w:rsid w:val="00D55236"/>
    <w:rsid w:val="00D5588C"/>
    <w:rsid w:val="00D55F40"/>
    <w:rsid w:val="00D57937"/>
    <w:rsid w:val="00D57BD0"/>
    <w:rsid w:val="00D618B3"/>
    <w:rsid w:val="00D6256A"/>
    <w:rsid w:val="00D63B1C"/>
    <w:rsid w:val="00D6401A"/>
    <w:rsid w:val="00D66889"/>
    <w:rsid w:val="00D7101A"/>
    <w:rsid w:val="00D73A7C"/>
    <w:rsid w:val="00D74676"/>
    <w:rsid w:val="00D75E56"/>
    <w:rsid w:val="00D80790"/>
    <w:rsid w:val="00D80850"/>
    <w:rsid w:val="00D81498"/>
    <w:rsid w:val="00D83878"/>
    <w:rsid w:val="00D83C37"/>
    <w:rsid w:val="00D84B5C"/>
    <w:rsid w:val="00D8555B"/>
    <w:rsid w:val="00D85DD2"/>
    <w:rsid w:val="00D87125"/>
    <w:rsid w:val="00D874A6"/>
    <w:rsid w:val="00D905BD"/>
    <w:rsid w:val="00D9186F"/>
    <w:rsid w:val="00D93F60"/>
    <w:rsid w:val="00D95105"/>
    <w:rsid w:val="00D952BA"/>
    <w:rsid w:val="00D9623E"/>
    <w:rsid w:val="00D97C1C"/>
    <w:rsid w:val="00DA0B94"/>
    <w:rsid w:val="00DA0C55"/>
    <w:rsid w:val="00DA1033"/>
    <w:rsid w:val="00DA1207"/>
    <w:rsid w:val="00DA38E3"/>
    <w:rsid w:val="00DA4018"/>
    <w:rsid w:val="00DA513F"/>
    <w:rsid w:val="00DA5484"/>
    <w:rsid w:val="00DA64CD"/>
    <w:rsid w:val="00DA6EB8"/>
    <w:rsid w:val="00DA6FC6"/>
    <w:rsid w:val="00DA706F"/>
    <w:rsid w:val="00DA7259"/>
    <w:rsid w:val="00DB0FDF"/>
    <w:rsid w:val="00DB164A"/>
    <w:rsid w:val="00DB17C1"/>
    <w:rsid w:val="00DB1FF0"/>
    <w:rsid w:val="00DB32EA"/>
    <w:rsid w:val="00DB43DF"/>
    <w:rsid w:val="00DB4A38"/>
    <w:rsid w:val="00DB6CA6"/>
    <w:rsid w:val="00DB787B"/>
    <w:rsid w:val="00DB7C95"/>
    <w:rsid w:val="00DC0931"/>
    <w:rsid w:val="00DC0CCA"/>
    <w:rsid w:val="00DC23C5"/>
    <w:rsid w:val="00DC3DDD"/>
    <w:rsid w:val="00DC5053"/>
    <w:rsid w:val="00DC7516"/>
    <w:rsid w:val="00DC7E6B"/>
    <w:rsid w:val="00DD1860"/>
    <w:rsid w:val="00DD2CCE"/>
    <w:rsid w:val="00DD39DB"/>
    <w:rsid w:val="00DD41C5"/>
    <w:rsid w:val="00DD4C0C"/>
    <w:rsid w:val="00DD6B9B"/>
    <w:rsid w:val="00DE0595"/>
    <w:rsid w:val="00DE085D"/>
    <w:rsid w:val="00DE1559"/>
    <w:rsid w:val="00DE4343"/>
    <w:rsid w:val="00DE4789"/>
    <w:rsid w:val="00DE4A85"/>
    <w:rsid w:val="00DE4DE6"/>
    <w:rsid w:val="00DF00CF"/>
    <w:rsid w:val="00DF1ECD"/>
    <w:rsid w:val="00DF234E"/>
    <w:rsid w:val="00DF47E0"/>
    <w:rsid w:val="00DF583F"/>
    <w:rsid w:val="00DF7230"/>
    <w:rsid w:val="00DF7339"/>
    <w:rsid w:val="00E0044F"/>
    <w:rsid w:val="00E00946"/>
    <w:rsid w:val="00E0391E"/>
    <w:rsid w:val="00E05339"/>
    <w:rsid w:val="00E05DF6"/>
    <w:rsid w:val="00E06C96"/>
    <w:rsid w:val="00E07A88"/>
    <w:rsid w:val="00E101C6"/>
    <w:rsid w:val="00E12817"/>
    <w:rsid w:val="00E131AB"/>
    <w:rsid w:val="00E132C6"/>
    <w:rsid w:val="00E1369A"/>
    <w:rsid w:val="00E14092"/>
    <w:rsid w:val="00E14AFE"/>
    <w:rsid w:val="00E14F26"/>
    <w:rsid w:val="00E15A6B"/>
    <w:rsid w:val="00E1754D"/>
    <w:rsid w:val="00E17E76"/>
    <w:rsid w:val="00E2054E"/>
    <w:rsid w:val="00E22677"/>
    <w:rsid w:val="00E24E3E"/>
    <w:rsid w:val="00E259B1"/>
    <w:rsid w:val="00E25ABF"/>
    <w:rsid w:val="00E26718"/>
    <w:rsid w:val="00E33978"/>
    <w:rsid w:val="00E355E6"/>
    <w:rsid w:val="00E35D46"/>
    <w:rsid w:val="00E40069"/>
    <w:rsid w:val="00E40736"/>
    <w:rsid w:val="00E42196"/>
    <w:rsid w:val="00E4380C"/>
    <w:rsid w:val="00E45D5E"/>
    <w:rsid w:val="00E46918"/>
    <w:rsid w:val="00E46A4C"/>
    <w:rsid w:val="00E47D5C"/>
    <w:rsid w:val="00E506C2"/>
    <w:rsid w:val="00E50ED4"/>
    <w:rsid w:val="00E51C26"/>
    <w:rsid w:val="00E51F6B"/>
    <w:rsid w:val="00E5488E"/>
    <w:rsid w:val="00E54DF8"/>
    <w:rsid w:val="00E54E5D"/>
    <w:rsid w:val="00E55240"/>
    <w:rsid w:val="00E56163"/>
    <w:rsid w:val="00E56EB4"/>
    <w:rsid w:val="00E578F0"/>
    <w:rsid w:val="00E60E1F"/>
    <w:rsid w:val="00E61EAC"/>
    <w:rsid w:val="00E62CA8"/>
    <w:rsid w:val="00E64EA1"/>
    <w:rsid w:val="00E66908"/>
    <w:rsid w:val="00E67D47"/>
    <w:rsid w:val="00E70B0A"/>
    <w:rsid w:val="00E73F84"/>
    <w:rsid w:val="00E77B6B"/>
    <w:rsid w:val="00E83E3F"/>
    <w:rsid w:val="00E83E9F"/>
    <w:rsid w:val="00E84655"/>
    <w:rsid w:val="00E855C2"/>
    <w:rsid w:val="00E85CCA"/>
    <w:rsid w:val="00E86F18"/>
    <w:rsid w:val="00E870E8"/>
    <w:rsid w:val="00E872C0"/>
    <w:rsid w:val="00E87756"/>
    <w:rsid w:val="00E90AC1"/>
    <w:rsid w:val="00E91588"/>
    <w:rsid w:val="00E9160D"/>
    <w:rsid w:val="00E9202B"/>
    <w:rsid w:val="00E932FF"/>
    <w:rsid w:val="00E93FCF"/>
    <w:rsid w:val="00E973ED"/>
    <w:rsid w:val="00E9767C"/>
    <w:rsid w:val="00E976C4"/>
    <w:rsid w:val="00E97ABE"/>
    <w:rsid w:val="00E97CA3"/>
    <w:rsid w:val="00EA1CD1"/>
    <w:rsid w:val="00EA1F49"/>
    <w:rsid w:val="00EA2B22"/>
    <w:rsid w:val="00EA31BC"/>
    <w:rsid w:val="00EA32B7"/>
    <w:rsid w:val="00EA4375"/>
    <w:rsid w:val="00EA485B"/>
    <w:rsid w:val="00EA6F2E"/>
    <w:rsid w:val="00EA70C0"/>
    <w:rsid w:val="00EA75CA"/>
    <w:rsid w:val="00EA7B90"/>
    <w:rsid w:val="00EB1174"/>
    <w:rsid w:val="00EB27F6"/>
    <w:rsid w:val="00EB5714"/>
    <w:rsid w:val="00EB7CD6"/>
    <w:rsid w:val="00EB7FC6"/>
    <w:rsid w:val="00EC0BDB"/>
    <w:rsid w:val="00EC14C6"/>
    <w:rsid w:val="00EC2033"/>
    <w:rsid w:val="00EC206B"/>
    <w:rsid w:val="00EC20B8"/>
    <w:rsid w:val="00EC2247"/>
    <w:rsid w:val="00EC328A"/>
    <w:rsid w:val="00EC3AE3"/>
    <w:rsid w:val="00EC3C8C"/>
    <w:rsid w:val="00EC4555"/>
    <w:rsid w:val="00EC4BCB"/>
    <w:rsid w:val="00EC55C7"/>
    <w:rsid w:val="00EC56C3"/>
    <w:rsid w:val="00EC5879"/>
    <w:rsid w:val="00ED0A88"/>
    <w:rsid w:val="00ED1295"/>
    <w:rsid w:val="00ED2686"/>
    <w:rsid w:val="00ED2C7D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6E2"/>
    <w:rsid w:val="00EE7EC4"/>
    <w:rsid w:val="00EF0684"/>
    <w:rsid w:val="00EF337D"/>
    <w:rsid w:val="00EF43E0"/>
    <w:rsid w:val="00EF45B7"/>
    <w:rsid w:val="00EF4BFA"/>
    <w:rsid w:val="00EF644C"/>
    <w:rsid w:val="00EF754E"/>
    <w:rsid w:val="00F018C0"/>
    <w:rsid w:val="00F02E1D"/>
    <w:rsid w:val="00F0630C"/>
    <w:rsid w:val="00F10981"/>
    <w:rsid w:val="00F11A11"/>
    <w:rsid w:val="00F13F7C"/>
    <w:rsid w:val="00F14682"/>
    <w:rsid w:val="00F14A67"/>
    <w:rsid w:val="00F1625D"/>
    <w:rsid w:val="00F162EE"/>
    <w:rsid w:val="00F16A2D"/>
    <w:rsid w:val="00F16B8B"/>
    <w:rsid w:val="00F1714F"/>
    <w:rsid w:val="00F20B73"/>
    <w:rsid w:val="00F2245F"/>
    <w:rsid w:val="00F2247B"/>
    <w:rsid w:val="00F22874"/>
    <w:rsid w:val="00F23AC1"/>
    <w:rsid w:val="00F23F4E"/>
    <w:rsid w:val="00F27801"/>
    <w:rsid w:val="00F3131C"/>
    <w:rsid w:val="00F317D7"/>
    <w:rsid w:val="00F3215F"/>
    <w:rsid w:val="00F328FC"/>
    <w:rsid w:val="00F32902"/>
    <w:rsid w:val="00F333BE"/>
    <w:rsid w:val="00F33BCD"/>
    <w:rsid w:val="00F33F33"/>
    <w:rsid w:val="00F33FC5"/>
    <w:rsid w:val="00F34335"/>
    <w:rsid w:val="00F3555E"/>
    <w:rsid w:val="00F35B49"/>
    <w:rsid w:val="00F40E92"/>
    <w:rsid w:val="00F41497"/>
    <w:rsid w:val="00F41CDE"/>
    <w:rsid w:val="00F42BB3"/>
    <w:rsid w:val="00F4494E"/>
    <w:rsid w:val="00F4554D"/>
    <w:rsid w:val="00F464E4"/>
    <w:rsid w:val="00F46B89"/>
    <w:rsid w:val="00F475A7"/>
    <w:rsid w:val="00F47675"/>
    <w:rsid w:val="00F50F2E"/>
    <w:rsid w:val="00F535E8"/>
    <w:rsid w:val="00F53A38"/>
    <w:rsid w:val="00F540B9"/>
    <w:rsid w:val="00F56D38"/>
    <w:rsid w:val="00F56D80"/>
    <w:rsid w:val="00F57EE1"/>
    <w:rsid w:val="00F57F6C"/>
    <w:rsid w:val="00F62577"/>
    <w:rsid w:val="00F62E12"/>
    <w:rsid w:val="00F6366C"/>
    <w:rsid w:val="00F6547A"/>
    <w:rsid w:val="00F70108"/>
    <w:rsid w:val="00F70C1D"/>
    <w:rsid w:val="00F71D9C"/>
    <w:rsid w:val="00F727D3"/>
    <w:rsid w:val="00F7378A"/>
    <w:rsid w:val="00F737A4"/>
    <w:rsid w:val="00F744F5"/>
    <w:rsid w:val="00F7598A"/>
    <w:rsid w:val="00F775DF"/>
    <w:rsid w:val="00F804CD"/>
    <w:rsid w:val="00F80BCA"/>
    <w:rsid w:val="00F81DEF"/>
    <w:rsid w:val="00F822BB"/>
    <w:rsid w:val="00F83350"/>
    <w:rsid w:val="00F83BD7"/>
    <w:rsid w:val="00F846FA"/>
    <w:rsid w:val="00F849B3"/>
    <w:rsid w:val="00F87BF3"/>
    <w:rsid w:val="00F918DE"/>
    <w:rsid w:val="00F919EB"/>
    <w:rsid w:val="00F928B9"/>
    <w:rsid w:val="00F93E1F"/>
    <w:rsid w:val="00F9573B"/>
    <w:rsid w:val="00F96B12"/>
    <w:rsid w:val="00FA0A73"/>
    <w:rsid w:val="00FA18BE"/>
    <w:rsid w:val="00FA1E58"/>
    <w:rsid w:val="00FA203B"/>
    <w:rsid w:val="00FA2EF0"/>
    <w:rsid w:val="00FA2FC0"/>
    <w:rsid w:val="00FA34CA"/>
    <w:rsid w:val="00FA3FE9"/>
    <w:rsid w:val="00FA5302"/>
    <w:rsid w:val="00FA6253"/>
    <w:rsid w:val="00FA66DC"/>
    <w:rsid w:val="00FA6F86"/>
    <w:rsid w:val="00FA7A8A"/>
    <w:rsid w:val="00FA7FAF"/>
    <w:rsid w:val="00FB2CCE"/>
    <w:rsid w:val="00FB512E"/>
    <w:rsid w:val="00FB539C"/>
    <w:rsid w:val="00FB5B77"/>
    <w:rsid w:val="00FB7E91"/>
    <w:rsid w:val="00FC168E"/>
    <w:rsid w:val="00FC1A8C"/>
    <w:rsid w:val="00FC1E5A"/>
    <w:rsid w:val="00FC3129"/>
    <w:rsid w:val="00FC4108"/>
    <w:rsid w:val="00FC4134"/>
    <w:rsid w:val="00FC69A3"/>
    <w:rsid w:val="00FC7B88"/>
    <w:rsid w:val="00FC7D76"/>
    <w:rsid w:val="00FD13D0"/>
    <w:rsid w:val="00FD1EC2"/>
    <w:rsid w:val="00FD23F1"/>
    <w:rsid w:val="00FD553E"/>
    <w:rsid w:val="00FE197A"/>
    <w:rsid w:val="00FE1C4B"/>
    <w:rsid w:val="00FE39D6"/>
    <w:rsid w:val="00FE3A1E"/>
    <w:rsid w:val="00FE3AB7"/>
    <w:rsid w:val="00FE3F9C"/>
    <w:rsid w:val="00FE4246"/>
    <w:rsid w:val="00FE6CA5"/>
    <w:rsid w:val="00FF1710"/>
    <w:rsid w:val="00FF17C5"/>
    <w:rsid w:val="00FF4569"/>
    <w:rsid w:val="00FF561E"/>
    <w:rsid w:val="00FF6342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95581-5603-4019-89D7-228D99D9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1162</TotalTime>
  <Pages>29</Pages>
  <Words>7546</Words>
  <Characters>43018</Characters>
  <Application>Microsoft Office Word</Application>
  <DocSecurity>0</DocSecurity>
  <Lines>358</Lines>
  <Paragraphs>100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50464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capliarova</cp:lastModifiedBy>
  <cp:revision>206</cp:revision>
  <cp:lastPrinted>2024-04-16T10:22:00Z</cp:lastPrinted>
  <dcterms:created xsi:type="dcterms:W3CDTF">2024-01-02T11:17:00Z</dcterms:created>
  <dcterms:modified xsi:type="dcterms:W3CDTF">2024-04-16T10:27:00Z</dcterms:modified>
</cp:coreProperties>
</file>