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 Lučivná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75/7,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1.7.2002</w:t>
            </w:r>
            <w:r w:rsidR="00825C3D" w:rsidRPr="004A70A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23EA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23EA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23EA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23EA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23EA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23EA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A70A7" w:rsidRDefault="004A70A7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A70A7"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PaedDr. Michal Pankevič, PhD., BBA, MBA</w:t>
            </w:r>
          </w:p>
          <w:p w:rsidR="00AF0954" w:rsidRPr="00B452D4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F0954" w:rsidRDefault="008D0F8F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AF0954" w:rsidRDefault="008D0F8F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 xml:space="preserve">z toho:  </w:t>
            </w:r>
          </w:p>
          <w:p w:rsidR="008D0F8F" w:rsidRPr="00AF0954" w:rsidRDefault="008D0F8F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AF0954" w:rsidRDefault="00E828A3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AF0954" w:rsidRDefault="00AF0954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>10,5</w:t>
            </w: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</w:p>
          <w:p w:rsidR="00AF0954" w:rsidRPr="00AF0954" w:rsidRDefault="00AF0954" w:rsidP="00844AB4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>1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F0954" w:rsidRDefault="008D0F8F" w:rsidP="008D0F8F">
            <w:pPr>
              <w:rPr>
                <w:sz w:val="24"/>
                <w:szCs w:val="24"/>
              </w:rPr>
            </w:pPr>
            <w:r w:rsidRPr="00AF095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AF095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23E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423EA8">
        <w:rPr>
          <w:rFonts w:cs="Tahoma"/>
          <w:b/>
          <w:bCs/>
          <w:sz w:val="22"/>
          <w:szCs w:val="22"/>
        </w:rPr>
      </w:r>
      <w:r w:rsidR="00423E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423E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3EA8">
        <w:rPr>
          <w:rFonts w:cs="Tahoma"/>
          <w:b/>
          <w:bCs/>
          <w:sz w:val="22"/>
          <w:szCs w:val="22"/>
        </w:rPr>
      </w:r>
      <w:r w:rsidR="00423E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4E73C2" w:rsidRPr="00AF0954" w:rsidRDefault="00A41D74" w:rsidP="00AF095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23E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3EA8">
        <w:rPr>
          <w:rFonts w:cs="Tahoma"/>
          <w:b/>
          <w:bCs/>
          <w:sz w:val="22"/>
          <w:szCs w:val="22"/>
        </w:rPr>
      </w:r>
      <w:r w:rsidR="00423E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23E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423EA8">
        <w:rPr>
          <w:rFonts w:cs="Tahoma"/>
          <w:b/>
          <w:bCs/>
          <w:sz w:val="22"/>
          <w:szCs w:val="22"/>
        </w:rPr>
      </w:r>
      <w:r w:rsidR="00423E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</w:t>
      </w:r>
      <w:r w:rsidR="00AF0954">
        <w:rPr>
          <w:rFonts w:cs="Tahoma"/>
          <w:b/>
          <w:bCs/>
          <w:sz w:val="22"/>
          <w:szCs w:val="22"/>
        </w:rPr>
        <w:t>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AF095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F0954" w:rsidRPr="00AF0954" w:rsidRDefault="00AF0954" w:rsidP="00AF0954">
      <w:pPr>
        <w:jc w:val="both"/>
        <w:rPr>
          <w:rFonts w:cs="Tahoma"/>
          <w:bCs/>
          <w:sz w:val="22"/>
          <w:szCs w:val="22"/>
        </w:rPr>
      </w:pPr>
    </w:p>
    <w:p w:rsidR="00816145" w:rsidRPr="00AF0954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0954">
        <w:rPr>
          <w:sz w:val="24"/>
          <w:szCs w:val="24"/>
        </w:rPr>
        <w:t>Odpisovať sa začína</w:t>
      </w:r>
      <w:r w:rsidRPr="00AF0954">
        <w:rPr>
          <w:b/>
          <w:bCs/>
          <w:sz w:val="24"/>
          <w:szCs w:val="24"/>
        </w:rPr>
        <w:t xml:space="preserve"> </w:t>
      </w:r>
      <w:r w:rsidR="00F6059F" w:rsidRPr="00AF0954">
        <w:rPr>
          <w:bCs/>
          <w:sz w:val="24"/>
          <w:szCs w:val="24"/>
        </w:rPr>
        <w:t xml:space="preserve">prvým dňom </w:t>
      </w:r>
      <w:r w:rsidR="00F42190" w:rsidRPr="00AF0954">
        <w:rPr>
          <w:sz w:val="24"/>
          <w:szCs w:val="24"/>
        </w:rPr>
        <w:t xml:space="preserve"> </w:t>
      </w:r>
      <w:r w:rsidR="00F6059F" w:rsidRPr="00AF0954">
        <w:rPr>
          <w:sz w:val="24"/>
          <w:szCs w:val="24"/>
        </w:rPr>
        <w:t>mesiaca, v ktorom bol dlhodobý majetok uvedený do používania.</w:t>
      </w:r>
    </w:p>
    <w:p w:rsidR="00643831" w:rsidRPr="00AF0954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AF095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E828A3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F0954">
        <w:rPr>
          <w:sz w:val="24"/>
        </w:rPr>
        <w:t xml:space="preserve">1 000 000,00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F0954">
        <w:rPr>
          <w:sz w:val="24"/>
        </w:rPr>
        <w:t>40,00</w:t>
      </w:r>
      <w:r w:rsidR="008F6383">
        <w:rPr>
          <w:sz w:val="24"/>
        </w:rPr>
        <w:t xml:space="preserve"> Eur</w:t>
      </w:r>
      <w:r w:rsidR="00AF0954">
        <w:rPr>
          <w:sz w:val="24"/>
        </w:rPr>
        <w:t xml:space="preserve"> do 1 700 000,00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E50F88" w:rsidRPr="00321004" w:rsidRDefault="00DC4FB8" w:rsidP="00E828A3">
      <w:p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 xml:space="preserve">od </w:t>
      </w:r>
      <w:r w:rsidR="009F6023" w:rsidRPr="00321004">
        <w:rPr>
          <w:sz w:val="24"/>
          <w:szCs w:val="24"/>
          <w:u w:val="single"/>
        </w:rPr>
        <w:t>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>- sa  zúčtuje do výnosov vo vecnej a časovej súvislosti s</w:t>
      </w:r>
      <w:r w:rsidR="009F6023" w:rsidRPr="00321004">
        <w:rPr>
          <w:sz w:val="24"/>
          <w:szCs w:val="24"/>
        </w:rPr>
        <w:t> </w:t>
      </w:r>
      <w:r w:rsidR="00816145" w:rsidRPr="00321004">
        <w:rPr>
          <w:sz w:val="24"/>
          <w:szCs w:val="24"/>
        </w:rPr>
        <w:t>nákladmi</w:t>
      </w:r>
      <w:r w:rsidR="009F6023" w:rsidRPr="00321004">
        <w:rPr>
          <w:sz w:val="24"/>
          <w:szCs w:val="24"/>
        </w:rPr>
        <w:t xml:space="preserve"> hradenými z tohto transferu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zúčtuje do výnosov vo vecnej a časovej súvislosti s</w:t>
      </w:r>
      <w:r w:rsidR="009F6023" w:rsidRPr="00321004">
        <w:rPr>
          <w:sz w:val="24"/>
          <w:szCs w:val="24"/>
        </w:rPr>
        <w:t> </w:t>
      </w:r>
      <w:r w:rsidR="00F55D6A" w:rsidRPr="00321004">
        <w:rPr>
          <w:sz w:val="24"/>
          <w:szCs w:val="24"/>
        </w:rPr>
        <w:t>výdavkami</w:t>
      </w:r>
      <w:r w:rsidR="009F6023" w:rsidRPr="00321004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ED2346" w:rsidRPr="00321004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9F6023" w:rsidRPr="00321004">
        <w:rPr>
          <w:sz w:val="24"/>
          <w:szCs w:val="24"/>
          <w:u w:val="single"/>
        </w:rPr>
        <w:t>zriadeným</w:t>
      </w:r>
      <w:r w:rsidR="009F6023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>- sa  zúčtuje do nák</w:t>
      </w:r>
      <w:r w:rsidR="00F55D6A" w:rsidRPr="00321004">
        <w:rPr>
          <w:sz w:val="24"/>
          <w:szCs w:val="24"/>
        </w:rPr>
        <w:t>ladov pri poskytnutí transferu</w:t>
      </w:r>
      <w:r w:rsidR="001A756C" w:rsidRPr="00321004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9F6023" w:rsidRPr="00321004">
        <w:rPr>
          <w:sz w:val="24"/>
          <w:szCs w:val="24"/>
          <w:u w:val="single"/>
        </w:rPr>
        <w:t>od 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 xml:space="preserve">- sa  zúčtuje do výnosov vo vecnej a časovej súvislosti s nákladmi </w:t>
      </w:r>
      <w:r w:rsidR="00AC1DD4" w:rsidRPr="00321004">
        <w:rPr>
          <w:sz w:val="24"/>
          <w:szCs w:val="24"/>
        </w:rPr>
        <w:t xml:space="preserve">z majetku obstaraného z tohto kapitálového transferu </w:t>
      </w:r>
      <w:r w:rsidR="00816145" w:rsidRPr="00321004">
        <w:rPr>
          <w:sz w:val="24"/>
          <w:szCs w:val="24"/>
        </w:rPr>
        <w:t xml:space="preserve">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 zúčtuje do výnosov  vo vecnej a časovej súvislosti </w:t>
      </w:r>
      <w:r w:rsidR="00AC1DD4" w:rsidRPr="00321004">
        <w:rPr>
          <w:sz w:val="24"/>
          <w:szCs w:val="24"/>
        </w:rPr>
        <w:t>s nákladmi z majetku obstaraného z tohto kapitálového transferu</w:t>
      </w:r>
      <w:r w:rsidR="00816145" w:rsidRPr="00321004">
        <w:rPr>
          <w:sz w:val="24"/>
          <w:szCs w:val="24"/>
        </w:rPr>
        <w:t xml:space="preserve"> 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D5067" w:rsidRPr="00321004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 </w:t>
      </w:r>
      <w:r w:rsidRPr="00321004">
        <w:rPr>
          <w:sz w:val="24"/>
          <w:szCs w:val="24"/>
        </w:rPr>
        <w:t>- sa  zúčtuje do nákladov po splnení podmienok</w:t>
      </w:r>
    </w:p>
    <w:p w:rsidR="0001604B" w:rsidRPr="00321004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zriadeným</w:t>
      </w:r>
      <w:r w:rsidR="0001604B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 xml:space="preserve">- sa zúčtuje do nákladov vo vecnej a časovej súvislosti </w:t>
      </w:r>
      <w:r w:rsidR="00AC1DD4" w:rsidRPr="00321004">
        <w:rPr>
          <w:sz w:val="24"/>
          <w:szCs w:val="24"/>
        </w:rPr>
        <w:t xml:space="preserve">s nákladmi z majetku </w:t>
      </w:r>
      <w:r w:rsidR="00B26A76" w:rsidRPr="00321004">
        <w:rPr>
          <w:sz w:val="24"/>
          <w:szCs w:val="24"/>
        </w:rPr>
        <w:t>účtovanými v</w:t>
      </w:r>
      <w:r w:rsidR="0001604B" w:rsidRPr="00321004">
        <w:rPr>
          <w:sz w:val="24"/>
          <w:szCs w:val="24"/>
        </w:rPr>
        <w:t xml:space="preserve"> zriadených </w:t>
      </w:r>
      <w:r w:rsidR="00B26A76" w:rsidRPr="00321004">
        <w:rPr>
          <w:sz w:val="24"/>
          <w:szCs w:val="24"/>
        </w:rPr>
        <w:t xml:space="preserve">organizáciách </w:t>
      </w:r>
    </w:p>
    <w:p w:rsidR="00816145" w:rsidRPr="00321004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CC4187" w:rsidP="00E828A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321004" w:rsidRDefault="00CD4DDC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Spôsob poistenia</w:t>
            </w:r>
            <w:r w:rsidR="006335E4" w:rsidRPr="00321004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hodnota po</w:t>
            </w:r>
            <w:r w:rsidR="00F83AD5" w:rsidRPr="00321004">
              <w:rPr>
                <w:b/>
              </w:rPr>
              <w:t>i</w:t>
            </w:r>
            <w:r w:rsidRPr="00321004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321004" w:rsidP="00C0630D">
            <w:r w:rsidRPr="00321004">
              <w:t>Stavby</w:t>
            </w:r>
          </w:p>
        </w:tc>
        <w:tc>
          <w:tcPr>
            <w:tcW w:w="3544" w:type="dxa"/>
          </w:tcPr>
          <w:p w:rsidR="00CD4DDC" w:rsidRPr="00321004" w:rsidRDefault="00321004" w:rsidP="00D77192">
            <w:r w:rsidRPr="00321004">
              <w:t>Poistenie budov do výšky</w:t>
            </w:r>
            <w:r w:rsidR="00D77192" w:rsidRPr="00321004">
              <w:t xml:space="preserve"> </w:t>
            </w:r>
            <w:r w:rsidRPr="00321004">
              <w:t>155 000</w:t>
            </w:r>
            <w:r w:rsidR="00D77192" w:rsidRPr="00321004">
              <w:t xml:space="preserve"> € </w:t>
            </w:r>
          </w:p>
        </w:tc>
        <w:tc>
          <w:tcPr>
            <w:tcW w:w="3118" w:type="dxa"/>
          </w:tcPr>
          <w:p w:rsidR="00CD4DDC" w:rsidRPr="00321004" w:rsidRDefault="00321004" w:rsidP="00D77192">
            <w:pPr>
              <w:jc w:val="right"/>
            </w:pPr>
            <w:r w:rsidRPr="00321004">
              <w:t>154,28</w:t>
            </w:r>
            <w:r w:rsidR="00D77192" w:rsidRPr="00321004">
              <w:t xml:space="preserve"> €</w:t>
            </w:r>
            <w:r w:rsidRPr="00321004"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321004" w:rsidP="00C0630D">
            <w:r w:rsidRPr="00321004">
              <w:t xml:space="preserve">Stavby, hnuteľné veci </w:t>
            </w:r>
          </w:p>
        </w:tc>
        <w:tc>
          <w:tcPr>
            <w:tcW w:w="3544" w:type="dxa"/>
          </w:tcPr>
          <w:p w:rsidR="00CD4DDC" w:rsidRPr="00321004" w:rsidRDefault="00D77192" w:rsidP="00C0630D">
            <w:r w:rsidRPr="00321004">
              <w:t xml:space="preserve">Poistenie </w:t>
            </w:r>
            <w:r w:rsidR="00321004" w:rsidRPr="00321004">
              <w:t>majetku a prerušenia prevádzky</w:t>
            </w:r>
          </w:p>
        </w:tc>
        <w:tc>
          <w:tcPr>
            <w:tcW w:w="3118" w:type="dxa"/>
          </w:tcPr>
          <w:p w:rsidR="00CD4DDC" w:rsidRPr="00321004" w:rsidRDefault="00321004" w:rsidP="00A153BA">
            <w:pPr>
              <w:jc w:val="right"/>
            </w:pPr>
            <w:r w:rsidRPr="00321004">
              <w:t>721,20</w:t>
            </w:r>
            <w:r w:rsidR="00D77192" w:rsidRPr="00321004">
              <w:t xml:space="preserve"> €</w:t>
            </w:r>
            <w:r w:rsidRPr="00321004"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</w:tcPr>
          <w:p w:rsidR="009C494F" w:rsidRPr="00312F8D" w:rsidRDefault="009C494F" w:rsidP="00321004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321004" w:rsidRPr="00312F8D" w:rsidTr="009C494F">
        <w:tc>
          <w:tcPr>
            <w:tcW w:w="2552" w:type="dxa"/>
          </w:tcPr>
          <w:p w:rsidR="00321004" w:rsidRPr="00312F8D" w:rsidRDefault="00321004" w:rsidP="00321004"/>
        </w:tc>
        <w:tc>
          <w:tcPr>
            <w:tcW w:w="2551" w:type="dxa"/>
          </w:tcPr>
          <w:p w:rsidR="00321004" w:rsidRPr="00312F8D" w:rsidRDefault="00321004" w:rsidP="003145B0"/>
        </w:tc>
        <w:tc>
          <w:tcPr>
            <w:tcW w:w="1843" w:type="dxa"/>
          </w:tcPr>
          <w:p w:rsidR="00321004" w:rsidRPr="00312F8D" w:rsidRDefault="00321004" w:rsidP="003145B0">
            <w:pPr>
              <w:jc w:val="right"/>
            </w:pPr>
          </w:p>
        </w:tc>
        <w:tc>
          <w:tcPr>
            <w:tcW w:w="3260" w:type="dxa"/>
          </w:tcPr>
          <w:p w:rsidR="00321004" w:rsidRPr="00312F8D" w:rsidRDefault="00321004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1 390,83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162989,46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4 706,37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60415B" w:rsidP="00A153BA">
            <w:pPr>
              <w:jc w:val="right"/>
            </w:pPr>
            <w:r>
              <w:t>169 086,66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19 152,26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25 958,10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DC4C51" w:rsidP="00010F84">
            <w:r>
              <w:t>393,60</w:t>
            </w:r>
          </w:p>
        </w:tc>
        <w:tc>
          <w:tcPr>
            <w:tcW w:w="2126" w:type="dxa"/>
          </w:tcPr>
          <w:p w:rsidR="00812FE0" w:rsidRPr="00010F84" w:rsidRDefault="00DC4C51" w:rsidP="00010F84">
            <w:r>
              <w:t>627,12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DC4C51" w:rsidP="00010F84">
            <w:r>
              <w:t>77,14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DC4C51" w:rsidP="00010F84">
            <w:r>
              <w:t>549,48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142BE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DC4C51" w:rsidP="00423F9E">
            <w:pPr>
              <w:jc w:val="center"/>
            </w:pPr>
            <w:r>
              <w:t>5</w:t>
            </w:r>
            <w:r w:rsidR="00CA57B3">
              <w:t>83,39</w:t>
            </w: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423F9E" w:rsidP="00142BE3">
            <w:pPr>
              <w:jc w:val="right"/>
            </w:pPr>
          </w:p>
        </w:tc>
        <w:tc>
          <w:tcPr>
            <w:tcW w:w="850" w:type="dxa"/>
          </w:tcPr>
          <w:p w:rsidR="00423F9E" w:rsidRPr="00DC4C51" w:rsidRDefault="00423F9E" w:rsidP="00423F9E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CA57B3" w:rsidP="00423F9E">
            <w:pPr>
              <w:jc w:val="center"/>
            </w:pPr>
            <w:r>
              <w:t>16,55</w:t>
            </w: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CA57B3" w:rsidP="00423F9E">
            <w:pPr>
              <w:jc w:val="center"/>
            </w:pPr>
            <w:r>
              <w:t>599,94</w:t>
            </w:r>
          </w:p>
        </w:tc>
        <w:tc>
          <w:tcPr>
            <w:tcW w:w="3084" w:type="dxa"/>
          </w:tcPr>
          <w:p w:rsidR="00142BE3" w:rsidRPr="00DC4C51" w:rsidRDefault="00142BE3" w:rsidP="00423F9E"/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Výsledok hospodárenia </w:t>
            </w:r>
          </w:p>
          <w:p w:rsidR="00423F9E" w:rsidRPr="00DC4C51" w:rsidRDefault="00423F9E" w:rsidP="00423F9E">
            <w:r w:rsidRPr="00DC4C51">
              <w:t>(431)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235645" w:rsidP="00423F9E">
            <w:pPr>
              <w:jc w:val="center"/>
            </w:pPr>
            <w:r>
              <w:t>16,55</w:t>
            </w: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423F9E" w:rsidP="00142BE3">
            <w:pPr>
              <w:jc w:val="right"/>
            </w:pPr>
          </w:p>
        </w:tc>
        <w:tc>
          <w:tcPr>
            <w:tcW w:w="850" w:type="dxa"/>
          </w:tcPr>
          <w:p w:rsidR="00423F9E" w:rsidRPr="00DC4C51" w:rsidRDefault="00423F9E" w:rsidP="00423F9E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423F9E" w:rsidP="00423F9E">
            <w:pPr>
              <w:jc w:val="center"/>
            </w:pP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  <w:r w:rsidRPr="00DC4C51">
              <w:t xml:space="preserve">  </w:t>
            </w:r>
          </w:p>
          <w:p w:rsidR="00423F9E" w:rsidRPr="00DC4C51" w:rsidRDefault="00235645" w:rsidP="00423F9E">
            <w:pPr>
              <w:jc w:val="center"/>
            </w:pPr>
            <w:r>
              <w:t xml:space="preserve">  16,55</w:t>
            </w:r>
          </w:p>
        </w:tc>
        <w:tc>
          <w:tcPr>
            <w:tcW w:w="3084" w:type="dxa"/>
          </w:tcPr>
          <w:p w:rsidR="00423F9E" w:rsidRPr="00DC4C51" w:rsidRDefault="00423F9E" w:rsidP="00423F9E"/>
        </w:tc>
      </w:tr>
      <w:tr w:rsidR="00423F9E" w:rsidTr="00142BE3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82032" w:rsidRDefault="00282032" w:rsidP="003145B0">
            <w:pPr>
              <w:jc w:val="right"/>
            </w:pPr>
            <w:r w:rsidRPr="00282032">
              <w:t>1 449,58</w:t>
            </w:r>
          </w:p>
        </w:tc>
        <w:tc>
          <w:tcPr>
            <w:tcW w:w="1417" w:type="dxa"/>
          </w:tcPr>
          <w:p w:rsidR="00DD5FF0" w:rsidRPr="00282032" w:rsidRDefault="00235645" w:rsidP="003145B0">
            <w:pPr>
              <w:jc w:val="right"/>
            </w:pPr>
            <w:r w:rsidRPr="00282032">
              <w:t>1 160,18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282032" w:rsidP="003145B0">
            <w:pPr>
              <w:jc w:val="right"/>
            </w:pPr>
            <w:r>
              <w:t>64,04</w:t>
            </w:r>
          </w:p>
        </w:tc>
        <w:tc>
          <w:tcPr>
            <w:tcW w:w="1417" w:type="dxa"/>
          </w:tcPr>
          <w:p w:rsidR="00DD5FF0" w:rsidRPr="00CA5280" w:rsidRDefault="00235645" w:rsidP="003145B0">
            <w:pPr>
              <w:jc w:val="right"/>
            </w:pPr>
            <w:r>
              <w:t>38,97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282032" w:rsidP="003145B0">
            <w:pPr>
              <w:jc w:val="right"/>
            </w:pPr>
            <w:r>
              <w:t>11 572,92</w:t>
            </w:r>
          </w:p>
        </w:tc>
        <w:tc>
          <w:tcPr>
            <w:tcW w:w="1417" w:type="dxa"/>
          </w:tcPr>
          <w:p w:rsidR="00DD5FF0" w:rsidRPr="00CA5280" w:rsidRDefault="00235645" w:rsidP="003145B0">
            <w:pPr>
              <w:jc w:val="right"/>
            </w:pPr>
            <w:r>
              <w:t>9 638,52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282032" w:rsidP="003145B0">
            <w:pPr>
              <w:jc w:val="right"/>
            </w:pPr>
            <w:r>
              <w:t>7 209,13</w:t>
            </w:r>
          </w:p>
        </w:tc>
        <w:tc>
          <w:tcPr>
            <w:tcW w:w="1417" w:type="dxa"/>
          </w:tcPr>
          <w:p w:rsidR="00DD5FF0" w:rsidRPr="00CA5280" w:rsidRDefault="00235645" w:rsidP="003145B0">
            <w:pPr>
              <w:jc w:val="right"/>
            </w:pPr>
            <w:r>
              <w:t>6 378,97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282032" w:rsidP="003145B0">
            <w:pPr>
              <w:jc w:val="right"/>
            </w:pPr>
            <w:r>
              <w:t>1 424,11</w:t>
            </w:r>
          </w:p>
        </w:tc>
        <w:tc>
          <w:tcPr>
            <w:tcW w:w="1417" w:type="dxa"/>
          </w:tcPr>
          <w:p w:rsidR="00DD5FF0" w:rsidRPr="00CA5280" w:rsidRDefault="00235645" w:rsidP="003145B0">
            <w:pPr>
              <w:jc w:val="right"/>
            </w:pPr>
            <w:r>
              <w:t>1 419,20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282032" w:rsidP="003145B0">
            <w:pPr>
              <w:jc w:val="right"/>
            </w:pPr>
            <w:r>
              <w:t>12 014,82</w:t>
            </w:r>
          </w:p>
        </w:tc>
        <w:tc>
          <w:tcPr>
            <w:tcW w:w="1417" w:type="dxa"/>
          </w:tcPr>
          <w:p w:rsidR="00DD5FF0" w:rsidRPr="00CA5280" w:rsidRDefault="00235645" w:rsidP="003145B0">
            <w:pPr>
              <w:jc w:val="right"/>
            </w:pPr>
            <w:r>
              <w:t>8 455,66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F3E0B" w:rsidRDefault="00AF3E0B" w:rsidP="003145B0">
            <w:pPr>
              <w:jc w:val="right"/>
            </w:pPr>
            <w:r w:rsidRPr="00AF3E0B">
              <w:t>19 829,06</w:t>
            </w:r>
          </w:p>
        </w:tc>
        <w:tc>
          <w:tcPr>
            <w:tcW w:w="1559" w:type="dxa"/>
          </w:tcPr>
          <w:p w:rsidR="00DD5FF0" w:rsidRPr="00282032" w:rsidRDefault="00282032" w:rsidP="003145B0">
            <w:pPr>
              <w:jc w:val="right"/>
            </w:pPr>
            <w:r w:rsidRPr="00282032">
              <w:t>19 </w:t>
            </w:r>
            <w:r w:rsidR="00AF3E0B">
              <w:t>704</w:t>
            </w:r>
            <w:r w:rsidRPr="00282032">
              <w:t>,80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F3E0B" w:rsidRDefault="00282032" w:rsidP="003145B0">
            <w:pPr>
              <w:jc w:val="right"/>
            </w:pPr>
            <w:r w:rsidRPr="00AF3E0B">
              <w:t>21 278,64</w:t>
            </w:r>
          </w:p>
        </w:tc>
        <w:tc>
          <w:tcPr>
            <w:tcW w:w="1559" w:type="dxa"/>
          </w:tcPr>
          <w:p w:rsidR="00DD5FF0" w:rsidRPr="00282032" w:rsidRDefault="00282032" w:rsidP="003145B0">
            <w:pPr>
              <w:jc w:val="right"/>
            </w:pPr>
            <w:r w:rsidRPr="00282032">
              <w:t>18 544,62</w:t>
            </w:r>
          </w:p>
        </w:tc>
      </w:tr>
      <w:tr w:rsidR="00DD5FF0" w:rsidRPr="00240F6A" w:rsidTr="00282032">
        <w:trPr>
          <w:trHeight w:val="255"/>
        </w:trPr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AF3E0B" w:rsidP="003145B0">
            <w:pPr>
              <w:jc w:val="right"/>
            </w:pPr>
            <w:r>
              <w:t>1 449,58</w:t>
            </w:r>
          </w:p>
        </w:tc>
        <w:tc>
          <w:tcPr>
            <w:tcW w:w="1559" w:type="dxa"/>
          </w:tcPr>
          <w:p w:rsidR="00DD5FF0" w:rsidRPr="00CA5280" w:rsidRDefault="00AF3E0B" w:rsidP="003145B0">
            <w:pPr>
              <w:jc w:val="right"/>
            </w:pPr>
            <w:r>
              <w:t>1 160,18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AF3E0B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3A64F2" w:rsidP="00671D3A">
            <w:pPr>
              <w:rPr>
                <w:b/>
              </w:rPr>
            </w:pPr>
            <w:r>
              <w:rPr>
                <w:b/>
              </w:rPr>
              <w:t>2 449 ,71</w:t>
            </w:r>
          </w:p>
        </w:tc>
        <w:tc>
          <w:tcPr>
            <w:tcW w:w="2410" w:type="dxa"/>
          </w:tcPr>
          <w:p w:rsidR="00083F08" w:rsidRPr="00671D3A" w:rsidRDefault="00AF3E0B" w:rsidP="00671D3A">
            <w:pPr>
              <w:rPr>
                <w:b/>
              </w:rPr>
            </w:pPr>
            <w:r>
              <w:rPr>
                <w:b/>
              </w:rPr>
              <w:t>3 159,68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Default="003A64F2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3A64F2" w:rsidRPr="00057838" w:rsidRDefault="003A64F2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ŠJ</w:t>
            </w:r>
          </w:p>
        </w:tc>
        <w:tc>
          <w:tcPr>
            <w:tcW w:w="2126" w:type="dxa"/>
          </w:tcPr>
          <w:p w:rsidR="003D6A70" w:rsidRDefault="003E2F04" w:rsidP="00721476">
            <w:pPr>
              <w:jc w:val="right"/>
            </w:pPr>
            <w:r>
              <w:t>10 668,20</w:t>
            </w:r>
          </w:p>
          <w:p w:rsidR="003E2F04" w:rsidRDefault="003E2F04" w:rsidP="00721476">
            <w:pPr>
              <w:jc w:val="right"/>
            </w:pPr>
            <w:r>
              <w:t>1 216,00</w:t>
            </w:r>
          </w:p>
          <w:p w:rsidR="003E2F04" w:rsidRDefault="003E2F04" w:rsidP="00721476">
            <w:pPr>
              <w:jc w:val="right"/>
            </w:pPr>
            <w:r>
              <w:t>3 550,00</w:t>
            </w:r>
          </w:p>
          <w:p w:rsidR="003E2F04" w:rsidRPr="00C958C7" w:rsidRDefault="003E2F04" w:rsidP="00721476">
            <w:pPr>
              <w:jc w:val="right"/>
            </w:pPr>
            <w:r>
              <w:t>5 902,20</w:t>
            </w:r>
          </w:p>
        </w:tc>
        <w:tc>
          <w:tcPr>
            <w:tcW w:w="2126" w:type="dxa"/>
          </w:tcPr>
          <w:p w:rsidR="003D6A70" w:rsidRDefault="003A64F2" w:rsidP="00721476">
            <w:pPr>
              <w:jc w:val="right"/>
            </w:pPr>
            <w:r>
              <w:t>8 480,56</w:t>
            </w:r>
          </w:p>
          <w:p w:rsidR="003A64F2" w:rsidRDefault="003A64F2" w:rsidP="00721476">
            <w:pPr>
              <w:jc w:val="right"/>
            </w:pPr>
            <w:r>
              <w:t>1 136,00</w:t>
            </w:r>
          </w:p>
          <w:p w:rsidR="003A64F2" w:rsidRDefault="003A64F2" w:rsidP="00721476">
            <w:pPr>
              <w:jc w:val="right"/>
            </w:pPr>
            <w:r>
              <w:t>2 184,00</w:t>
            </w:r>
          </w:p>
          <w:p w:rsidR="003A64F2" w:rsidRPr="00C958C7" w:rsidRDefault="003A64F2" w:rsidP="00721476">
            <w:pPr>
              <w:jc w:val="right"/>
            </w:pPr>
            <w:r>
              <w:t>5160,56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E2F0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3D6A70" w:rsidRDefault="003E2F04" w:rsidP="00721476">
            <w:pPr>
              <w:jc w:val="right"/>
            </w:pPr>
            <w:r>
              <w:t>94 881,00</w:t>
            </w:r>
          </w:p>
          <w:p w:rsidR="003E2F04" w:rsidRDefault="0045238C" w:rsidP="00721476">
            <w:pPr>
              <w:jc w:val="right"/>
            </w:pPr>
            <w:r>
              <w:t>14 183,52</w:t>
            </w:r>
          </w:p>
          <w:p w:rsidR="0045238C" w:rsidRDefault="0045238C" w:rsidP="00721476">
            <w:pPr>
              <w:jc w:val="right"/>
            </w:pPr>
            <w:r>
              <w:t>20 605,88</w:t>
            </w:r>
          </w:p>
          <w:p w:rsidR="0045238C" w:rsidRPr="00074670" w:rsidRDefault="0045238C" w:rsidP="00721476">
            <w:pPr>
              <w:jc w:val="right"/>
            </w:pPr>
            <w:r>
              <w:t>60 091,60</w:t>
            </w:r>
          </w:p>
        </w:tc>
        <w:tc>
          <w:tcPr>
            <w:tcW w:w="2126" w:type="dxa"/>
          </w:tcPr>
          <w:p w:rsidR="003D6A70" w:rsidRDefault="0045238C" w:rsidP="00721476">
            <w:pPr>
              <w:jc w:val="right"/>
            </w:pPr>
            <w:r>
              <w:t>90 475,28</w:t>
            </w:r>
          </w:p>
          <w:p w:rsidR="0045238C" w:rsidRDefault="0045238C" w:rsidP="00721476">
            <w:pPr>
              <w:jc w:val="right"/>
            </w:pPr>
            <w:r>
              <w:t>16 223,24</w:t>
            </w:r>
          </w:p>
          <w:p w:rsidR="0045238C" w:rsidRDefault="0045238C" w:rsidP="00721476">
            <w:pPr>
              <w:jc w:val="right"/>
            </w:pPr>
            <w:r>
              <w:t>17 761,23</w:t>
            </w:r>
          </w:p>
          <w:p w:rsidR="0045238C" w:rsidRPr="00074670" w:rsidRDefault="0045238C" w:rsidP="00721476">
            <w:pPr>
              <w:jc w:val="right"/>
            </w:pPr>
            <w:r>
              <w:t>56 490,81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45238C" w:rsidRPr="00057838" w:rsidRDefault="0045238C" w:rsidP="004523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3D6A70" w:rsidRPr="00057838" w:rsidRDefault="004523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Stravovanie -dotácia</w:t>
            </w:r>
          </w:p>
        </w:tc>
        <w:tc>
          <w:tcPr>
            <w:tcW w:w="2126" w:type="dxa"/>
          </w:tcPr>
          <w:p w:rsidR="003D6A70" w:rsidRDefault="0045238C" w:rsidP="00721476">
            <w:pPr>
              <w:jc w:val="right"/>
            </w:pPr>
            <w:r>
              <w:t>136 380 ,97</w:t>
            </w:r>
          </w:p>
          <w:p w:rsidR="0045238C" w:rsidRDefault="0045238C" w:rsidP="00721476">
            <w:pPr>
              <w:jc w:val="right"/>
            </w:pPr>
            <w:r>
              <w:t>132 643,57</w:t>
            </w:r>
          </w:p>
          <w:p w:rsidR="0045238C" w:rsidRPr="00074670" w:rsidRDefault="0045238C" w:rsidP="00721476">
            <w:pPr>
              <w:jc w:val="right"/>
            </w:pPr>
            <w:r>
              <w:t>3 737,40</w:t>
            </w:r>
          </w:p>
        </w:tc>
        <w:tc>
          <w:tcPr>
            <w:tcW w:w="2126" w:type="dxa"/>
          </w:tcPr>
          <w:p w:rsidR="0045238C" w:rsidRDefault="0045238C" w:rsidP="00721476">
            <w:pPr>
              <w:jc w:val="right"/>
            </w:pPr>
            <w:r>
              <w:t>116 628,88</w:t>
            </w:r>
          </w:p>
          <w:p w:rsidR="0045238C" w:rsidRDefault="0045238C" w:rsidP="00721476">
            <w:pPr>
              <w:jc w:val="right"/>
            </w:pPr>
            <w:r>
              <w:t>114 066,86</w:t>
            </w:r>
          </w:p>
          <w:p w:rsidR="003D6A70" w:rsidRPr="00074670" w:rsidRDefault="0045238C" w:rsidP="00721476">
            <w:pPr>
              <w:jc w:val="right"/>
            </w:pPr>
            <w:r>
              <w:t xml:space="preserve">2 562,02 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91412C" w:rsidRDefault="0091412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1412C">
              <w:t>Z prevádzkovej činnosti</w:t>
            </w:r>
          </w:p>
          <w:p w:rsidR="0091412C" w:rsidRPr="0091412C" w:rsidRDefault="0091412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91412C">
              <w:t>nájomné</w:t>
            </w:r>
          </w:p>
        </w:tc>
        <w:tc>
          <w:tcPr>
            <w:tcW w:w="2126" w:type="dxa"/>
          </w:tcPr>
          <w:p w:rsidR="003D6A70" w:rsidRDefault="0091412C" w:rsidP="00721476">
            <w:pPr>
              <w:jc w:val="right"/>
            </w:pPr>
            <w:r>
              <w:t>454,66</w:t>
            </w:r>
          </w:p>
          <w:p w:rsidR="0091412C" w:rsidRDefault="0091412C" w:rsidP="00721476">
            <w:pPr>
              <w:jc w:val="right"/>
            </w:pPr>
          </w:p>
          <w:p w:rsidR="0091412C" w:rsidRPr="00074670" w:rsidRDefault="00C324CC" w:rsidP="00721476">
            <w:pPr>
              <w:jc w:val="right"/>
            </w:pPr>
            <w:r>
              <w:t>218,00</w:t>
            </w:r>
          </w:p>
        </w:tc>
        <w:tc>
          <w:tcPr>
            <w:tcW w:w="2126" w:type="dxa"/>
          </w:tcPr>
          <w:p w:rsidR="003D6A70" w:rsidRDefault="0091412C" w:rsidP="00721476">
            <w:pPr>
              <w:jc w:val="right"/>
            </w:pPr>
            <w:r>
              <w:t>226,01</w:t>
            </w:r>
          </w:p>
          <w:p w:rsidR="0091412C" w:rsidRDefault="0091412C" w:rsidP="00721476">
            <w:pPr>
              <w:jc w:val="right"/>
            </w:pPr>
          </w:p>
          <w:p w:rsidR="0091412C" w:rsidRPr="00074670" w:rsidRDefault="0091412C" w:rsidP="00721476">
            <w:pPr>
              <w:jc w:val="right"/>
            </w:pPr>
            <w:r>
              <w:t>200,00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A776A" w:rsidRDefault="006A2CC4" w:rsidP="006A2CC4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>Celková výška výnosov k 31.12.</w:t>
      </w:r>
      <w:r w:rsidR="00115B19" w:rsidRPr="00DA776A">
        <w:rPr>
          <w:sz w:val="24"/>
          <w:szCs w:val="24"/>
        </w:rPr>
        <w:t>2023</w:t>
      </w:r>
      <w:r w:rsidRPr="00DA776A">
        <w:rPr>
          <w:sz w:val="24"/>
          <w:szCs w:val="24"/>
        </w:rPr>
        <w:t xml:space="preserve"> b</w:t>
      </w:r>
      <w:r w:rsidR="00DA776A" w:rsidRPr="00DA776A">
        <w:rPr>
          <w:sz w:val="24"/>
          <w:szCs w:val="24"/>
        </w:rPr>
        <w:t>ola vykázaná vo výške 247 149,34 €, čo predstavuje nárast</w:t>
      </w:r>
      <w:r w:rsidRPr="00DA776A">
        <w:rPr>
          <w:sz w:val="24"/>
          <w:szCs w:val="24"/>
        </w:rPr>
        <w:t xml:space="preserve"> </w:t>
      </w:r>
      <w:r w:rsidR="00716AA3" w:rsidRPr="00DA776A">
        <w:rPr>
          <w:sz w:val="24"/>
          <w:szCs w:val="24"/>
        </w:rPr>
        <w:t xml:space="preserve">výnosov </w:t>
      </w:r>
      <w:r w:rsidRPr="00DA776A">
        <w:rPr>
          <w:sz w:val="24"/>
          <w:szCs w:val="24"/>
        </w:rPr>
        <w:t xml:space="preserve">oproti roku </w:t>
      </w:r>
      <w:r w:rsidR="00693DF0">
        <w:rPr>
          <w:sz w:val="24"/>
          <w:szCs w:val="24"/>
        </w:rPr>
        <w:t>2023</w:t>
      </w:r>
      <w:r w:rsidRPr="00DA776A">
        <w:rPr>
          <w:sz w:val="24"/>
          <w:szCs w:val="24"/>
        </w:rPr>
        <w:t>, keď bola celková výška výnosov</w:t>
      </w:r>
      <w:r w:rsidR="00DA776A" w:rsidRPr="00DA776A">
        <w:rPr>
          <w:sz w:val="24"/>
          <w:szCs w:val="24"/>
        </w:rPr>
        <w:t xml:space="preserve"> vykázaná vo výške 216 657,73</w:t>
      </w:r>
      <w:r w:rsidRPr="00DA776A">
        <w:rPr>
          <w:sz w:val="24"/>
          <w:szCs w:val="24"/>
        </w:rPr>
        <w:t xml:space="preserve"> €. </w:t>
      </w:r>
    </w:p>
    <w:p w:rsidR="003756DE" w:rsidRDefault="003756DE" w:rsidP="00F564BA">
      <w:pPr>
        <w:jc w:val="both"/>
        <w:rPr>
          <w:color w:val="FF0000"/>
          <w:sz w:val="24"/>
          <w:szCs w:val="24"/>
        </w:rPr>
      </w:pPr>
    </w:p>
    <w:p w:rsidR="006A2CC4" w:rsidRPr="00DA776A" w:rsidRDefault="006A2CC4" w:rsidP="00DA776A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 xml:space="preserve">Najväčší podiel na výnosoch tvorili výnosy: </w:t>
      </w:r>
    </w:p>
    <w:p w:rsidR="006D2BFA" w:rsidRPr="00DA776A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zo ŠR, subjektov verejnej správy </w:t>
      </w:r>
      <w:r w:rsidR="00DA776A" w:rsidRPr="00DA776A">
        <w:rPr>
          <w:sz w:val="24"/>
          <w:szCs w:val="24"/>
        </w:rPr>
        <w:t>vo výške 136 380,97</w:t>
      </w:r>
      <w:r w:rsidRPr="00DA776A">
        <w:rPr>
          <w:sz w:val="24"/>
          <w:szCs w:val="24"/>
        </w:rPr>
        <w:t xml:space="preserve"> € (účet 693)</w:t>
      </w:r>
    </w:p>
    <w:p w:rsidR="006D2BFA" w:rsidRPr="00E828A3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od zriaďovateľa </w:t>
      </w:r>
      <w:r w:rsidR="00DA776A" w:rsidRPr="00DA776A">
        <w:rPr>
          <w:sz w:val="24"/>
          <w:szCs w:val="24"/>
        </w:rPr>
        <w:t>vo výške 94 881,00</w:t>
      </w:r>
      <w:r w:rsidRPr="00DA776A">
        <w:rPr>
          <w:sz w:val="24"/>
          <w:szCs w:val="24"/>
        </w:rPr>
        <w:t xml:space="preserve"> € (účet 691</w:t>
      </w:r>
      <w:r w:rsidR="00DA776A" w:rsidRPr="00DA776A">
        <w:rPr>
          <w:sz w:val="24"/>
          <w:szCs w:val="24"/>
        </w:rPr>
        <w:t>)</w:t>
      </w:r>
    </w:p>
    <w:p w:rsidR="00E828A3" w:rsidRPr="00DA776A" w:rsidRDefault="00E828A3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DA776A" w:rsidRPr="00DA776A" w:rsidRDefault="00DA776A" w:rsidP="00F564BA">
      <w:pPr>
        <w:ind w:left="567"/>
        <w:jc w:val="both"/>
        <w:rPr>
          <w:b/>
          <w:sz w:val="24"/>
          <w:szCs w:val="24"/>
        </w:rPr>
      </w:pPr>
    </w:p>
    <w:p w:rsidR="00716AA3" w:rsidRPr="00716AA3" w:rsidRDefault="00716AA3" w:rsidP="00DA776A">
      <w:pPr>
        <w:ind w:left="318"/>
        <w:jc w:val="both"/>
        <w:rPr>
          <w:b/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F564BA" w:rsidRDefault="00F564B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Všeobecný materiál</w:t>
            </w:r>
          </w:p>
          <w:p w:rsidR="00DA776A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Knihy, učebné pomôcky</w:t>
            </w:r>
          </w:p>
          <w:p w:rsidR="00DA776A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DA776A" w:rsidRPr="00074670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41ED0" w:rsidP="00721476">
            <w:pPr>
              <w:jc w:val="right"/>
            </w:pPr>
            <w:r>
              <w:t>16 101,04</w:t>
            </w:r>
          </w:p>
          <w:p w:rsidR="00A41ED0" w:rsidRDefault="00422414" w:rsidP="00721476">
            <w:pPr>
              <w:jc w:val="right"/>
            </w:pPr>
            <w:r>
              <w:t>4 457,83</w:t>
            </w:r>
          </w:p>
          <w:p w:rsidR="00A41ED0" w:rsidRDefault="00A41ED0" w:rsidP="00721476">
            <w:pPr>
              <w:jc w:val="right"/>
            </w:pPr>
            <w:r>
              <w:t>1 318,60</w:t>
            </w:r>
          </w:p>
          <w:p w:rsidR="00A41ED0" w:rsidRDefault="00A41ED0" w:rsidP="00721476">
            <w:pPr>
              <w:jc w:val="right"/>
            </w:pPr>
            <w:r>
              <w:t>685,00</w:t>
            </w:r>
          </w:p>
          <w:p w:rsidR="00A41ED0" w:rsidRPr="008A784C" w:rsidRDefault="00A41ED0" w:rsidP="00721476">
            <w:pPr>
              <w:jc w:val="right"/>
            </w:pPr>
            <w:r>
              <w:t>9 639,61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DA776A" w:rsidP="00721476">
            <w:pPr>
              <w:jc w:val="right"/>
            </w:pPr>
            <w:r>
              <w:t>13 573,98</w:t>
            </w:r>
          </w:p>
          <w:p w:rsidR="00DA776A" w:rsidRDefault="00DA776A" w:rsidP="00721476">
            <w:pPr>
              <w:jc w:val="right"/>
            </w:pPr>
            <w:r>
              <w:t>3 014,24</w:t>
            </w:r>
          </w:p>
          <w:p w:rsidR="00DA776A" w:rsidRDefault="00DA776A" w:rsidP="00721476">
            <w:pPr>
              <w:jc w:val="right"/>
            </w:pPr>
            <w:r>
              <w:t>2837,16</w:t>
            </w:r>
          </w:p>
          <w:p w:rsidR="00DA776A" w:rsidRDefault="00DA776A" w:rsidP="00721476">
            <w:pPr>
              <w:jc w:val="right"/>
            </w:pPr>
            <w:r>
              <w:t>0,00</w:t>
            </w:r>
          </w:p>
          <w:p w:rsidR="00DA776A" w:rsidRDefault="00DA776A" w:rsidP="00721476">
            <w:pPr>
              <w:jc w:val="right"/>
            </w:pPr>
            <w:r>
              <w:t>7 722,58</w:t>
            </w:r>
          </w:p>
          <w:p w:rsidR="00DA776A" w:rsidRPr="008A784C" w:rsidRDefault="00DA776A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22414" w:rsidP="00721476">
            <w:pPr>
              <w:jc w:val="right"/>
            </w:pPr>
            <w:r>
              <w:t>27 233,93</w:t>
            </w:r>
          </w:p>
          <w:p w:rsidR="00422414" w:rsidRDefault="00422414" w:rsidP="00721476">
            <w:pPr>
              <w:jc w:val="right"/>
            </w:pPr>
            <w:r>
              <w:t>4 061,40</w:t>
            </w:r>
          </w:p>
          <w:p w:rsidR="00422414" w:rsidRDefault="00076DA5" w:rsidP="00721476">
            <w:pPr>
              <w:jc w:val="right"/>
            </w:pPr>
            <w:r>
              <w:t>764,53</w:t>
            </w:r>
          </w:p>
          <w:p w:rsidR="00422414" w:rsidRPr="008A784C" w:rsidRDefault="00422414" w:rsidP="00721476">
            <w:pPr>
              <w:jc w:val="right"/>
            </w:pPr>
            <w:r>
              <w:t>22 408,00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DA776A" w:rsidP="00721476">
            <w:pPr>
              <w:jc w:val="right"/>
            </w:pPr>
            <w:r>
              <w:t>10 839,39</w:t>
            </w:r>
          </w:p>
          <w:p w:rsidR="00DA776A" w:rsidRDefault="00DA776A" w:rsidP="00721476">
            <w:pPr>
              <w:jc w:val="right"/>
            </w:pPr>
            <w:r>
              <w:t>3 093,69</w:t>
            </w:r>
          </w:p>
          <w:p w:rsidR="00DA776A" w:rsidRDefault="00DA776A" w:rsidP="00721476">
            <w:pPr>
              <w:jc w:val="right"/>
            </w:pPr>
            <w:r>
              <w:t>649,19</w:t>
            </w:r>
          </w:p>
          <w:p w:rsidR="00DA776A" w:rsidRPr="008A784C" w:rsidRDefault="00DA776A" w:rsidP="00721476">
            <w:pPr>
              <w:jc w:val="right"/>
            </w:pPr>
            <w:r>
              <w:t>7 096,51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76DA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76DA5" w:rsidP="00721476">
            <w:pPr>
              <w:jc w:val="right"/>
            </w:pPr>
            <w:r>
              <w:t>287,58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145,68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76DA5" w:rsidP="00721476">
            <w:pPr>
              <w:jc w:val="right"/>
            </w:pPr>
            <w:r>
              <w:t>39,14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DA776A" w:rsidRPr="00074670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76DA5" w:rsidP="00721476">
            <w:pPr>
              <w:jc w:val="right"/>
            </w:pPr>
            <w:r>
              <w:t>9 032,39</w:t>
            </w:r>
          </w:p>
          <w:p w:rsidR="00076DA5" w:rsidRDefault="00F564BA" w:rsidP="00721476">
            <w:pPr>
              <w:jc w:val="right"/>
            </w:pPr>
            <w:r>
              <w:t>573,47</w:t>
            </w:r>
          </w:p>
          <w:p w:rsidR="00F564BA" w:rsidRDefault="00F564BA" w:rsidP="00721476">
            <w:pPr>
              <w:jc w:val="right"/>
            </w:pPr>
            <w:r>
              <w:t>6736,05</w:t>
            </w:r>
          </w:p>
          <w:p w:rsidR="00F564BA" w:rsidRDefault="00F564BA" w:rsidP="00721476">
            <w:pPr>
              <w:jc w:val="right"/>
            </w:pPr>
            <w:r>
              <w:t>103,15</w:t>
            </w:r>
          </w:p>
          <w:p w:rsidR="00F564BA" w:rsidRDefault="00F564BA" w:rsidP="00721476">
            <w:pPr>
              <w:jc w:val="right"/>
            </w:pPr>
            <w:r>
              <w:t>346,60</w:t>
            </w:r>
          </w:p>
          <w:p w:rsidR="00F564BA" w:rsidRDefault="00F564BA" w:rsidP="00721476">
            <w:pPr>
              <w:jc w:val="right"/>
            </w:pPr>
            <w:r>
              <w:t>551,60</w:t>
            </w:r>
          </w:p>
          <w:p w:rsidR="00F564BA" w:rsidRPr="008A784C" w:rsidRDefault="00F564BA" w:rsidP="00721476">
            <w:pPr>
              <w:jc w:val="right"/>
            </w:pPr>
            <w:r>
              <w:t>721,52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DA776A" w:rsidP="00721476">
            <w:pPr>
              <w:jc w:val="right"/>
            </w:pPr>
            <w:r>
              <w:t>5 655,01</w:t>
            </w:r>
          </w:p>
          <w:p w:rsidR="00DA776A" w:rsidRDefault="00DA776A" w:rsidP="00721476">
            <w:pPr>
              <w:jc w:val="right"/>
            </w:pPr>
            <w:r>
              <w:t>487,84</w:t>
            </w:r>
          </w:p>
          <w:p w:rsidR="00DA776A" w:rsidRDefault="00DA776A" w:rsidP="00721476">
            <w:pPr>
              <w:jc w:val="right"/>
            </w:pPr>
            <w:r>
              <w:t>3 476,08</w:t>
            </w:r>
          </w:p>
          <w:p w:rsidR="00DA776A" w:rsidRDefault="00DA776A" w:rsidP="00721476">
            <w:pPr>
              <w:jc w:val="right"/>
            </w:pPr>
            <w:r>
              <w:t>109,99</w:t>
            </w:r>
          </w:p>
          <w:p w:rsidR="00DA776A" w:rsidRDefault="00DA776A" w:rsidP="00721476">
            <w:pPr>
              <w:jc w:val="right"/>
            </w:pPr>
            <w:r>
              <w:t>548,90</w:t>
            </w:r>
          </w:p>
          <w:p w:rsidR="00DA776A" w:rsidRDefault="00DA776A" w:rsidP="00721476">
            <w:pPr>
              <w:jc w:val="right"/>
            </w:pPr>
            <w:r>
              <w:t>394,48</w:t>
            </w:r>
          </w:p>
          <w:p w:rsidR="00DA776A" w:rsidRPr="008A784C" w:rsidRDefault="00DA776A" w:rsidP="00721476">
            <w:pPr>
              <w:jc w:val="right"/>
            </w:pPr>
            <w:r>
              <w:t>537,72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7F91" w:rsidP="00721476">
            <w:pPr>
              <w:jc w:val="right"/>
            </w:pPr>
            <w:r>
              <w:t>133 998,35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130 058,80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7F91" w:rsidP="00721476">
            <w:pPr>
              <w:jc w:val="right"/>
            </w:pPr>
            <w:r>
              <w:t>45 878,65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45 009,21</w:t>
            </w:r>
          </w:p>
        </w:tc>
      </w:tr>
      <w:tr w:rsidR="00CE600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87F91" w:rsidP="00721476">
            <w:pPr>
              <w:jc w:val="right"/>
            </w:pPr>
            <w:r>
              <w:t>1 209,36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DA776A" w:rsidP="00721476">
            <w:pPr>
              <w:jc w:val="right"/>
            </w:pPr>
            <w:r>
              <w:t>1 557,91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7F91" w:rsidP="00721476">
            <w:pPr>
              <w:jc w:val="right"/>
            </w:pPr>
            <w:r>
              <w:t>6 207,07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4 554,67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7F91" w:rsidP="00721476">
            <w:pPr>
              <w:jc w:val="right"/>
            </w:pPr>
            <w:r>
              <w:t>189,80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7F91" w:rsidP="00721476">
            <w:pPr>
              <w:jc w:val="right"/>
            </w:pPr>
            <w:r>
              <w:t>1 027,00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DA776A" w:rsidP="00721476">
            <w:pPr>
              <w:jc w:val="right"/>
            </w:pPr>
            <w:r>
              <w:t>847,00</w:t>
            </w:r>
          </w:p>
          <w:p w:rsidR="00DA776A" w:rsidRDefault="00DA776A" w:rsidP="00721476">
            <w:pPr>
              <w:jc w:val="right"/>
            </w:pPr>
            <w:r>
              <w:t>180,00</w:t>
            </w:r>
          </w:p>
          <w:p w:rsidR="00DA776A" w:rsidRDefault="00DA776A" w:rsidP="00721476">
            <w:pPr>
              <w:jc w:val="right"/>
            </w:pPr>
            <w:r>
              <w:t>667,00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7F91" w:rsidP="00721476">
            <w:pPr>
              <w:jc w:val="right"/>
            </w:pPr>
            <w:r>
              <w:t>798,66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52F1D" w:rsidP="00721476">
            <w:pPr>
              <w:jc w:val="right"/>
            </w:pPr>
            <w:r>
              <w:t>637,72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7F91" w:rsidP="00721476">
            <w:pPr>
              <w:jc w:val="right"/>
            </w:pPr>
            <w:r>
              <w:t>5 220,60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52F1D" w:rsidP="00721476">
            <w:pPr>
              <w:jc w:val="right"/>
            </w:pPr>
            <w:r>
              <w:t>3 520,00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452F1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287F91" w:rsidP="00721476">
            <w:pPr>
              <w:jc w:val="right"/>
            </w:pPr>
            <w:r>
              <w:t>116,20</w:t>
            </w:r>
          </w:p>
          <w:p w:rsidR="00287F91" w:rsidRPr="008A784C" w:rsidRDefault="00287F91" w:rsidP="00287F91">
            <w:pPr>
              <w:jc w:val="right"/>
            </w:pPr>
            <w:r>
              <w:t>116,20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452F1D" w:rsidP="00721476">
            <w:pPr>
              <w:jc w:val="right"/>
            </w:pPr>
            <w:r>
              <w:t>215,83</w:t>
            </w:r>
          </w:p>
          <w:p w:rsidR="00452F1D" w:rsidRPr="008A784C" w:rsidRDefault="00452F1D" w:rsidP="00721476">
            <w:pPr>
              <w:jc w:val="right"/>
            </w:pPr>
            <w:r>
              <w:t>215,83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9824FA" w:rsidRDefault="00716AA3" w:rsidP="00716AA3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Celková výška nákladov k 31.12.</w:t>
      </w:r>
      <w:r w:rsidR="00115B19" w:rsidRPr="009824FA">
        <w:rPr>
          <w:sz w:val="24"/>
          <w:szCs w:val="24"/>
        </w:rPr>
        <w:t>2023</w:t>
      </w:r>
      <w:r w:rsidRPr="009824FA">
        <w:rPr>
          <w:sz w:val="24"/>
          <w:szCs w:val="24"/>
        </w:rPr>
        <w:t xml:space="preserve"> bola vykázaná vo výške</w:t>
      </w:r>
      <w:r w:rsidR="00076DA5" w:rsidRPr="009824FA">
        <w:rPr>
          <w:sz w:val="24"/>
          <w:szCs w:val="24"/>
        </w:rPr>
        <w:t xml:space="preserve"> 247 339,27</w:t>
      </w:r>
      <w:r w:rsidR="00287F91" w:rsidRPr="009824FA">
        <w:rPr>
          <w:sz w:val="24"/>
          <w:szCs w:val="24"/>
        </w:rPr>
        <w:t xml:space="preserve"> €, čo predstavuje nárast</w:t>
      </w:r>
      <w:r w:rsidRPr="009824FA">
        <w:rPr>
          <w:sz w:val="24"/>
          <w:szCs w:val="24"/>
        </w:rPr>
        <w:t xml:space="preserve"> nákladov oproti roku </w:t>
      </w:r>
      <w:r w:rsidR="00076DA5" w:rsidRPr="009824FA">
        <w:rPr>
          <w:sz w:val="24"/>
          <w:szCs w:val="24"/>
        </w:rPr>
        <w:t>2022</w:t>
      </w:r>
      <w:r w:rsidRPr="009824FA">
        <w:rPr>
          <w:sz w:val="24"/>
          <w:szCs w:val="24"/>
        </w:rPr>
        <w:t>, keď bola celková výška nákladov</w:t>
      </w:r>
      <w:r w:rsidR="00076DA5" w:rsidRPr="009824FA">
        <w:rPr>
          <w:sz w:val="24"/>
          <w:szCs w:val="24"/>
        </w:rPr>
        <w:t xml:space="preserve"> vykázaná vo výške 216 615,2</w:t>
      </w:r>
      <w:r w:rsidRPr="009824FA">
        <w:rPr>
          <w:sz w:val="24"/>
          <w:szCs w:val="24"/>
        </w:rPr>
        <w:t xml:space="preserve"> €. </w:t>
      </w:r>
    </w:p>
    <w:p w:rsidR="003756DE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Default="009824FA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Nárast</w:t>
      </w:r>
      <w:r w:rsidR="00716AA3" w:rsidRPr="009824FA">
        <w:rPr>
          <w:sz w:val="24"/>
          <w:szCs w:val="24"/>
        </w:rPr>
        <w:t xml:space="preserve"> nákladov bol sp</w:t>
      </w:r>
      <w:r w:rsidR="006D1D9B" w:rsidRPr="009824FA">
        <w:rPr>
          <w:sz w:val="24"/>
          <w:szCs w:val="24"/>
        </w:rPr>
        <w:t xml:space="preserve">ôsobený </w:t>
      </w:r>
      <w:r w:rsidRPr="009824FA">
        <w:rPr>
          <w:sz w:val="24"/>
          <w:szCs w:val="24"/>
        </w:rPr>
        <w:t xml:space="preserve"> vyššou cenou za energie.</w:t>
      </w:r>
    </w:p>
    <w:p w:rsidR="009824FA" w:rsidRPr="009824FA" w:rsidRDefault="009824FA" w:rsidP="009824FA">
      <w:pPr>
        <w:ind w:left="284"/>
        <w:jc w:val="both"/>
        <w:rPr>
          <w:sz w:val="24"/>
          <w:szCs w:val="24"/>
        </w:rPr>
      </w:pPr>
    </w:p>
    <w:p w:rsidR="003756DE" w:rsidRPr="009824FA" w:rsidRDefault="003756DE" w:rsidP="006D1D9B">
      <w:pPr>
        <w:ind w:left="284"/>
        <w:jc w:val="both"/>
        <w:rPr>
          <w:sz w:val="24"/>
          <w:szCs w:val="24"/>
        </w:rPr>
      </w:pPr>
    </w:p>
    <w:p w:rsidR="006D1D9B" w:rsidRPr="009824FA" w:rsidRDefault="00716AA3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lastRenderedPageBreak/>
        <w:t xml:space="preserve">Najväčší podiel na nákladoch tvorili náklady: </w:t>
      </w:r>
    </w:p>
    <w:p w:rsidR="0084538E" w:rsidRPr="009824FA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náklady za ener</w:t>
      </w:r>
      <w:r w:rsidR="009824FA" w:rsidRPr="009824FA">
        <w:rPr>
          <w:sz w:val="24"/>
          <w:szCs w:val="24"/>
        </w:rPr>
        <w:t>gie vo výške 27 233,93</w:t>
      </w:r>
      <w:r w:rsidRPr="009824FA">
        <w:rPr>
          <w:sz w:val="24"/>
          <w:szCs w:val="24"/>
        </w:rPr>
        <w:t xml:space="preserve"> €, čo bolo spôsobené energetickou krízou </w:t>
      </w:r>
    </w:p>
    <w:p w:rsidR="00716AA3" w:rsidRPr="009824F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mzdové náklady vo </w:t>
      </w:r>
      <w:r w:rsidR="009824FA" w:rsidRPr="009824FA">
        <w:rPr>
          <w:sz w:val="24"/>
          <w:szCs w:val="24"/>
        </w:rPr>
        <w:t>výške  133 998,35€ (mzdy +dohody o prac. činnosti)</w:t>
      </w:r>
      <w:r w:rsidRPr="009824FA">
        <w:rPr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.</w:t>
      </w:r>
    </w:p>
    <w:p w:rsidR="006D2BFA" w:rsidRPr="009824FA" w:rsidRDefault="00716AA3" w:rsidP="009824F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>sociálne náklady</w:t>
      </w:r>
      <w:r w:rsidR="009824FA" w:rsidRPr="009824FA">
        <w:rPr>
          <w:sz w:val="24"/>
          <w:szCs w:val="24"/>
        </w:rPr>
        <w:t xml:space="preserve"> vo výške </w:t>
      </w:r>
      <w:r w:rsidRPr="009824FA">
        <w:rPr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53 295,08</w:t>
      </w:r>
      <w:r w:rsidRPr="009824FA">
        <w:rPr>
          <w:sz w:val="24"/>
          <w:szCs w:val="24"/>
        </w:rPr>
        <w:t>€</w:t>
      </w:r>
      <w:r w:rsidR="009824FA" w:rsidRPr="009824FA">
        <w:rPr>
          <w:b/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(účty 524,525,527)</w:t>
      </w:r>
    </w:p>
    <w:p w:rsidR="006D2BFA" w:rsidRPr="009824F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náklady z odvodu príjmov RO vo </w:t>
      </w:r>
      <w:r w:rsidR="009824FA" w:rsidRPr="009824FA">
        <w:rPr>
          <w:sz w:val="24"/>
          <w:szCs w:val="24"/>
        </w:rPr>
        <w:t>výške  5 220,60</w:t>
      </w:r>
      <w:r w:rsidRPr="009824FA">
        <w:rPr>
          <w:sz w:val="24"/>
          <w:szCs w:val="24"/>
        </w:rPr>
        <w:t xml:space="preserve"> € (účet 588, 589)</w:t>
      </w:r>
    </w:p>
    <w:p w:rsidR="00716AA3" w:rsidRPr="009824FA" w:rsidRDefault="009824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ostatné finančné náklady vo výške 798,66 (568)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B122A0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</w:t>
            </w:r>
            <w:r w:rsidR="006D2BFA" w:rsidRPr="00C82206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63 084,69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Dr</w:t>
            </w:r>
            <w:r w:rsidR="00D50785" w:rsidRPr="00C82206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15 243,25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D50785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78327,94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2206">
        <w:rPr>
          <w:sz w:val="24"/>
          <w:szCs w:val="24"/>
        </w:rPr>
        <w:t>rozpočtovej</w:t>
      </w:r>
      <w:r w:rsidR="00CC1EF7" w:rsidRPr="00C82206">
        <w:rPr>
          <w:sz w:val="24"/>
          <w:szCs w:val="24"/>
        </w:rPr>
        <w:t xml:space="preserve"> </w:t>
      </w:r>
      <w:r w:rsidRPr="00C82206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C82206">
        <w:rPr>
          <w:sz w:val="24"/>
          <w:szCs w:val="24"/>
        </w:rPr>
        <w:t>obecným</w:t>
      </w:r>
      <w:r w:rsidR="00C82206">
        <w:rPr>
          <w:sz w:val="24"/>
          <w:szCs w:val="24"/>
        </w:rPr>
        <w:t xml:space="preserve"> zastupiteľstvom dňa 14.12.2022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82206">
        <w:rPr>
          <w:sz w:val="24"/>
          <w:szCs w:val="24"/>
        </w:rPr>
        <w:t>21/2022.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C12FE0">
        <w:rPr>
          <w:sz w:val="24"/>
          <w:szCs w:val="24"/>
        </w:rPr>
        <w:t>ná dňa 3.3.2023 uznesením č. 44/2023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C12FE0">
        <w:rPr>
          <w:sz w:val="24"/>
          <w:szCs w:val="24"/>
        </w:rPr>
        <w:t>ná dňa 28.4.2023 uznesením č. 60/2023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</w:t>
      </w:r>
      <w:r w:rsidR="00C12FE0">
        <w:rPr>
          <w:sz w:val="24"/>
          <w:szCs w:val="24"/>
        </w:rPr>
        <w:t>álená dňa 30.12.2023 vzatá na vedomie.</w:t>
      </w:r>
    </w:p>
    <w:p w:rsidR="00083E70" w:rsidRPr="00CE5477" w:rsidRDefault="00083E70" w:rsidP="00C12FE0">
      <w:pPr>
        <w:ind w:left="360"/>
        <w:jc w:val="both"/>
        <w:rPr>
          <w:sz w:val="24"/>
          <w:szCs w:val="24"/>
        </w:rPr>
      </w:pPr>
    </w:p>
    <w:p w:rsidR="004B482B" w:rsidRPr="00C12FE0" w:rsidRDefault="004B482B" w:rsidP="00C12FE0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Default="004F5AAF" w:rsidP="009163C5">
      <w:pPr>
        <w:jc w:val="both"/>
        <w:rPr>
          <w:color w:val="FF0000"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4A70A7">
      <w:headerReference w:type="default" r:id="rId8"/>
      <w:footerReference w:type="even" r:id="rId9"/>
      <w:footerReference w:type="default" r:id="rId10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4D2" w:rsidRDefault="002904D2">
      <w:r>
        <w:separator/>
      </w:r>
    </w:p>
  </w:endnote>
  <w:endnote w:type="continuationSeparator" w:id="1">
    <w:p w:rsidR="002904D2" w:rsidRDefault="00290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BA" w:rsidRDefault="00423EA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564B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64BA" w:rsidRDefault="00F564B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BA" w:rsidRDefault="00423EA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564B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28A3">
      <w:rPr>
        <w:rStyle w:val="slostrany"/>
        <w:noProof/>
      </w:rPr>
      <w:t>8</w:t>
    </w:r>
    <w:r>
      <w:rPr>
        <w:rStyle w:val="slostrany"/>
      </w:rPr>
      <w:fldChar w:fldCharType="end"/>
    </w:r>
  </w:p>
  <w:p w:rsidR="00F564BA" w:rsidRDefault="00F564B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4D2" w:rsidRDefault="002904D2">
      <w:r>
        <w:separator/>
      </w:r>
    </w:p>
  </w:footnote>
  <w:footnote w:type="continuationSeparator" w:id="1">
    <w:p w:rsidR="002904D2" w:rsidRDefault="00290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BA" w:rsidRPr="0065096D" w:rsidRDefault="00F564B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75/7, 059 31 Lučivná</w:t>
    </w:r>
  </w:p>
  <w:p w:rsidR="00F564BA" w:rsidRPr="0065096D" w:rsidRDefault="00F564B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F564BA" w:rsidRDefault="00F564B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954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DA5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2D0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F9D"/>
    <w:rsid w:val="001926E4"/>
    <w:rsid w:val="00193097"/>
    <w:rsid w:val="0019515D"/>
    <w:rsid w:val="00196462"/>
    <w:rsid w:val="001A3540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B19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645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2032"/>
    <w:rsid w:val="002836B1"/>
    <w:rsid w:val="002839F2"/>
    <w:rsid w:val="00286D2C"/>
    <w:rsid w:val="00287F91"/>
    <w:rsid w:val="002901EE"/>
    <w:rsid w:val="002904D2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004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4F2"/>
    <w:rsid w:val="003A6A0D"/>
    <w:rsid w:val="003A6BC6"/>
    <w:rsid w:val="003A6EF4"/>
    <w:rsid w:val="003B07BF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2F04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414"/>
    <w:rsid w:val="00422612"/>
    <w:rsid w:val="004230F5"/>
    <w:rsid w:val="00423D84"/>
    <w:rsid w:val="00423EA8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38C"/>
    <w:rsid w:val="00452F1D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0A7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340B"/>
    <w:rsid w:val="0060415B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3DF0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BBB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05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12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4FA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5DC"/>
    <w:rsid w:val="00A41B20"/>
    <w:rsid w:val="00A41D74"/>
    <w:rsid w:val="00A41ED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954"/>
    <w:rsid w:val="00AF1093"/>
    <w:rsid w:val="00AF2461"/>
    <w:rsid w:val="00AF3E0B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FE0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4CC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2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7B3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5F7D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76A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C5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8A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4B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Dokumenty%20&#353;kola\Pozn&#225;mky%20k%20Uz&#225;vierke\Pozn&#225;mky%20k%2031_12_2023%20VZOR_obec_RO_PO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31_12_2023 VZOR_obec_RO_PO</Template>
  <TotalTime>672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Ekonomika</dc:creator>
  <cp:lastModifiedBy>Ekonomika</cp:lastModifiedBy>
  <cp:revision>6</cp:revision>
  <cp:lastPrinted>2024-04-17T11:49:00Z</cp:lastPrinted>
  <dcterms:created xsi:type="dcterms:W3CDTF">2024-04-15T07:08:00Z</dcterms:created>
  <dcterms:modified xsi:type="dcterms:W3CDTF">2024-04-17T11:50:00Z</dcterms:modified>
</cp:coreProperties>
</file>