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4C73B8" w14:textId="7B406595" w:rsidR="00016097" w:rsidRDefault="00016097" w:rsidP="005D536A">
      <w:pPr>
        <w:pStyle w:val="Default"/>
        <w:jc w:val="both"/>
        <w:rPr>
          <w:color w:val="auto"/>
        </w:rPr>
      </w:pPr>
      <w:r>
        <w:rPr>
          <w:color w:val="auto"/>
        </w:rPr>
        <w:t>Účtovná závierka k 31.12.202</w:t>
      </w:r>
      <w:r w:rsidR="00A366A0">
        <w:rPr>
          <w:color w:val="auto"/>
        </w:rPr>
        <w:t>3</w:t>
      </w:r>
    </w:p>
    <w:p w14:paraId="504C73B9" w14:textId="6D25C352" w:rsidR="00016097" w:rsidRDefault="00016097" w:rsidP="005D536A">
      <w:pPr>
        <w:pStyle w:val="Default"/>
        <w:jc w:val="both"/>
        <w:rPr>
          <w:color w:val="auto"/>
        </w:rPr>
      </w:pPr>
      <w:r>
        <w:rPr>
          <w:color w:val="auto"/>
        </w:rPr>
        <w:t xml:space="preserve">Zostavená: </w:t>
      </w:r>
      <w:r w:rsidR="00147A5E">
        <w:rPr>
          <w:color w:val="auto"/>
        </w:rPr>
        <w:t>24.3.2024</w:t>
      </w:r>
    </w:p>
    <w:p w14:paraId="504C73BA" w14:textId="2FFEF8AF" w:rsidR="00016097" w:rsidRDefault="00016097" w:rsidP="005D536A">
      <w:pPr>
        <w:pStyle w:val="Default"/>
        <w:jc w:val="both"/>
        <w:rPr>
          <w:color w:val="auto"/>
        </w:rPr>
      </w:pPr>
      <w:r>
        <w:rPr>
          <w:color w:val="auto"/>
        </w:rPr>
        <w:t xml:space="preserve">Schválená: </w:t>
      </w:r>
      <w:r w:rsidR="00A83401">
        <w:rPr>
          <w:color w:val="auto"/>
        </w:rPr>
        <w:t>30.3.</w:t>
      </w:r>
      <w:r w:rsidR="00147A5E">
        <w:rPr>
          <w:color w:val="auto"/>
        </w:rPr>
        <w:t>2024</w:t>
      </w:r>
    </w:p>
    <w:p w14:paraId="504C73BB" w14:textId="77777777" w:rsidR="00016097" w:rsidRDefault="005D536A" w:rsidP="005D536A">
      <w:pPr>
        <w:pStyle w:val="Default"/>
        <w:jc w:val="both"/>
        <w:rPr>
          <w:color w:val="auto"/>
        </w:rPr>
      </w:pPr>
      <w:r>
        <w:rPr>
          <w:color w:val="auto"/>
        </w:rPr>
        <w:t xml:space="preserve"> </w:t>
      </w:r>
    </w:p>
    <w:p w14:paraId="504C73BC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 </w:t>
      </w:r>
    </w:p>
    <w:p w14:paraId="504C73BD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14:paraId="504C73BE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Názov právnickej osoby a jej sídlo alebo meno a priezvisko fyzickej osoby. </w:t>
      </w:r>
    </w:p>
    <w:p w14:paraId="504C73BF" w14:textId="77777777" w:rsidR="00BA61F6" w:rsidRDefault="00BA61F6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BA61F6" w:rsidRPr="00536B52" w14:paraId="504C73C2" w14:textId="77777777" w:rsidTr="001178D7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C73C0" w14:textId="77777777" w:rsidR="00BA61F6" w:rsidRPr="00536B52" w:rsidRDefault="00BA61F6" w:rsidP="00BA61F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M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eno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04C73C1" w14:textId="77777777" w:rsidR="00BA61F6" w:rsidRPr="00536B52" w:rsidRDefault="00BA61F6" w:rsidP="00BA61F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spoločnosti</w:t>
            </w:r>
          </w:p>
        </w:tc>
      </w:tr>
      <w:tr w:rsidR="00BA61F6" w:rsidRPr="00536B52" w14:paraId="504C73C5" w14:textId="77777777" w:rsidTr="001178D7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C73C3" w14:textId="6FBFED89" w:rsidR="00BA61F6" w:rsidRPr="00536B52" w:rsidRDefault="00BA61F6" w:rsidP="003E317F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  <w:r w:rsidR="00C950F4">
              <w:rPr>
                <w:sz w:val="22"/>
              </w:rPr>
              <w:t xml:space="preserve">ATM </w:t>
            </w:r>
            <w:proofErr w:type="spellStart"/>
            <w:r w:rsidR="00C950F4">
              <w:rPr>
                <w:sz w:val="22"/>
              </w:rPr>
              <w:t>solutions</w:t>
            </w:r>
            <w:proofErr w:type="spellEnd"/>
            <w:r w:rsidR="00E06895">
              <w:rPr>
                <w:sz w:val="22"/>
              </w:rPr>
              <w:t xml:space="preserve"> s.r.o.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04C73C4" w14:textId="58301AF0" w:rsidR="00BA61F6" w:rsidRPr="00536B52" w:rsidRDefault="00C950F4" w:rsidP="003E317F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proofErr w:type="spellStart"/>
            <w:r>
              <w:rPr>
                <w:rFonts w:eastAsia="Times New Roman"/>
                <w:sz w:val="22"/>
                <w:lang w:eastAsia="sk-SK"/>
              </w:rPr>
              <w:t>Zlatovská</w:t>
            </w:r>
            <w:proofErr w:type="spellEnd"/>
            <w:r>
              <w:rPr>
                <w:rFonts w:eastAsia="Times New Roman"/>
                <w:sz w:val="22"/>
                <w:lang w:eastAsia="sk-SK"/>
              </w:rPr>
              <w:t xml:space="preserve"> </w:t>
            </w:r>
            <w:r w:rsidR="00FD0E60">
              <w:rPr>
                <w:rFonts w:eastAsia="Times New Roman"/>
                <w:sz w:val="22"/>
                <w:lang w:eastAsia="sk-SK"/>
              </w:rPr>
              <w:t>1783, 91105 Trenčín</w:t>
            </w:r>
          </w:p>
        </w:tc>
      </w:tr>
    </w:tbl>
    <w:p w14:paraId="504C73C6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504C73C7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14:paraId="504C73C8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14:paraId="504C73C9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504C73CA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04C73CB" w14:textId="77777777"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14:paraId="504C73CC" w14:textId="77777777"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14:paraId="504C73CD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14:paraId="504C73CE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14:paraId="504C73D1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C73C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04C73D0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14:paraId="504C73D4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C73D2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04C73D3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504C73D7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C73D5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04C73D6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504C73DA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C73D8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04C73D9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504C73DD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C73DB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04C73DC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504C73DE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504C73DF" w14:textId="77777777"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14:paraId="504C73E0" w14:textId="77777777"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14:paraId="504C73E1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504C73E2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</w:p>
    <w:p w14:paraId="504C73E3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87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5"/>
        <w:gridCol w:w="4365"/>
      </w:tblGrid>
      <w:tr w:rsidR="008420B2" w:rsidRPr="00536B52" w14:paraId="504C73E6" w14:textId="77777777" w:rsidTr="008420B2">
        <w:trPr>
          <w:trHeight w:val="283"/>
          <w:jc w:val="center"/>
        </w:trPr>
        <w:tc>
          <w:tcPr>
            <w:tcW w:w="43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04C73E4" w14:textId="77777777" w:rsidR="008420B2" w:rsidRPr="00536B52" w:rsidRDefault="008420B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43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04C73E5" w14:textId="77777777" w:rsidR="008420B2" w:rsidRPr="00536B52" w:rsidRDefault="008420B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536B52" w14:paraId="504C73E9" w14:textId="77777777" w:rsidTr="008420B2">
        <w:trPr>
          <w:trHeight w:val="283"/>
          <w:jc w:val="center"/>
        </w:trPr>
        <w:tc>
          <w:tcPr>
            <w:tcW w:w="43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04C73E7" w14:textId="77777777" w:rsidR="008420B2" w:rsidRPr="00536B52" w:rsidRDefault="008420B2" w:rsidP="00536B5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Priemerný prepočítaný počet zamestnancov</w:t>
            </w:r>
          </w:p>
        </w:tc>
        <w:tc>
          <w:tcPr>
            <w:tcW w:w="436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04C73E8" w14:textId="77777777" w:rsidR="008420B2" w:rsidRPr="00536B52" w:rsidRDefault="008420B2" w:rsidP="00536B52">
            <w:pPr>
              <w:spacing w:after="0" w:line="240" w:lineRule="auto"/>
              <w:jc w:val="center"/>
              <w:rPr>
                <w:rFonts w:eastAsia="Times New Roman"/>
                <w:bCs/>
                <w:lang w:eastAsia="sk-SK"/>
              </w:rPr>
            </w:pPr>
          </w:p>
        </w:tc>
      </w:tr>
    </w:tbl>
    <w:p w14:paraId="504C73EA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504C73EB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14:paraId="504C73EC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14:paraId="504C73ED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14:paraId="504C73EE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504C73EF" w14:textId="77777777" w:rsidR="005D536A" w:rsidRPr="006A364B" w:rsidRDefault="00536B52" w:rsidP="00536B52">
      <w:pPr>
        <w:pStyle w:val="Default"/>
        <w:ind w:firstLine="708"/>
        <w:jc w:val="both"/>
        <w:rPr>
          <w:b/>
          <w:color w:val="auto"/>
          <w:sz w:val="23"/>
          <w:szCs w:val="23"/>
        </w:rPr>
      </w:pPr>
      <w:r w:rsidRPr="006A364B">
        <w:rPr>
          <w:b/>
          <w:color w:val="auto"/>
          <w:sz w:val="23"/>
          <w:szCs w:val="23"/>
        </w:rPr>
        <w:t xml:space="preserve">Áno </w:t>
      </w:r>
      <w:r w:rsidRPr="006A364B">
        <w:rPr>
          <w:b/>
          <w:color w:val="auto"/>
          <w:sz w:val="23"/>
          <w:szCs w:val="23"/>
        </w:rPr>
        <w:tab/>
        <w:t xml:space="preserve"> </w:t>
      </w:r>
    </w:p>
    <w:p w14:paraId="504C73F0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504C73F1" w14:textId="77777777"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14:paraId="504C73F2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14:paraId="504C73F6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C73F3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C73F4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04C73F5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14:paraId="504C73FA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4C73F7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4C73F8" w14:textId="77777777" w:rsidR="00536B52" w:rsidRPr="00536B52" w:rsidRDefault="00536B52" w:rsidP="00BE164D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04C73F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504C73FE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4C73FB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4C73FC" w14:textId="77777777" w:rsidR="00536B52" w:rsidRPr="00536B52" w:rsidRDefault="00A83401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  <w:r w:rsidR="00BE164D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04C73FD" w14:textId="77777777" w:rsidR="00536B52" w:rsidRPr="00536B52" w:rsidRDefault="00A83401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Sú zahrnuté do ceny obstarania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504C7402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4C73FF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4C7400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04C7401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504C7406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4C7403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4C7404" w14:textId="77777777" w:rsidR="00536B52" w:rsidRPr="00536B52" w:rsidRDefault="00A83401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 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04C7405" w14:textId="77777777" w:rsidR="00536B52" w:rsidRPr="00536B52" w:rsidRDefault="00A83401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Sú zahrnuté do ceny obstarania</w:t>
            </w: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504C740A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4C7407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04C7408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04C740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504C740E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4C740B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4C740C" w14:textId="77777777" w:rsidR="00536B52" w:rsidRPr="00536B52" w:rsidRDefault="00A83401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Pri vzniku menovitou hodnotou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04C740D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504C7412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4C740F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lastRenderedPageBreak/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4C7410" w14:textId="77777777" w:rsidR="00536B52" w:rsidRPr="00536B52" w:rsidRDefault="00A83401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Pri vzniku menovitou hodnotou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04C7411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504C7416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4C7413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4C7414" w14:textId="77777777" w:rsidR="00536B52" w:rsidRPr="00536B52" w:rsidRDefault="00A83401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Pri vzniku menovitou hodnotou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04C7415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504C741A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4C7417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04C7418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04C741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14:paraId="504C741B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504C741C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14:paraId="504C741D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14:paraId="504C7422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C741E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C741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C7420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04C7421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C44B3E" w:rsidRPr="00536B52" w14:paraId="1BDE8F56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9527DB" w14:textId="77777777" w:rsidR="00C44B3E" w:rsidRPr="00536B52" w:rsidRDefault="00C44B3E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</w:pP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26B44E" w14:textId="77777777" w:rsidR="00C44B3E" w:rsidRPr="00536B52" w:rsidRDefault="00C44B3E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</w:pP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DFF392" w14:textId="77777777" w:rsidR="00C44B3E" w:rsidRPr="00536B52" w:rsidRDefault="00C44B3E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</w:pP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18FFCB5" w14:textId="77777777" w:rsidR="00C44B3E" w:rsidRPr="00536B52" w:rsidRDefault="00C44B3E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</w:pPr>
          </w:p>
        </w:tc>
      </w:tr>
      <w:tr w:rsidR="00536B52" w:rsidRPr="00536B52" w14:paraId="504C7427" w14:textId="77777777" w:rsidTr="00820524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04C7423" w14:textId="41111EB2" w:rsidR="00536B52" w:rsidRPr="00210323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22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04C7424" w14:textId="0BCC8B85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04C7425" w14:textId="7DD5BD4F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504C7426" w14:textId="623A9E3F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</w:tr>
      <w:tr w:rsidR="00B51E65" w:rsidRPr="00536B52" w14:paraId="504C742C" w14:textId="77777777" w:rsidTr="00820524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04C7428" w14:textId="70CA3318" w:rsidR="00B51E65" w:rsidRPr="00536B52" w:rsidRDefault="00B51E65" w:rsidP="00B51E65">
            <w:pPr>
              <w:spacing w:after="0" w:line="240" w:lineRule="auto"/>
              <w:ind w:firstLineChars="100" w:firstLine="241"/>
              <w:rPr>
                <w:rFonts w:eastAsia="Times New Roman"/>
                <w:b/>
                <w:bCs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04C7429" w14:textId="2C19B1E4" w:rsidR="00B51E65" w:rsidRPr="00536B52" w:rsidRDefault="00B51E65" w:rsidP="00B51E65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04C742A" w14:textId="703E9652" w:rsidR="00B51E65" w:rsidRPr="00536B52" w:rsidRDefault="00B51E65" w:rsidP="00B51E65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504C742B" w14:textId="48D3610A" w:rsidR="00B51E65" w:rsidRPr="00536B52" w:rsidRDefault="00B51E65" w:rsidP="00B51E65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</w:tr>
      <w:tr w:rsidR="00B51E65" w:rsidRPr="00536B52" w14:paraId="504C7432" w14:textId="77777777" w:rsidTr="00820524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04C742D" w14:textId="336A6FEA" w:rsidR="00B51E65" w:rsidRPr="00536B52" w:rsidRDefault="00B51E65" w:rsidP="00B51E65">
            <w:pPr>
              <w:spacing w:after="0" w:line="240" w:lineRule="auto"/>
              <w:ind w:firstLineChars="100" w:firstLine="241"/>
              <w:rPr>
                <w:rFonts w:eastAsia="Times New Roman"/>
                <w:b/>
                <w:bCs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04C742E" w14:textId="73AF9EC2" w:rsidR="00B51E65" w:rsidRPr="00536B52" w:rsidRDefault="00B51E65" w:rsidP="00B51E65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04C742F" w14:textId="55E2AA64" w:rsidR="00B51E65" w:rsidRPr="00536B52" w:rsidRDefault="00B51E65" w:rsidP="00B51E65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504C7431" w14:textId="75DDB7D7" w:rsidR="00B51E65" w:rsidRPr="00536B52" w:rsidRDefault="00B51E65" w:rsidP="00B51E65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</w:p>
        </w:tc>
      </w:tr>
      <w:tr w:rsidR="00630519" w:rsidRPr="00536B52" w14:paraId="504C7437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04C7433" w14:textId="2CA508FD" w:rsidR="00630519" w:rsidRDefault="00630519" w:rsidP="00B51E65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sz w:val="22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04C7434" w14:textId="7F9FB30D" w:rsidR="00630519" w:rsidRDefault="00630519" w:rsidP="00B51E65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04C7435" w14:textId="592F1E06" w:rsidR="00630519" w:rsidRDefault="00630519" w:rsidP="00B51E65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504C7436" w14:textId="15542C2B" w:rsidR="00630519" w:rsidRDefault="00630519" w:rsidP="00B51E65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</w:tr>
      <w:tr w:rsidR="004C4B41" w:rsidRPr="00536B52" w14:paraId="1492851C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12264EC" w14:textId="13FBCD5B" w:rsidR="004C4B41" w:rsidRDefault="004C4B41" w:rsidP="00B51E65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sz w:val="22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F869EAE" w14:textId="49E93DFC" w:rsidR="004C4B41" w:rsidRDefault="004C4B41" w:rsidP="00B51E65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A82573E" w14:textId="5DFCE4FA" w:rsidR="004C4B41" w:rsidRDefault="004C4B41" w:rsidP="00B51E65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7559E426" w14:textId="525690C6" w:rsidR="004C4B41" w:rsidRDefault="004C4B41" w:rsidP="00B51E65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</w:tr>
    </w:tbl>
    <w:p w14:paraId="504C7438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504C7439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14:paraId="504C743A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14:paraId="504C743E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C743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C743C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04C743D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14:paraId="504C7442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4C743F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4C7440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04C7441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504C7446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4C7443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4C7444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04C7445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504C744A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4C7447" w14:textId="77777777"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4C7448" w14:textId="77777777"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04C7449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504C744E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4C744B" w14:textId="77777777"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4C744C" w14:textId="77777777"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04C744D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14:paraId="504C744F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504C7450" w14:textId="77777777"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14:paraId="504C7451" w14:textId="77777777"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14:paraId="504C7455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C7452" w14:textId="77777777" w:rsidR="00E23D62" w:rsidRPr="00E23D62" w:rsidRDefault="00320ED4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Dotácia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C745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Ocenenie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04C745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Výška dotácie</w:t>
            </w:r>
          </w:p>
        </w:tc>
      </w:tr>
      <w:tr w:rsidR="00E23D62" w:rsidRPr="00E23D62" w14:paraId="504C7459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4C7456" w14:textId="5882D428" w:rsidR="00E23D62" w:rsidRPr="00BA61F6" w:rsidRDefault="00E23D62" w:rsidP="00BA61F6">
            <w:pPr>
              <w:spacing w:after="0" w:line="240" w:lineRule="auto"/>
              <w:rPr>
                <w:rFonts w:eastAsia="Times New Roman"/>
                <w:bCs/>
                <w:sz w:val="22"/>
                <w:lang w:eastAsia="sk-SK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C7457" w14:textId="2E11E5BD" w:rsidR="00E23D62" w:rsidRPr="00BA61F6" w:rsidRDefault="00E23D62" w:rsidP="00E23D62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sk-SK"/>
              </w:rPr>
            </w:pP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04C7458" w14:textId="7FA74A04" w:rsidR="00E23D62" w:rsidRPr="006A364B" w:rsidRDefault="00E23D62" w:rsidP="00BA61F6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sk-SK"/>
              </w:rPr>
            </w:pPr>
          </w:p>
        </w:tc>
      </w:tr>
      <w:tr w:rsidR="00E23D62" w:rsidRPr="00E23D62" w14:paraId="504C745D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4C745A" w14:textId="77777777" w:rsidR="00E23D62" w:rsidRPr="00BA61F6" w:rsidRDefault="00E23D62" w:rsidP="00BA61F6">
            <w:pPr>
              <w:spacing w:after="0" w:line="240" w:lineRule="auto"/>
              <w:rPr>
                <w:rFonts w:eastAsia="Times New Roman"/>
                <w:bCs/>
                <w:sz w:val="22"/>
                <w:lang w:eastAsia="sk-SK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C745B" w14:textId="77777777" w:rsidR="00E23D62" w:rsidRPr="00BA61F6" w:rsidRDefault="00E23D62" w:rsidP="00E23D62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sk-SK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04C745C" w14:textId="77777777" w:rsidR="00E23D62" w:rsidRPr="00E23D62" w:rsidRDefault="00E23D62" w:rsidP="00BA61F6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504C7461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4C745E" w14:textId="77777777" w:rsidR="00E23D62" w:rsidRPr="00E23D62" w:rsidRDefault="00E23D62" w:rsidP="00E23D6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C745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04C7460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504C7462" w14:textId="77777777"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14:paraId="504C7463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14:paraId="504C7464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14:paraId="504C7468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C746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C746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04C746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14:paraId="504C746C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4C746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C746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04C746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14:paraId="504C7470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4C746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C746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04C746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14:paraId="504C7471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6D033C9E" w14:textId="77777777" w:rsidR="00E72249" w:rsidRDefault="00E72249" w:rsidP="005D536A">
      <w:pPr>
        <w:pStyle w:val="Default"/>
        <w:jc w:val="both"/>
        <w:rPr>
          <w:b/>
          <w:bCs/>
          <w:color w:val="auto"/>
          <w:sz w:val="23"/>
          <w:szCs w:val="23"/>
        </w:rPr>
      </w:pPr>
    </w:p>
    <w:p w14:paraId="504C7473" w14:textId="728ED80C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14:paraId="504C7474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14:paraId="504C7475" w14:textId="77777777"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14:paraId="504C7476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14:paraId="504C747A" w14:textId="77777777" w:rsidTr="008420B2">
        <w:trPr>
          <w:trHeight w:val="517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4C747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lastRenderedPageBreak/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4C747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04C747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14:paraId="504C747E" w14:textId="77777777" w:rsidTr="008420B2">
        <w:trPr>
          <w:trHeight w:val="517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04C747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04C747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04C747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504C7482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4C747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4C748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04C7481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04C7486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4C748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4C748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04C7485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04C748A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4C748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4C748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04C7489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04C748E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4C748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4C748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04C748D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504C748F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504C7490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14:paraId="504C7491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14:paraId="504C7492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14:paraId="504C7495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C7493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C7494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14:paraId="504C7498" w14:textId="77777777" w:rsidTr="00757CB9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C7496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4C7497" w14:textId="70818B92" w:rsidR="008420B2" w:rsidRPr="00E23D62" w:rsidRDefault="008420B2" w:rsidP="00757CB9">
            <w:pPr>
              <w:spacing w:after="0" w:line="240" w:lineRule="auto"/>
              <w:ind w:firstLineChars="400" w:firstLine="964"/>
              <w:jc w:val="right"/>
              <w:rPr>
                <w:rFonts w:eastAsia="Times New Roman"/>
                <w:b/>
                <w:bCs/>
                <w:lang w:eastAsia="sk-SK"/>
              </w:rPr>
            </w:pPr>
          </w:p>
        </w:tc>
      </w:tr>
      <w:tr w:rsidR="008420B2" w:rsidRPr="00E23D62" w14:paraId="504C749B" w14:textId="77777777" w:rsidTr="00757CB9">
        <w:trPr>
          <w:trHeight w:val="277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4C7499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4C749A" w14:textId="77777777" w:rsidR="008420B2" w:rsidRPr="00E23D62" w:rsidRDefault="008420B2" w:rsidP="00757CB9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</w:p>
        </w:tc>
      </w:tr>
      <w:tr w:rsidR="008420B2" w:rsidRPr="00E23D62" w14:paraId="504C749E" w14:textId="77777777" w:rsidTr="00757CB9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4C749C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4C749D" w14:textId="34D440B3" w:rsidR="008420B2" w:rsidRPr="00E23D62" w:rsidRDefault="008420B2" w:rsidP="00757CB9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</w:p>
        </w:tc>
      </w:tr>
      <w:tr w:rsidR="008420B2" w:rsidRPr="00E23D62" w14:paraId="504C74A1" w14:textId="77777777" w:rsidTr="00757CB9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C749F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4C74A0" w14:textId="3B2FCE26" w:rsidR="008420B2" w:rsidRPr="00E23D62" w:rsidRDefault="00766105" w:rsidP="00757CB9">
            <w:pPr>
              <w:spacing w:after="0" w:line="240" w:lineRule="auto"/>
              <w:ind w:firstLineChars="400" w:firstLine="964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lang w:eastAsia="sk-SK"/>
              </w:rPr>
              <w:t>45682</w:t>
            </w:r>
          </w:p>
        </w:tc>
      </w:tr>
      <w:tr w:rsidR="008420B2" w:rsidRPr="00E23D62" w14:paraId="504C74A4" w14:textId="77777777" w:rsidTr="00757CB9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4C74A2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4C74A3" w14:textId="54B84416" w:rsidR="008420B2" w:rsidRPr="00E23D62" w:rsidRDefault="00766105" w:rsidP="00757CB9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45682</w:t>
            </w:r>
          </w:p>
        </w:tc>
      </w:tr>
      <w:tr w:rsidR="008420B2" w:rsidRPr="00E23D62" w14:paraId="504C74A7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4C74A5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4C74A6" w14:textId="77777777"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504C74A8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04C74A9" w14:textId="77777777"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14:paraId="504C74AA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14:paraId="504C74AD" w14:textId="77777777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4C74A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04C74A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14:paraId="504C74B1" w14:textId="77777777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504C74A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C74A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04C74B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14:paraId="504C74B5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4C74B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C74B3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04C74B4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04C74B9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4C74B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4C74B7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04C74B8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04C74BD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4C74B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4C74BB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04C74BC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04C74C1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4C74B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C74BF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04C74C0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04C74C5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4C74C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C74C3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04C74C4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504C74C6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504C74C7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504C74C8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14:paraId="504C74C9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14:paraId="504C74CA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14:paraId="504C74CB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14:paraId="504C74CC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14:paraId="504C74CD" w14:textId="77777777"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14:paraId="504C74CE" w14:textId="77777777"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14:paraId="504C74D1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4C74C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Dôvod </w:t>
            </w:r>
            <w:proofErr w:type="spellStart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nadobudnu-tia</w:t>
            </w:r>
            <w:proofErr w:type="spellEnd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04C74D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14:paraId="504C74D7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04C74D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4C74D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4C74D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4C74D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04C74D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14:paraId="504C74DD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04C74D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04C74D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4C74D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4C74D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04C74D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504C74E3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04C74D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04C74D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4C74E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4C74E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04C74E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504C74E9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04C74E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04C74E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4C74E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4C74E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04C74E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504C74EF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04C74E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04C74E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4C74E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Hodnota </w:t>
            </w:r>
            <w:proofErr w:type="spellStart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nadobudn</w:t>
            </w:r>
            <w:proofErr w:type="spellEnd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4C74E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04C74E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504C74F5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4C74F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4C74F1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4C74F2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4C74F3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04C74F4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04C74FB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04C74F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04C74F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4C74F8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4C74F9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04C74F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504C7501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04C74F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04C74F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4C74FE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4C74FF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04C750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504C7507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04C750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04C750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4C7504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4C7505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04C750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504C750D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4C750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lastRenderedPageBreak/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4C7509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4C750A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4C750B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04C750C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04C7513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04C750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04C750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4C7510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4C7511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04C751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504C7519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04C751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04C751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4C7516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4C7517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04C751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504C751F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04C751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04C751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4C751C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4C751D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04C751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14:paraId="504C7520" w14:textId="77777777"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14:paraId="504C7521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14:paraId="504C7522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14:paraId="504C7523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14:paraId="504C7524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14:paraId="504C7525" w14:textId="77777777"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14:paraId="504C7526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14:paraId="504C7527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14:paraId="504C7528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14:paraId="504C752C" w14:textId="77777777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04C752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04C752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04C752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14:paraId="504C7534" w14:textId="77777777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504C752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4C752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C752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4C753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4C753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C753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4C753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14:paraId="504C753C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4C753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 xml:space="preserve">Poskytnuté záruky alebo </w:t>
            </w: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zabezp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>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C753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C753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4C753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C753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C753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4C753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04C7544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4C753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C753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C753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4C754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C754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C754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4C754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04C754C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4C754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C754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C754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4C754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C754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C754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4C754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04C7554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4C754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Odpustné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 xml:space="preserve">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C754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C754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4C755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C755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C755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4C755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04C755C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504C755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C755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C755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4C755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C755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C755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4C755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504C755D" w14:textId="77777777"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04C755F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14:paraId="504C7560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14:paraId="504C7561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14:paraId="504C7562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14:paraId="504C7566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C756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4C756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04C756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14:paraId="504C756A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4C7567" w14:textId="77777777"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4C7568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04C7569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04C756E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4C756B" w14:textId="77777777"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4C756C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04C756D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04C7572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4C756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4C7570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04C7571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04C7576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4C757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4C7574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04C7575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04C757A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4C757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4C7578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04C7579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504C757B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04C757C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14:paraId="504C757D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504C757E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14:paraId="504C757F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2a. nie je pravdepodobné, že na splnenie tejto povinnosti bude potrebný úbytok ekonomických úžitkov, alebo </w:t>
      </w:r>
    </w:p>
    <w:p w14:paraId="504C7580" w14:textId="77777777"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14:paraId="504C7581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14:paraId="504C7584" w14:textId="77777777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4C7582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04C7583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14:paraId="504C7588" w14:textId="77777777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04C7585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4C7586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04C7587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14:paraId="504C758C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4C7589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4C758A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04C758B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504C7590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4C758D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4C758E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04C758F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504C7594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4C7591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4C7592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04C7593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504C7598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4C7595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4C7596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04C7597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504C759C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4C7599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4C759A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04C759B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504C75A0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4C759D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4C759E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04C759F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504C75A1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04C75A2" w14:textId="104C5A73" w:rsidR="005D536A" w:rsidRPr="00B51E65" w:rsidRDefault="005D536A" w:rsidP="005D536A">
      <w:pPr>
        <w:pStyle w:val="Default"/>
        <w:spacing w:after="27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c) opise významných finančných povinností a v</w:t>
      </w:r>
      <w:r w:rsidR="00B51E65">
        <w:rPr>
          <w:color w:val="auto"/>
          <w:sz w:val="23"/>
          <w:szCs w:val="23"/>
        </w:rPr>
        <w:t xml:space="preserve">ýznamných podmienených záväzkov : </w:t>
      </w:r>
    </w:p>
    <w:p w14:paraId="504C75A3" w14:textId="77777777" w:rsidR="00F31652" w:rsidRDefault="00F316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04C75A4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14:paraId="504C75A5" w14:textId="77777777"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14:paraId="504C75A6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p w14:paraId="504C75A7" w14:textId="77777777" w:rsidR="00FD1B4A" w:rsidRDefault="00FD1B4A" w:rsidP="005D536A">
      <w:pPr>
        <w:jc w:val="both"/>
      </w:pPr>
    </w:p>
    <w:sectPr w:rsidR="00FD1B4A" w:rsidSect="00E97F30">
      <w:headerReference w:type="default" r:id="rId6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EFEEBD4" w14:textId="77777777" w:rsidR="00303018" w:rsidRDefault="00303018" w:rsidP="00536B52">
      <w:pPr>
        <w:spacing w:after="0" w:line="240" w:lineRule="auto"/>
      </w:pPr>
      <w:r>
        <w:separator/>
      </w:r>
    </w:p>
  </w:endnote>
  <w:endnote w:type="continuationSeparator" w:id="0">
    <w:p w14:paraId="17125C87" w14:textId="77777777" w:rsidR="00303018" w:rsidRDefault="00303018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60662C" w14:textId="77777777" w:rsidR="00303018" w:rsidRDefault="00303018" w:rsidP="00536B52">
      <w:pPr>
        <w:spacing w:after="0" w:line="240" w:lineRule="auto"/>
      </w:pPr>
      <w:r>
        <w:separator/>
      </w:r>
    </w:p>
  </w:footnote>
  <w:footnote w:type="continuationSeparator" w:id="0">
    <w:p w14:paraId="589ED7B8" w14:textId="77777777" w:rsidR="00303018" w:rsidRDefault="00303018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Mriekatabuky"/>
      <w:tblW w:w="10267" w:type="dxa"/>
      <w:tblLook w:val="04A0" w:firstRow="1" w:lastRow="0" w:firstColumn="1" w:lastColumn="0" w:noHBand="0" w:noVBand="1"/>
    </w:tblPr>
    <w:tblGrid>
      <w:gridCol w:w="2771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35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F75B6E" w14:paraId="504C75C1" w14:textId="77777777" w:rsidTr="00F75B6E">
      <w:tc>
        <w:tcPr>
          <w:tcW w:w="2859" w:type="dxa"/>
        </w:tcPr>
        <w:p w14:paraId="504C75AC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 xml:space="preserve">Poznámky </w:t>
          </w:r>
          <w:proofErr w:type="spellStart"/>
          <w:r>
            <w:rPr>
              <w:sz w:val="23"/>
              <w:szCs w:val="23"/>
            </w:rPr>
            <w:t>Úč</w:t>
          </w:r>
          <w:proofErr w:type="spellEnd"/>
          <w:r>
            <w:rPr>
              <w:sz w:val="23"/>
              <w:szCs w:val="23"/>
            </w:rPr>
            <w:t xml:space="preserve">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14:paraId="504C75AD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336" w:type="dxa"/>
        </w:tcPr>
        <w:p w14:paraId="504C75AE" w14:textId="77777777" w:rsidR="00536B52" w:rsidRDefault="008F3BC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336" w:type="dxa"/>
        </w:tcPr>
        <w:p w14:paraId="504C75AF" w14:textId="5EF88D62" w:rsidR="00536B52" w:rsidRDefault="00353EB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336" w:type="dxa"/>
        </w:tcPr>
        <w:p w14:paraId="504C75B0" w14:textId="4F01D73B" w:rsidR="00536B52" w:rsidRDefault="00353EB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336" w:type="dxa"/>
        </w:tcPr>
        <w:p w14:paraId="504C75B1" w14:textId="77777777" w:rsidR="00536B52" w:rsidRDefault="008F3BC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336" w:type="dxa"/>
        </w:tcPr>
        <w:p w14:paraId="504C75B2" w14:textId="77ECD3AA" w:rsidR="00536B52" w:rsidRDefault="00353EB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336" w:type="dxa"/>
        </w:tcPr>
        <w:p w14:paraId="504C75B3" w14:textId="1C056D40" w:rsidR="00536B52" w:rsidRDefault="00353EB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336" w:type="dxa"/>
        </w:tcPr>
        <w:p w14:paraId="504C75B4" w14:textId="1A3A973B" w:rsidR="00536B52" w:rsidRDefault="00353EB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336" w:type="dxa"/>
        </w:tcPr>
        <w:p w14:paraId="504C75B5" w14:textId="77777777" w:rsidR="00536B52" w:rsidRDefault="008F3BC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847" w:type="dxa"/>
          <w:tcBorders>
            <w:top w:val="nil"/>
            <w:bottom w:val="nil"/>
          </w:tcBorders>
        </w:tcPr>
        <w:p w14:paraId="504C75B6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336" w:type="dxa"/>
        </w:tcPr>
        <w:p w14:paraId="504C75B7" w14:textId="77777777" w:rsidR="00536B52" w:rsidRDefault="00F75B6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336" w:type="dxa"/>
        </w:tcPr>
        <w:p w14:paraId="504C75B8" w14:textId="77777777" w:rsidR="00536B52" w:rsidRDefault="00F75B6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336" w:type="dxa"/>
        </w:tcPr>
        <w:p w14:paraId="504C75B9" w14:textId="77777777" w:rsidR="00536B52" w:rsidRDefault="00F75B6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336" w:type="dxa"/>
        </w:tcPr>
        <w:p w14:paraId="504C75BA" w14:textId="288FBB15" w:rsidR="00536B52" w:rsidRDefault="00353EB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336" w:type="dxa"/>
        </w:tcPr>
        <w:p w14:paraId="504C75BB" w14:textId="77777777" w:rsidR="00536B52" w:rsidRDefault="00F75B6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336" w:type="dxa"/>
        </w:tcPr>
        <w:p w14:paraId="504C75BC" w14:textId="77777777" w:rsidR="00536B52" w:rsidRDefault="00F75B6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336" w:type="dxa"/>
        </w:tcPr>
        <w:p w14:paraId="504C75BD" w14:textId="0992D40D" w:rsidR="00536B52" w:rsidRDefault="000B18D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336" w:type="dxa"/>
        </w:tcPr>
        <w:p w14:paraId="504C75BE" w14:textId="34E82067" w:rsidR="00536B52" w:rsidRDefault="000B18D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336" w:type="dxa"/>
        </w:tcPr>
        <w:p w14:paraId="504C75BF" w14:textId="725C0BE7" w:rsidR="00536B52" w:rsidRDefault="000B18D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36" w:type="dxa"/>
        </w:tcPr>
        <w:p w14:paraId="504C75C0" w14:textId="7EBA1113" w:rsidR="00536B52" w:rsidRDefault="000B18D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</w:tr>
  </w:tbl>
  <w:p w14:paraId="504C75C2" w14:textId="77777777" w:rsidR="00536B52" w:rsidRDefault="00536B5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895"/>
    <w:rsid w:val="00014F35"/>
    <w:rsid w:val="00016097"/>
    <w:rsid w:val="000B18D8"/>
    <w:rsid w:val="00104CBE"/>
    <w:rsid w:val="00104CF6"/>
    <w:rsid w:val="0010796B"/>
    <w:rsid w:val="0011611B"/>
    <w:rsid w:val="00123F1F"/>
    <w:rsid w:val="00147A5E"/>
    <w:rsid w:val="00172443"/>
    <w:rsid w:val="002052C4"/>
    <w:rsid w:val="00210323"/>
    <w:rsid w:val="00222B0D"/>
    <w:rsid w:val="00246286"/>
    <w:rsid w:val="00303018"/>
    <w:rsid w:val="0031338E"/>
    <w:rsid w:val="00320ED4"/>
    <w:rsid w:val="00341256"/>
    <w:rsid w:val="00353EBC"/>
    <w:rsid w:val="003652EB"/>
    <w:rsid w:val="003B69B1"/>
    <w:rsid w:val="003D5C99"/>
    <w:rsid w:val="003E317F"/>
    <w:rsid w:val="0040300D"/>
    <w:rsid w:val="00426E80"/>
    <w:rsid w:val="004B403F"/>
    <w:rsid w:val="004C4B41"/>
    <w:rsid w:val="0052082A"/>
    <w:rsid w:val="00536B52"/>
    <w:rsid w:val="005D536A"/>
    <w:rsid w:val="005E1C8A"/>
    <w:rsid w:val="006128AF"/>
    <w:rsid w:val="006171F8"/>
    <w:rsid w:val="00630519"/>
    <w:rsid w:val="00635CB9"/>
    <w:rsid w:val="00692217"/>
    <w:rsid w:val="006A0AB4"/>
    <w:rsid w:val="006A364B"/>
    <w:rsid w:val="006A7C8A"/>
    <w:rsid w:val="00747BF9"/>
    <w:rsid w:val="00757CB9"/>
    <w:rsid w:val="007619D7"/>
    <w:rsid w:val="00766105"/>
    <w:rsid w:val="00786CB1"/>
    <w:rsid w:val="007A0F50"/>
    <w:rsid w:val="007F1B68"/>
    <w:rsid w:val="00820524"/>
    <w:rsid w:val="00823B80"/>
    <w:rsid w:val="00827528"/>
    <w:rsid w:val="008420B2"/>
    <w:rsid w:val="008948EC"/>
    <w:rsid w:val="008C12FE"/>
    <w:rsid w:val="008D018D"/>
    <w:rsid w:val="008F3BC5"/>
    <w:rsid w:val="00933F8E"/>
    <w:rsid w:val="009527A6"/>
    <w:rsid w:val="00962DA0"/>
    <w:rsid w:val="009A1A90"/>
    <w:rsid w:val="009D09A4"/>
    <w:rsid w:val="00A366A0"/>
    <w:rsid w:val="00A65CD7"/>
    <w:rsid w:val="00A83401"/>
    <w:rsid w:val="00A837F3"/>
    <w:rsid w:val="00AC2AB9"/>
    <w:rsid w:val="00AD23CF"/>
    <w:rsid w:val="00AE083A"/>
    <w:rsid w:val="00B202C7"/>
    <w:rsid w:val="00B31F80"/>
    <w:rsid w:val="00B51E65"/>
    <w:rsid w:val="00BA61F6"/>
    <w:rsid w:val="00BB6695"/>
    <w:rsid w:val="00BD039E"/>
    <w:rsid w:val="00BE164D"/>
    <w:rsid w:val="00BE22EC"/>
    <w:rsid w:val="00C14CC7"/>
    <w:rsid w:val="00C44B3E"/>
    <w:rsid w:val="00C950F4"/>
    <w:rsid w:val="00CE14D4"/>
    <w:rsid w:val="00D10215"/>
    <w:rsid w:val="00D20B35"/>
    <w:rsid w:val="00D73AA9"/>
    <w:rsid w:val="00E06895"/>
    <w:rsid w:val="00E23D62"/>
    <w:rsid w:val="00E64826"/>
    <w:rsid w:val="00E72249"/>
    <w:rsid w:val="00E777EB"/>
    <w:rsid w:val="00E77D78"/>
    <w:rsid w:val="00E93DD4"/>
    <w:rsid w:val="00EA15CB"/>
    <w:rsid w:val="00EA5B96"/>
    <w:rsid w:val="00EF5CB9"/>
    <w:rsid w:val="00F01409"/>
    <w:rsid w:val="00F31652"/>
    <w:rsid w:val="00F75B6E"/>
    <w:rsid w:val="00FC2071"/>
    <w:rsid w:val="00FC65AB"/>
    <w:rsid w:val="00FD0E60"/>
    <w:rsid w:val="00FD1B4A"/>
    <w:rsid w:val="00FE14C8"/>
    <w:rsid w:val="00FE1E52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4C73B8"/>
  <w15:docId w15:val="{F1C0DD70-CE94-42FA-8EE7-20AD9578A1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ADOWIN\reports\vykazy\Poznamky_muj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Poznamky_muj</Template>
  <TotalTime>0</TotalTime>
  <Pages>5</Pages>
  <Words>1453</Words>
  <Characters>8283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Zuzana Spackova</dc:creator>
  <cp:lastModifiedBy>Ivana Máleková</cp:lastModifiedBy>
  <cp:revision>2</cp:revision>
  <dcterms:created xsi:type="dcterms:W3CDTF">2024-03-30T11:43:00Z</dcterms:created>
  <dcterms:modified xsi:type="dcterms:W3CDTF">2024-03-30T11:43:00Z</dcterms:modified>
</cp:coreProperties>
</file>