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7B406595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A366A0">
        <w:rPr>
          <w:color w:val="auto"/>
        </w:rPr>
        <w:t>3</w:t>
      </w:r>
    </w:p>
    <w:p w14:paraId="504C73B9" w14:textId="6D25C352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147A5E">
        <w:rPr>
          <w:color w:val="auto"/>
        </w:rPr>
        <w:t>24.3.2024</w:t>
      </w:r>
    </w:p>
    <w:p w14:paraId="504C73BA" w14:textId="2FFEF8AF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A83401">
        <w:rPr>
          <w:color w:val="auto"/>
        </w:rPr>
        <w:t>30.3.</w:t>
      </w:r>
      <w:r w:rsidR="00147A5E">
        <w:rPr>
          <w:color w:val="auto"/>
        </w:rPr>
        <w:t>2024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6FBFED8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950F4">
              <w:rPr>
                <w:sz w:val="22"/>
              </w:rPr>
              <w:t xml:space="preserve">ATM </w:t>
            </w:r>
            <w:proofErr w:type="spellStart"/>
            <w:r w:rsidR="00C950F4">
              <w:rPr>
                <w:sz w:val="22"/>
              </w:rPr>
              <w:t>solutions</w:t>
            </w:r>
            <w:proofErr w:type="spellEnd"/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58301AF0" w:rsidR="00BA61F6" w:rsidRPr="00536B52" w:rsidRDefault="00C950F4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proofErr w:type="spellStart"/>
            <w:r>
              <w:rPr>
                <w:rFonts w:eastAsia="Times New Roman"/>
                <w:sz w:val="22"/>
                <w:lang w:eastAsia="sk-SK"/>
              </w:rPr>
              <w:t>Zlatovská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 xml:space="preserve"> </w:t>
            </w:r>
            <w:r w:rsidR="00FD0E60">
              <w:rPr>
                <w:rFonts w:eastAsia="Times New Roman"/>
                <w:sz w:val="22"/>
                <w:lang w:eastAsia="sk-SK"/>
              </w:rPr>
              <w:t>1783, 91105 Trenčín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1111EB2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0BCC8B8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7DD5BD4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23A9E3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70CA331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C19B1E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703E965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48D3610A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336A6FE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73AF9EC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55E2AA6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5DDB7D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A508FD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7F9FB30D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592F1E06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15542C2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13FBCD5B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49E93DFC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5DFCE4FA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525690C6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70818B92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34D440B3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3B2FCE26" w:rsidR="008420B2" w:rsidRPr="00E23D62" w:rsidRDefault="00766105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45682</w:t>
            </w: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54B84416" w:rsidR="008420B2" w:rsidRPr="00E23D62" w:rsidRDefault="00766105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45682</w:t>
            </w: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FD1B4A" w:rsidRDefault="00FD1B4A" w:rsidP="005D536A">
      <w:pPr>
        <w:jc w:val="both"/>
      </w:pPr>
    </w:p>
    <w:sectPr w:rsidR="00FD1B4A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FEEBD4" w14:textId="77777777" w:rsidR="00303018" w:rsidRDefault="00303018" w:rsidP="00536B52">
      <w:pPr>
        <w:spacing w:after="0" w:line="240" w:lineRule="auto"/>
      </w:pPr>
      <w:r>
        <w:separator/>
      </w:r>
    </w:p>
  </w:endnote>
  <w:endnote w:type="continuationSeparator" w:id="0">
    <w:p w14:paraId="17125C87" w14:textId="77777777" w:rsidR="00303018" w:rsidRDefault="0030301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60662C" w14:textId="77777777" w:rsidR="00303018" w:rsidRDefault="00303018" w:rsidP="00536B52">
      <w:pPr>
        <w:spacing w:after="0" w:line="240" w:lineRule="auto"/>
      </w:pPr>
      <w:r>
        <w:separator/>
      </w:r>
    </w:p>
  </w:footnote>
  <w:footnote w:type="continuationSeparator" w:id="0">
    <w:p w14:paraId="589ED7B8" w14:textId="77777777" w:rsidR="00303018" w:rsidRDefault="0030301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5EF88D62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0" w14:textId="4F01D73B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1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2" w14:textId="77ECD3AA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3" w14:textId="1C056D40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4" w14:textId="1A3A973B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5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288FBB15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B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C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D" w14:textId="0992D40D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14:paraId="504C75BE" w14:textId="34E82067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504C75BF" w14:textId="725C0BE7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504C75C0" w14:textId="7EBA1113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B18D8"/>
    <w:rsid w:val="00104CBE"/>
    <w:rsid w:val="00104CF6"/>
    <w:rsid w:val="0010796B"/>
    <w:rsid w:val="0011611B"/>
    <w:rsid w:val="00123F1F"/>
    <w:rsid w:val="00147A5E"/>
    <w:rsid w:val="00172443"/>
    <w:rsid w:val="002052C4"/>
    <w:rsid w:val="00210323"/>
    <w:rsid w:val="00222B0D"/>
    <w:rsid w:val="00246286"/>
    <w:rsid w:val="00303018"/>
    <w:rsid w:val="0031338E"/>
    <w:rsid w:val="00320ED4"/>
    <w:rsid w:val="00341256"/>
    <w:rsid w:val="00353EBC"/>
    <w:rsid w:val="003652EB"/>
    <w:rsid w:val="003B69B1"/>
    <w:rsid w:val="003D5C99"/>
    <w:rsid w:val="003E317F"/>
    <w:rsid w:val="0040300D"/>
    <w:rsid w:val="00426E80"/>
    <w:rsid w:val="004B403F"/>
    <w:rsid w:val="004C4B41"/>
    <w:rsid w:val="0052082A"/>
    <w:rsid w:val="00536B52"/>
    <w:rsid w:val="005D536A"/>
    <w:rsid w:val="005E1C8A"/>
    <w:rsid w:val="006128AF"/>
    <w:rsid w:val="006171F8"/>
    <w:rsid w:val="00630519"/>
    <w:rsid w:val="00635CB9"/>
    <w:rsid w:val="00692217"/>
    <w:rsid w:val="006A0AB4"/>
    <w:rsid w:val="006A364B"/>
    <w:rsid w:val="006A7C8A"/>
    <w:rsid w:val="00747BF9"/>
    <w:rsid w:val="00757CB9"/>
    <w:rsid w:val="007619D7"/>
    <w:rsid w:val="00766105"/>
    <w:rsid w:val="00786CB1"/>
    <w:rsid w:val="007A0F50"/>
    <w:rsid w:val="007F1B68"/>
    <w:rsid w:val="00820524"/>
    <w:rsid w:val="00823B80"/>
    <w:rsid w:val="00827528"/>
    <w:rsid w:val="008420B2"/>
    <w:rsid w:val="008948EC"/>
    <w:rsid w:val="008C12FE"/>
    <w:rsid w:val="008D018D"/>
    <w:rsid w:val="008F3BC5"/>
    <w:rsid w:val="00933F8E"/>
    <w:rsid w:val="009527A6"/>
    <w:rsid w:val="00962DA0"/>
    <w:rsid w:val="009A1A90"/>
    <w:rsid w:val="009D09A4"/>
    <w:rsid w:val="00A366A0"/>
    <w:rsid w:val="00A65CD7"/>
    <w:rsid w:val="00A83401"/>
    <w:rsid w:val="00A837F3"/>
    <w:rsid w:val="00AC2AB9"/>
    <w:rsid w:val="00AD23CF"/>
    <w:rsid w:val="00AE083A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44B3E"/>
    <w:rsid w:val="00C950F4"/>
    <w:rsid w:val="00CE14D4"/>
    <w:rsid w:val="00D10215"/>
    <w:rsid w:val="00D20B35"/>
    <w:rsid w:val="00D73AA9"/>
    <w:rsid w:val="00E06895"/>
    <w:rsid w:val="00E23D62"/>
    <w:rsid w:val="00E64826"/>
    <w:rsid w:val="00E72249"/>
    <w:rsid w:val="00E777EB"/>
    <w:rsid w:val="00E77D78"/>
    <w:rsid w:val="00E93DD4"/>
    <w:rsid w:val="00EA15CB"/>
    <w:rsid w:val="00EA5B96"/>
    <w:rsid w:val="00EF5CB9"/>
    <w:rsid w:val="00F01409"/>
    <w:rsid w:val="00F31652"/>
    <w:rsid w:val="00F75B6E"/>
    <w:rsid w:val="00FC2071"/>
    <w:rsid w:val="00FC65AB"/>
    <w:rsid w:val="00FD0E60"/>
    <w:rsid w:val="00FD1B4A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1453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2</cp:revision>
  <dcterms:created xsi:type="dcterms:W3CDTF">2024-03-30T11:43:00Z</dcterms:created>
  <dcterms:modified xsi:type="dcterms:W3CDTF">2024-03-30T11:43:00Z</dcterms:modified>
</cp:coreProperties>
</file>