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2C7DDCFD" w:rsidR="00507FF8" w:rsidRDefault="00A810EF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Open</w:t>
      </w:r>
      <w:proofErr w:type="spellEnd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finance</w:t>
      </w:r>
      <w:proofErr w:type="spellEnd"/>
      <w:r w:rsidR="00507FF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s. r. o.</w:t>
      </w:r>
      <w:r w:rsidR="00507FF8">
        <w:rPr>
          <w:rFonts w:ascii="Arial" w:hAnsi="Arial" w:cs="Arial"/>
          <w:color w:val="807A7A"/>
          <w:sz w:val="21"/>
          <w:szCs w:val="21"/>
        </w:rPr>
        <w:br/>
      </w:r>
      <w:r w:rsidR="00507FF8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554E7583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9D1BDA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9D1BDA">
        <w:t>23</w:t>
      </w:r>
      <w:r w:rsidR="00585DDB">
        <w:t xml:space="preserve"> do 31. decembra 20</w:t>
      </w:r>
      <w:r w:rsidR="00962609">
        <w:t>2</w:t>
      </w:r>
      <w:r w:rsidR="009D1BDA">
        <w:t>3</w:t>
      </w:r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3B0E9B94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D1BDA">
        <w:rPr>
          <w:szCs w:val="18"/>
        </w:rPr>
        <w:t>23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C097C">
        <w:t> PRIJATÝCH POSTUPOCH</w:t>
      </w:r>
      <w:r>
        <w:t xml:space="preserve">  </w:t>
      </w:r>
      <w:bookmarkEnd w:id="2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076371C7" w14:textId="0D108D27" w:rsidR="00962609" w:rsidRDefault="00962609" w:rsidP="00962609">
      <w:pPr>
        <w:pStyle w:val="Zkladntext"/>
        <w:ind w:left="0" w:firstLine="360"/>
        <w:rPr>
          <w:szCs w:val="18"/>
        </w:rPr>
      </w:pPr>
    </w:p>
    <w:p w14:paraId="4F03CAF0" w14:textId="7A8C8840" w:rsidR="00962609" w:rsidRDefault="00962609" w:rsidP="00962609">
      <w:pPr>
        <w:pStyle w:val="Zkladntext"/>
        <w:ind w:left="360"/>
        <w:rPr>
          <w:szCs w:val="18"/>
        </w:rPr>
      </w:pPr>
      <w:r>
        <w:rPr>
          <w:szCs w:val="18"/>
        </w:rPr>
        <w:t>Koncom roka 2019 sa prvýkrát objavili správy z Číny o </w:t>
      </w:r>
      <w:proofErr w:type="spellStart"/>
      <w:r>
        <w:rPr>
          <w:szCs w:val="18"/>
        </w:rPr>
        <w:t>koronavíruse</w:t>
      </w:r>
      <w:proofErr w:type="spellEnd"/>
      <w:r>
        <w:rPr>
          <w:szCs w:val="18"/>
        </w:rPr>
        <w:t xml:space="preserve">. V prvých mesiacoch roku 2020 sa vírus rozšíril do celého sveta a jeho negatívny vplyv nadobudol veľké rozmery. </w:t>
      </w:r>
    </w:p>
    <w:p w14:paraId="4500F50C" w14:textId="1EFE47BA" w:rsidR="00962609" w:rsidRPr="009A543D" w:rsidRDefault="00AA1F8E" w:rsidP="00962609">
      <w:pPr>
        <w:pStyle w:val="Zkladntext"/>
        <w:ind w:left="360"/>
        <w:rPr>
          <w:color w:val="00B050"/>
          <w:szCs w:val="18"/>
        </w:rPr>
      </w:pPr>
      <w:r>
        <w:rPr>
          <w:szCs w:val="18"/>
        </w:rPr>
        <w:t xml:space="preserve">Zvážili sme všetky potenciálne dopady COVID19 na naše podnikateľské aktivity a dospeli sme k záveru, že nemajú významný vplyv na našu spoločnosť pokračovať nepretržite v činnosti a fungovať ako zdravý subjekt nasledujúcich 12 mesiacov. </w:t>
      </w:r>
    </w:p>
    <w:p w14:paraId="712246F4" w14:textId="77777777" w:rsidR="00B37FC2" w:rsidRPr="009A543D" w:rsidRDefault="00B37FC2" w:rsidP="00B37FC2">
      <w:pPr>
        <w:pStyle w:val="Zkladntext"/>
        <w:ind w:left="450"/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06E481E" w14:textId="29C25B07" w:rsidR="00FA02AD" w:rsidRDefault="00FA02AD" w:rsidP="00FA02AD">
      <w:pPr>
        <w:pStyle w:val="Zkladntext"/>
        <w:rPr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 xml:space="preserve">informácie </w:t>
      </w:r>
      <w:bookmarkEnd w:id="3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lastRenderedPageBreak/>
        <w:t xml:space="preserve">Dlhodobý  </w:t>
      </w:r>
      <w:r w:rsidR="00BC0951">
        <w:t>ne</w:t>
      </w:r>
      <w:r>
        <w:t>hmotný majetok</w:t>
      </w:r>
      <w:bookmarkEnd w:id="4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>
      <w:bookmarkStart w:id="5" w:name="_GoBack"/>
      <w:bookmarkEnd w:id="5"/>
    </w:p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6" w:name="_Toc530739904"/>
      <w:r>
        <w:t xml:space="preserve">  </w:t>
      </w:r>
      <w:bookmarkEnd w:id="6"/>
    </w:p>
    <w:bookmarkStart w:id="7" w:name="_MON_1508918652"/>
    <w:bookmarkEnd w:id="7"/>
    <w:p w14:paraId="4B10BD07" w14:textId="7ACDF341" w:rsidR="00BC0951" w:rsidRPr="00891481" w:rsidRDefault="009D1BDA" w:rsidP="00BC0951">
      <w:pPr>
        <w:pStyle w:val="Zkladntext"/>
        <w:rPr>
          <w:szCs w:val="18"/>
        </w:rPr>
      </w:pPr>
      <w:r>
        <w:rPr>
          <w:szCs w:val="18"/>
        </w:rPr>
        <w:object w:dxaOrig="10738" w:dyaOrig="2358" w14:anchorId="4BBC2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pt;height:115pt" o:ole="">
            <v:imagedata r:id="rId8" o:title=""/>
          </v:shape>
          <o:OLEObject Type="Embed" ProgID="Excel.Sheet.12" ShapeID="_x0000_i1025" DrawAspect="Content" ObjectID="_1778266663" r:id="rId9"/>
        </w:object>
      </w:r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8" w:name="_MON_1405949005"/>
      <w:bookmarkStart w:id="9" w:name="_Toc530739914"/>
      <w:bookmarkEnd w:id="8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/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9"/>
    <w:p w14:paraId="02CB0421" w14:textId="6E676EB7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3E0CFD">
        <w:t>2</w:t>
      </w:r>
      <w:r w:rsidR="00B76B49">
        <w:t xml:space="preserve"> 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lastRenderedPageBreak/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sectPr w:rsidR="00674DB4" w:rsidRPr="00C35FFB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C3535" w14:textId="77777777" w:rsidR="00B2498C" w:rsidRDefault="00B2498C" w:rsidP="00E95128">
      <w:r>
        <w:separator/>
      </w:r>
    </w:p>
  </w:endnote>
  <w:endnote w:type="continuationSeparator" w:id="0">
    <w:p w14:paraId="067CA73E" w14:textId="77777777" w:rsidR="00B2498C" w:rsidRDefault="00B2498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1C0FA" w14:textId="77777777" w:rsidR="00B2498C" w:rsidRDefault="00B2498C" w:rsidP="00E95128">
      <w:r>
        <w:separator/>
      </w:r>
    </w:p>
  </w:footnote>
  <w:footnote w:type="continuationSeparator" w:id="0">
    <w:p w14:paraId="247F3774" w14:textId="77777777" w:rsidR="00B2498C" w:rsidRDefault="00B2498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1703A8E7" w:rsidR="00790AA5" w:rsidRPr="00507FF8" w:rsidRDefault="00A810EF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shd w:val="clear" w:color="auto" w:fill="FFFFFF"/>
      </w:rPr>
      <w:t>Open</w:t>
    </w:r>
    <w:proofErr w:type="spellEnd"/>
    <w:r>
      <w:rPr>
        <w:shd w:val="clear" w:color="auto" w:fill="FFFFFF"/>
      </w:rPr>
      <w:t xml:space="preserve"> </w:t>
    </w:r>
    <w:proofErr w:type="spellStart"/>
    <w:r>
      <w:rPr>
        <w:shd w:val="clear" w:color="auto" w:fill="FFFFFF"/>
      </w:rPr>
      <w:t>finance</w:t>
    </w:r>
    <w:proofErr w:type="spellEnd"/>
    <w:r w:rsidR="00790AA5" w:rsidRPr="00507FF8">
      <w:rPr>
        <w:shd w:val="clear" w:color="auto" w:fill="FFFFFF"/>
      </w:rPr>
      <w:t xml:space="preserve"> s. r. o</w:t>
    </w:r>
    <w:r w:rsidR="00790AA5" w:rsidRPr="00507FF8">
      <w:rPr>
        <w:b/>
        <w:sz w:val="18"/>
      </w:rPr>
      <w:tab/>
    </w:r>
    <w:r w:rsidR="00790AA5" w:rsidRPr="00507FF8">
      <w:rPr>
        <w:b/>
        <w:sz w:val="18"/>
      </w:rPr>
      <w:tab/>
    </w:r>
    <w:r w:rsidR="00790AA5" w:rsidRPr="00507FF8">
      <w:rPr>
        <w:b/>
        <w:sz w:val="18"/>
      </w:rPr>
      <w:tab/>
      <w:t xml:space="preserve">             </w:t>
    </w:r>
    <w:r w:rsidR="00790AA5" w:rsidRPr="00507FF8">
      <w:rPr>
        <w:b/>
        <w:sz w:val="18"/>
      </w:rPr>
      <w:tab/>
    </w:r>
    <w:r w:rsidR="00790AA5" w:rsidRPr="00507FF8">
      <w:rPr>
        <w:sz w:val="18"/>
      </w:rPr>
      <w:t xml:space="preserve"> </w:t>
    </w:r>
  </w:p>
  <w:p w14:paraId="53F6B9CD" w14:textId="274D45B5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A810EF" w:rsidRPr="00A810EF">
      <w:rPr>
        <w:sz w:val="21"/>
        <w:szCs w:val="21"/>
        <w:shd w:val="clear" w:color="auto" w:fill="FFFFFF"/>
      </w:rPr>
      <w:t>54808235</w:t>
    </w:r>
  </w:p>
  <w:p w14:paraId="3B42C5BD" w14:textId="3C5EC182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A810EF" w:rsidRPr="00A810EF">
      <w:rPr>
        <w:sz w:val="21"/>
        <w:szCs w:val="21"/>
        <w:shd w:val="clear" w:color="auto" w:fill="FFFFFF"/>
      </w:rPr>
      <w:t>2121790990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336937A4" w:rsidR="00CD38DD" w:rsidRPr="00507FF8" w:rsidRDefault="00A810EF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proofErr w:type="spellStart"/>
    <w:r>
      <w:rPr>
        <w:shd w:val="clear" w:color="auto" w:fill="FFFFFF"/>
      </w:rPr>
      <w:t>Open</w:t>
    </w:r>
    <w:proofErr w:type="spellEnd"/>
    <w:r>
      <w:rPr>
        <w:shd w:val="clear" w:color="auto" w:fill="FFFFFF"/>
      </w:rPr>
      <w:t xml:space="preserve"> </w:t>
    </w:r>
    <w:proofErr w:type="spellStart"/>
    <w:r>
      <w:rPr>
        <w:shd w:val="clear" w:color="auto" w:fill="FFFFFF"/>
      </w:rPr>
      <w:t>finance</w:t>
    </w:r>
    <w:proofErr w:type="spellEnd"/>
    <w:r w:rsidR="00507FF8" w:rsidRPr="00507FF8">
      <w:rPr>
        <w:shd w:val="clear" w:color="auto" w:fill="FFFFFF"/>
      </w:rPr>
      <w:t xml:space="preserve">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4B78F44E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A810EF" w:rsidRPr="00A810EF">
      <w:rPr>
        <w:sz w:val="21"/>
        <w:szCs w:val="21"/>
        <w:shd w:val="clear" w:color="auto" w:fill="FFFFFF"/>
      </w:rPr>
      <w:t>54808235</w:t>
    </w:r>
  </w:p>
  <w:p w14:paraId="082DF6D8" w14:textId="3F89E407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A810EF" w:rsidRPr="00A810EF">
      <w:rPr>
        <w:sz w:val="21"/>
        <w:szCs w:val="21"/>
        <w:shd w:val="clear" w:color="auto" w:fill="FFFFFF"/>
      </w:rPr>
      <w:t>2121790990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090A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4F87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1BDA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810EF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2498C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0B51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385F"/>
    <w:rsid w:val="00F4615A"/>
    <w:rsid w:val="00F501FB"/>
    <w:rsid w:val="00F54864"/>
    <w:rsid w:val="00F709E2"/>
    <w:rsid w:val="00F70C00"/>
    <w:rsid w:val="00F70F26"/>
    <w:rsid w:val="00F71552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35093-BF8C-434B-91F9-1667F6414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1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6272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3</cp:revision>
  <cp:lastPrinted>2020-02-10T07:18:00Z</cp:lastPrinted>
  <dcterms:created xsi:type="dcterms:W3CDTF">2024-05-26T20:10:00Z</dcterms:created>
  <dcterms:modified xsi:type="dcterms:W3CDTF">2024-05-26T20:11:00Z</dcterms:modified>
</cp:coreProperties>
</file>