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873"/>
        <w:gridCol w:w="2413"/>
        <w:gridCol w:w="661"/>
      </w:tblGrid>
      <w:tr w:rsidR="002054C7" w:rsidRPr="002B2E75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054C7" w:rsidRPr="002B2E75" w:rsidRDefault="002054C7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54C7" w:rsidRPr="002B2E75" w:rsidRDefault="002054C7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54C7" w:rsidRPr="002B2E75" w:rsidRDefault="002054C7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2054C7" w:rsidRDefault="002054C7" w:rsidP="008C4CB2">
      <w:pPr>
        <w:pStyle w:val="BodyText"/>
        <w:ind w:left="0"/>
        <w:jc w:val="center"/>
        <w:rPr>
          <w:b/>
          <w:sz w:val="24"/>
        </w:rPr>
      </w:pPr>
    </w:p>
    <w:p w:rsidR="002054C7" w:rsidRDefault="002054C7" w:rsidP="00E67273">
      <w:pPr>
        <w:pStyle w:val="Heading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:rsidR="002054C7" w:rsidRDefault="002054C7" w:rsidP="007965A7"/>
    <w:p w:rsidR="002054C7" w:rsidRDefault="002054C7" w:rsidP="004B3824">
      <w:pPr>
        <w:pStyle w:val="Heading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>Obchodné meno a sídlo spoločnosti:</w:t>
      </w:r>
      <w:bookmarkEnd w:id="1"/>
    </w:p>
    <w:p w:rsidR="002054C7" w:rsidRDefault="002054C7">
      <w:pPr>
        <w:pStyle w:val="BodyText"/>
      </w:pPr>
    </w:p>
    <w:p w:rsidR="002054C7" w:rsidRPr="00773A9D" w:rsidRDefault="002054C7">
      <w:pPr>
        <w:pStyle w:val="BodyText"/>
        <w:rPr>
          <w:sz w:val="20"/>
        </w:rPr>
      </w:pPr>
      <w:r>
        <w:rPr>
          <w:sz w:val="20"/>
        </w:rPr>
        <w:t>RR inžiniering, spol. s r.o.</w:t>
      </w:r>
    </w:p>
    <w:p w:rsidR="002054C7" w:rsidRPr="00773A9D" w:rsidRDefault="002054C7">
      <w:pPr>
        <w:pStyle w:val="BodyText"/>
        <w:rPr>
          <w:sz w:val="20"/>
        </w:rPr>
      </w:pPr>
      <w:r>
        <w:rPr>
          <w:sz w:val="20"/>
        </w:rPr>
        <w:t>Mlynica 145</w:t>
      </w:r>
    </w:p>
    <w:p w:rsidR="002054C7" w:rsidRPr="00773A9D" w:rsidRDefault="002054C7">
      <w:pPr>
        <w:pStyle w:val="BodyText"/>
        <w:rPr>
          <w:sz w:val="20"/>
        </w:rPr>
      </w:pPr>
      <w:r>
        <w:rPr>
          <w:sz w:val="20"/>
        </w:rPr>
        <w:t>059 91 Mlynica</w:t>
      </w:r>
    </w:p>
    <w:p w:rsidR="002054C7" w:rsidRDefault="002054C7">
      <w:pPr>
        <w:pStyle w:val="BodyText"/>
        <w:rPr>
          <w:sz w:val="20"/>
        </w:rPr>
      </w:pPr>
      <w:r>
        <w:rPr>
          <w:sz w:val="20"/>
        </w:rPr>
        <w:t xml:space="preserve">IČO: </w:t>
      </w:r>
      <w:r w:rsidRPr="003A650B">
        <w:rPr>
          <w:sz w:val="20"/>
        </w:rPr>
        <w:t>46 505</w:t>
      </w:r>
      <w:r>
        <w:rPr>
          <w:sz w:val="20"/>
        </w:rPr>
        <w:t> </w:t>
      </w:r>
      <w:r w:rsidRPr="003A650B">
        <w:rPr>
          <w:sz w:val="20"/>
        </w:rPr>
        <w:t>989</w:t>
      </w:r>
    </w:p>
    <w:p w:rsidR="002054C7" w:rsidRPr="00773A9D" w:rsidRDefault="002054C7">
      <w:pPr>
        <w:pStyle w:val="BodyText"/>
        <w:rPr>
          <w:sz w:val="20"/>
        </w:rPr>
      </w:pPr>
    </w:p>
    <w:p w:rsidR="002054C7" w:rsidRPr="00773A9D" w:rsidRDefault="002054C7">
      <w:pPr>
        <w:pStyle w:val="BodyText"/>
        <w:rPr>
          <w:sz w:val="20"/>
        </w:rPr>
      </w:pPr>
      <w:r w:rsidRPr="00773A9D">
        <w:rPr>
          <w:sz w:val="20"/>
        </w:rPr>
        <w:t xml:space="preserve">Spoločnosť </w:t>
      </w:r>
      <w:r>
        <w:rPr>
          <w:sz w:val="20"/>
        </w:rPr>
        <w:t>RR inžiniering, spol. s r.o.</w:t>
      </w:r>
      <w:r w:rsidRPr="00773A9D">
        <w:rPr>
          <w:sz w:val="20"/>
        </w:rPr>
        <w:t xml:space="preserve"> (ďalej len Spoločnosť) bola založená </w:t>
      </w:r>
      <w:r>
        <w:rPr>
          <w:sz w:val="20"/>
        </w:rPr>
        <w:t>2.2.2012</w:t>
      </w:r>
      <w:r w:rsidRPr="00773A9D">
        <w:rPr>
          <w:sz w:val="20"/>
        </w:rPr>
        <w:t xml:space="preserve"> a do obchodného registra bola zapísaná </w:t>
      </w:r>
      <w:r>
        <w:rPr>
          <w:sz w:val="20"/>
        </w:rPr>
        <w:t>2.2.2012</w:t>
      </w:r>
      <w:r w:rsidRPr="00773A9D">
        <w:rPr>
          <w:sz w:val="20"/>
        </w:rPr>
        <w:t xml:space="preserve"> (Obchodný register Okresného súdu Prešov, oddiel S</w:t>
      </w:r>
      <w:r>
        <w:rPr>
          <w:sz w:val="20"/>
        </w:rPr>
        <w:t>ro</w:t>
      </w:r>
      <w:r w:rsidRPr="00773A9D">
        <w:rPr>
          <w:sz w:val="20"/>
        </w:rPr>
        <w:t xml:space="preserve">, vložka </w:t>
      </w:r>
      <w:r>
        <w:rPr>
          <w:sz w:val="20"/>
        </w:rPr>
        <w:t>25497/P</w:t>
      </w:r>
      <w:r w:rsidRPr="00773A9D">
        <w:rPr>
          <w:sz w:val="20"/>
        </w:rPr>
        <w:t xml:space="preserve">). </w:t>
      </w:r>
    </w:p>
    <w:p w:rsidR="002054C7" w:rsidRDefault="002054C7"/>
    <w:p w:rsidR="002054C7" w:rsidRDefault="002054C7" w:rsidP="004B3824">
      <w:pPr>
        <w:pStyle w:val="Heading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>Hlavnými činnosťami spoločnosti sú:</w:t>
      </w:r>
      <w:bookmarkEnd w:id="2"/>
    </w:p>
    <w:p w:rsidR="002054C7" w:rsidRPr="006B3D6F" w:rsidRDefault="002054C7" w:rsidP="006B3D6F"/>
    <w:p w:rsidR="002054C7" w:rsidRDefault="002054C7" w:rsidP="00035FC1">
      <w:pPr>
        <w:pStyle w:val="BodyText"/>
        <w:rPr>
          <w:sz w:val="20"/>
        </w:rPr>
      </w:pPr>
      <w:r>
        <w:rPr>
          <w:sz w:val="20"/>
        </w:rPr>
        <w:t xml:space="preserve">- </w:t>
      </w:r>
      <w:r w:rsidRPr="00035FC1">
        <w:rPr>
          <w:sz w:val="20"/>
        </w:rPr>
        <w:t>výkon činnosti stavebného dozoru - odbor Pozemné stavby a Inžinierske stavby - potrubné, energetické a iné líniové stavby</w:t>
      </w:r>
    </w:p>
    <w:p w:rsidR="002054C7" w:rsidRDefault="002054C7" w:rsidP="00035FC1">
      <w:pPr>
        <w:autoSpaceDE w:val="0"/>
        <w:autoSpaceDN w:val="0"/>
        <w:adjustRightInd w:val="0"/>
        <w:ind w:left="360"/>
        <w:jc w:val="both"/>
      </w:pPr>
      <w:r>
        <w:t xml:space="preserve"> - </w:t>
      </w:r>
      <w:r w:rsidRPr="00035FC1">
        <w:t xml:space="preserve">výkon činnosti vedenia uskutočňovania stavieb na individuálnu rekreáciu, prízemných stavieb a stavieb zariadenia staveniska, ak ich zastavaná plocha nepresahuje </w:t>
      </w:r>
      <w:smartTag w:uri="urn:schemas-microsoft-com:office:smarttags" w:element="metricconverter">
        <w:smartTagPr>
          <w:attr w:name="ProductID" w:val="300 m2"/>
        </w:smartTagPr>
        <w:r w:rsidRPr="00035FC1">
          <w:t>300 m2</w:t>
        </w:r>
      </w:smartTag>
      <w:r w:rsidRPr="00035FC1">
        <w:t xml:space="preserve"> a výšku </w:t>
      </w:r>
      <w:smartTag w:uri="urn:schemas-microsoft-com:office:smarttags" w:element="metricconverter">
        <w:smartTagPr>
          <w:attr w:name="ProductID" w:val="15 m"/>
        </w:smartTagPr>
        <w:r w:rsidRPr="00035FC1">
          <w:t>15 m</w:t>
        </w:r>
      </w:smartTag>
      <w:r w:rsidRPr="00035FC1">
        <w:t>, drobných stavieb a ich zmien</w:t>
      </w:r>
    </w:p>
    <w:p w:rsidR="002054C7" w:rsidRPr="00035FC1" w:rsidRDefault="002054C7" w:rsidP="00035FC1">
      <w:pPr>
        <w:autoSpaceDE w:val="0"/>
        <w:autoSpaceDN w:val="0"/>
        <w:adjustRightInd w:val="0"/>
        <w:ind w:left="360"/>
        <w:jc w:val="both"/>
      </w:pPr>
    </w:p>
    <w:p w:rsidR="002054C7" w:rsidRDefault="002054C7" w:rsidP="004B3824">
      <w:pPr>
        <w:pStyle w:val="Heading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:rsidR="002054C7" w:rsidRPr="002971C1" w:rsidRDefault="002054C7" w:rsidP="002971C1"/>
    <w:p w:rsidR="002054C7" w:rsidRPr="00773A9D" w:rsidRDefault="002054C7">
      <w:pPr>
        <w:pStyle w:val="BodyText"/>
        <w:rPr>
          <w:sz w:val="20"/>
        </w:rPr>
      </w:pPr>
      <w:r>
        <w:object w:dxaOrig="9380" w:dyaOrig="2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4.25pt;height:111pt" o:ole="">
            <v:imagedata r:id="rId7" o:title=""/>
          </v:shape>
          <o:OLEObject Type="Embed" ProgID="Excel.Sheet.8" ShapeID="_x0000_i1025" DrawAspect="Content" ObjectID="_1779090645" r:id="rId8"/>
        </w:object>
      </w:r>
    </w:p>
    <w:p w:rsidR="002054C7" w:rsidRDefault="002054C7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:rsidR="002054C7" w:rsidRDefault="002054C7">
      <w:pPr>
        <w:pStyle w:val="BodyText"/>
        <w:ind w:hanging="426"/>
      </w:pPr>
      <w:r>
        <w:tab/>
      </w:r>
    </w:p>
    <w:p w:rsidR="002054C7" w:rsidRPr="00773A9D" w:rsidRDefault="002054C7" w:rsidP="00035FC1">
      <w:pPr>
        <w:pStyle w:val="BodyText"/>
        <w:ind w:hanging="66"/>
        <w:rPr>
          <w:sz w:val="20"/>
        </w:rPr>
      </w:pPr>
      <w:r w:rsidRPr="00773A9D">
        <w:rPr>
          <w:sz w:val="20"/>
        </w:rPr>
        <w:t xml:space="preserve">Účtovná závierka spoločnosti k 31. decembru </w:t>
      </w:r>
      <w:r>
        <w:rPr>
          <w:sz w:val="20"/>
        </w:rPr>
        <w:t xml:space="preserve">2023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>1</w:t>
      </w:r>
      <w:r w:rsidRPr="00773A9D">
        <w:rPr>
          <w:sz w:val="20"/>
        </w:rPr>
        <w:t>.</w:t>
      </w:r>
      <w:r>
        <w:rPr>
          <w:sz w:val="20"/>
        </w:rPr>
        <w:t xml:space="preserve"> januára 2023 </w:t>
      </w:r>
      <w:r w:rsidRPr="00773A9D">
        <w:rPr>
          <w:sz w:val="20"/>
        </w:rPr>
        <w:t xml:space="preserve">do 31. decembra </w:t>
      </w:r>
      <w:r>
        <w:rPr>
          <w:sz w:val="20"/>
        </w:rPr>
        <w:t>2023.</w:t>
      </w:r>
    </w:p>
    <w:p w:rsidR="002054C7" w:rsidRDefault="002054C7">
      <w:pPr>
        <w:pStyle w:val="BodyText"/>
        <w:ind w:hanging="426"/>
      </w:pPr>
    </w:p>
    <w:p w:rsidR="002054C7" w:rsidRDefault="002054C7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Dátum schválenia účtovnej závierky za predchádzajúce účtovné obdobie</w:t>
      </w:r>
    </w:p>
    <w:p w:rsidR="002054C7" w:rsidRDefault="002054C7" w:rsidP="003A650B">
      <w:pPr>
        <w:pStyle w:val="BodyText"/>
        <w:ind w:hanging="426"/>
      </w:pPr>
    </w:p>
    <w:p w:rsidR="002054C7" w:rsidRPr="00773A9D" w:rsidRDefault="002054C7" w:rsidP="003A650B">
      <w:pPr>
        <w:pStyle w:val="BodyText"/>
        <w:ind w:hanging="426"/>
        <w:rPr>
          <w:sz w:val="20"/>
        </w:rPr>
      </w:pPr>
      <w:r>
        <w:tab/>
      </w:r>
      <w:r>
        <w:rPr>
          <w:sz w:val="20"/>
        </w:rPr>
        <w:t>Dátum schválenia účtovnej závierky za účtovné obdobie 2022:  09.03.2023.</w:t>
      </w:r>
    </w:p>
    <w:p w:rsidR="002054C7" w:rsidRDefault="002054C7">
      <w:pPr>
        <w:pStyle w:val="BodyText"/>
      </w:pPr>
    </w:p>
    <w:p w:rsidR="002054C7" w:rsidRDefault="002054C7" w:rsidP="0058530A">
      <w:pPr>
        <w:pStyle w:val="BodyText"/>
        <w:rPr>
          <w:sz w:val="20"/>
        </w:rPr>
      </w:pPr>
    </w:p>
    <w:p w:rsidR="002054C7" w:rsidRPr="00773A9D" w:rsidRDefault="002054C7" w:rsidP="0058530A">
      <w:pPr>
        <w:pStyle w:val="Body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:rsidR="002054C7" w:rsidRDefault="002054C7" w:rsidP="00E67273">
      <w:pPr>
        <w:pStyle w:val="Heading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:rsidR="002054C7" w:rsidRDefault="002054C7">
      <w:pPr>
        <w:pStyle w:val="BodyText"/>
      </w:pPr>
    </w:p>
    <w:p w:rsidR="002054C7" w:rsidRPr="00AE5C3C" w:rsidRDefault="002054C7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:rsidR="002054C7" w:rsidRPr="00BA0B3E" w:rsidRDefault="002054C7" w:rsidP="001E1767">
      <w:pPr>
        <w:pStyle w:val="BodyText"/>
        <w:ind w:left="450"/>
        <w:rPr>
          <w:sz w:val="20"/>
        </w:rPr>
      </w:pPr>
      <w:r w:rsidRPr="00BA0B3E">
        <w:rPr>
          <w:sz w:val="20"/>
        </w:rPr>
        <w:t>Účtovná závierka bola zostavená za predpokladu nepretržitého trvania Spoločnosti (going concern).</w:t>
      </w:r>
    </w:p>
    <w:p w:rsidR="002054C7" w:rsidRPr="00AD5D8D" w:rsidRDefault="002054C7" w:rsidP="001E1767">
      <w:pPr>
        <w:pStyle w:val="Body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:rsidR="002054C7" w:rsidRDefault="002054C7" w:rsidP="001E1767">
      <w:pPr>
        <w:pStyle w:val="BodyText"/>
        <w:ind w:left="450"/>
      </w:pPr>
    </w:p>
    <w:p w:rsidR="002054C7" w:rsidRPr="00AE5C3C" w:rsidRDefault="002054C7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:rsidR="002054C7" w:rsidRPr="00AD5D8D" w:rsidRDefault="002054C7" w:rsidP="009F6F08">
      <w:pPr>
        <w:pStyle w:val="Body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2054C7" w:rsidRDefault="002054C7">
      <w:pPr>
        <w:pStyle w:val="BodyText"/>
        <w:ind w:left="0"/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:rsidR="002054C7" w:rsidRDefault="002054C7" w:rsidP="009F6F08">
      <w:pPr>
        <w:pStyle w:val="Body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:rsidR="002054C7" w:rsidRDefault="002054C7">
      <w:pPr>
        <w:pStyle w:val="BodyText"/>
        <w:rPr>
          <w:sz w:val="20"/>
        </w:rPr>
      </w:pPr>
    </w:p>
    <w:p w:rsidR="002054C7" w:rsidRDefault="002054C7">
      <w:pPr>
        <w:pStyle w:val="BodyText"/>
        <w:rPr>
          <w:sz w:val="20"/>
        </w:rPr>
      </w:pPr>
    </w:p>
    <w:p w:rsidR="002054C7" w:rsidRDefault="002054C7">
      <w:pPr>
        <w:pStyle w:val="BodyText"/>
        <w:rPr>
          <w:sz w:val="20"/>
        </w:rPr>
      </w:pPr>
    </w:p>
    <w:p w:rsidR="002054C7" w:rsidRDefault="002054C7">
      <w:pPr>
        <w:pStyle w:val="BodyText"/>
        <w:rPr>
          <w:sz w:val="20"/>
        </w:rPr>
      </w:pPr>
    </w:p>
    <w:p w:rsidR="002054C7" w:rsidRPr="00AD5D8D" w:rsidRDefault="002054C7">
      <w:pPr>
        <w:pStyle w:val="BodyText"/>
        <w:rPr>
          <w:sz w:val="20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Pohľadávky</w:t>
      </w:r>
    </w:p>
    <w:p w:rsidR="002054C7" w:rsidRPr="00AD5D8D" w:rsidRDefault="002054C7">
      <w:pPr>
        <w:pStyle w:val="Body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:rsidR="002054C7" w:rsidRPr="00AD5D8D" w:rsidRDefault="002054C7">
      <w:pPr>
        <w:pStyle w:val="BodyText"/>
        <w:rPr>
          <w:sz w:val="20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:rsidR="002054C7" w:rsidRPr="00AD5D8D" w:rsidRDefault="002054C7">
      <w:pPr>
        <w:pStyle w:val="Body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:rsidR="002054C7" w:rsidRDefault="002054C7">
      <w:pPr>
        <w:pStyle w:val="BodyText"/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Náklady budúcich období a príjmy budúcich období</w:t>
      </w:r>
    </w:p>
    <w:p w:rsidR="002054C7" w:rsidRPr="00AD5D8D" w:rsidRDefault="002054C7">
      <w:pPr>
        <w:pStyle w:val="BodyText"/>
        <w:rPr>
          <w:sz w:val="20"/>
        </w:rPr>
      </w:pPr>
      <w:r w:rsidRPr="00AD5D8D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2054C7" w:rsidRPr="00AD5D8D" w:rsidRDefault="002054C7">
      <w:pPr>
        <w:pStyle w:val="BodyText"/>
        <w:rPr>
          <w:sz w:val="20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:rsidR="002054C7" w:rsidRDefault="002054C7">
      <w:pPr>
        <w:pStyle w:val="Body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2054C7" w:rsidRPr="00AD5D8D" w:rsidRDefault="002054C7">
      <w:pPr>
        <w:pStyle w:val="BodyText"/>
        <w:rPr>
          <w:sz w:val="20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:rsidR="002054C7" w:rsidRPr="00AD5D8D" w:rsidRDefault="002054C7">
      <w:pPr>
        <w:pStyle w:val="Body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2054C7" w:rsidRDefault="002054C7">
      <w:pPr>
        <w:pStyle w:val="BodyText"/>
        <w:rPr>
          <w:sz w:val="24"/>
        </w:rPr>
      </w:pPr>
    </w:p>
    <w:p w:rsidR="002054C7" w:rsidRPr="00AE5C3C" w:rsidRDefault="002054C7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:rsidR="002054C7" w:rsidRDefault="002054C7">
      <w:pPr>
        <w:pStyle w:val="Body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2054C7" w:rsidRPr="00AD5D8D" w:rsidRDefault="002054C7">
      <w:pPr>
        <w:pStyle w:val="BodyText"/>
        <w:rPr>
          <w:sz w:val="20"/>
        </w:rPr>
      </w:pPr>
    </w:p>
    <w:p w:rsidR="002054C7" w:rsidRPr="00AE5C3C" w:rsidRDefault="002054C7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:rsidR="002054C7" w:rsidRPr="00FA52ED" w:rsidRDefault="002054C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054C7" w:rsidRPr="00FA52ED" w:rsidRDefault="002054C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054C7" w:rsidRPr="00FA52ED" w:rsidRDefault="002054C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2054C7" w:rsidRDefault="002054C7">
      <w:pPr>
        <w:pStyle w:val="BodyText"/>
      </w:pPr>
    </w:p>
    <w:p w:rsidR="002054C7" w:rsidRPr="00AE5C3C" w:rsidRDefault="002054C7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:rsidR="002054C7" w:rsidRPr="00AD5D8D" w:rsidRDefault="002054C7">
      <w:pPr>
        <w:pStyle w:val="BodyText"/>
        <w:rPr>
          <w:sz w:val="20"/>
        </w:rPr>
      </w:pPr>
      <w:r w:rsidRPr="00AD5D8D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 w:rsidP="004B3824">
      <w:pPr>
        <w:pStyle w:val="Heading1"/>
        <w:numPr>
          <w:ilvl w:val="0"/>
          <w:numId w:val="11"/>
        </w:numPr>
      </w:pPr>
      <w:bookmarkStart w:id="4" w:name="_Toc530739900"/>
      <w:r>
        <w:t>informácie o údajoch na strane aktív súvahy</w:t>
      </w:r>
      <w:bookmarkEnd w:id="4"/>
    </w:p>
    <w:p w:rsidR="002054C7" w:rsidRDefault="002054C7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054C7" w:rsidRDefault="002054C7" w:rsidP="00641C1F">
      <w:pPr>
        <w:pStyle w:val="BodyText"/>
        <w:ind w:left="315" w:firstLine="111"/>
        <w:rPr>
          <w:b/>
          <w:sz w:val="20"/>
        </w:rPr>
      </w:pPr>
      <w:bookmarkStart w:id="5" w:name="_Toc530739905"/>
    </w:p>
    <w:p w:rsidR="002054C7" w:rsidRPr="00641C1F" w:rsidRDefault="002054C7" w:rsidP="00641C1F">
      <w:pPr>
        <w:pStyle w:val="Body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:rsidR="002054C7" w:rsidRDefault="002054C7" w:rsidP="00641C1F">
      <w:pPr>
        <w:pStyle w:val="Heading2"/>
        <w:numPr>
          <w:ilvl w:val="0"/>
          <w:numId w:val="0"/>
        </w:numPr>
        <w:ind w:left="284" w:firstLine="142"/>
      </w:pPr>
    </w:p>
    <w:p w:rsidR="002054C7" w:rsidRDefault="002054C7" w:rsidP="0031587C">
      <w:pPr>
        <w:pStyle w:val="BodyText"/>
        <w:ind w:left="315" w:firstLine="111"/>
        <w:rPr>
          <w:sz w:val="20"/>
        </w:rPr>
      </w:pPr>
      <w:r>
        <w:rPr>
          <w:sz w:val="20"/>
        </w:rPr>
        <w:t>Tabuľka č. 1</w:t>
      </w:r>
    </w:p>
    <w:p w:rsidR="002054C7" w:rsidRDefault="002054C7" w:rsidP="0031587C">
      <w:pPr>
        <w:pStyle w:val="BodyText"/>
        <w:ind w:left="315" w:firstLine="111"/>
        <w:rPr>
          <w:sz w:val="20"/>
        </w:rPr>
      </w:pPr>
    </w:p>
    <w:p w:rsidR="002054C7" w:rsidRDefault="002054C7" w:rsidP="0031587C">
      <w:pPr>
        <w:pStyle w:val="Body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9363" w:dyaOrig="1762">
          <v:shape id="_x0000_i1026" type="#_x0000_t75" style="width:468pt;height:83.25pt" o:ole="">
            <v:imagedata r:id="rId9" o:title=""/>
          </v:shape>
          <o:OLEObject Type="Embed" ProgID="Excel.Sheet.8" ShapeID="_x0000_i1026" DrawAspect="Content" ObjectID="_1779090646" r:id="rId10"/>
        </w:object>
      </w:r>
    </w:p>
    <w:p w:rsidR="002054C7" w:rsidRDefault="002054C7" w:rsidP="004B3824">
      <w:pPr>
        <w:pStyle w:val="Heading1"/>
        <w:numPr>
          <w:ilvl w:val="0"/>
          <w:numId w:val="11"/>
        </w:numPr>
      </w:pPr>
      <w:r>
        <w:t>Informácie o údajoch na strane pasív súvahy</w:t>
      </w:r>
    </w:p>
    <w:p w:rsidR="002054C7" w:rsidRDefault="002054C7">
      <w:pPr>
        <w:pStyle w:val="BodyText"/>
      </w:pPr>
    </w:p>
    <w:p w:rsidR="002054C7" w:rsidRPr="0049431B" w:rsidRDefault="002054C7" w:rsidP="0049431B">
      <w:pPr>
        <w:pStyle w:val="BodyText"/>
        <w:rPr>
          <w:b/>
          <w:sz w:val="20"/>
        </w:rPr>
      </w:pPr>
      <w:bookmarkStart w:id="6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účtovnej straty</w:t>
      </w:r>
    </w:p>
    <w:p w:rsidR="002054C7" w:rsidRDefault="002054C7"/>
    <w:p w:rsidR="002054C7" w:rsidRDefault="002054C7">
      <w:r>
        <w:pict>
          <v:shape id="_x0000_i1027" type="#_x0000_t75" style="width:474pt;height:175.5pt">
            <v:imagedata r:id="rId11" o:title=""/>
          </v:shape>
        </w:pict>
      </w:r>
    </w:p>
    <w:p w:rsidR="002054C7" w:rsidRDefault="002054C7"/>
    <w:p w:rsidR="002054C7" w:rsidRDefault="002054C7">
      <w:r>
        <w:tab/>
        <w:t>O rozdelení účtovnej straty  za rok 2022 rozhodol  jediný spoločník dňa 09.03.2023.</w:t>
      </w:r>
    </w:p>
    <w:p w:rsidR="002054C7" w:rsidRDefault="002054C7" w:rsidP="00745DD5">
      <w:pPr>
        <w:ind w:left="720"/>
      </w:pPr>
    </w:p>
    <w:p w:rsidR="002054C7" w:rsidRDefault="002054C7" w:rsidP="00745DD5">
      <w:pPr>
        <w:ind w:left="720"/>
      </w:pPr>
      <w:r>
        <w:t>Návrh na rozdelenie účtovnej straty za rok 2022 vo výške 1 599,24 €:</w:t>
      </w:r>
    </w:p>
    <w:p w:rsidR="002054C7" w:rsidRDefault="002054C7" w:rsidP="00C51236">
      <w:pPr>
        <w:ind w:firstLine="720"/>
      </w:pPr>
      <w:r>
        <w:t>- prevod  na účet  nerozdelený zisk minulých rokov 1 599,24  €</w:t>
      </w: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bookmarkEnd w:id="6"/>
    <w:p w:rsidR="002054C7" w:rsidRDefault="002054C7" w:rsidP="00B21771">
      <w:pPr>
        <w:pStyle w:val="Body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:rsidR="002054C7" w:rsidRDefault="002054C7" w:rsidP="00B21771">
      <w:pPr>
        <w:pStyle w:val="BodyText"/>
        <w:rPr>
          <w:b/>
          <w:sz w:val="20"/>
        </w:rPr>
      </w:pPr>
    </w:p>
    <w:p w:rsidR="002054C7" w:rsidRDefault="002054C7" w:rsidP="00CC5CB1">
      <w:pPr>
        <w:pStyle w:val="BodyText"/>
      </w:pPr>
      <w:r w:rsidRPr="00ED7B32">
        <w:rPr>
          <w:color w:val="333333"/>
          <w:sz w:val="20"/>
        </w:rPr>
        <w:object w:dxaOrig="9445" w:dyaOrig="2749">
          <v:shape id="_x0000_i1028" type="#_x0000_t75" style="width:472.5pt;height:133.5pt" o:ole="">
            <v:imagedata r:id="rId12" o:title=""/>
          </v:shape>
          <o:OLEObject Type="Embed" ProgID="Excel.Sheet.8" ShapeID="_x0000_i1028" DrawAspect="Content" ObjectID="_1779090647" r:id="rId13"/>
        </w:object>
      </w:r>
    </w:p>
    <w:p w:rsidR="002054C7" w:rsidRDefault="002054C7">
      <w:pPr>
        <w:pStyle w:val="BodyText"/>
      </w:pPr>
    </w:p>
    <w:p w:rsidR="002054C7" w:rsidRDefault="002054C7" w:rsidP="004B3824">
      <w:pPr>
        <w:pStyle w:val="Heading1"/>
        <w:numPr>
          <w:ilvl w:val="0"/>
          <w:numId w:val="11"/>
        </w:numPr>
      </w:pPr>
      <w:r>
        <w:t>informácie o výnosoch</w:t>
      </w:r>
    </w:p>
    <w:p w:rsidR="002054C7" w:rsidRDefault="002054C7" w:rsidP="00AC037B">
      <w:bookmarkStart w:id="7" w:name="_Toc530739914"/>
    </w:p>
    <w:bookmarkEnd w:id="7"/>
    <w:p w:rsidR="002054C7" w:rsidRPr="00F53009" w:rsidRDefault="002054C7" w:rsidP="004B3824">
      <w:pPr>
        <w:pStyle w:val="Heading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:rsidR="002054C7" w:rsidRDefault="002054C7">
      <w:pPr>
        <w:pStyle w:val="BodyText"/>
      </w:pPr>
    </w:p>
    <w:p w:rsidR="002054C7" w:rsidRDefault="002054C7" w:rsidP="005E152E">
      <w:pPr>
        <w:pStyle w:val="BodyText"/>
      </w:pPr>
      <w:r>
        <w:object w:dxaOrig="10417" w:dyaOrig="3214">
          <v:shape id="_x0000_i1029" type="#_x0000_t75" style="width:474pt;height:146.25pt" o:ole="">
            <v:imagedata r:id="rId14" o:title=""/>
          </v:shape>
          <o:OLEObject Type="Embed" ProgID="Excel.Sheet.8" ShapeID="_x0000_i1029" DrawAspect="Content" ObjectID="_1779090648" r:id="rId15"/>
        </w:object>
      </w:r>
      <w:bookmarkStart w:id="8" w:name="_Toc530739915"/>
      <w:r>
        <w:t xml:space="preserve">                                             </w:t>
      </w:r>
    </w:p>
    <w:bookmarkEnd w:id="8"/>
    <w:p w:rsidR="002054C7" w:rsidRDefault="002054C7">
      <w:pPr>
        <w:pStyle w:val="BodyText"/>
      </w:pPr>
    </w:p>
    <w:p w:rsidR="002054C7" w:rsidRPr="00F53009" w:rsidRDefault="002054C7" w:rsidP="004B3824">
      <w:pPr>
        <w:pStyle w:val="Heading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t>Informácie o čistom obrate</w:t>
      </w:r>
    </w:p>
    <w:p w:rsidR="002054C7" w:rsidRDefault="002054C7" w:rsidP="000D07A0"/>
    <w:p w:rsidR="002054C7" w:rsidRDefault="002054C7" w:rsidP="008A3795">
      <w:pPr>
        <w:pStyle w:val="BodyText"/>
      </w:pPr>
      <w:r>
        <w:object w:dxaOrig="9411" w:dyaOrig="2878">
          <v:shape id="_x0000_i1030" type="#_x0000_t75" style="width:465.75pt;height:2in" o:ole="">
            <v:imagedata r:id="rId16" o:title=""/>
          </v:shape>
          <o:OLEObject Type="Embed" ProgID="Excel.Sheet.8" ShapeID="_x0000_i1030" DrawAspect="Content" ObjectID="_1779090649" r:id="rId17"/>
        </w:object>
      </w:r>
    </w:p>
    <w:p w:rsidR="002054C7" w:rsidRDefault="002054C7" w:rsidP="008A3795">
      <w:pPr>
        <w:pStyle w:val="BodyText"/>
      </w:pPr>
    </w:p>
    <w:p w:rsidR="002054C7" w:rsidRDefault="002054C7" w:rsidP="008A3795">
      <w:pPr>
        <w:pStyle w:val="BodyText"/>
      </w:pPr>
    </w:p>
    <w:p w:rsidR="002054C7" w:rsidRDefault="002054C7" w:rsidP="004B3824">
      <w:pPr>
        <w:pStyle w:val="Heading1"/>
        <w:numPr>
          <w:ilvl w:val="0"/>
          <w:numId w:val="11"/>
        </w:numPr>
      </w:pPr>
      <w:r>
        <w:t>Informácie o nákladoch</w:t>
      </w:r>
    </w:p>
    <w:p w:rsidR="002054C7" w:rsidRDefault="002054C7" w:rsidP="000D07A0"/>
    <w:p w:rsidR="002054C7" w:rsidRPr="000D07A0" w:rsidRDefault="002054C7" w:rsidP="000D07A0"/>
    <w:p w:rsidR="002054C7" w:rsidRPr="000D07A0" w:rsidRDefault="002054C7" w:rsidP="000D07A0">
      <w:pPr>
        <w:ind w:left="426"/>
      </w:pPr>
      <w:r>
        <w:object w:dxaOrig="8970" w:dyaOrig="9345">
          <v:shape id="_x0000_i1031" type="#_x0000_t75" style="width:444pt;height:467.25pt" o:ole="">
            <v:imagedata r:id="rId18" o:title=""/>
          </v:shape>
          <o:OLEObject Type="Embed" ProgID="Excel.Sheet.8" ShapeID="_x0000_i1031" DrawAspect="Content" ObjectID="_1779090650" r:id="rId19"/>
        </w:object>
      </w: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 w:rsidP="004B3824">
      <w:pPr>
        <w:pStyle w:val="Heading1"/>
        <w:numPr>
          <w:ilvl w:val="0"/>
          <w:numId w:val="11"/>
        </w:numPr>
      </w:pPr>
      <w:r>
        <w:t>Informácie o daniach z príjmov</w:t>
      </w:r>
    </w:p>
    <w:p w:rsidR="002054C7" w:rsidRDefault="002054C7"/>
    <w:p w:rsidR="002054C7" w:rsidRDefault="002054C7" w:rsidP="00AE5696">
      <w:pPr>
        <w:ind w:left="426"/>
      </w:pPr>
    </w:p>
    <w:p w:rsidR="002054C7" w:rsidRDefault="002054C7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:rsidR="002054C7" w:rsidRDefault="002054C7" w:rsidP="008772A0">
      <w:pPr>
        <w:ind w:left="426"/>
      </w:pPr>
    </w:p>
    <w:p w:rsidR="002054C7" w:rsidRDefault="002054C7" w:rsidP="008772A0">
      <w:pPr>
        <w:ind w:left="426"/>
      </w:pPr>
    </w:p>
    <w:p w:rsidR="002054C7" w:rsidRDefault="002054C7" w:rsidP="008772A0">
      <w:pPr>
        <w:ind w:left="426"/>
      </w:pPr>
      <w:r>
        <w:object w:dxaOrig="9620" w:dyaOrig="3708">
          <v:shape id="_x0000_i1032" type="#_x0000_t75" style="width:476.25pt;height:183.75pt" o:ole="">
            <v:imagedata r:id="rId20" o:title=""/>
          </v:shape>
          <o:OLEObject Type="Embed" ProgID="Excel.Sheet.8" ShapeID="_x0000_i1032" DrawAspect="Content" ObjectID="_1779090651" r:id="rId21"/>
        </w:object>
      </w:r>
    </w:p>
    <w:p w:rsidR="002054C7" w:rsidRDefault="002054C7" w:rsidP="008772A0">
      <w:pPr>
        <w:ind w:left="426"/>
      </w:pPr>
    </w:p>
    <w:p w:rsidR="002054C7" w:rsidRDefault="002054C7" w:rsidP="008772A0">
      <w:pPr>
        <w:ind w:left="426"/>
      </w:pPr>
    </w:p>
    <w:p w:rsidR="002054C7" w:rsidRDefault="002054C7" w:rsidP="008772A0">
      <w:pPr>
        <w:ind w:left="426"/>
      </w:pPr>
    </w:p>
    <w:p w:rsidR="002054C7" w:rsidRDefault="002054C7" w:rsidP="004B3824">
      <w:pPr>
        <w:pStyle w:val="Heading1"/>
        <w:numPr>
          <w:ilvl w:val="0"/>
          <w:numId w:val="11"/>
        </w:numPr>
      </w:pPr>
      <w:r>
        <w:t>Informácie o iných aktívach a iných pasívach</w:t>
      </w:r>
    </w:p>
    <w:p w:rsidR="002054C7" w:rsidRDefault="002054C7">
      <w:pPr>
        <w:pStyle w:val="BodyText"/>
        <w:ind w:left="0"/>
      </w:pPr>
    </w:p>
    <w:p w:rsidR="002054C7" w:rsidRDefault="002054C7" w:rsidP="00692518">
      <w:pPr>
        <w:pStyle w:val="Heading2"/>
        <w:numPr>
          <w:ilvl w:val="0"/>
          <w:numId w:val="0"/>
        </w:numPr>
        <w:ind w:left="284"/>
      </w:pPr>
      <w:r>
        <w:t>a)  Podmienené záväzky</w:t>
      </w:r>
    </w:p>
    <w:p w:rsidR="002054C7" w:rsidRDefault="002054C7">
      <w:pPr>
        <w:pStyle w:val="BodyText"/>
      </w:pPr>
    </w:p>
    <w:p w:rsidR="002054C7" w:rsidRPr="002F042A" w:rsidRDefault="002054C7" w:rsidP="00B24E6D">
      <w:pPr>
        <w:pStyle w:val="Body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:rsidR="002054C7" w:rsidRPr="005E152E" w:rsidRDefault="002054C7" w:rsidP="005E152E"/>
    <w:p w:rsidR="002054C7" w:rsidRDefault="002054C7" w:rsidP="00692518">
      <w:pPr>
        <w:pStyle w:val="Heading2"/>
        <w:numPr>
          <w:ilvl w:val="0"/>
          <w:numId w:val="0"/>
        </w:numPr>
        <w:ind w:left="284"/>
      </w:pPr>
      <w:r>
        <w:t>b) Ostatné finančné záväzky</w:t>
      </w:r>
    </w:p>
    <w:p w:rsidR="002054C7" w:rsidRDefault="002054C7" w:rsidP="00F744D6">
      <w:pPr>
        <w:ind w:left="284"/>
      </w:pPr>
    </w:p>
    <w:p w:rsidR="002054C7" w:rsidRPr="005E152E" w:rsidRDefault="002054C7" w:rsidP="005E152E">
      <w:pPr>
        <w:pStyle w:val="Body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:rsidR="002054C7" w:rsidRDefault="002054C7" w:rsidP="00F744D6">
      <w:pPr>
        <w:ind w:left="284"/>
      </w:pPr>
    </w:p>
    <w:p w:rsidR="002054C7" w:rsidRDefault="002054C7">
      <w:pPr>
        <w:pStyle w:val="BodyText"/>
        <w:rPr>
          <w:sz w:val="20"/>
        </w:rPr>
      </w:pP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 w:rsidP="004B3824">
      <w:pPr>
        <w:pStyle w:val="Heading1"/>
        <w:numPr>
          <w:ilvl w:val="0"/>
          <w:numId w:val="11"/>
        </w:numPr>
      </w:pPr>
      <w:bookmarkStart w:id="9" w:name="_Toc530739924"/>
      <w:r>
        <w:t>Informácie o ekonomických vzťahoch účtovnej jednotky a spriaznených osôb</w:t>
      </w:r>
      <w:bookmarkEnd w:id="9"/>
    </w:p>
    <w:p w:rsidR="002054C7" w:rsidRDefault="002054C7" w:rsidP="006D619E">
      <w:pPr>
        <w:ind w:left="426"/>
      </w:pPr>
    </w:p>
    <w:p w:rsidR="002054C7" w:rsidRPr="006D619E" w:rsidRDefault="002054C7" w:rsidP="006D619E">
      <w:pPr>
        <w:ind w:left="426"/>
      </w:pPr>
      <w:r>
        <w:t>Spoločnosť nemá ekonomické vzťahy s inými účtovnými jednotkami ani spriaznené osoby.</w:t>
      </w: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>
      <w:pPr>
        <w:pStyle w:val="BodyText"/>
      </w:pPr>
    </w:p>
    <w:p w:rsidR="002054C7" w:rsidRDefault="002054C7" w:rsidP="009A47B5">
      <w:pPr>
        <w:pStyle w:val="BodyText"/>
        <w:ind w:left="360"/>
      </w:pPr>
    </w:p>
    <w:p w:rsidR="002054C7" w:rsidRDefault="002054C7" w:rsidP="004B3824">
      <w:pPr>
        <w:pStyle w:val="Heading1"/>
        <w:numPr>
          <w:ilvl w:val="0"/>
          <w:numId w:val="11"/>
        </w:numPr>
      </w:pPr>
      <w:bookmarkStart w:id="10" w:name="_Toc530739925"/>
      <w:r>
        <w:t>Informácie o skutočnostiach, ktoré nastali PO DNI, KU KTORÉMU SA ZOSTAVUJE ÚČTOVNÁ ZÁVIERKA, DO DŇA ZOSTAVENIA ÚČTOVNEJ ZÁVIERKY</w:t>
      </w:r>
      <w:bookmarkEnd w:id="10"/>
    </w:p>
    <w:p w:rsidR="002054C7" w:rsidRPr="00B24E6D" w:rsidRDefault="002054C7" w:rsidP="009A47B5">
      <w:pPr>
        <w:ind w:left="360"/>
      </w:pPr>
    </w:p>
    <w:p w:rsidR="002054C7" w:rsidRPr="001A205F" w:rsidRDefault="002054C7" w:rsidP="005E152E">
      <w:pPr>
        <w:pStyle w:val="Body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2023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5E152E">
      <w:pPr>
        <w:pStyle w:val="BodyText"/>
      </w:pPr>
    </w:p>
    <w:p w:rsidR="002054C7" w:rsidRDefault="002054C7" w:rsidP="004B3824">
      <w:pPr>
        <w:pStyle w:val="Heading1"/>
        <w:numPr>
          <w:ilvl w:val="0"/>
          <w:numId w:val="11"/>
        </w:numPr>
      </w:pPr>
      <w:bookmarkStart w:id="11" w:name="_Toc530739907"/>
      <w:r>
        <w:t>Informácie o Vlastnom imaní</w:t>
      </w:r>
      <w:bookmarkEnd w:id="11"/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  <w:r>
        <w:object w:dxaOrig="9632" w:dyaOrig="7364">
          <v:shape id="_x0000_i1033" type="#_x0000_t75" style="width:481.5pt;height:368.25pt" o:ole="">
            <v:imagedata r:id="rId22" o:title=""/>
          </v:shape>
          <o:OLEObject Type="Embed" ProgID="Excel.Sheet.8" ShapeID="_x0000_i1033" DrawAspect="Content" ObjectID="_1779090652" r:id="rId23"/>
        </w:object>
      </w: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A1395">
      <w:pPr>
        <w:rPr>
          <w:color w:val="333333"/>
        </w:rPr>
      </w:pPr>
    </w:p>
    <w:p w:rsidR="002054C7" w:rsidRDefault="002054C7" w:rsidP="006A1395">
      <w:pPr>
        <w:ind w:left="426"/>
      </w:pPr>
      <w:r>
        <w:t>Tabuľka č. 2</w:t>
      </w:r>
    </w:p>
    <w:p w:rsidR="002054C7" w:rsidRDefault="002054C7" w:rsidP="006A1395">
      <w:pPr>
        <w:rPr>
          <w:color w:val="333333"/>
        </w:rPr>
      </w:pPr>
    </w:p>
    <w:p w:rsidR="002054C7" w:rsidRDefault="002054C7" w:rsidP="006E4249">
      <w:pPr>
        <w:ind w:firstLine="426"/>
        <w:rPr>
          <w:color w:val="333333"/>
        </w:rPr>
      </w:pPr>
    </w:p>
    <w:p w:rsidR="002054C7" w:rsidRDefault="002054C7" w:rsidP="006E4249">
      <w:pPr>
        <w:ind w:left="426"/>
      </w:pPr>
      <w:r>
        <w:object w:dxaOrig="9632" w:dyaOrig="7364">
          <v:shape id="_x0000_i1034" type="#_x0000_t75" style="width:481.5pt;height:368.25pt" o:ole="">
            <v:imagedata r:id="rId24" o:title=""/>
          </v:shape>
          <o:OLEObject Type="Embed" ProgID="Excel.Sheet.8" ShapeID="_x0000_i1034" DrawAspect="Content" ObjectID="_1779090653" r:id="rId25"/>
        </w:object>
      </w: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 w:rsidP="006E4249">
      <w:pPr>
        <w:ind w:left="426"/>
      </w:pPr>
    </w:p>
    <w:p w:rsidR="002054C7" w:rsidRDefault="002054C7">
      <w:pPr>
        <w:pStyle w:val="BodyText"/>
      </w:pPr>
    </w:p>
    <w:p w:rsidR="002054C7" w:rsidRPr="00D84CD8" w:rsidRDefault="002054C7" w:rsidP="009859D8">
      <w:pPr>
        <w:pStyle w:val="Heading1"/>
        <w:numPr>
          <w:ilvl w:val="0"/>
          <w:numId w:val="0"/>
        </w:numPr>
        <w:ind w:left="360"/>
        <w:rPr>
          <w:sz w:val="20"/>
        </w:rPr>
      </w:pPr>
      <w:bookmarkStart w:id="12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12"/>
      <w:r>
        <w:rPr>
          <w:sz w:val="20"/>
        </w:rPr>
        <w:t>2023</w:t>
      </w:r>
    </w:p>
    <w:p w:rsidR="002054C7" w:rsidRDefault="002054C7" w:rsidP="00B24E6D">
      <w:pPr>
        <w:pStyle w:val="BodyText"/>
        <w:ind w:left="0"/>
      </w:pPr>
    </w:p>
    <w:p w:rsidR="002054C7" w:rsidRDefault="002054C7">
      <w:pPr>
        <w:pStyle w:val="BodyText"/>
        <w:rPr>
          <w:b/>
        </w:rPr>
      </w:pPr>
      <w:r>
        <w:rPr>
          <w:b/>
        </w:rPr>
        <w:t>Peňažné prostriedky</w:t>
      </w:r>
    </w:p>
    <w:p w:rsidR="002054C7" w:rsidRPr="00816F3E" w:rsidRDefault="002054C7">
      <w:pPr>
        <w:pStyle w:val="Body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2054C7" w:rsidRPr="00816F3E" w:rsidRDefault="002054C7">
      <w:pPr>
        <w:pStyle w:val="Body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:rsidR="002054C7" w:rsidRPr="00816F3E" w:rsidRDefault="002054C7">
      <w:pPr>
        <w:pStyle w:val="Body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>
        <w:rPr>
          <w:sz w:val="20"/>
        </w:rPr>
        <w:t>2023</w:t>
      </w:r>
      <w:r w:rsidRPr="00816F3E">
        <w:rPr>
          <w:sz w:val="20"/>
        </w:rPr>
        <w:t xml:space="preserve"> kontokorentnými úvermi účtovanými na účte 221.</w:t>
      </w:r>
    </w:p>
    <w:p w:rsidR="002054C7" w:rsidRPr="002E61B8" w:rsidRDefault="002054C7">
      <w:pPr>
        <w:pStyle w:val="BodyText"/>
        <w:rPr>
          <w:sz w:val="20"/>
        </w:rPr>
      </w:pPr>
    </w:p>
    <w:p w:rsidR="002054C7" w:rsidRDefault="002054C7">
      <w:pPr>
        <w:pStyle w:val="BodyText"/>
        <w:tabs>
          <w:tab w:val="center" w:pos="1985"/>
          <w:tab w:val="center" w:pos="7655"/>
        </w:tabs>
      </w:pPr>
    </w:p>
    <w:p w:rsidR="002054C7" w:rsidRDefault="002054C7">
      <w:pPr>
        <w:pStyle w:val="BodyText"/>
        <w:tabs>
          <w:tab w:val="center" w:pos="1985"/>
          <w:tab w:val="center" w:pos="7655"/>
        </w:tabs>
      </w:pPr>
    </w:p>
    <w:p w:rsidR="002054C7" w:rsidRDefault="002054C7">
      <w:pPr>
        <w:pStyle w:val="BodyText"/>
        <w:tabs>
          <w:tab w:val="center" w:pos="1985"/>
          <w:tab w:val="center" w:pos="7655"/>
        </w:tabs>
      </w:pPr>
    </w:p>
    <w:p w:rsidR="002054C7" w:rsidRDefault="002054C7">
      <w:pPr>
        <w:pStyle w:val="BodyText"/>
        <w:tabs>
          <w:tab w:val="center" w:pos="1985"/>
          <w:tab w:val="center" w:pos="7655"/>
        </w:tabs>
      </w:pPr>
    </w:p>
    <w:p w:rsidR="002054C7" w:rsidRDefault="002054C7">
      <w:pPr>
        <w:pStyle w:val="BodyText"/>
        <w:tabs>
          <w:tab w:val="center" w:pos="1985"/>
          <w:tab w:val="center" w:pos="7655"/>
        </w:tabs>
      </w:pPr>
    </w:p>
    <w:p w:rsidR="002054C7" w:rsidRDefault="002054C7" w:rsidP="003E4835">
      <w:pPr>
        <w:pStyle w:val="BodyText"/>
        <w:tabs>
          <w:tab w:val="center" w:pos="1985"/>
          <w:tab w:val="center" w:pos="7655"/>
        </w:tabs>
        <w:ind w:left="0"/>
      </w:pPr>
    </w:p>
    <w:sectPr w:rsidR="002054C7" w:rsidSect="00890AD5">
      <w:headerReference w:type="default" r:id="rId26"/>
      <w:footerReference w:type="default" r:id="rId27"/>
      <w:headerReference w:type="first" r:id="rId28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4C7" w:rsidRDefault="002054C7">
      <w:r>
        <w:separator/>
      </w:r>
    </w:p>
  </w:endnote>
  <w:endnote w:type="continuationSeparator" w:id="1">
    <w:p w:rsidR="002054C7" w:rsidRDefault="002054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4C7" w:rsidRDefault="002054C7">
    <w:pPr>
      <w:pStyle w:val="Footer"/>
      <w:tabs>
        <w:tab w:val="clear" w:pos="4153"/>
        <w:tab w:val="clear" w:pos="8306"/>
        <w:tab w:val="center" w:pos="4593"/>
        <w:tab w:val="right" w:pos="9214"/>
      </w:tabs>
    </w:pPr>
  </w:p>
  <w:p w:rsidR="002054C7" w:rsidRDefault="002054C7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2054C7" w:rsidRDefault="002054C7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4C7" w:rsidRDefault="002054C7">
      <w:r>
        <w:separator/>
      </w:r>
    </w:p>
  </w:footnote>
  <w:footnote w:type="continuationSeparator" w:id="1">
    <w:p w:rsidR="002054C7" w:rsidRDefault="002054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4C7" w:rsidRDefault="002054C7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>Poznámky Úč POD 3 – 01</w:t>
    </w:r>
    <w:r>
      <w:rPr>
        <w:b/>
      </w:rPr>
      <w:tab/>
      <w:t xml:space="preserve">                                                                                                                  IČO: 46505989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2023405197</w:t>
    </w:r>
  </w:p>
  <w:p w:rsidR="002054C7" w:rsidRPr="00FC6C79" w:rsidRDefault="002054C7">
    <w:pPr>
      <w:pStyle w:val="Header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4C7" w:rsidRDefault="002054C7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 xml:space="preserve">   Poznámky Úč POD 3 – 01                                                                                                                  IČO: 46505989</w:t>
    </w:r>
    <w:r>
      <w:rPr>
        <w:b/>
      </w:rPr>
      <w:tab/>
      <w:t xml:space="preserve">                                                                                                                                                                DIČ: 2023405197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pStyle w:val="Nor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pStyle w:val="Normal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pStyle w:val="Nor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pStyle w:val="Nor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pStyle w:val="Normal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pStyle w:val="Nor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pStyle w:val="Nor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pStyle w:val="Normal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52C68F3"/>
    <w:multiLevelType w:val="hybridMultilevel"/>
    <w:tmpl w:val="BF268C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BCC68DC6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>
    <w:abstractNumId w:val="3"/>
  </w:num>
  <w:num w:numId="8">
    <w:abstractNumId w:val="2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  <w:num w:numId="16">
    <w:abstractNumId w:val="11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464F"/>
    <w:rsid w:val="0000195B"/>
    <w:rsid w:val="00006EE3"/>
    <w:rsid w:val="00010BC1"/>
    <w:rsid w:val="00012184"/>
    <w:rsid w:val="00017A70"/>
    <w:rsid w:val="0002024E"/>
    <w:rsid w:val="000247E3"/>
    <w:rsid w:val="0003057E"/>
    <w:rsid w:val="0003341E"/>
    <w:rsid w:val="00033B7C"/>
    <w:rsid w:val="00034830"/>
    <w:rsid w:val="00035D8D"/>
    <w:rsid w:val="00035FC1"/>
    <w:rsid w:val="000363D4"/>
    <w:rsid w:val="00056F74"/>
    <w:rsid w:val="000600BF"/>
    <w:rsid w:val="000621D9"/>
    <w:rsid w:val="00064AB2"/>
    <w:rsid w:val="0006655A"/>
    <w:rsid w:val="00072DE7"/>
    <w:rsid w:val="000777B1"/>
    <w:rsid w:val="000848E3"/>
    <w:rsid w:val="0009092D"/>
    <w:rsid w:val="00094086"/>
    <w:rsid w:val="0009598A"/>
    <w:rsid w:val="00095C46"/>
    <w:rsid w:val="000975D3"/>
    <w:rsid w:val="000B130E"/>
    <w:rsid w:val="000B14F7"/>
    <w:rsid w:val="000B1637"/>
    <w:rsid w:val="000B3983"/>
    <w:rsid w:val="000B4D1C"/>
    <w:rsid w:val="000B50BA"/>
    <w:rsid w:val="000B721C"/>
    <w:rsid w:val="000C00F5"/>
    <w:rsid w:val="000C1C19"/>
    <w:rsid w:val="000D07A0"/>
    <w:rsid w:val="000D509C"/>
    <w:rsid w:val="000D6894"/>
    <w:rsid w:val="000E30F4"/>
    <w:rsid w:val="000E4325"/>
    <w:rsid w:val="000E5857"/>
    <w:rsid w:val="001011E2"/>
    <w:rsid w:val="00101807"/>
    <w:rsid w:val="00111E79"/>
    <w:rsid w:val="001156CD"/>
    <w:rsid w:val="00122459"/>
    <w:rsid w:val="00124DC6"/>
    <w:rsid w:val="00127977"/>
    <w:rsid w:val="001331CC"/>
    <w:rsid w:val="001333CC"/>
    <w:rsid w:val="0013500B"/>
    <w:rsid w:val="001358A0"/>
    <w:rsid w:val="001409BE"/>
    <w:rsid w:val="00142E71"/>
    <w:rsid w:val="0014646A"/>
    <w:rsid w:val="00150D5D"/>
    <w:rsid w:val="00155283"/>
    <w:rsid w:val="00155A90"/>
    <w:rsid w:val="001560A9"/>
    <w:rsid w:val="0015617D"/>
    <w:rsid w:val="0015794B"/>
    <w:rsid w:val="00162058"/>
    <w:rsid w:val="00164AC4"/>
    <w:rsid w:val="00172FFF"/>
    <w:rsid w:val="00180F81"/>
    <w:rsid w:val="00182A2C"/>
    <w:rsid w:val="00183534"/>
    <w:rsid w:val="001859F2"/>
    <w:rsid w:val="001865BF"/>
    <w:rsid w:val="001876E8"/>
    <w:rsid w:val="00192826"/>
    <w:rsid w:val="00193E3B"/>
    <w:rsid w:val="00193EED"/>
    <w:rsid w:val="0019620B"/>
    <w:rsid w:val="001968D4"/>
    <w:rsid w:val="001976C9"/>
    <w:rsid w:val="001A205F"/>
    <w:rsid w:val="001A45B1"/>
    <w:rsid w:val="001A5914"/>
    <w:rsid w:val="001A5FD5"/>
    <w:rsid w:val="001A6774"/>
    <w:rsid w:val="001A6E10"/>
    <w:rsid w:val="001A7B41"/>
    <w:rsid w:val="001B07A5"/>
    <w:rsid w:val="001B2E2E"/>
    <w:rsid w:val="001C176E"/>
    <w:rsid w:val="001C1876"/>
    <w:rsid w:val="001C18E7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455"/>
    <w:rsid w:val="001F5A63"/>
    <w:rsid w:val="001F73C9"/>
    <w:rsid w:val="00203193"/>
    <w:rsid w:val="00204EAE"/>
    <w:rsid w:val="002054C7"/>
    <w:rsid w:val="0020633D"/>
    <w:rsid w:val="002067B4"/>
    <w:rsid w:val="00210396"/>
    <w:rsid w:val="00210B86"/>
    <w:rsid w:val="00211EE0"/>
    <w:rsid w:val="00213423"/>
    <w:rsid w:val="002165A5"/>
    <w:rsid w:val="00217186"/>
    <w:rsid w:val="0022082C"/>
    <w:rsid w:val="00220A1F"/>
    <w:rsid w:val="002226F8"/>
    <w:rsid w:val="002261BD"/>
    <w:rsid w:val="00233DC7"/>
    <w:rsid w:val="00234412"/>
    <w:rsid w:val="00235A08"/>
    <w:rsid w:val="00236917"/>
    <w:rsid w:val="0025266A"/>
    <w:rsid w:val="002604ED"/>
    <w:rsid w:val="0026077A"/>
    <w:rsid w:val="00261777"/>
    <w:rsid w:val="00267662"/>
    <w:rsid w:val="002715DD"/>
    <w:rsid w:val="002734B2"/>
    <w:rsid w:val="0027516A"/>
    <w:rsid w:val="00275CDB"/>
    <w:rsid w:val="00284B44"/>
    <w:rsid w:val="002913E4"/>
    <w:rsid w:val="002917D1"/>
    <w:rsid w:val="002971C1"/>
    <w:rsid w:val="002A5537"/>
    <w:rsid w:val="002A58C6"/>
    <w:rsid w:val="002A7300"/>
    <w:rsid w:val="002B0BFE"/>
    <w:rsid w:val="002B2E75"/>
    <w:rsid w:val="002B31A0"/>
    <w:rsid w:val="002B427E"/>
    <w:rsid w:val="002B7439"/>
    <w:rsid w:val="002C34C1"/>
    <w:rsid w:val="002C45F2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2F625C"/>
    <w:rsid w:val="002F718B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3C99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24C8"/>
    <w:rsid w:val="00362EA1"/>
    <w:rsid w:val="0036587C"/>
    <w:rsid w:val="003676C1"/>
    <w:rsid w:val="00370751"/>
    <w:rsid w:val="0037438B"/>
    <w:rsid w:val="00374AA1"/>
    <w:rsid w:val="00375B18"/>
    <w:rsid w:val="00382D84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54E5"/>
    <w:rsid w:val="003A650B"/>
    <w:rsid w:val="003A7242"/>
    <w:rsid w:val="003B1279"/>
    <w:rsid w:val="003D032B"/>
    <w:rsid w:val="003D53B6"/>
    <w:rsid w:val="003E01B6"/>
    <w:rsid w:val="003E15DC"/>
    <w:rsid w:val="003E4835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5573"/>
    <w:rsid w:val="00475C91"/>
    <w:rsid w:val="00475FF2"/>
    <w:rsid w:val="0048047C"/>
    <w:rsid w:val="00482D04"/>
    <w:rsid w:val="004875B2"/>
    <w:rsid w:val="00487CAA"/>
    <w:rsid w:val="004908F8"/>
    <w:rsid w:val="0049431B"/>
    <w:rsid w:val="00496282"/>
    <w:rsid w:val="004A3B65"/>
    <w:rsid w:val="004B19CC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3EE"/>
    <w:rsid w:val="004E6E7F"/>
    <w:rsid w:val="004F342C"/>
    <w:rsid w:val="004F384F"/>
    <w:rsid w:val="005027AF"/>
    <w:rsid w:val="00507C59"/>
    <w:rsid w:val="00510F8E"/>
    <w:rsid w:val="00517497"/>
    <w:rsid w:val="00517996"/>
    <w:rsid w:val="005241CA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C52"/>
    <w:rsid w:val="00556041"/>
    <w:rsid w:val="00561E5B"/>
    <w:rsid w:val="00572711"/>
    <w:rsid w:val="00577956"/>
    <w:rsid w:val="0058090C"/>
    <w:rsid w:val="00582D79"/>
    <w:rsid w:val="00585129"/>
    <w:rsid w:val="0058530A"/>
    <w:rsid w:val="00592C3D"/>
    <w:rsid w:val="005940F4"/>
    <w:rsid w:val="005A1DC5"/>
    <w:rsid w:val="005A4691"/>
    <w:rsid w:val="005B1E4F"/>
    <w:rsid w:val="005B2348"/>
    <w:rsid w:val="005B451B"/>
    <w:rsid w:val="005B4AE7"/>
    <w:rsid w:val="005B6A0D"/>
    <w:rsid w:val="005C0F2E"/>
    <w:rsid w:val="005C1017"/>
    <w:rsid w:val="005C21C3"/>
    <w:rsid w:val="005C2B7E"/>
    <w:rsid w:val="005C2BDE"/>
    <w:rsid w:val="005C2E45"/>
    <w:rsid w:val="005C4A07"/>
    <w:rsid w:val="005C6CED"/>
    <w:rsid w:val="005D1347"/>
    <w:rsid w:val="005D753E"/>
    <w:rsid w:val="005E0DCF"/>
    <w:rsid w:val="005E152E"/>
    <w:rsid w:val="005E5402"/>
    <w:rsid w:val="005E5B53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37CE6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7B7"/>
    <w:rsid w:val="00653010"/>
    <w:rsid w:val="00655088"/>
    <w:rsid w:val="006616F8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A028B"/>
    <w:rsid w:val="006A1395"/>
    <w:rsid w:val="006A1C9D"/>
    <w:rsid w:val="006A4610"/>
    <w:rsid w:val="006A6A9C"/>
    <w:rsid w:val="006B11AD"/>
    <w:rsid w:val="006B3D6F"/>
    <w:rsid w:val="006B5E42"/>
    <w:rsid w:val="006C1EBA"/>
    <w:rsid w:val="006C22F4"/>
    <w:rsid w:val="006C380E"/>
    <w:rsid w:val="006C5260"/>
    <w:rsid w:val="006C6036"/>
    <w:rsid w:val="006C6080"/>
    <w:rsid w:val="006C78C1"/>
    <w:rsid w:val="006D1C6D"/>
    <w:rsid w:val="006D32F5"/>
    <w:rsid w:val="006D343C"/>
    <w:rsid w:val="006D512B"/>
    <w:rsid w:val="006D619E"/>
    <w:rsid w:val="006D7468"/>
    <w:rsid w:val="006D7679"/>
    <w:rsid w:val="006E1FB7"/>
    <w:rsid w:val="006E4249"/>
    <w:rsid w:val="006E4729"/>
    <w:rsid w:val="006E76BF"/>
    <w:rsid w:val="006F2C6F"/>
    <w:rsid w:val="00700DDC"/>
    <w:rsid w:val="0070263F"/>
    <w:rsid w:val="007060BB"/>
    <w:rsid w:val="007150CC"/>
    <w:rsid w:val="007169AC"/>
    <w:rsid w:val="00721A69"/>
    <w:rsid w:val="007224C8"/>
    <w:rsid w:val="00722B7A"/>
    <w:rsid w:val="007271BC"/>
    <w:rsid w:val="0072784E"/>
    <w:rsid w:val="007320F3"/>
    <w:rsid w:val="0073264A"/>
    <w:rsid w:val="00737147"/>
    <w:rsid w:val="00742FF6"/>
    <w:rsid w:val="0074303F"/>
    <w:rsid w:val="0074584F"/>
    <w:rsid w:val="00745DD5"/>
    <w:rsid w:val="00755A80"/>
    <w:rsid w:val="0075646F"/>
    <w:rsid w:val="007566DF"/>
    <w:rsid w:val="00757208"/>
    <w:rsid w:val="0075751F"/>
    <w:rsid w:val="00764BED"/>
    <w:rsid w:val="00766A59"/>
    <w:rsid w:val="00767E72"/>
    <w:rsid w:val="00772199"/>
    <w:rsid w:val="00773A9D"/>
    <w:rsid w:val="00775247"/>
    <w:rsid w:val="00785A20"/>
    <w:rsid w:val="007930B2"/>
    <w:rsid w:val="007946A9"/>
    <w:rsid w:val="00795E41"/>
    <w:rsid w:val="007965A7"/>
    <w:rsid w:val="0079679A"/>
    <w:rsid w:val="00797F0D"/>
    <w:rsid w:val="007A6390"/>
    <w:rsid w:val="007B5500"/>
    <w:rsid w:val="007C0756"/>
    <w:rsid w:val="007C3752"/>
    <w:rsid w:val="007C5642"/>
    <w:rsid w:val="007D1374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5DC"/>
    <w:rsid w:val="00810371"/>
    <w:rsid w:val="008107C5"/>
    <w:rsid w:val="008110BC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6169"/>
    <w:rsid w:val="008772A0"/>
    <w:rsid w:val="00882CD2"/>
    <w:rsid w:val="00883C7A"/>
    <w:rsid w:val="00890AD5"/>
    <w:rsid w:val="008934F4"/>
    <w:rsid w:val="00893E88"/>
    <w:rsid w:val="0089441E"/>
    <w:rsid w:val="00895FD7"/>
    <w:rsid w:val="008A3795"/>
    <w:rsid w:val="008A7585"/>
    <w:rsid w:val="008B09EE"/>
    <w:rsid w:val="008B2B7A"/>
    <w:rsid w:val="008B5CC8"/>
    <w:rsid w:val="008B7181"/>
    <w:rsid w:val="008C2A49"/>
    <w:rsid w:val="008C438F"/>
    <w:rsid w:val="008C4CB2"/>
    <w:rsid w:val="008C6AF2"/>
    <w:rsid w:val="008D120A"/>
    <w:rsid w:val="008E5C17"/>
    <w:rsid w:val="008F08D9"/>
    <w:rsid w:val="008F74D0"/>
    <w:rsid w:val="0090081F"/>
    <w:rsid w:val="00903EA1"/>
    <w:rsid w:val="009135D3"/>
    <w:rsid w:val="00913AA3"/>
    <w:rsid w:val="0091466D"/>
    <w:rsid w:val="00926A1C"/>
    <w:rsid w:val="0092783A"/>
    <w:rsid w:val="00930DA4"/>
    <w:rsid w:val="00933969"/>
    <w:rsid w:val="00934D6B"/>
    <w:rsid w:val="009357C8"/>
    <w:rsid w:val="00936B50"/>
    <w:rsid w:val="00937143"/>
    <w:rsid w:val="00944C73"/>
    <w:rsid w:val="00947942"/>
    <w:rsid w:val="00947BBA"/>
    <w:rsid w:val="009526EC"/>
    <w:rsid w:val="009562BA"/>
    <w:rsid w:val="009573EF"/>
    <w:rsid w:val="00961E81"/>
    <w:rsid w:val="009628DE"/>
    <w:rsid w:val="00964EB1"/>
    <w:rsid w:val="0096535D"/>
    <w:rsid w:val="009705EF"/>
    <w:rsid w:val="0097651C"/>
    <w:rsid w:val="009859D8"/>
    <w:rsid w:val="00985B3D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FB7"/>
    <w:rsid w:val="009F200C"/>
    <w:rsid w:val="009F5429"/>
    <w:rsid w:val="009F6F08"/>
    <w:rsid w:val="00A0364B"/>
    <w:rsid w:val="00A04A2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3196"/>
    <w:rsid w:val="00A47602"/>
    <w:rsid w:val="00A51F36"/>
    <w:rsid w:val="00A536B7"/>
    <w:rsid w:val="00A53BDE"/>
    <w:rsid w:val="00A6155F"/>
    <w:rsid w:val="00A6161D"/>
    <w:rsid w:val="00A635AD"/>
    <w:rsid w:val="00A63DA1"/>
    <w:rsid w:val="00A7138B"/>
    <w:rsid w:val="00A73555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14B8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4EE6"/>
    <w:rsid w:val="00AE5696"/>
    <w:rsid w:val="00AE5C3C"/>
    <w:rsid w:val="00AF0965"/>
    <w:rsid w:val="00AF1428"/>
    <w:rsid w:val="00AF1CF1"/>
    <w:rsid w:val="00AF3772"/>
    <w:rsid w:val="00AF59DB"/>
    <w:rsid w:val="00AF6FBF"/>
    <w:rsid w:val="00AF7C07"/>
    <w:rsid w:val="00B0094F"/>
    <w:rsid w:val="00B040C5"/>
    <w:rsid w:val="00B05574"/>
    <w:rsid w:val="00B07452"/>
    <w:rsid w:val="00B07A57"/>
    <w:rsid w:val="00B10284"/>
    <w:rsid w:val="00B107B7"/>
    <w:rsid w:val="00B12DD3"/>
    <w:rsid w:val="00B16FE5"/>
    <w:rsid w:val="00B17A7B"/>
    <w:rsid w:val="00B21771"/>
    <w:rsid w:val="00B21FE2"/>
    <w:rsid w:val="00B24A96"/>
    <w:rsid w:val="00B24E6D"/>
    <w:rsid w:val="00B31F05"/>
    <w:rsid w:val="00B4428D"/>
    <w:rsid w:val="00B453BB"/>
    <w:rsid w:val="00B514BA"/>
    <w:rsid w:val="00B55A4B"/>
    <w:rsid w:val="00B562D1"/>
    <w:rsid w:val="00B6088F"/>
    <w:rsid w:val="00B61ABA"/>
    <w:rsid w:val="00B64109"/>
    <w:rsid w:val="00B67369"/>
    <w:rsid w:val="00B71342"/>
    <w:rsid w:val="00B73EB8"/>
    <w:rsid w:val="00B7464F"/>
    <w:rsid w:val="00B80170"/>
    <w:rsid w:val="00B8046E"/>
    <w:rsid w:val="00B82F5E"/>
    <w:rsid w:val="00B84EAD"/>
    <w:rsid w:val="00B8782F"/>
    <w:rsid w:val="00B927D2"/>
    <w:rsid w:val="00B94055"/>
    <w:rsid w:val="00B97895"/>
    <w:rsid w:val="00B9791E"/>
    <w:rsid w:val="00BA0B3E"/>
    <w:rsid w:val="00BB0C23"/>
    <w:rsid w:val="00BB67BD"/>
    <w:rsid w:val="00BC54E6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F0342"/>
    <w:rsid w:val="00BF23A4"/>
    <w:rsid w:val="00BF2C13"/>
    <w:rsid w:val="00BF42D9"/>
    <w:rsid w:val="00BF5611"/>
    <w:rsid w:val="00C00740"/>
    <w:rsid w:val="00C01408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3555"/>
    <w:rsid w:val="00C36DC0"/>
    <w:rsid w:val="00C4036F"/>
    <w:rsid w:val="00C40698"/>
    <w:rsid w:val="00C477F5"/>
    <w:rsid w:val="00C51236"/>
    <w:rsid w:val="00C51414"/>
    <w:rsid w:val="00C51E20"/>
    <w:rsid w:val="00C52F20"/>
    <w:rsid w:val="00C55E68"/>
    <w:rsid w:val="00C62738"/>
    <w:rsid w:val="00C65EBE"/>
    <w:rsid w:val="00C7152E"/>
    <w:rsid w:val="00C75DAF"/>
    <w:rsid w:val="00C91264"/>
    <w:rsid w:val="00C92623"/>
    <w:rsid w:val="00C97C60"/>
    <w:rsid w:val="00CA24A1"/>
    <w:rsid w:val="00CA539D"/>
    <w:rsid w:val="00CA5890"/>
    <w:rsid w:val="00CA7BEB"/>
    <w:rsid w:val="00CA7CFE"/>
    <w:rsid w:val="00CB0428"/>
    <w:rsid w:val="00CB3483"/>
    <w:rsid w:val="00CB44AA"/>
    <w:rsid w:val="00CB7C9B"/>
    <w:rsid w:val="00CC1321"/>
    <w:rsid w:val="00CC30BC"/>
    <w:rsid w:val="00CC33F5"/>
    <w:rsid w:val="00CC5CB1"/>
    <w:rsid w:val="00CD1C20"/>
    <w:rsid w:val="00CD28A4"/>
    <w:rsid w:val="00CD428E"/>
    <w:rsid w:val="00CD6221"/>
    <w:rsid w:val="00CD7050"/>
    <w:rsid w:val="00CE47C3"/>
    <w:rsid w:val="00CE4EE9"/>
    <w:rsid w:val="00CE68B9"/>
    <w:rsid w:val="00CF5601"/>
    <w:rsid w:val="00CF64E9"/>
    <w:rsid w:val="00D060F4"/>
    <w:rsid w:val="00D11B8E"/>
    <w:rsid w:val="00D12A02"/>
    <w:rsid w:val="00D136E4"/>
    <w:rsid w:val="00D207EF"/>
    <w:rsid w:val="00D21338"/>
    <w:rsid w:val="00D22A03"/>
    <w:rsid w:val="00D22F35"/>
    <w:rsid w:val="00D23F7C"/>
    <w:rsid w:val="00D253AD"/>
    <w:rsid w:val="00D371FA"/>
    <w:rsid w:val="00D40960"/>
    <w:rsid w:val="00D41F19"/>
    <w:rsid w:val="00D42346"/>
    <w:rsid w:val="00D50DEA"/>
    <w:rsid w:val="00D542FE"/>
    <w:rsid w:val="00D577CA"/>
    <w:rsid w:val="00D61B20"/>
    <w:rsid w:val="00D63A21"/>
    <w:rsid w:val="00D65A99"/>
    <w:rsid w:val="00D67BDB"/>
    <w:rsid w:val="00D72890"/>
    <w:rsid w:val="00D74D2F"/>
    <w:rsid w:val="00D75296"/>
    <w:rsid w:val="00D827A0"/>
    <w:rsid w:val="00D84CD8"/>
    <w:rsid w:val="00D8577E"/>
    <w:rsid w:val="00D85A07"/>
    <w:rsid w:val="00D9445E"/>
    <w:rsid w:val="00D9555B"/>
    <w:rsid w:val="00D97768"/>
    <w:rsid w:val="00DA24E2"/>
    <w:rsid w:val="00DA377F"/>
    <w:rsid w:val="00DA3B1E"/>
    <w:rsid w:val="00DA5CE7"/>
    <w:rsid w:val="00DA769E"/>
    <w:rsid w:val="00DB07C6"/>
    <w:rsid w:val="00DC5DD4"/>
    <w:rsid w:val="00DD1583"/>
    <w:rsid w:val="00DD25E4"/>
    <w:rsid w:val="00DD44A2"/>
    <w:rsid w:val="00DD562B"/>
    <w:rsid w:val="00DD6428"/>
    <w:rsid w:val="00DD6F5E"/>
    <w:rsid w:val="00DD7690"/>
    <w:rsid w:val="00DD7972"/>
    <w:rsid w:val="00DE0246"/>
    <w:rsid w:val="00DE528C"/>
    <w:rsid w:val="00DF01C2"/>
    <w:rsid w:val="00DF52DA"/>
    <w:rsid w:val="00DF55ED"/>
    <w:rsid w:val="00DF635C"/>
    <w:rsid w:val="00DF7780"/>
    <w:rsid w:val="00E005F3"/>
    <w:rsid w:val="00E13194"/>
    <w:rsid w:val="00E15996"/>
    <w:rsid w:val="00E22AE5"/>
    <w:rsid w:val="00E25712"/>
    <w:rsid w:val="00E25D1F"/>
    <w:rsid w:val="00E272DC"/>
    <w:rsid w:val="00E276DC"/>
    <w:rsid w:val="00E314DD"/>
    <w:rsid w:val="00E317B2"/>
    <w:rsid w:val="00E3392B"/>
    <w:rsid w:val="00E33B70"/>
    <w:rsid w:val="00E36582"/>
    <w:rsid w:val="00E37CCA"/>
    <w:rsid w:val="00E436AF"/>
    <w:rsid w:val="00E4586A"/>
    <w:rsid w:val="00E52843"/>
    <w:rsid w:val="00E56288"/>
    <w:rsid w:val="00E5686C"/>
    <w:rsid w:val="00E572B7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40A0"/>
    <w:rsid w:val="00E94517"/>
    <w:rsid w:val="00E968D4"/>
    <w:rsid w:val="00EA0B3F"/>
    <w:rsid w:val="00EA3715"/>
    <w:rsid w:val="00EA5F2D"/>
    <w:rsid w:val="00EA608C"/>
    <w:rsid w:val="00EA6AE0"/>
    <w:rsid w:val="00EA6FF5"/>
    <w:rsid w:val="00EA78DF"/>
    <w:rsid w:val="00EA7C7D"/>
    <w:rsid w:val="00EB2515"/>
    <w:rsid w:val="00EB2B89"/>
    <w:rsid w:val="00EB3848"/>
    <w:rsid w:val="00EB428C"/>
    <w:rsid w:val="00EB42AA"/>
    <w:rsid w:val="00EB6C57"/>
    <w:rsid w:val="00EC7822"/>
    <w:rsid w:val="00ED021A"/>
    <w:rsid w:val="00ED1EC3"/>
    <w:rsid w:val="00ED3615"/>
    <w:rsid w:val="00ED5EA9"/>
    <w:rsid w:val="00ED716B"/>
    <w:rsid w:val="00ED7B32"/>
    <w:rsid w:val="00EE67C4"/>
    <w:rsid w:val="00EE68EB"/>
    <w:rsid w:val="00EF01F4"/>
    <w:rsid w:val="00EF449E"/>
    <w:rsid w:val="00EF5166"/>
    <w:rsid w:val="00EF7DE4"/>
    <w:rsid w:val="00F037E5"/>
    <w:rsid w:val="00F04F88"/>
    <w:rsid w:val="00F06D08"/>
    <w:rsid w:val="00F10BDD"/>
    <w:rsid w:val="00F12D68"/>
    <w:rsid w:val="00F14E6C"/>
    <w:rsid w:val="00F15C9F"/>
    <w:rsid w:val="00F164BD"/>
    <w:rsid w:val="00F20018"/>
    <w:rsid w:val="00F20A97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3009"/>
    <w:rsid w:val="00F5302E"/>
    <w:rsid w:val="00F57BAC"/>
    <w:rsid w:val="00F6315D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7452A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0480"/>
    <w:rsid w:val="00FE6481"/>
    <w:rsid w:val="00FE72DC"/>
    <w:rsid w:val="00FE7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9526EC"/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6EC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6EC"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6EC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6EC"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6EC"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6EC"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6EC"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6EC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6EC"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3355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3355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3355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3355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3355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33555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33555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C3355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33555"/>
    <w:rPr>
      <w:rFonts w:ascii="Cambria" w:hAnsi="Cambria" w:cs="Times New Roman"/>
      <w:lang w:eastAsia="en-US"/>
    </w:rPr>
  </w:style>
  <w:style w:type="paragraph" w:styleId="Header">
    <w:name w:val="header"/>
    <w:basedOn w:val="Normal"/>
    <w:link w:val="HeaderChar"/>
    <w:uiPriority w:val="99"/>
    <w:rsid w:val="009526EC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9526EC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rsid w:val="009526EC"/>
    <w:rPr>
      <w:rFonts w:cs="Times New Roman"/>
    </w:rPr>
  </w:style>
  <w:style w:type="paragraph" w:styleId="BodyText">
    <w:name w:val="Body Text"/>
    <w:basedOn w:val="Normal"/>
    <w:link w:val="BodyTextChar1"/>
    <w:uiPriority w:val="99"/>
    <w:rsid w:val="009526EC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customStyle="1" w:styleId="Uvod">
    <w:name w:val="Uvod"/>
    <w:basedOn w:val="Normal"/>
    <w:uiPriority w:val="99"/>
    <w:rsid w:val="009526EC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uiPriority w:val="99"/>
    <w:rsid w:val="009526EC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9526EC"/>
    <w:pPr>
      <w:numPr>
        <w:numId w:val="3"/>
      </w:numPr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rsid w:val="009526EC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uiPriority w:val="99"/>
    <w:semiHidden/>
    <w:rsid w:val="009526EC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uiPriority w:val="99"/>
    <w:semiHidden/>
    <w:rsid w:val="009526EC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uiPriority w:val="99"/>
    <w:semiHidden/>
    <w:rsid w:val="009526EC"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uiPriority w:val="99"/>
    <w:semiHidden/>
    <w:rsid w:val="009526EC"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uiPriority w:val="99"/>
    <w:semiHidden/>
    <w:rsid w:val="009526EC"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uiPriority w:val="99"/>
    <w:semiHidden/>
    <w:rsid w:val="009526EC"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uiPriority w:val="99"/>
    <w:semiHidden/>
    <w:rsid w:val="009526EC"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uiPriority w:val="99"/>
    <w:semiHidden/>
    <w:rsid w:val="009526EC"/>
    <w:pPr>
      <w:ind w:left="1400"/>
    </w:pPr>
    <w:rPr>
      <w:szCs w:val="24"/>
    </w:rPr>
  </w:style>
  <w:style w:type="character" w:styleId="Hyperlink">
    <w:name w:val="Hyperlink"/>
    <w:basedOn w:val="DefaultParagraphFont"/>
    <w:uiPriority w:val="99"/>
    <w:rsid w:val="009526EC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9526EC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9526EC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sid w:val="009526EC"/>
    <w:rPr>
      <w:sz w:val="1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BodyText3">
    <w:name w:val="Body Text 3"/>
    <w:basedOn w:val="Normal"/>
    <w:link w:val="BodyText3Char"/>
    <w:uiPriority w:val="99"/>
    <w:rsid w:val="009526EC"/>
    <w:pPr>
      <w:spacing w:before="120" w:line="240" w:lineRule="atLeast"/>
      <w:jc w:val="both"/>
    </w:pPr>
    <w:rPr>
      <w:sz w:val="1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33555"/>
    <w:rPr>
      <w:rFonts w:cs="Times New Roman"/>
      <w:sz w:val="16"/>
      <w:szCs w:val="16"/>
      <w:lang w:eastAsia="en-US"/>
    </w:rPr>
  </w:style>
  <w:style w:type="character" w:customStyle="1" w:styleId="BodyTextChar1">
    <w:name w:val="Body Text Char1"/>
    <w:link w:val="BodyText"/>
    <w:uiPriority w:val="99"/>
    <w:locked/>
    <w:rsid w:val="001E1767"/>
    <w:rPr>
      <w:sz w:val="18"/>
      <w:lang w:val="sk-SK"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33555"/>
    <w:rPr>
      <w:rFonts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524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8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7.emf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oleObject" Target="embeddings/oleObject7.bin"/><Relationship Id="rId7" Type="http://schemas.openxmlformats.org/officeDocument/2006/relationships/image" Target="media/image1.emf"/><Relationship Id="rId12" Type="http://schemas.openxmlformats.org/officeDocument/2006/relationships/image" Target="media/image4.e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image" Target="media/image10.emf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header" Target="header2.xml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6.bin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285</TotalTime>
  <Pages>7</Pages>
  <Words>1030</Words>
  <Characters>5873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a11773</cp:lastModifiedBy>
  <cp:revision>10</cp:revision>
  <cp:lastPrinted>2023-06-28T12:10:00Z</cp:lastPrinted>
  <dcterms:created xsi:type="dcterms:W3CDTF">2022-05-10T11:13:00Z</dcterms:created>
  <dcterms:modified xsi:type="dcterms:W3CDTF">2024-06-05T09:04:00Z</dcterms:modified>
</cp:coreProperties>
</file>