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979CE14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</w:t>
            </w:r>
            <w:r w:rsidR="00D23724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0A2B909E" w:rsidR="00727BE8" w:rsidRPr="00ED0163" w:rsidRDefault="008B1ED2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7CB0153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1D7D1ECE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7FD15A2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5765C4A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474A3E49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50806E1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E87867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E87867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5E2FF66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41487201" w:rsidR="00727BE8" w:rsidRPr="00391121" w:rsidRDefault="00D2372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41487201" w:rsidR="00727BE8" w:rsidRPr="00391121" w:rsidRDefault="00D2372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15E1A7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27329193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D23724">
                                    <w:t>3</w:t>
                                  </w:r>
                                  <w:r w:rsidR="00D92E41">
                                    <w:t>1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27329193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D23724">
                              <w:t>3</w:t>
                            </w:r>
                            <w:r w:rsidR="00D92E41">
                              <w:t>1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4BC195D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7A1891" w14:textId="6DC8C590" w:rsidR="00D92E41" w:rsidRDefault="00E70EEE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7A1891" w14:textId="6DC8C590" w:rsidR="00D92E41" w:rsidRDefault="00E70EEE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00551EA1" w:rsidR="00727BE8" w:rsidRDefault="008B1ED2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7260A2D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270AEB4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40ED3D4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4BB46AA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FDE0BE6" w:rsidR="00727BE8" w:rsidRDefault="006A2890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</w:t>
                                  </w:r>
                                  <w:r w:rsidR="00D2372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FDE0BE6" w:rsidR="00727BE8" w:rsidRDefault="006A2890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</w:t>
                            </w:r>
                            <w:r w:rsidR="00D23724">
                              <w:rPr>
                                <w:rFonts w:ascii="Arial" w:hAnsi="Arial" w:cs="Arial"/>
                                <w:noProof/>
                              </w:rPr>
                              <w:t>2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4A5C07B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0962B70C" w:rsidR="00727BE8" w:rsidRDefault="006A2890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0962B70C" w:rsidR="00727BE8" w:rsidRDefault="006A2890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2BC81D4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6DA3E0CE" w:rsidR="00727BE8" w:rsidRDefault="006A2890" w:rsidP="00944C3D">
                                  <w:r>
                                    <w:t>202</w:t>
                                  </w:r>
                                  <w:r w:rsidR="00D23724">
                                    <w:t>2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6DA3E0CE" w:rsidR="00727BE8" w:rsidRDefault="006A2890" w:rsidP="00944C3D">
                            <w:r>
                              <w:t>202</w:t>
                            </w:r>
                            <w:r w:rsidR="00D23724">
                              <w:t>2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018525F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6EA4F9B9" w:rsidR="00727BE8" w:rsidRDefault="006A2890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6EA4F9B9" w:rsidR="00727BE8" w:rsidRDefault="006A2890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120B04E4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39A88BE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3093F3E7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31F574F0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71120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2" type="#_x0000_t202" style="position:absolute;margin-left:-1.85pt;margin-top:5.6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19FEB8A3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60D6581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2686B503" w:rsidR="00D92E41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    </w:t>
                                  </w:r>
                                  <w:r w:rsidR="005611FC" w:rsidRPr="005611FC">
                                    <w:rPr>
                                      <w:rFonts w:ascii="Arial" w:hAnsi="Arial" w:cs="Arial"/>
                                    </w:rPr>
                                    <w:t>36127582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96BBAE" w14:textId="2686B503" w:rsidR="00D92E41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</w:t>
                            </w:r>
                            <w:r w:rsidR="005611FC" w:rsidRPr="005611FC">
                              <w:rPr>
                                <w:rFonts w:ascii="Arial" w:hAnsi="Arial" w:cs="Arial"/>
                              </w:rPr>
                              <w:t>36127582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295A6F1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30D4E65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2C270B13" w:rsidR="00727BE8" w:rsidRPr="00391121" w:rsidRDefault="005611F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611FC">
                                    <w:rPr>
                                      <w:rFonts w:ascii="Arial" w:hAnsi="Arial" w:cs="Arial"/>
                                    </w:rPr>
                                    <w:t>2021938963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4pt;margin-top:-21.2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54C8C6F" w14:textId="2C270B13" w:rsidR="00727BE8" w:rsidRPr="00391121" w:rsidRDefault="005611F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611FC">
                              <w:rPr>
                                <w:rFonts w:ascii="Arial" w:hAnsi="Arial" w:cs="Arial"/>
                              </w:rPr>
                              <w:t>2021938963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5C9AE8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6E5224D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25B1B210" w:rsidR="00727BE8" w:rsidRPr="00391121" w:rsidRDefault="005611F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611FC">
                                    <w:t>Spoločenstvo Komenského sady 54</w:t>
                                  </w:r>
                                  <w:r w:rsidR="009C3E56">
                                    <w:br/>
                                  </w:r>
                                  <w:r w:rsidR="009C3E56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č. 1165</w:t>
                                  </w:r>
                                  <w:r w:rsidR="009C3E56">
                                    <w:br/>
                                  </w:r>
                                  <w:r w:rsidR="009C3E56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č. 1165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4230665" w14:textId="25B1B210" w:rsidR="00727BE8" w:rsidRPr="00391121" w:rsidRDefault="005611F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611FC">
                              <w:t>Spoločenstvo Komenského sady 54</w:t>
                            </w:r>
                            <w:r w:rsidR="009C3E56">
                              <w:br/>
                            </w:r>
                            <w:r w:rsidR="009C3E56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č. 1165</w:t>
                            </w:r>
                            <w:r w:rsidR="009C3E56">
                              <w:br/>
                            </w:r>
                            <w:r w:rsidR="009C3E56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č. 1165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937B0C3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6608587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6EC0EE4B" w:rsidR="00727BE8" w:rsidRPr="00391121" w:rsidRDefault="005611F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611FC">
                                    <w:rPr>
                                      <w:rFonts w:ascii="Arial" w:hAnsi="Arial" w:cs="Arial"/>
                                    </w:rPr>
                                    <w:t xml:space="preserve">Komenského sady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6EC0EE4B" w:rsidR="00727BE8" w:rsidRPr="00391121" w:rsidRDefault="005611F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611FC">
                              <w:rPr>
                                <w:rFonts w:ascii="Arial" w:hAnsi="Arial" w:cs="Arial"/>
                              </w:rPr>
                              <w:t xml:space="preserve">Komenského sady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04BA8EAB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677814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00D24FA2" w:rsidR="00727BE8" w:rsidRDefault="005611FC" w:rsidP="00944C3D">
                                  <w:r>
                                    <w:t>54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00D24FA2" w:rsidR="00727BE8" w:rsidRDefault="005611FC" w:rsidP="00944C3D">
                            <w:r>
                              <w:t>54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603B1054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4B463A6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6DD96987" w:rsidR="00727BE8" w:rsidRPr="00391121" w:rsidRDefault="005611F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5611FC">
                                    <w:rPr>
                                      <w:rFonts w:ascii="Arial" w:hAnsi="Arial" w:cs="Arial"/>
                                    </w:rPr>
                                    <w:t>01851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6DD96987" w:rsidR="00727BE8" w:rsidRPr="00391121" w:rsidRDefault="005611F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611FC">
                              <w:rPr>
                                <w:rFonts w:ascii="Arial" w:hAnsi="Arial" w:cs="Arial"/>
                              </w:rPr>
                              <w:t>01851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6FC735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5F77673B" w:rsidR="00727BE8" w:rsidRPr="00391121" w:rsidRDefault="005611F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Nová Dubnica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5F77673B" w:rsidR="00727BE8" w:rsidRPr="00391121" w:rsidRDefault="005611F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Nová Dubnica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558CC11" w:rsidR="00727BE8" w:rsidRPr="00ED0163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74E7A2A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11CE1D9A" w:rsidR="00727BE8" w:rsidRPr="00391121" w:rsidRDefault="00E70EE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032/7442220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11CE1D9A" w:rsidR="00727BE8" w:rsidRPr="00391121" w:rsidRDefault="00E70EE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032/7442220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00C2F11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6C4361C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291239EF" w:rsidR="00727BE8" w:rsidRDefault="008B1ED2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5EBA386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2BEA7D20" w:rsidR="00727BE8" w:rsidRPr="00391121" w:rsidRDefault="00A949C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2BEA7D20" w:rsidR="00727BE8" w:rsidRPr="00391121" w:rsidRDefault="00A949C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47CF0799" w:rsidR="00D96BED" w:rsidRPr="00ED0163" w:rsidRDefault="009C3E56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12.06.2024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3EA2D1D0" w:rsidR="00727BE8" w:rsidRPr="005611FC" w:rsidRDefault="005611FC" w:rsidP="00164431">
            <w:pPr>
              <w:rPr>
                <w:rFonts w:ascii="Arial" w:hAnsi="Arial" w:cs="Arial"/>
                <w:sz w:val="16"/>
                <w:szCs w:val="16"/>
              </w:rPr>
            </w:pPr>
            <w:r w:rsidRPr="005611FC">
              <w:rPr>
                <w:rFonts w:ascii="Arial" w:hAnsi="Arial" w:cs="Arial"/>
                <w:color w:val="0B0C0C"/>
                <w:sz w:val="16"/>
                <w:szCs w:val="16"/>
              </w:rPr>
              <w:t>Bc. Branislav Brunovský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5611FC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0459B8BD" w:rsidR="00727BE8" w:rsidRPr="005A050C" w:rsidRDefault="005611FC" w:rsidP="00503750">
            <w:r>
              <w:rPr>
                <w:rFonts w:ascii="Arial" w:hAnsi="Arial" w:cs="Arial"/>
                <w:sz w:val="16"/>
                <w:szCs w:val="16"/>
              </w:rPr>
              <w:t xml:space="preserve">UNIQA </w:t>
            </w:r>
            <w:r w:rsidR="005A050C" w:rsidRPr="005A050C">
              <w:rPr>
                <w:rFonts w:ascii="Arial" w:hAnsi="Arial" w:cs="Arial"/>
                <w:sz w:val="16"/>
                <w:szCs w:val="16"/>
              </w:rPr>
              <w:t>poisťovňa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5A050C" w:rsidRPr="005A050C"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2E2E7EB4" w:rsidR="00727BE8" w:rsidRPr="008C56AB" w:rsidRDefault="005611FC" w:rsidP="005A05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057AB2C5" w14:textId="7A08A6CC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9C3E56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234" w:type="dxa"/>
            <w:vAlign w:val="center"/>
          </w:tcPr>
          <w:p w14:paraId="4F28F087" w14:textId="46B32391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9C3E56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978" w:type="dxa"/>
            <w:vAlign w:val="center"/>
          </w:tcPr>
          <w:p w14:paraId="70A05763" w14:textId="06B84E52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2F710F5E" w:rsidR="00727BE8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9 906,77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214EBE95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128 825,73</w:t>
            </w:r>
          </w:p>
        </w:tc>
        <w:tc>
          <w:tcPr>
            <w:tcW w:w="1234" w:type="dxa"/>
            <w:vAlign w:val="center"/>
          </w:tcPr>
          <w:p w14:paraId="563A6FDB" w14:textId="727470DF" w:rsidR="00727BE8" w:rsidRPr="008C56AB" w:rsidRDefault="005611FC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121 973,42</w:t>
            </w:r>
          </w:p>
        </w:tc>
        <w:tc>
          <w:tcPr>
            <w:tcW w:w="1978" w:type="dxa"/>
            <w:vAlign w:val="center"/>
          </w:tcPr>
          <w:p w14:paraId="1AE1FE1A" w14:textId="6486DB8E" w:rsidR="00727BE8" w:rsidRPr="008C56AB" w:rsidRDefault="005611FC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16 759,08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41B8AD13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51E1F1E" w:rsidR="00727BE8" w:rsidRPr="008C56AB" w:rsidRDefault="005611F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7615EAEB" w:rsidR="00727BE8" w:rsidRPr="008C56AB" w:rsidRDefault="005611FC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9 906,77</w:t>
            </w:r>
          </w:p>
        </w:tc>
        <w:tc>
          <w:tcPr>
            <w:tcW w:w="1325" w:type="dxa"/>
            <w:vAlign w:val="center"/>
          </w:tcPr>
          <w:p w14:paraId="72A1B8CF" w14:textId="5E1BD6EF" w:rsidR="00727BE8" w:rsidRPr="008C56AB" w:rsidRDefault="0028725B" w:rsidP="00F17E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128 825,73</w:t>
            </w:r>
          </w:p>
        </w:tc>
        <w:tc>
          <w:tcPr>
            <w:tcW w:w="1234" w:type="dxa"/>
            <w:vAlign w:val="center"/>
          </w:tcPr>
          <w:p w14:paraId="413BCFD7" w14:textId="3ADA6E71" w:rsidR="00727BE8" w:rsidRPr="008C56AB" w:rsidRDefault="0028725B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121 973,42</w:t>
            </w:r>
          </w:p>
        </w:tc>
        <w:tc>
          <w:tcPr>
            <w:tcW w:w="1978" w:type="dxa"/>
            <w:vAlign w:val="center"/>
          </w:tcPr>
          <w:p w14:paraId="2EA141A6" w14:textId="69E1042C" w:rsidR="00727BE8" w:rsidRPr="008C56AB" w:rsidRDefault="0028725B" w:rsidP="004467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16 759,08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E87867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B302A09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>do lehoty splatnosti</w:t>
            </w:r>
          </w:p>
        </w:tc>
        <w:tc>
          <w:tcPr>
            <w:tcW w:w="2668" w:type="dxa"/>
            <w:vAlign w:val="center"/>
          </w:tcPr>
          <w:p w14:paraId="240922C5" w14:textId="2F725CAE" w:rsidR="00727BE8" w:rsidRPr="008C56AB" w:rsidRDefault="0028725B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465 035,78</w:t>
            </w:r>
          </w:p>
        </w:tc>
        <w:tc>
          <w:tcPr>
            <w:tcW w:w="2883" w:type="dxa"/>
            <w:vAlign w:val="center"/>
          </w:tcPr>
          <w:p w14:paraId="0D87AACC" w14:textId="1F1CA12B" w:rsidR="00727BE8" w:rsidRPr="008C56AB" w:rsidRDefault="0028725B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459 343,53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14C4E3CD" w:rsidR="00727BE8" w:rsidRPr="008C56AB" w:rsidRDefault="0028725B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465 035,78</w:t>
            </w:r>
          </w:p>
        </w:tc>
        <w:tc>
          <w:tcPr>
            <w:tcW w:w="2883" w:type="dxa"/>
            <w:vAlign w:val="center"/>
          </w:tcPr>
          <w:p w14:paraId="733B1440" w14:textId="7D38CA9F" w:rsidR="00A136FC" w:rsidRPr="00A949CB" w:rsidRDefault="0028725B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459 343,53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5F1A2769" w:rsidR="00727BE8" w:rsidRPr="008C56AB" w:rsidRDefault="0028725B" w:rsidP="0028725B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-2 447,08</w:t>
            </w:r>
          </w:p>
        </w:tc>
        <w:tc>
          <w:tcPr>
            <w:tcW w:w="1195" w:type="dxa"/>
            <w:vAlign w:val="center"/>
          </w:tcPr>
          <w:p w14:paraId="574DE2C9" w14:textId="3F7AAF2C" w:rsidR="00727BE8" w:rsidRPr="008C56AB" w:rsidRDefault="00E8786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26 891,28</w:t>
            </w:r>
          </w:p>
        </w:tc>
        <w:tc>
          <w:tcPr>
            <w:tcW w:w="1195" w:type="dxa"/>
            <w:vAlign w:val="center"/>
          </w:tcPr>
          <w:p w14:paraId="620228A9" w14:textId="35035FA0" w:rsidR="00727BE8" w:rsidRPr="008C56AB" w:rsidRDefault="00E8786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16 712,10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050ACE76" w:rsidR="00727BE8" w:rsidRPr="008C56AB" w:rsidRDefault="00E8786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21 691,70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E87867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E87867" w:rsidRPr="00050529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6CDC968B" w:rsidR="00E87867" w:rsidRPr="008C56AB" w:rsidRDefault="003D6208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-2 447,08</w:t>
            </w:r>
          </w:p>
        </w:tc>
        <w:tc>
          <w:tcPr>
            <w:tcW w:w="1195" w:type="dxa"/>
            <w:vAlign w:val="center"/>
          </w:tcPr>
          <w:p w14:paraId="2EC0EAC9" w14:textId="232C987B" w:rsidR="00E87867" w:rsidRPr="008C56AB" w:rsidRDefault="00E87867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26 891,28</w:t>
            </w:r>
          </w:p>
        </w:tc>
        <w:tc>
          <w:tcPr>
            <w:tcW w:w="1195" w:type="dxa"/>
            <w:vAlign w:val="center"/>
          </w:tcPr>
          <w:p w14:paraId="39FBFFBB" w14:textId="00E27271" w:rsidR="00E87867" w:rsidRPr="008C56AB" w:rsidRDefault="00E87867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16 712,10</w:t>
            </w:r>
          </w:p>
        </w:tc>
        <w:tc>
          <w:tcPr>
            <w:tcW w:w="1164" w:type="dxa"/>
            <w:vAlign w:val="center"/>
          </w:tcPr>
          <w:p w14:paraId="138E7331" w14:textId="77777777" w:rsidR="00E87867" w:rsidRPr="008C56AB" w:rsidRDefault="00E87867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0A4CFEAB" w:rsidR="00E87867" w:rsidRPr="008C56AB" w:rsidRDefault="00E87867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21 691,70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172E0210" w:rsidR="00727BE8" w:rsidRPr="008C56AB" w:rsidRDefault="005A050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</w:t>
            </w:r>
            <w:r>
              <w:rPr>
                <w:rFonts w:ascii="Arial" w:hAnsi="Arial"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8"/>
        <w:gridCol w:w="1730"/>
        <w:gridCol w:w="1613"/>
        <w:gridCol w:w="1549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E8786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E8786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6DF8A278" w:rsidR="00727BE8" w:rsidRPr="008C56AB" w:rsidRDefault="008B1ED2" w:rsidP="00F17E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10 573,95</w:t>
            </w:r>
          </w:p>
        </w:tc>
        <w:tc>
          <w:tcPr>
            <w:tcW w:w="1769" w:type="dxa"/>
            <w:vAlign w:val="center"/>
          </w:tcPr>
          <w:p w14:paraId="664DF51C" w14:textId="4E570D74" w:rsidR="00727BE8" w:rsidRPr="008C56AB" w:rsidRDefault="008B1ED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2 377,15</w:t>
            </w:r>
          </w:p>
        </w:tc>
        <w:tc>
          <w:tcPr>
            <w:tcW w:w="1729" w:type="dxa"/>
            <w:vAlign w:val="center"/>
          </w:tcPr>
          <w:p w14:paraId="57C11421" w14:textId="0588A3C8" w:rsidR="00727BE8" w:rsidRPr="008C56AB" w:rsidRDefault="008B1ED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2,36</w:t>
            </w:r>
          </w:p>
        </w:tc>
        <w:tc>
          <w:tcPr>
            <w:tcW w:w="2013" w:type="dxa"/>
            <w:vAlign w:val="center"/>
          </w:tcPr>
          <w:p w14:paraId="252E117A" w14:textId="521E5807" w:rsidR="00727BE8" w:rsidRPr="008C56AB" w:rsidRDefault="008B1ED2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12 948,74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298000AC" w:rsidR="00727BE8" w:rsidRPr="008C56AB" w:rsidRDefault="008B1ED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107 860,14</w:t>
            </w:r>
          </w:p>
        </w:tc>
        <w:tc>
          <w:tcPr>
            <w:tcW w:w="2835" w:type="dxa"/>
            <w:vAlign w:val="center"/>
          </w:tcPr>
          <w:p w14:paraId="6EC8B8A1" w14:textId="73317AE1" w:rsidR="00727BE8" w:rsidRPr="008C56AB" w:rsidRDefault="008B1ED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107 860,14</w:t>
            </w:r>
          </w:p>
        </w:tc>
      </w:tr>
      <w:tr w:rsidR="00E87867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E87867" w:rsidRPr="00050529" w:rsidRDefault="00E87867" w:rsidP="00E87867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22BC663C" w:rsidR="00E87867" w:rsidRPr="008C56AB" w:rsidRDefault="008B1ED2" w:rsidP="00E8786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107 860,14</w:t>
            </w:r>
          </w:p>
        </w:tc>
        <w:tc>
          <w:tcPr>
            <w:tcW w:w="2835" w:type="dxa"/>
            <w:vAlign w:val="center"/>
          </w:tcPr>
          <w:p w14:paraId="4253AF30" w14:textId="228F9C90" w:rsidR="00E87867" w:rsidRPr="008C56AB" w:rsidRDefault="008B1ED2" w:rsidP="00E8786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107 860,14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E8786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E8786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E8786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E8786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E87867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E87867" w:rsidRPr="00050529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1BFF0812" w:rsidR="00E87867" w:rsidRPr="008C56AB" w:rsidRDefault="008B1ED2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107 860,14</w:t>
            </w:r>
          </w:p>
        </w:tc>
        <w:tc>
          <w:tcPr>
            <w:tcW w:w="2835" w:type="dxa"/>
            <w:vAlign w:val="center"/>
          </w:tcPr>
          <w:p w14:paraId="74A06852" w14:textId="791C1103" w:rsidR="00E87867" w:rsidRPr="008C56AB" w:rsidRDefault="008B1ED2" w:rsidP="00E8786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107 860,14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E87867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E8786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E87867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E87867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E87867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E87867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E87867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4A901149" w14:textId="416799C3" w:rsidR="00727BE8" w:rsidRPr="00E05001" w:rsidRDefault="008B1ED2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373 652,10</w:t>
            </w:r>
          </w:p>
        </w:tc>
        <w:tc>
          <w:tcPr>
            <w:tcW w:w="1843" w:type="dxa"/>
            <w:vAlign w:val="center"/>
          </w:tcPr>
          <w:p w14:paraId="13F3EF6B" w14:textId="6E790EBE" w:rsidR="00727BE8" w:rsidRPr="00E05001" w:rsidRDefault="008B1ED2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354 413,58</w:t>
            </w:r>
          </w:p>
        </w:tc>
      </w:tr>
      <w:tr w:rsidR="00E87867" w:rsidRPr="00E05001" w14:paraId="13808A81" w14:textId="77777777" w:rsidTr="00E87867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E87867" w:rsidRPr="00E05001" w:rsidRDefault="00E87867" w:rsidP="00E87867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1BCB421C" w14:textId="6CDB7069" w:rsidR="00E87867" w:rsidRPr="008B1ED2" w:rsidRDefault="008B1ED2" w:rsidP="00E87867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8B1ED2">
              <w:rPr>
                <w:rFonts w:ascii="Arial" w:hAnsi="Arial"/>
                <w:b/>
                <w:bCs/>
                <w:sz w:val="16"/>
                <w:szCs w:val="16"/>
              </w:rPr>
              <w:t>373 652,10</w:t>
            </w:r>
          </w:p>
        </w:tc>
        <w:tc>
          <w:tcPr>
            <w:tcW w:w="1843" w:type="dxa"/>
            <w:vAlign w:val="center"/>
          </w:tcPr>
          <w:p w14:paraId="5FB3E5B7" w14:textId="46CE2FB5" w:rsidR="00E87867" w:rsidRPr="008B1ED2" w:rsidRDefault="008B1ED2" w:rsidP="00E87867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8B1ED2">
              <w:rPr>
                <w:rFonts w:ascii="Arial" w:hAnsi="Arial"/>
                <w:b/>
                <w:bCs/>
                <w:sz w:val="16"/>
                <w:szCs w:val="16"/>
              </w:rPr>
              <w:t>354 413,58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F3BC6" w14:textId="77777777" w:rsidR="000C553D" w:rsidRDefault="000C553D">
      <w:r>
        <w:separator/>
      </w:r>
    </w:p>
  </w:endnote>
  <w:endnote w:type="continuationSeparator" w:id="0">
    <w:p w14:paraId="20BC3653" w14:textId="77777777" w:rsidR="000C553D" w:rsidRDefault="000C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45580" w14:textId="77777777" w:rsidR="000C553D" w:rsidRDefault="000C553D">
      <w:r>
        <w:separator/>
      </w:r>
    </w:p>
  </w:footnote>
  <w:footnote w:type="continuationSeparator" w:id="0">
    <w:p w14:paraId="5BD258D9" w14:textId="77777777" w:rsidR="000C553D" w:rsidRDefault="000C5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A83035D"/>
    <w:multiLevelType w:val="hybridMultilevel"/>
    <w:tmpl w:val="04709864"/>
    <w:lvl w:ilvl="0" w:tplc="8AC2B72E">
      <w:start w:val="45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8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1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20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6"/>
  </w:num>
  <w:num w:numId="15" w16cid:durableId="1250576259">
    <w:abstractNumId w:val="15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9"/>
  </w:num>
  <w:num w:numId="21" w16cid:durableId="76178494">
    <w:abstractNumId w:val="1"/>
  </w:num>
  <w:num w:numId="22" w16cid:durableId="15616675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D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8725B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208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17B24"/>
    <w:rsid w:val="0053372C"/>
    <w:rsid w:val="005611F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050C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36A0"/>
    <w:rsid w:val="006B4786"/>
    <w:rsid w:val="006B6BCA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40006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1ED2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9266A"/>
    <w:rsid w:val="009A278B"/>
    <w:rsid w:val="009B2521"/>
    <w:rsid w:val="009B4C58"/>
    <w:rsid w:val="009C3E56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1EEC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3724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2F25"/>
    <w:rsid w:val="00E17884"/>
    <w:rsid w:val="00E22677"/>
    <w:rsid w:val="00E51C26"/>
    <w:rsid w:val="00E56EB4"/>
    <w:rsid w:val="00E61EAC"/>
    <w:rsid w:val="00E62CA8"/>
    <w:rsid w:val="00E70EEE"/>
    <w:rsid w:val="00E814F6"/>
    <w:rsid w:val="00E85CCA"/>
    <w:rsid w:val="00E87867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17E67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96006"/>
    <w:rsid w:val="00FA1B6B"/>
    <w:rsid w:val="00FA37D6"/>
    <w:rsid w:val="00FB28AF"/>
    <w:rsid w:val="00FC4108"/>
    <w:rsid w:val="00FC4134"/>
    <w:rsid w:val="00FD5DA8"/>
    <w:rsid w:val="00FD7995"/>
    <w:rsid w:val="00FE1AC9"/>
    <w:rsid w:val="00FE3A1E"/>
    <w:rsid w:val="00FE4246"/>
    <w:rsid w:val="00FE6A9D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39</TotalTime>
  <Pages>16</Pages>
  <Words>5137</Words>
  <Characters>29287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2024-06-12T11:52:00Z</dcterms:created>
  <dcterms:modified xsi:type="dcterms:W3CDTF">2024-06-12T11:52:00Z</dcterms:modified>
</cp:coreProperties>
</file>