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E6F99E" w14:textId="77777777"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14:paraId="0902DECC" w14:textId="77777777"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14:paraId="4E29E027" w14:textId="77777777"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14:paraId="378920E6" w14:textId="77777777"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14:paraId="3968982F" w14:textId="77777777" w:rsidTr="008904A0">
        <w:trPr>
          <w:trHeight w:val="1656"/>
        </w:trPr>
        <w:tc>
          <w:tcPr>
            <w:tcW w:w="9498" w:type="dxa"/>
          </w:tcPr>
          <w:p w14:paraId="22BFF6B7" w14:textId="77777777" w:rsidR="00585DA3" w:rsidRPr="009262DF" w:rsidRDefault="006065A5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NIKSY </w:t>
            </w:r>
            <w:proofErr w:type="spellStart"/>
            <w:r>
              <w:rPr>
                <w:sz w:val="20"/>
              </w:rPr>
              <w:t>s.r.o</w:t>
            </w:r>
            <w:proofErr w:type="spellEnd"/>
            <w:r>
              <w:rPr>
                <w:sz w:val="20"/>
              </w:rPr>
              <w:t>., Vyšehradská 15, 851 06</w:t>
            </w:r>
            <w:r w:rsidR="00AD12AE">
              <w:rPr>
                <w:sz w:val="20"/>
              </w:rPr>
              <w:t xml:space="preserve">  Bratislava</w:t>
            </w:r>
          </w:p>
        </w:tc>
      </w:tr>
    </w:tbl>
    <w:p w14:paraId="7CA30469" w14:textId="77777777" w:rsidR="000A4158" w:rsidRPr="00693867" w:rsidRDefault="000A4158" w:rsidP="000A4158">
      <w:pPr>
        <w:jc w:val="both"/>
        <w:rPr>
          <w:sz w:val="20"/>
          <w:u w:val="single"/>
        </w:rPr>
      </w:pPr>
    </w:p>
    <w:p w14:paraId="14ED18F9" w14:textId="77777777"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14:paraId="66E3C06D" w14:textId="2142C050"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</w:t>
      </w:r>
      <w:r w:rsidR="006E0122">
        <w:rPr>
          <w:b/>
          <w:sz w:val="20"/>
        </w:rPr>
        <w:t>1</w:t>
      </w:r>
    </w:p>
    <w:p w14:paraId="4A5A09BC" w14:textId="77777777"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14:paraId="7B345FF6" w14:textId="77777777"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14:paraId="23526B70" w14:textId="77777777"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14:paraId="2BF05FF6" w14:textId="77777777" w:rsidR="00A72848" w:rsidRPr="00CB4C58" w:rsidRDefault="00A72848" w:rsidP="00931C39">
      <w:pPr>
        <w:ind w:left="1121"/>
        <w:jc w:val="both"/>
        <w:rPr>
          <w:b/>
          <w:sz w:val="20"/>
        </w:rPr>
      </w:pPr>
    </w:p>
    <w:p w14:paraId="3F9E23A7" w14:textId="77777777"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14:paraId="30CA9BDB" w14:textId="77777777"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46B2799A" w14:textId="77777777" w:rsidTr="00AC7913">
        <w:tc>
          <w:tcPr>
            <w:tcW w:w="9072" w:type="dxa"/>
            <w:gridSpan w:val="2"/>
            <w:vAlign w:val="center"/>
          </w:tcPr>
          <w:p w14:paraId="67C9E065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14:paraId="33B4D8EE" w14:textId="77777777" w:rsidTr="00AC7913">
        <w:tc>
          <w:tcPr>
            <w:tcW w:w="8549" w:type="dxa"/>
            <w:vAlign w:val="center"/>
          </w:tcPr>
          <w:p w14:paraId="47EFECE6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14:paraId="5A60193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7C87CD74" w14:textId="77777777" w:rsidTr="00AC7913">
        <w:tc>
          <w:tcPr>
            <w:tcW w:w="8549" w:type="dxa"/>
            <w:vAlign w:val="center"/>
          </w:tcPr>
          <w:p w14:paraId="3BF2FCE6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14:paraId="73DCE69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0969754F" w14:textId="77777777" w:rsidTr="00AC7913">
        <w:tc>
          <w:tcPr>
            <w:tcW w:w="8549" w:type="dxa"/>
            <w:vAlign w:val="center"/>
          </w:tcPr>
          <w:p w14:paraId="00E1D2CE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14:paraId="7260DF7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18CB64AC" w14:textId="77777777" w:rsidTr="00AC7913">
        <w:tc>
          <w:tcPr>
            <w:tcW w:w="8549" w:type="dxa"/>
            <w:vAlign w:val="center"/>
          </w:tcPr>
          <w:p w14:paraId="2DC602A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14:paraId="205FDDC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75F58E54" w14:textId="77777777" w:rsidTr="00AC7913">
        <w:tc>
          <w:tcPr>
            <w:tcW w:w="8549" w:type="dxa"/>
            <w:vAlign w:val="center"/>
          </w:tcPr>
          <w:p w14:paraId="4DE1E45D" w14:textId="77777777"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14:paraId="6E02A15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4D4F4EA5" w14:textId="77777777" w:rsidTr="00AC7913">
        <w:tc>
          <w:tcPr>
            <w:tcW w:w="8549" w:type="dxa"/>
            <w:vAlign w:val="center"/>
          </w:tcPr>
          <w:p w14:paraId="68621E0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14:paraId="1726F9F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7688DD57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4E7C190E" w14:textId="77777777" w:rsidTr="00AC7913">
        <w:tc>
          <w:tcPr>
            <w:tcW w:w="9072" w:type="dxa"/>
            <w:gridSpan w:val="2"/>
            <w:vAlign w:val="center"/>
          </w:tcPr>
          <w:p w14:paraId="7BA044CB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14:paraId="4FB24A95" w14:textId="77777777" w:rsidTr="00AC7913">
        <w:tc>
          <w:tcPr>
            <w:tcW w:w="8549" w:type="dxa"/>
            <w:vAlign w:val="center"/>
          </w:tcPr>
          <w:p w14:paraId="09DA0AE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14:paraId="0CE1DB9A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7A17CBAB" w14:textId="77777777" w:rsidTr="00AC7913">
        <w:tc>
          <w:tcPr>
            <w:tcW w:w="8549" w:type="dxa"/>
            <w:vAlign w:val="center"/>
          </w:tcPr>
          <w:p w14:paraId="05E4135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14:paraId="19C6C8F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59C58055" w14:textId="77777777" w:rsidTr="00AC7913">
        <w:tc>
          <w:tcPr>
            <w:tcW w:w="8549" w:type="dxa"/>
            <w:vAlign w:val="center"/>
          </w:tcPr>
          <w:p w14:paraId="7DED649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14:paraId="1737FBD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776B9BDD" w14:textId="77777777" w:rsidTr="00AC7913">
        <w:tc>
          <w:tcPr>
            <w:tcW w:w="8549" w:type="dxa"/>
            <w:vAlign w:val="center"/>
          </w:tcPr>
          <w:p w14:paraId="08D9282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14:paraId="0DE7246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76476C6F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092AE280" w14:textId="77777777" w:rsidTr="00AC7913">
        <w:tc>
          <w:tcPr>
            <w:tcW w:w="9072" w:type="dxa"/>
            <w:gridSpan w:val="2"/>
          </w:tcPr>
          <w:p w14:paraId="2D17E7F8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14:paraId="0E2F9C9D" w14:textId="77777777" w:rsidTr="00AC7913">
        <w:tc>
          <w:tcPr>
            <w:tcW w:w="8549" w:type="dxa"/>
          </w:tcPr>
          <w:p w14:paraId="4D3FEDF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14:paraId="2898EFA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39DCF3F2" w14:textId="77777777" w:rsidTr="00AC7913">
        <w:tc>
          <w:tcPr>
            <w:tcW w:w="8549" w:type="dxa"/>
          </w:tcPr>
          <w:p w14:paraId="5397E19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14:paraId="04B549C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13F15089" w14:textId="77777777" w:rsidTr="00AC7913">
        <w:tc>
          <w:tcPr>
            <w:tcW w:w="8549" w:type="dxa"/>
          </w:tcPr>
          <w:p w14:paraId="6C8766C6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14:paraId="217EAE4C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66F5565B" w14:textId="77777777" w:rsidTr="00AC7913">
        <w:tc>
          <w:tcPr>
            <w:tcW w:w="8549" w:type="dxa"/>
          </w:tcPr>
          <w:p w14:paraId="2BAB50B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14:paraId="6644581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6CFECAA1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5F2DF67F" w14:textId="77777777" w:rsidTr="00AC7913">
        <w:tc>
          <w:tcPr>
            <w:tcW w:w="9072" w:type="dxa"/>
            <w:gridSpan w:val="2"/>
            <w:vAlign w:val="center"/>
          </w:tcPr>
          <w:p w14:paraId="05B08012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14:paraId="2111D49C" w14:textId="77777777" w:rsidTr="00AC7913">
        <w:tc>
          <w:tcPr>
            <w:tcW w:w="8549" w:type="dxa"/>
            <w:vAlign w:val="center"/>
          </w:tcPr>
          <w:p w14:paraId="01565CAD" w14:textId="77777777"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14:paraId="692E19F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14:paraId="28A6C64A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72C3D1D6" w14:textId="77777777" w:rsidTr="00AC7913">
        <w:tc>
          <w:tcPr>
            <w:tcW w:w="8549" w:type="dxa"/>
            <w:vAlign w:val="center"/>
          </w:tcPr>
          <w:p w14:paraId="4416225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14:paraId="203029E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25B3C376" w14:textId="77777777" w:rsidTr="00AC7913">
        <w:tc>
          <w:tcPr>
            <w:tcW w:w="8549" w:type="dxa"/>
            <w:vAlign w:val="center"/>
          </w:tcPr>
          <w:p w14:paraId="5D55FFE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14:paraId="4747B9E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54E018D4" w14:textId="77777777" w:rsidTr="00AC7913">
        <w:tc>
          <w:tcPr>
            <w:tcW w:w="8549" w:type="dxa"/>
            <w:vAlign w:val="center"/>
          </w:tcPr>
          <w:p w14:paraId="7C5E58F6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14:paraId="4A87C01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5D15F5FD" w14:textId="77777777" w:rsidTr="00AC7913">
        <w:tc>
          <w:tcPr>
            <w:tcW w:w="8549" w:type="dxa"/>
            <w:vAlign w:val="center"/>
          </w:tcPr>
          <w:p w14:paraId="34254FE3" w14:textId="77777777"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14:paraId="16768D43" w14:textId="17A053B4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2E8AE306" w14:textId="77777777"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14:paraId="6669E373" w14:textId="77777777" w:rsidTr="007A4B5F">
        <w:tc>
          <w:tcPr>
            <w:tcW w:w="9072" w:type="dxa"/>
            <w:gridSpan w:val="2"/>
            <w:vAlign w:val="center"/>
          </w:tcPr>
          <w:p w14:paraId="2134172D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14:paraId="1832B0F6" w14:textId="77777777" w:rsidTr="007A4B5F">
        <w:tc>
          <w:tcPr>
            <w:tcW w:w="8549" w:type="dxa"/>
            <w:vAlign w:val="center"/>
          </w:tcPr>
          <w:p w14:paraId="0747A546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629C1085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14:paraId="62AD277F" w14:textId="77777777" w:rsidTr="007A4B5F">
        <w:tc>
          <w:tcPr>
            <w:tcW w:w="8549" w:type="dxa"/>
            <w:vAlign w:val="center"/>
          </w:tcPr>
          <w:p w14:paraId="6BBB7D65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12C67618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14:paraId="7C4F963B" w14:textId="77777777" w:rsidTr="007A4B5F">
        <w:tc>
          <w:tcPr>
            <w:tcW w:w="8549" w:type="dxa"/>
            <w:vAlign w:val="center"/>
          </w:tcPr>
          <w:p w14:paraId="27D1167E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14:paraId="1B58B412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14:paraId="3500D747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14:paraId="6EFB8004" w14:textId="77777777" w:rsidTr="007A4B5F">
        <w:tc>
          <w:tcPr>
            <w:tcW w:w="8549" w:type="dxa"/>
            <w:vAlign w:val="center"/>
          </w:tcPr>
          <w:p w14:paraId="144354AA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14:paraId="7613C1B7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416B0114" w14:textId="77777777" w:rsidR="0054211B" w:rsidRDefault="0054211B" w:rsidP="00AC7913">
      <w:pPr>
        <w:jc w:val="both"/>
        <w:rPr>
          <w:sz w:val="20"/>
          <w:szCs w:val="22"/>
        </w:rPr>
      </w:pPr>
    </w:p>
    <w:p w14:paraId="41153E32" w14:textId="77777777"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0347A345" w14:textId="77777777" w:rsidTr="00AC7913">
        <w:tc>
          <w:tcPr>
            <w:tcW w:w="9072" w:type="dxa"/>
            <w:gridSpan w:val="2"/>
          </w:tcPr>
          <w:p w14:paraId="66FFED83" w14:textId="77777777"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14:paraId="5315C9EF" w14:textId="77777777" w:rsidTr="00AC7913">
        <w:tc>
          <w:tcPr>
            <w:tcW w:w="8549" w:type="dxa"/>
            <w:vAlign w:val="center"/>
          </w:tcPr>
          <w:p w14:paraId="6E4F3806" w14:textId="77777777"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14:paraId="70253398" w14:textId="77777777"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14:paraId="5E3930E6" w14:textId="77777777"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00A6BD3A" w14:textId="77777777" w:rsidTr="00AC7913">
        <w:tc>
          <w:tcPr>
            <w:tcW w:w="8549" w:type="dxa"/>
            <w:vAlign w:val="center"/>
          </w:tcPr>
          <w:p w14:paraId="05F0C2A0" w14:textId="77777777"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14:paraId="00671DB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14:paraId="0EEBA1B1" w14:textId="77777777" w:rsidR="00AC7913" w:rsidRPr="00AC7913" w:rsidRDefault="00AD12A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348440E8" w14:textId="77777777" w:rsidTr="00AC7913">
        <w:tc>
          <w:tcPr>
            <w:tcW w:w="8549" w:type="dxa"/>
            <w:vAlign w:val="center"/>
          </w:tcPr>
          <w:p w14:paraId="17B60537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14:paraId="3CF2BBEC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14:paraId="472012F6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5526807E" w14:textId="77777777" w:rsidTr="00AC7913">
        <w:tc>
          <w:tcPr>
            <w:tcW w:w="8549" w:type="dxa"/>
            <w:vAlign w:val="center"/>
          </w:tcPr>
          <w:p w14:paraId="50BAE071" w14:textId="77777777"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14:paraId="2C4138ED" w14:textId="709F5CCA" w:rsidR="00AC7913" w:rsidRPr="00AC7913" w:rsidRDefault="00AC7913" w:rsidP="006065A5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</w:t>
            </w:r>
            <w:r w:rsidR="006065A5">
              <w:rPr>
                <w:bCs/>
                <w:sz w:val="20"/>
                <w:szCs w:val="22"/>
              </w:rPr>
              <w:t>1</w:t>
            </w:r>
            <w:r w:rsidR="00091503">
              <w:rPr>
                <w:bCs/>
                <w:sz w:val="20"/>
                <w:szCs w:val="22"/>
              </w:rPr>
              <w:t>5</w:t>
            </w:r>
            <w:r w:rsidR="0030679F" w:rsidRPr="00AC7913">
              <w:rPr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523" w:type="dxa"/>
            <w:vAlign w:val="center"/>
          </w:tcPr>
          <w:p w14:paraId="5D31A8D3" w14:textId="77777777" w:rsidR="00AC7913" w:rsidRPr="00AC7913" w:rsidRDefault="00AD12A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4C0171A7" w14:textId="77777777" w:rsidTr="00AC7913">
        <w:tc>
          <w:tcPr>
            <w:tcW w:w="8549" w:type="dxa"/>
          </w:tcPr>
          <w:p w14:paraId="411C3372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AC7913">
              <w:rPr>
                <w:bCs/>
                <w:sz w:val="20"/>
                <w:szCs w:val="22"/>
              </w:rPr>
              <w:t>ne</w:t>
            </w:r>
            <w:proofErr w:type="spellEnd"/>
            <w:r w:rsidRPr="00AC7913">
              <w:rPr>
                <w:bCs/>
                <w:sz w:val="20"/>
                <w:szCs w:val="22"/>
              </w:rPr>
              <w:t xml:space="preserve"> nerozlišujú náklady a výnosy, ak ide o nevýznamný </w:t>
            </w:r>
          </w:p>
          <w:p w14:paraId="71EE75CD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642A2E0F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14:paraId="4135E791" w14:textId="77777777" w:rsidR="00AC7913" w:rsidRPr="00AC7913" w:rsidRDefault="00AD12A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6579E3AA" w14:textId="77777777" w:rsidTr="00AC7913">
        <w:tc>
          <w:tcPr>
            <w:tcW w:w="8549" w:type="dxa"/>
          </w:tcPr>
          <w:p w14:paraId="6E71F48C" w14:textId="77777777"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14:paraId="24BF99BE" w14:textId="77777777"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14:paraId="101FE234" w14:textId="77777777"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14:paraId="32359884" w14:textId="77777777" w:rsidR="00AC7913" w:rsidRDefault="00AC7913" w:rsidP="00AC7913">
      <w:pPr>
        <w:jc w:val="both"/>
        <w:rPr>
          <w:sz w:val="20"/>
          <w:szCs w:val="22"/>
        </w:rPr>
      </w:pPr>
    </w:p>
    <w:p w14:paraId="4D28DF90" w14:textId="77777777"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</w:t>
      </w:r>
      <w:proofErr w:type="spellStart"/>
      <w:r w:rsidRPr="00CB4C58">
        <w:rPr>
          <w:sz w:val="20"/>
        </w:rPr>
        <w:t>majetku,doba</w:t>
      </w:r>
      <w:proofErr w:type="spellEnd"/>
      <w:r w:rsidRPr="00CB4C58">
        <w:rPr>
          <w:sz w:val="20"/>
        </w:rPr>
        <w:t xml:space="preserve">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14:paraId="25DAC9BC" w14:textId="77777777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34156876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345545D8" w14:textId="77777777" w:rsidR="00AC7913" w:rsidRPr="00D10F5D" w:rsidRDefault="00AC7913" w:rsidP="00A91BDD">
            <w:pPr>
              <w:rPr>
                <w:sz w:val="18"/>
              </w:rPr>
            </w:pPr>
          </w:p>
          <w:p w14:paraId="4665342E" w14:textId="77777777" w:rsidR="00AC7913" w:rsidRPr="00D10F5D" w:rsidRDefault="00AC7913" w:rsidP="00A91BDD">
            <w:pPr>
              <w:rPr>
                <w:sz w:val="18"/>
              </w:rPr>
            </w:pPr>
          </w:p>
          <w:p w14:paraId="338F91D8" w14:textId="77777777"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14:paraId="011A1593" w14:textId="77777777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557A08F6" w14:textId="77777777"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45B6B323" w14:textId="77777777" w:rsidR="00AC7913" w:rsidRPr="00D10F5D" w:rsidRDefault="00AC7913" w:rsidP="00A91BDD">
            <w:pPr>
              <w:rPr>
                <w:sz w:val="18"/>
              </w:rPr>
            </w:pPr>
          </w:p>
          <w:p w14:paraId="0D032387" w14:textId="77777777" w:rsidR="00AC7913" w:rsidRPr="00D10F5D" w:rsidRDefault="00AC7913" w:rsidP="00A91BDD">
            <w:pPr>
              <w:rPr>
                <w:sz w:val="18"/>
              </w:rPr>
            </w:pPr>
          </w:p>
          <w:p w14:paraId="4C76B567" w14:textId="77777777"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14:paraId="321C58F9" w14:textId="77777777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60BA641E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699FCA2F" w14:textId="753C9672" w:rsidR="00AC7913" w:rsidRPr="00D10F5D" w:rsidRDefault="00962804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AC7913" w:rsidRPr="00D10F5D" w14:paraId="699D19AA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048E1184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5942AC40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6DD6EF09" w14:textId="7CB7DF67"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14:paraId="3A7722DE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4AEE7017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384EFA52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48E5FF12" w14:textId="35026968" w:rsidR="00AC7913" w:rsidRPr="00D10F5D" w:rsidRDefault="00AC7913" w:rsidP="00A91BDD">
            <w:pPr>
              <w:rPr>
                <w:sz w:val="18"/>
              </w:rPr>
            </w:pPr>
          </w:p>
        </w:tc>
      </w:tr>
    </w:tbl>
    <w:p w14:paraId="07816383" w14:textId="77777777"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14:paraId="16188032" w14:textId="77777777" w:rsidTr="00A91BDD">
        <w:tc>
          <w:tcPr>
            <w:tcW w:w="3111" w:type="dxa"/>
          </w:tcPr>
          <w:p w14:paraId="09D3494C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14:paraId="09AF9EA3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14:paraId="31658545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1EB6686F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56D11EEC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2F9C3135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1C5B94E8" w14:textId="77777777" w:rsidTr="00A91BDD">
        <w:tc>
          <w:tcPr>
            <w:tcW w:w="3111" w:type="dxa"/>
          </w:tcPr>
          <w:p w14:paraId="44FAABA5" w14:textId="5AB06C43" w:rsidR="00AC7913" w:rsidRPr="00D10F5D" w:rsidRDefault="006E0122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Automobil</w:t>
            </w:r>
          </w:p>
        </w:tc>
        <w:tc>
          <w:tcPr>
            <w:tcW w:w="977" w:type="dxa"/>
          </w:tcPr>
          <w:p w14:paraId="5F97BC98" w14:textId="77777777" w:rsidR="00AC7913" w:rsidRPr="00D10F5D" w:rsidRDefault="00AD12AE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14:paraId="5B2B0363" w14:textId="77777777" w:rsidR="00AC7913" w:rsidRPr="00D10F5D" w:rsidRDefault="00AD12AE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1C2DC396" w14:textId="77777777" w:rsidR="00AC7913" w:rsidRPr="00D10F5D" w:rsidRDefault="0017011D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22B50412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1569F152" w14:textId="42652203" w:rsidR="00AC7913" w:rsidRPr="00D10F5D" w:rsidRDefault="006E0122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Odpísané</w:t>
            </w:r>
          </w:p>
        </w:tc>
      </w:tr>
      <w:tr w:rsidR="00AC7913" w:rsidRPr="00D10F5D" w14:paraId="0E6B5B17" w14:textId="77777777" w:rsidTr="00A91BDD">
        <w:tc>
          <w:tcPr>
            <w:tcW w:w="3111" w:type="dxa"/>
          </w:tcPr>
          <w:p w14:paraId="006C5204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56930CBD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625C8BB8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13690E14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404DCEE3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0406A818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3C5BA882" w14:textId="77777777" w:rsidTr="00A91BDD">
        <w:tc>
          <w:tcPr>
            <w:tcW w:w="3111" w:type="dxa"/>
          </w:tcPr>
          <w:p w14:paraId="479247F0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51DEA012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64AFC33B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45E18F77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7949AAAF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1A25EF57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7AA618F3" w14:textId="77777777" w:rsidTr="00A91BDD">
        <w:tc>
          <w:tcPr>
            <w:tcW w:w="3111" w:type="dxa"/>
          </w:tcPr>
          <w:p w14:paraId="235C5D25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296E06B8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7D04961C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14:paraId="33FFA523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716EF805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492DBC85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7A7FED93" w14:textId="77777777" w:rsidTr="00A91BDD">
        <w:tc>
          <w:tcPr>
            <w:tcW w:w="3111" w:type="dxa"/>
          </w:tcPr>
          <w:p w14:paraId="51180BED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228E616F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4B3CAD19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14:paraId="71C986C0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5B435874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41A538C6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71AEF33F" w14:textId="77777777" w:rsidTr="00A91BDD">
        <w:tc>
          <w:tcPr>
            <w:tcW w:w="3111" w:type="dxa"/>
          </w:tcPr>
          <w:p w14:paraId="18CA24F4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1DF8648F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5D36731A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14:paraId="0CEA8C48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1D1465D9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3293F872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14:paraId="5FB69CD0" w14:textId="77777777" w:rsidR="00AC7913" w:rsidRDefault="00AC7913" w:rsidP="00AC7913">
      <w:pPr>
        <w:ind w:left="709"/>
        <w:jc w:val="both"/>
        <w:rPr>
          <w:sz w:val="20"/>
        </w:rPr>
      </w:pPr>
    </w:p>
    <w:p w14:paraId="7BAACB2C" w14:textId="77777777" w:rsidR="00AC7913" w:rsidRDefault="00AC7913" w:rsidP="00AC7913">
      <w:pPr>
        <w:ind w:left="709"/>
        <w:jc w:val="both"/>
        <w:rPr>
          <w:sz w:val="20"/>
        </w:rPr>
      </w:pPr>
    </w:p>
    <w:p w14:paraId="6241619A" w14:textId="77777777"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14:paraId="4D241006" w14:textId="77777777" w:rsidTr="00DC3010">
        <w:trPr>
          <w:trHeight w:val="283"/>
        </w:trPr>
        <w:tc>
          <w:tcPr>
            <w:tcW w:w="2062" w:type="dxa"/>
          </w:tcPr>
          <w:p w14:paraId="014A2C49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14:paraId="1591B01C" w14:textId="77777777"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14:paraId="111DCF82" w14:textId="77777777"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14:paraId="3FAE6915" w14:textId="77777777"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14:paraId="21022B53" w14:textId="77777777"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14:paraId="6B44E578" w14:textId="77777777"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14:paraId="5A8DDA8F" w14:textId="77777777" w:rsidTr="00DC3010">
        <w:trPr>
          <w:trHeight w:val="283"/>
        </w:trPr>
        <w:tc>
          <w:tcPr>
            <w:tcW w:w="2062" w:type="dxa"/>
          </w:tcPr>
          <w:p w14:paraId="7B879184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14:paraId="1AE65EE8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12D397C4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5A71F77E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61308CF0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14:paraId="1E9BD02C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14:paraId="2A907D03" w14:textId="77777777" w:rsidTr="00DC3010">
        <w:trPr>
          <w:trHeight w:val="283"/>
        </w:trPr>
        <w:tc>
          <w:tcPr>
            <w:tcW w:w="2062" w:type="dxa"/>
          </w:tcPr>
          <w:p w14:paraId="0F069118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14:paraId="09F903D7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3114F279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0BA6DB9C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1B43A65F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14:paraId="0D5254EB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14:paraId="04189411" w14:textId="77777777" w:rsidR="00984D71" w:rsidRDefault="00984D71" w:rsidP="00984D71">
      <w:pPr>
        <w:pStyle w:val="Odsekzoznamu"/>
        <w:rPr>
          <w:sz w:val="20"/>
        </w:rPr>
      </w:pPr>
    </w:p>
    <w:p w14:paraId="3DF4F797" w14:textId="77777777"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C3010" w14:paraId="0F0D08A2" w14:textId="77777777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14:paraId="79CB2428" w14:textId="77777777"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14:paraId="01371D9A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3A775538" w14:textId="77777777"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14:paraId="44757907" w14:textId="77777777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14:paraId="0210F224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14:paraId="5F2606E6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50E38BC2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29F8775B" w14:textId="77777777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14:paraId="69B0DC6E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14:paraId="41054E77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039FF14B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3C079EDF" w14:textId="77777777" w:rsidR="00610946" w:rsidRDefault="00610946" w:rsidP="00D44EDD">
      <w:pPr>
        <w:ind w:left="709"/>
        <w:jc w:val="both"/>
        <w:rPr>
          <w:sz w:val="18"/>
          <w:szCs w:val="22"/>
        </w:rPr>
      </w:pPr>
    </w:p>
    <w:p w14:paraId="0B66AF6D" w14:textId="77777777"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DC3010" w14:paraId="0977415E" w14:textId="77777777" w:rsidTr="00DC3010">
        <w:tc>
          <w:tcPr>
            <w:tcW w:w="2977" w:type="dxa"/>
          </w:tcPr>
          <w:p w14:paraId="7D6496FA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14:paraId="1700DF5F" w14:textId="77777777"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14:paraId="1785FE61" w14:textId="77777777"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14:paraId="0A7C91EE" w14:textId="77777777"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14:paraId="67F6FDE6" w14:textId="77777777"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14:paraId="00EC9A7A" w14:textId="77777777" w:rsidTr="00DC3010">
        <w:trPr>
          <w:trHeight w:val="340"/>
        </w:trPr>
        <w:tc>
          <w:tcPr>
            <w:tcW w:w="2977" w:type="dxa"/>
          </w:tcPr>
          <w:p w14:paraId="3F135A56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14:paraId="647D6F01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3B186A6E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32B7DB79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526B7ECF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6630BC83" w14:textId="77777777" w:rsidTr="00DC3010">
        <w:trPr>
          <w:trHeight w:val="340"/>
        </w:trPr>
        <w:tc>
          <w:tcPr>
            <w:tcW w:w="2977" w:type="dxa"/>
          </w:tcPr>
          <w:p w14:paraId="0FEEF48B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5D283124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69F223B4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0950AF06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77572B9A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32A19A69" w14:textId="77777777" w:rsidTr="00DC3010">
        <w:trPr>
          <w:trHeight w:val="340"/>
        </w:trPr>
        <w:tc>
          <w:tcPr>
            <w:tcW w:w="2977" w:type="dxa"/>
          </w:tcPr>
          <w:p w14:paraId="76BCDA4F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460FF80B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6DAB94D6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6A79C396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5C51366B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2587EF00" w14:textId="77777777" w:rsidTr="00DC3010">
        <w:trPr>
          <w:trHeight w:val="340"/>
        </w:trPr>
        <w:tc>
          <w:tcPr>
            <w:tcW w:w="2977" w:type="dxa"/>
          </w:tcPr>
          <w:p w14:paraId="7CAD8B6D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28CADA45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092464B5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54382CD9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0A1D6A69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2711759C" w14:textId="77777777" w:rsidTr="00DC3010">
        <w:trPr>
          <w:trHeight w:val="340"/>
        </w:trPr>
        <w:tc>
          <w:tcPr>
            <w:tcW w:w="2977" w:type="dxa"/>
          </w:tcPr>
          <w:p w14:paraId="6AE896F5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77F42B8A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6D3734C2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79EFD868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014DF736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7936C9D9" w14:textId="77777777" w:rsidTr="00DC3010">
        <w:trPr>
          <w:trHeight w:val="340"/>
        </w:trPr>
        <w:tc>
          <w:tcPr>
            <w:tcW w:w="2977" w:type="dxa"/>
          </w:tcPr>
          <w:p w14:paraId="63D9B4D7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1FB9946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1C33E9A6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0E974945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5CE285E0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186BB5BB" w14:textId="77777777" w:rsidTr="00DC3010">
        <w:trPr>
          <w:trHeight w:val="340"/>
        </w:trPr>
        <w:tc>
          <w:tcPr>
            <w:tcW w:w="2977" w:type="dxa"/>
          </w:tcPr>
          <w:p w14:paraId="45EA841D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50DB3728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04DFE595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1C7735C3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245628E6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14:paraId="772786EB" w14:textId="77777777" w:rsidR="00D90D87" w:rsidRPr="00CB4C58" w:rsidRDefault="00D90D87" w:rsidP="00D90D87">
      <w:pPr>
        <w:jc w:val="both"/>
        <w:rPr>
          <w:sz w:val="18"/>
          <w:szCs w:val="22"/>
        </w:rPr>
      </w:pPr>
    </w:p>
    <w:p w14:paraId="426FEA38" w14:textId="77777777" w:rsidR="00CB4C58" w:rsidRPr="00CB4C58" w:rsidRDefault="00CB4C58" w:rsidP="006F74F4">
      <w:pPr>
        <w:ind w:left="360"/>
        <w:rPr>
          <w:sz w:val="20"/>
        </w:rPr>
      </w:pPr>
    </w:p>
    <w:p w14:paraId="5A794221" w14:textId="77777777"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14:paraId="78EAD961" w14:textId="77777777"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14:paraId="64A265EE" w14:textId="77777777" w:rsidR="006C0F8A" w:rsidRPr="00CB4C58" w:rsidRDefault="006C0F8A" w:rsidP="00DE6D6C">
      <w:pPr>
        <w:ind w:left="1841"/>
        <w:jc w:val="center"/>
        <w:rPr>
          <w:b/>
          <w:sz w:val="20"/>
        </w:rPr>
      </w:pPr>
    </w:p>
    <w:p w14:paraId="452D59DD" w14:textId="77777777"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DC3010" w14:paraId="756C3980" w14:textId="77777777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14:paraId="77DD5D88" w14:textId="77777777"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</w:t>
            </w:r>
            <w:proofErr w:type="spellStart"/>
            <w:r w:rsidR="008904A0">
              <w:rPr>
                <w:sz w:val="20"/>
              </w:rPr>
              <w:t>výnimoč</w:t>
            </w:r>
            <w:proofErr w:type="spellEnd"/>
            <w:r w:rsidR="008904A0">
              <w:rPr>
                <w:sz w:val="20"/>
              </w:rPr>
              <w:t>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14:paraId="025A19FB" w14:textId="77777777"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55A35121" w14:textId="77777777"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14:paraId="79C49420" w14:textId="77777777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14:paraId="53E6E487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14:paraId="5BD9E0CA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509185BD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59FB55A2" w14:textId="77777777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14:paraId="0573821F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14:paraId="3B53815B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0D964C57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14:paraId="1A111241" w14:textId="77777777" w:rsidR="00E56CB9" w:rsidRDefault="00E56CB9" w:rsidP="00E56CB9">
      <w:pPr>
        <w:ind w:left="1481"/>
        <w:jc w:val="both"/>
        <w:rPr>
          <w:sz w:val="20"/>
        </w:rPr>
      </w:pPr>
    </w:p>
    <w:p w14:paraId="1BF5F865" w14:textId="77777777"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14:paraId="1F5ED3C1" w14:textId="77777777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14:paraId="4646F7AF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2B98C8DF" w14:textId="77777777"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14:paraId="3AE337EF" w14:textId="77777777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14:paraId="13EE4432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36BAE4AB" w14:textId="77777777"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3687C52B" w14:textId="77777777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9E58E10" w14:textId="77777777"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14:paraId="1CCEF341" w14:textId="77777777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3D5CB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4D980C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2A9C7393" w14:textId="77777777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14:paraId="4A56D7DC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00A3E533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4F0AA206" w14:textId="77777777" w:rsidR="00E56CB9" w:rsidRPr="00CB4C58" w:rsidRDefault="00E56CB9" w:rsidP="00D44EDD">
      <w:pPr>
        <w:ind w:left="1134"/>
        <w:jc w:val="both"/>
        <w:rPr>
          <w:sz w:val="20"/>
        </w:rPr>
      </w:pPr>
    </w:p>
    <w:p w14:paraId="65F69A6E" w14:textId="77777777"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14:paraId="408F52D1" w14:textId="77777777"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14:paraId="5568E222" w14:textId="77777777"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14:paraId="33B813C2" w14:textId="77777777"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37DAD869" w14:textId="77777777"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61AD134D" w14:textId="77777777"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14:paraId="47CA6509" w14:textId="77777777"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14:paraId="32599FEB" w14:textId="77777777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14:paraId="3A92F1F9" w14:textId="77777777"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14:paraId="6FCC0C9E" w14:textId="77777777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14:paraId="3358D8A2" w14:textId="77777777"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727B85A8" w14:textId="77777777"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07C370D3" w14:textId="77777777"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14:paraId="63E00515" w14:textId="77777777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CEB8F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4B57EA0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01C7AA61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15E761E7" w14:textId="77777777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2FD92A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AAAE544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692A46B4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14:paraId="6580AB86" w14:textId="77777777" w:rsidTr="00DC3010">
        <w:tc>
          <w:tcPr>
            <w:tcW w:w="9498" w:type="dxa"/>
            <w:gridSpan w:val="5"/>
          </w:tcPr>
          <w:p w14:paraId="68A38DB8" w14:textId="77777777"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14:paraId="243EF263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14413229" w14:textId="77777777"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 xml:space="preserve">. </w:t>
            </w:r>
            <w:r w:rsidR="005E2BB6" w:rsidRPr="00DC3010">
              <w:rPr>
                <w:sz w:val="20"/>
              </w:rPr>
              <w:lastRenderedPageBreak/>
              <w:t>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242E19C0" w14:textId="77777777"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79E9FD6" w14:textId="77777777"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 xml:space="preserve">rok v </w:t>
            </w:r>
            <w:r w:rsidR="005134CE" w:rsidRPr="00DC3010">
              <w:rPr>
                <w:sz w:val="20"/>
              </w:rPr>
              <w:lastRenderedPageBreak/>
              <w:t>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3B669A5A" w14:textId="77777777"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EUR</w:t>
            </w:r>
          </w:p>
          <w:p w14:paraId="6A3C3EB7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66341963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1DE575C4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06E3A3B8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60C7034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06397B19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0EEE6D77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77BEEAB7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723F6311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4C8754C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19488A4D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1D2B62C1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6BEA1843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 xml:space="preserve">dňu </w:t>
            </w:r>
            <w:proofErr w:type="spellStart"/>
            <w:r w:rsidR="005E2BB6" w:rsidRPr="00DC3010">
              <w:rPr>
                <w:sz w:val="20"/>
              </w:rPr>
              <w:t>účt</w:t>
            </w:r>
            <w:proofErr w:type="spellEnd"/>
            <w:r w:rsidR="005E2BB6" w:rsidRPr="00DC3010">
              <w:rPr>
                <w:sz w:val="20"/>
              </w:rPr>
              <w:t>. obdobia</w:t>
            </w:r>
          </w:p>
          <w:p w14:paraId="0EB1BEB9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53EE86C3" w14:textId="77777777" w:rsidR="005134CE" w:rsidRPr="00DC3010" w:rsidRDefault="005134CE">
            <w:pPr>
              <w:rPr>
                <w:sz w:val="20"/>
              </w:rPr>
            </w:pPr>
          </w:p>
          <w:p w14:paraId="00B4D297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3FFA5FA" w14:textId="77777777" w:rsidR="005134CE" w:rsidRPr="00DC3010" w:rsidRDefault="005134CE">
            <w:pPr>
              <w:rPr>
                <w:sz w:val="20"/>
              </w:rPr>
            </w:pPr>
          </w:p>
          <w:p w14:paraId="718F275C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1BE5DAF7" w14:textId="77777777" w:rsidR="005134CE" w:rsidRPr="00DC3010" w:rsidRDefault="005134CE">
            <w:pPr>
              <w:rPr>
                <w:sz w:val="20"/>
              </w:rPr>
            </w:pPr>
          </w:p>
          <w:p w14:paraId="5C0DEC34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1670E49A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2478541E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373FB9BF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2C5ACBB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14803B55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3EB1DBB4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03FEAEAE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5C800EAB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7BF9E92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4D3328D2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26AC34C6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484652F2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14:paraId="4CE8DD7D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1C85DA81" w14:textId="77777777" w:rsidR="005134CE" w:rsidRPr="00DC3010" w:rsidRDefault="005134CE">
            <w:pPr>
              <w:rPr>
                <w:sz w:val="20"/>
              </w:rPr>
            </w:pPr>
          </w:p>
          <w:p w14:paraId="561C5563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8049E98" w14:textId="77777777" w:rsidR="005134CE" w:rsidRPr="00DC3010" w:rsidRDefault="005134CE">
            <w:pPr>
              <w:rPr>
                <w:sz w:val="20"/>
              </w:rPr>
            </w:pPr>
          </w:p>
          <w:p w14:paraId="0444E8B7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62A0707F" w14:textId="77777777" w:rsidR="005134CE" w:rsidRPr="00DC3010" w:rsidRDefault="005134CE">
            <w:pPr>
              <w:rPr>
                <w:sz w:val="20"/>
              </w:rPr>
            </w:pPr>
          </w:p>
          <w:p w14:paraId="4008A4EF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15A850BD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37716280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13DCA8C9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343EA29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2F7AD0C8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3D3A77C1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752E3275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08529D81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4712006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62E66EED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14:paraId="30225C0D" w14:textId="77777777" w:rsidTr="00DC3010">
        <w:trPr>
          <w:trHeight w:val="283"/>
        </w:trPr>
        <w:tc>
          <w:tcPr>
            <w:tcW w:w="9498" w:type="dxa"/>
            <w:gridSpan w:val="5"/>
          </w:tcPr>
          <w:p w14:paraId="0710F20C" w14:textId="77777777"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14:paraId="37270484" w14:textId="77777777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31322036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6B0A8803" w14:textId="77777777"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0E10D779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14:paraId="6F9F9914" w14:textId="77777777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6EE50156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27121B9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29279C30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14:paraId="37E9E100" w14:textId="77777777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58C08495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CAB2CC1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7DE0E624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14:paraId="22698276" w14:textId="77777777" w:rsidR="005134CE" w:rsidRDefault="005134CE" w:rsidP="005134CE">
      <w:pPr>
        <w:jc w:val="both"/>
        <w:rPr>
          <w:sz w:val="20"/>
        </w:rPr>
      </w:pPr>
    </w:p>
    <w:p w14:paraId="44BEAAF4" w14:textId="77777777"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14:paraId="61B1346C" w14:textId="77777777"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14:paraId="6634EEA5" w14:textId="77777777" w:rsidR="005134CE" w:rsidRDefault="005134CE" w:rsidP="005134CE">
      <w:pPr>
        <w:jc w:val="both"/>
        <w:rPr>
          <w:sz w:val="20"/>
        </w:rPr>
      </w:pPr>
    </w:p>
    <w:p w14:paraId="17B420DC" w14:textId="77777777"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14:paraId="745D677E" w14:textId="77777777"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14:paraId="3E58493B" w14:textId="77777777"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14:paraId="5BFE2B08" w14:textId="77777777"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14:paraId="40C5C080" w14:textId="77777777"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14:paraId="7D76CC3B" w14:textId="77777777"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14:paraId="5185FC8D" w14:textId="77777777"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1C3696A6" w14:textId="77777777"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14:paraId="753E2795" w14:textId="77777777" w:rsidR="004E16FF" w:rsidRPr="00CB4C58" w:rsidRDefault="004E16FF" w:rsidP="004E16FF">
      <w:pPr>
        <w:jc w:val="both"/>
        <w:rPr>
          <w:sz w:val="20"/>
        </w:rPr>
      </w:pPr>
    </w:p>
    <w:p w14:paraId="6C8171B1" w14:textId="77777777"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3CF3892A" w14:textId="77777777"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14:paraId="65E1DF74" w14:textId="77777777"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14:paraId="2546651F" w14:textId="77777777"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14:paraId="18A21308" w14:textId="77777777" w:rsidR="0026291E" w:rsidRDefault="0026291E" w:rsidP="004E16FF">
      <w:pPr>
        <w:ind w:firstLine="709"/>
        <w:rPr>
          <w:b/>
          <w:sz w:val="20"/>
        </w:rPr>
      </w:pPr>
    </w:p>
    <w:p w14:paraId="1CC0D94C" w14:textId="77777777" w:rsidR="001869C8" w:rsidRDefault="001869C8" w:rsidP="00D2073E">
      <w:pPr>
        <w:jc w:val="right"/>
        <w:rPr>
          <w:sz w:val="20"/>
        </w:rPr>
      </w:pPr>
    </w:p>
    <w:p w14:paraId="2D5D05B6" w14:textId="77777777"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14:paraId="64B0ED6F" w14:textId="77777777"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14:paraId="72919EC0" w14:textId="77777777"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61B855" w14:textId="77777777" w:rsidR="00471824" w:rsidRDefault="00471824" w:rsidP="001869C8">
      <w:r>
        <w:separator/>
      </w:r>
    </w:p>
  </w:endnote>
  <w:endnote w:type="continuationSeparator" w:id="0">
    <w:p w14:paraId="1782AC6C" w14:textId="77777777" w:rsidR="00471824" w:rsidRDefault="00471824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01081F" w14:textId="77777777" w:rsidR="00790D5A" w:rsidRDefault="007C51EC">
    <w:pPr>
      <w:pStyle w:val="Pta"/>
      <w:jc w:val="center"/>
    </w:pPr>
    <w:r>
      <w:fldChar w:fldCharType="begin"/>
    </w:r>
    <w:r w:rsidR="00790D5A">
      <w:instrText xml:space="preserve"> PAGE   \* MERGEFORMAT </w:instrText>
    </w:r>
    <w:r>
      <w:fldChar w:fldCharType="separate"/>
    </w:r>
    <w:r w:rsidR="006065A5">
      <w:rPr>
        <w:noProof/>
      </w:rPr>
      <w:t>4</w:t>
    </w:r>
    <w:r>
      <w:fldChar w:fldCharType="end"/>
    </w:r>
  </w:p>
  <w:p w14:paraId="68A1782F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7861A1" w14:textId="77777777" w:rsidR="00471824" w:rsidRDefault="00471824" w:rsidP="001869C8">
      <w:r>
        <w:separator/>
      </w:r>
    </w:p>
  </w:footnote>
  <w:footnote w:type="continuationSeparator" w:id="0">
    <w:p w14:paraId="5155483B" w14:textId="77777777" w:rsidR="00471824" w:rsidRDefault="00471824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14:paraId="49EB0A67" w14:textId="77777777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3618B0E2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6C46A371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6CF921FB" w14:textId="77777777" w:rsidR="00CB4C58" w:rsidRPr="003F477D" w:rsidRDefault="00AD12A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C9984CF" w14:textId="77777777" w:rsidR="00CB4C58" w:rsidRPr="003F477D" w:rsidRDefault="006065A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888BEF6" w14:textId="77777777" w:rsidR="00CB4C58" w:rsidRPr="003F477D" w:rsidRDefault="006065A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51129AF7" w14:textId="77777777" w:rsidR="00CB4C58" w:rsidRPr="003F477D" w:rsidRDefault="006065A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51CFC707" w14:textId="77777777" w:rsidR="00CB4C58" w:rsidRPr="003F477D" w:rsidRDefault="006065A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B133475" w14:textId="77777777" w:rsidR="00CB4C58" w:rsidRPr="003F477D" w:rsidRDefault="006065A5" w:rsidP="006065A5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AD028F9" w14:textId="77777777" w:rsidR="00CB4C58" w:rsidRPr="003F477D" w:rsidRDefault="006065A5" w:rsidP="006065A5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EC0A256" w14:textId="77777777" w:rsidR="00CB4C58" w:rsidRPr="003F477D" w:rsidRDefault="006065A5" w:rsidP="006065A5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F209AD3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0E08BD6" w14:textId="77777777" w:rsidR="00CB4C58" w:rsidRPr="003F477D" w:rsidRDefault="00AD12A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1615BE5" w14:textId="77777777" w:rsidR="00CB4C58" w:rsidRPr="003F477D" w:rsidRDefault="00AD12A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F0F4125" w14:textId="77777777" w:rsidR="00CB4C58" w:rsidRPr="003F477D" w:rsidRDefault="00AD12A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7432A4B" w14:textId="77777777" w:rsidR="00CB4C58" w:rsidRPr="003F477D" w:rsidRDefault="00AD12A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6BA50D8" w14:textId="77777777" w:rsidR="00CB4C58" w:rsidRPr="003F477D" w:rsidRDefault="006065A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4BC40E4" w14:textId="77777777" w:rsidR="00CB4C58" w:rsidRPr="003F477D" w:rsidRDefault="006065A5" w:rsidP="006065A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5123D2C" w14:textId="77777777" w:rsidR="00CB4C58" w:rsidRPr="003F477D" w:rsidRDefault="00AD12A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7C1B2BA" w14:textId="77777777" w:rsidR="00CB4C58" w:rsidRPr="003F477D" w:rsidRDefault="006065A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CF25912" w14:textId="77777777" w:rsidR="00CB4C58" w:rsidRPr="003F477D" w:rsidRDefault="006065A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84FD6AB" w14:textId="77777777" w:rsidR="00CB4C58" w:rsidRPr="003F477D" w:rsidRDefault="006065A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</w:tr>
  </w:tbl>
  <w:p w14:paraId="58FAF8AB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413917">
    <w:abstractNumId w:val="17"/>
  </w:num>
  <w:num w:numId="2" w16cid:durableId="914125991">
    <w:abstractNumId w:val="1"/>
  </w:num>
  <w:num w:numId="3" w16cid:durableId="1910381369">
    <w:abstractNumId w:val="15"/>
  </w:num>
  <w:num w:numId="4" w16cid:durableId="111092908">
    <w:abstractNumId w:val="10"/>
  </w:num>
  <w:num w:numId="5" w16cid:durableId="1019963294">
    <w:abstractNumId w:val="16"/>
  </w:num>
  <w:num w:numId="6" w16cid:durableId="348415548">
    <w:abstractNumId w:val="2"/>
  </w:num>
  <w:num w:numId="7" w16cid:durableId="142502819">
    <w:abstractNumId w:val="11"/>
  </w:num>
  <w:num w:numId="8" w16cid:durableId="1535732191">
    <w:abstractNumId w:val="20"/>
  </w:num>
  <w:num w:numId="9" w16cid:durableId="1889417374">
    <w:abstractNumId w:val="3"/>
  </w:num>
  <w:num w:numId="10" w16cid:durableId="730932311">
    <w:abstractNumId w:val="19"/>
  </w:num>
  <w:num w:numId="11" w16cid:durableId="422990077">
    <w:abstractNumId w:val="6"/>
  </w:num>
  <w:num w:numId="12" w16cid:durableId="563758746">
    <w:abstractNumId w:val="18"/>
  </w:num>
  <w:num w:numId="13" w16cid:durableId="2057660187">
    <w:abstractNumId w:val="7"/>
  </w:num>
  <w:num w:numId="14" w16cid:durableId="525799389">
    <w:abstractNumId w:val="13"/>
  </w:num>
  <w:num w:numId="15" w16cid:durableId="302121282">
    <w:abstractNumId w:val="8"/>
  </w:num>
  <w:num w:numId="16" w16cid:durableId="30569601">
    <w:abstractNumId w:val="4"/>
  </w:num>
  <w:num w:numId="17" w16cid:durableId="768965418">
    <w:abstractNumId w:val="9"/>
  </w:num>
  <w:num w:numId="18" w16cid:durableId="757335809">
    <w:abstractNumId w:val="12"/>
  </w:num>
  <w:num w:numId="19" w16cid:durableId="491718761">
    <w:abstractNumId w:val="5"/>
  </w:num>
  <w:num w:numId="20" w16cid:durableId="482477850">
    <w:abstractNumId w:val="14"/>
  </w:num>
  <w:num w:numId="21" w16cid:durableId="613093801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011D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150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05B3"/>
    <w:rsid w:val="00106EF5"/>
    <w:rsid w:val="00114AF7"/>
    <w:rsid w:val="0011529D"/>
    <w:rsid w:val="00117DCC"/>
    <w:rsid w:val="00136819"/>
    <w:rsid w:val="0015355C"/>
    <w:rsid w:val="0017011D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6649B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4434"/>
    <w:rsid w:val="00406BE9"/>
    <w:rsid w:val="00410F85"/>
    <w:rsid w:val="00416946"/>
    <w:rsid w:val="004204DE"/>
    <w:rsid w:val="00424CB9"/>
    <w:rsid w:val="00442928"/>
    <w:rsid w:val="00455D8A"/>
    <w:rsid w:val="004561B1"/>
    <w:rsid w:val="004645A4"/>
    <w:rsid w:val="00467072"/>
    <w:rsid w:val="004702B3"/>
    <w:rsid w:val="00471824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05B2B"/>
    <w:rsid w:val="006065A5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0122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51EC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2804"/>
    <w:rsid w:val="0096453B"/>
    <w:rsid w:val="0097566D"/>
    <w:rsid w:val="00980682"/>
    <w:rsid w:val="0098255E"/>
    <w:rsid w:val="00984D71"/>
    <w:rsid w:val="009938E9"/>
    <w:rsid w:val="0099494F"/>
    <w:rsid w:val="009A0C7A"/>
    <w:rsid w:val="009A5919"/>
    <w:rsid w:val="009B0528"/>
    <w:rsid w:val="009B5199"/>
    <w:rsid w:val="009C0A50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45C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2AE"/>
    <w:rsid w:val="00AD1DB2"/>
    <w:rsid w:val="00AD2F9A"/>
    <w:rsid w:val="00AE0B49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35C53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231B7"/>
    <w:rsid w:val="00F3552D"/>
    <w:rsid w:val="00F37541"/>
    <w:rsid w:val="00F376CC"/>
    <w:rsid w:val="00F379D1"/>
    <w:rsid w:val="00F409C8"/>
    <w:rsid w:val="00F4249F"/>
    <w:rsid w:val="00F437D3"/>
    <w:rsid w:val="00F54592"/>
    <w:rsid w:val="00F5649F"/>
    <w:rsid w:val="00F570BD"/>
    <w:rsid w:val="00F57C8A"/>
    <w:rsid w:val="00F6082D"/>
    <w:rsid w:val="00F67808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414C10E"/>
  <w15:docId w15:val="{85FCC09F-8973-48DC-BE7F-9D2E7EEC4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C51EC"/>
    <w:rPr>
      <w:sz w:val="24"/>
      <w:szCs w:val="24"/>
    </w:rPr>
  </w:style>
  <w:style w:type="paragraph" w:styleId="Nadpis1">
    <w:name w:val="heading 1"/>
    <w:next w:val="Nadpis2"/>
    <w:qFormat/>
    <w:rsid w:val="007C51EC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7C51EC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7C51EC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7C51EC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7C51EC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7C51EC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7C51EC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7C51EC"/>
    <w:rPr>
      <w:sz w:val="20"/>
      <w:szCs w:val="20"/>
    </w:rPr>
  </w:style>
  <w:style w:type="character" w:styleId="Odkaznapoznmkupodiarou">
    <w:name w:val="footnote reference"/>
    <w:semiHidden/>
    <w:rsid w:val="007C51EC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7C51EC"/>
  </w:style>
  <w:style w:type="paragraph" w:styleId="Zkladntext0">
    <w:name w:val="Body Text"/>
    <w:basedOn w:val="Normlny"/>
    <w:semiHidden/>
    <w:rsid w:val="007C51EC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7C51EC"/>
    <w:pPr>
      <w:jc w:val="both"/>
    </w:pPr>
  </w:style>
  <w:style w:type="paragraph" w:styleId="Zarkazkladnhotextu">
    <w:name w:val="Body Text Indent"/>
    <w:basedOn w:val="Normlny"/>
    <w:semiHidden/>
    <w:rsid w:val="007C51EC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7C51EC"/>
    <w:pPr>
      <w:ind w:firstLine="360"/>
    </w:pPr>
  </w:style>
  <w:style w:type="paragraph" w:styleId="Zkladntext3">
    <w:name w:val="Body Text 3"/>
    <w:basedOn w:val="Normlny"/>
    <w:semiHidden/>
    <w:rsid w:val="007C51EC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7C51EC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7C51EC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7C51EC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ika\Desktop\detska%20ordinacia%202015\Pozn&#225;mky%20MUJ%20&#8211;%20Detsk&#225;%20ordin&#225;cia%202015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433B48-27EC-436A-9F11-073797F6D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Poznámky MUJ – Detská ordinácia 2015</Template>
  <TotalTime>161</TotalTime>
  <Pages>4</Pages>
  <Words>1445</Words>
  <Characters>8240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marika kovacikova</dc:creator>
  <cp:keywords/>
  <cp:lastModifiedBy>NIKSY sro</cp:lastModifiedBy>
  <cp:revision>13</cp:revision>
  <cp:lastPrinted>2024-06-14T19:16:00Z</cp:lastPrinted>
  <dcterms:created xsi:type="dcterms:W3CDTF">2016-03-12T11:00:00Z</dcterms:created>
  <dcterms:modified xsi:type="dcterms:W3CDTF">2024-06-14T19:17:00Z</dcterms:modified>
</cp:coreProperties>
</file>