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E6F99E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902DECC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E29E027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78920E6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3968982F" w14:textId="77777777" w:rsidTr="008904A0">
        <w:trPr>
          <w:trHeight w:val="1656"/>
        </w:trPr>
        <w:tc>
          <w:tcPr>
            <w:tcW w:w="9498" w:type="dxa"/>
          </w:tcPr>
          <w:p w14:paraId="22BFF6B7" w14:textId="77777777" w:rsidR="00585DA3" w:rsidRPr="009262DF" w:rsidRDefault="006065A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NIKSY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., Vyšehradská 15, 851 06</w:t>
            </w:r>
            <w:r w:rsidR="00AD12AE">
              <w:rPr>
                <w:sz w:val="20"/>
              </w:rPr>
              <w:t xml:space="preserve">  Bratislava</w:t>
            </w:r>
          </w:p>
        </w:tc>
      </w:tr>
    </w:tbl>
    <w:p w14:paraId="7CA30469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4ED18F9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6E3C06D" w14:textId="2142C050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6E0122">
        <w:rPr>
          <w:b/>
          <w:sz w:val="20"/>
        </w:rPr>
        <w:t>1</w:t>
      </w:r>
    </w:p>
    <w:p w14:paraId="4A5A09BC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B345FF6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3526B70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2BF05FF6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F9E23A7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0CA9BD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6B2799A" w14:textId="77777777" w:rsidTr="00AC7913">
        <w:tc>
          <w:tcPr>
            <w:tcW w:w="9072" w:type="dxa"/>
            <w:gridSpan w:val="2"/>
            <w:vAlign w:val="center"/>
          </w:tcPr>
          <w:p w14:paraId="67C9E06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3B4D8EE" w14:textId="77777777" w:rsidTr="00AC7913">
        <w:tc>
          <w:tcPr>
            <w:tcW w:w="8549" w:type="dxa"/>
            <w:vAlign w:val="center"/>
          </w:tcPr>
          <w:p w14:paraId="47EFECE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A60193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C87CD74" w14:textId="77777777" w:rsidTr="00AC7913">
        <w:tc>
          <w:tcPr>
            <w:tcW w:w="8549" w:type="dxa"/>
            <w:vAlign w:val="center"/>
          </w:tcPr>
          <w:p w14:paraId="3BF2FCE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73DCE6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69754F" w14:textId="77777777" w:rsidTr="00AC7913">
        <w:tc>
          <w:tcPr>
            <w:tcW w:w="8549" w:type="dxa"/>
            <w:vAlign w:val="center"/>
          </w:tcPr>
          <w:p w14:paraId="00E1D2C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260DF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CB64AC" w14:textId="77777777" w:rsidTr="00AC7913">
        <w:tc>
          <w:tcPr>
            <w:tcW w:w="8549" w:type="dxa"/>
            <w:vAlign w:val="center"/>
          </w:tcPr>
          <w:p w14:paraId="2DC602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205FDD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F58E54" w14:textId="77777777" w:rsidTr="00AC7913">
        <w:tc>
          <w:tcPr>
            <w:tcW w:w="8549" w:type="dxa"/>
            <w:vAlign w:val="center"/>
          </w:tcPr>
          <w:p w14:paraId="4DE1E45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E02A15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D4F4EA5" w14:textId="77777777" w:rsidTr="00AC7913">
        <w:tc>
          <w:tcPr>
            <w:tcW w:w="8549" w:type="dxa"/>
            <w:vAlign w:val="center"/>
          </w:tcPr>
          <w:p w14:paraId="68621E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726F9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688DD5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E7C190E" w14:textId="77777777" w:rsidTr="00AC7913">
        <w:tc>
          <w:tcPr>
            <w:tcW w:w="9072" w:type="dxa"/>
            <w:gridSpan w:val="2"/>
            <w:vAlign w:val="center"/>
          </w:tcPr>
          <w:p w14:paraId="7BA044C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4FB24A95" w14:textId="77777777" w:rsidTr="00AC7913">
        <w:tc>
          <w:tcPr>
            <w:tcW w:w="8549" w:type="dxa"/>
            <w:vAlign w:val="center"/>
          </w:tcPr>
          <w:p w14:paraId="09DA0A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CE1DB9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A17CBAB" w14:textId="77777777" w:rsidTr="00AC7913">
        <w:tc>
          <w:tcPr>
            <w:tcW w:w="8549" w:type="dxa"/>
            <w:vAlign w:val="center"/>
          </w:tcPr>
          <w:p w14:paraId="05E4135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9C6C8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9C58055" w14:textId="77777777" w:rsidTr="00AC7913">
        <w:tc>
          <w:tcPr>
            <w:tcW w:w="8549" w:type="dxa"/>
            <w:vAlign w:val="center"/>
          </w:tcPr>
          <w:p w14:paraId="7DED64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737F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76B9BDD" w14:textId="77777777" w:rsidTr="00AC7913">
        <w:tc>
          <w:tcPr>
            <w:tcW w:w="8549" w:type="dxa"/>
            <w:vAlign w:val="center"/>
          </w:tcPr>
          <w:p w14:paraId="08D9282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DE724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6476C6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92AE280" w14:textId="77777777" w:rsidTr="00AC7913">
        <w:tc>
          <w:tcPr>
            <w:tcW w:w="9072" w:type="dxa"/>
            <w:gridSpan w:val="2"/>
          </w:tcPr>
          <w:p w14:paraId="2D17E7F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E2F9C9D" w14:textId="77777777" w:rsidTr="00AC7913">
        <w:tc>
          <w:tcPr>
            <w:tcW w:w="8549" w:type="dxa"/>
          </w:tcPr>
          <w:p w14:paraId="4D3FED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898EF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DCF3F2" w14:textId="77777777" w:rsidTr="00AC7913">
        <w:tc>
          <w:tcPr>
            <w:tcW w:w="8549" w:type="dxa"/>
          </w:tcPr>
          <w:p w14:paraId="5397E1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4B549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3F15089" w14:textId="77777777" w:rsidTr="00AC7913">
        <w:tc>
          <w:tcPr>
            <w:tcW w:w="8549" w:type="dxa"/>
          </w:tcPr>
          <w:p w14:paraId="6C8766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217EAE4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6F5565B" w14:textId="77777777" w:rsidTr="00AC7913">
        <w:tc>
          <w:tcPr>
            <w:tcW w:w="8549" w:type="dxa"/>
          </w:tcPr>
          <w:p w14:paraId="2BAB50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664458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CFECAA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2DF67F" w14:textId="77777777" w:rsidTr="00AC7913">
        <w:tc>
          <w:tcPr>
            <w:tcW w:w="9072" w:type="dxa"/>
            <w:gridSpan w:val="2"/>
            <w:vAlign w:val="center"/>
          </w:tcPr>
          <w:p w14:paraId="05B0801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111D49C" w14:textId="77777777" w:rsidTr="00AC7913">
        <w:tc>
          <w:tcPr>
            <w:tcW w:w="8549" w:type="dxa"/>
            <w:vAlign w:val="center"/>
          </w:tcPr>
          <w:p w14:paraId="01565CAD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92E19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8A6C64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C3D1D6" w14:textId="77777777" w:rsidTr="00AC7913">
        <w:tc>
          <w:tcPr>
            <w:tcW w:w="8549" w:type="dxa"/>
            <w:vAlign w:val="center"/>
          </w:tcPr>
          <w:p w14:paraId="441622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203029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B3C376" w14:textId="77777777" w:rsidTr="00AC7913">
        <w:tc>
          <w:tcPr>
            <w:tcW w:w="8549" w:type="dxa"/>
            <w:vAlign w:val="center"/>
          </w:tcPr>
          <w:p w14:paraId="5D55FF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4747B9E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4E018D4" w14:textId="77777777" w:rsidTr="00AC7913">
        <w:tc>
          <w:tcPr>
            <w:tcW w:w="8549" w:type="dxa"/>
            <w:vAlign w:val="center"/>
          </w:tcPr>
          <w:p w14:paraId="7C5E58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A87C0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15F5FD" w14:textId="77777777" w:rsidTr="00AC7913">
        <w:tc>
          <w:tcPr>
            <w:tcW w:w="8549" w:type="dxa"/>
            <w:vAlign w:val="center"/>
          </w:tcPr>
          <w:p w14:paraId="34254FE3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6768D43" w14:textId="17A053B4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E8AE306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669E373" w14:textId="77777777" w:rsidTr="007A4B5F">
        <w:tc>
          <w:tcPr>
            <w:tcW w:w="9072" w:type="dxa"/>
            <w:gridSpan w:val="2"/>
            <w:vAlign w:val="center"/>
          </w:tcPr>
          <w:p w14:paraId="2134172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832B0F6" w14:textId="77777777" w:rsidTr="007A4B5F">
        <w:tc>
          <w:tcPr>
            <w:tcW w:w="8549" w:type="dxa"/>
            <w:vAlign w:val="center"/>
          </w:tcPr>
          <w:p w14:paraId="0747A54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29C108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2AD277F" w14:textId="77777777" w:rsidTr="007A4B5F">
        <w:tc>
          <w:tcPr>
            <w:tcW w:w="8549" w:type="dxa"/>
            <w:vAlign w:val="center"/>
          </w:tcPr>
          <w:p w14:paraId="6BBB7D6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2C6761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C4F963B" w14:textId="77777777" w:rsidTr="007A4B5F">
        <w:tc>
          <w:tcPr>
            <w:tcW w:w="8549" w:type="dxa"/>
            <w:vAlign w:val="center"/>
          </w:tcPr>
          <w:p w14:paraId="27D116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B58B41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500D74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EFB8004" w14:textId="77777777" w:rsidTr="007A4B5F">
        <w:tc>
          <w:tcPr>
            <w:tcW w:w="8549" w:type="dxa"/>
            <w:vAlign w:val="center"/>
          </w:tcPr>
          <w:p w14:paraId="144354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613C1B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16B0114" w14:textId="77777777" w:rsidR="0054211B" w:rsidRDefault="0054211B" w:rsidP="00AC7913">
      <w:pPr>
        <w:jc w:val="both"/>
        <w:rPr>
          <w:sz w:val="20"/>
          <w:szCs w:val="22"/>
        </w:rPr>
      </w:pPr>
    </w:p>
    <w:p w14:paraId="41153E32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347A345" w14:textId="77777777" w:rsidTr="00AC7913">
        <w:tc>
          <w:tcPr>
            <w:tcW w:w="9072" w:type="dxa"/>
            <w:gridSpan w:val="2"/>
          </w:tcPr>
          <w:p w14:paraId="66FFED83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315C9EF" w14:textId="77777777" w:rsidTr="00AC7913">
        <w:tc>
          <w:tcPr>
            <w:tcW w:w="8549" w:type="dxa"/>
            <w:vAlign w:val="center"/>
          </w:tcPr>
          <w:p w14:paraId="6E4F380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025339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E3930E6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0A6BD3A" w14:textId="77777777" w:rsidTr="00AC7913">
        <w:tc>
          <w:tcPr>
            <w:tcW w:w="8549" w:type="dxa"/>
            <w:vAlign w:val="center"/>
          </w:tcPr>
          <w:p w14:paraId="05F0C2A0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0671D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EEBA1B1" w14:textId="77777777" w:rsidR="00AC7913" w:rsidRPr="00AC7913" w:rsidRDefault="00AD12A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48440E8" w14:textId="77777777" w:rsidTr="00AC7913">
        <w:tc>
          <w:tcPr>
            <w:tcW w:w="8549" w:type="dxa"/>
            <w:vAlign w:val="center"/>
          </w:tcPr>
          <w:p w14:paraId="17B6053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CF2BBE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72012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526807E" w14:textId="77777777" w:rsidTr="00AC7913">
        <w:tc>
          <w:tcPr>
            <w:tcW w:w="8549" w:type="dxa"/>
            <w:vAlign w:val="center"/>
          </w:tcPr>
          <w:p w14:paraId="50BAE071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2C4138ED" w14:textId="709F5CCA" w:rsidR="00AC7913" w:rsidRPr="00AC7913" w:rsidRDefault="00AC7913" w:rsidP="006065A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065A5">
              <w:rPr>
                <w:bCs/>
                <w:sz w:val="20"/>
                <w:szCs w:val="22"/>
              </w:rPr>
              <w:t>1</w:t>
            </w:r>
            <w:r w:rsidR="00091503">
              <w:rPr>
                <w:bCs/>
                <w:sz w:val="20"/>
                <w:szCs w:val="22"/>
              </w:rPr>
              <w:t>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D31A8D3" w14:textId="77777777" w:rsidR="00AC7913" w:rsidRPr="00AC7913" w:rsidRDefault="00AD12A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C0171A7" w14:textId="77777777" w:rsidTr="00AC7913">
        <w:tc>
          <w:tcPr>
            <w:tcW w:w="8549" w:type="dxa"/>
          </w:tcPr>
          <w:p w14:paraId="411C337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1EE75C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42A2E0F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4135E791" w14:textId="77777777" w:rsidR="00AC7913" w:rsidRPr="00AC7913" w:rsidRDefault="00AD12A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579E3AA" w14:textId="77777777" w:rsidTr="00AC7913">
        <w:tc>
          <w:tcPr>
            <w:tcW w:w="8549" w:type="dxa"/>
          </w:tcPr>
          <w:p w14:paraId="6E71F48C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4BF99BE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101FE234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32359884" w14:textId="77777777" w:rsidR="00AC7913" w:rsidRDefault="00AC7913" w:rsidP="00AC7913">
      <w:pPr>
        <w:jc w:val="both"/>
        <w:rPr>
          <w:sz w:val="20"/>
          <w:szCs w:val="22"/>
        </w:rPr>
      </w:pPr>
    </w:p>
    <w:p w14:paraId="4D28DF9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25DAC9BC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415687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45545D8" w14:textId="77777777" w:rsidR="00AC7913" w:rsidRPr="00D10F5D" w:rsidRDefault="00AC7913" w:rsidP="00A91BDD">
            <w:pPr>
              <w:rPr>
                <w:sz w:val="18"/>
              </w:rPr>
            </w:pPr>
          </w:p>
          <w:p w14:paraId="4665342E" w14:textId="77777777" w:rsidR="00AC7913" w:rsidRPr="00D10F5D" w:rsidRDefault="00AC7913" w:rsidP="00A91BDD">
            <w:pPr>
              <w:rPr>
                <w:sz w:val="18"/>
              </w:rPr>
            </w:pPr>
          </w:p>
          <w:p w14:paraId="338F91D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11A1593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57A08F6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B6B323" w14:textId="77777777" w:rsidR="00AC7913" w:rsidRPr="00D10F5D" w:rsidRDefault="00AC7913" w:rsidP="00A91BDD">
            <w:pPr>
              <w:rPr>
                <w:sz w:val="18"/>
              </w:rPr>
            </w:pPr>
          </w:p>
          <w:p w14:paraId="0D032387" w14:textId="77777777" w:rsidR="00AC7913" w:rsidRPr="00D10F5D" w:rsidRDefault="00AC7913" w:rsidP="00A91BDD">
            <w:pPr>
              <w:rPr>
                <w:sz w:val="18"/>
              </w:rPr>
            </w:pPr>
          </w:p>
          <w:p w14:paraId="4C76B56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21C58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0BA641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99FCA2F" w14:textId="753C9672" w:rsidR="00AC7913" w:rsidRPr="00D10F5D" w:rsidRDefault="00962804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699D19A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48E118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942AC4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D6EF09" w14:textId="7CB7DF6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A7722D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AEE701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84EFA5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8E5FF12" w14:textId="35026968" w:rsidR="00AC7913" w:rsidRPr="00D10F5D" w:rsidRDefault="00AC7913" w:rsidP="00A91BDD">
            <w:pPr>
              <w:rPr>
                <w:sz w:val="18"/>
              </w:rPr>
            </w:pPr>
          </w:p>
        </w:tc>
      </w:tr>
    </w:tbl>
    <w:p w14:paraId="07816383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16188032" w14:textId="77777777" w:rsidTr="00A91BDD">
        <w:tc>
          <w:tcPr>
            <w:tcW w:w="3111" w:type="dxa"/>
          </w:tcPr>
          <w:p w14:paraId="09D349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09AF9EA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16585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EB6686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6D11E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F9C31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C5B94E8" w14:textId="77777777" w:rsidTr="00A91BDD">
        <w:tc>
          <w:tcPr>
            <w:tcW w:w="3111" w:type="dxa"/>
          </w:tcPr>
          <w:p w14:paraId="44FAABA5" w14:textId="5AB06C43" w:rsidR="00AC7913" w:rsidRPr="00D10F5D" w:rsidRDefault="006E012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</w:t>
            </w:r>
          </w:p>
        </w:tc>
        <w:tc>
          <w:tcPr>
            <w:tcW w:w="977" w:type="dxa"/>
          </w:tcPr>
          <w:p w14:paraId="5F97BC98" w14:textId="77777777" w:rsidR="00AC7913" w:rsidRPr="00D10F5D" w:rsidRDefault="00AD12A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B2B0363" w14:textId="77777777" w:rsidR="00AC7913" w:rsidRPr="00D10F5D" w:rsidRDefault="00AD12A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C2DC396" w14:textId="77777777" w:rsidR="00AC7913" w:rsidRPr="00D10F5D" w:rsidRDefault="001701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B5041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69F152" w14:textId="42652203" w:rsidR="00AC7913" w:rsidRPr="00D10F5D" w:rsidRDefault="006E012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Odpísané</w:t>
            </w:r>
          </w:p>
        </w:tc>
      </w:tr>
      <w:tr w:rsidR="00AC7913" w:rsidRPr="00D10F5D" w14:paraId="0E6B5B17" w14:textId="77777777" w:rsidTr="00A91BDD">
        <w:tc>
          <w:tcPr>
            <w:tcW w:w="3111" w:type="dxa"/>
          </w:tcPr>
          <w:p w14:paraId="006C520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930CB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5C8B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3690E1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04DCEE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406A81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C5BA882" w14:textId="77777777" w:rsidTr="00A91BDD">
        <w:tc>
          <w:tcPr>
            <w:tcW w:w="3111" w:type="dxa"/>
          </w:tcPr>
          <w:p w14:paraId="479247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1DEA01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4AFC33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5E18F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949AA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A25EF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AA618F3" w14:textId="77777777" w:rsidTr="00A91BDD">
        <w:tc>
          <w:tcPr>
            <w:tcW w:w="3111" w:type="dxa"/>
          </w:tcPr>
          <w:p w14:paraId="235C5D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96E0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D04961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3FFA5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16EF80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2DBC8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A7FED93" w14:textId="77777777" w:rsidTr="00A91BDD">
        <w:tc>
          <w:tcPr>
            <w:tcW w:w="3111" w:type="dxa"/>
          </w:tcPr>
          <w:p w14:paraId="51180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28E616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B3CAD1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1C986C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B43587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1A538C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1AEF33F" w14:textId="77777777" w:rsidTr="00A91BDD">
        <w:tc>
          <w:tcPr>
            <w:tcW w:w="3111" w:type="dxa"/>
          </w:tcPr>
          <w:p w14:paraId="18CA24F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DF864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D3673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CEA8C4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D1465D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293F87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FB69CD0" w14:textId="77777777" w:rsidR="00AC7913" w:rsidRDefault="00AC7913" w:rsidP="00AC7913">
      <w:pPr>
        <w:ind w:left="709"/>
        <w:jc w:val="both"/>
        <w:rPr>
          <w:sz w:val="20"/>
        </w:rPr>
      </w:pPr>
    </w:p>
    <w:p w14:paraId="7BAACB2C" w14:textId="77777777" w:rsidR="00AC7913" w:rsidRDefault="00AC7913" w:rsidP="00AC7913">
      <w:pPr>
        <w:ind w:left="709"/>
        <w:jc w:val="both"/>
        <w:rPr>
          <w:sz w:val="20"/>
        </w:rPr>
      </w:pPr>
    </w:p>
    <w:p w14:paraId="6241619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4D241006" w14:textId="77777777" w:rsidTr="00DC3010">
        <w:trPr>
          <w:trHeight w:val="283"/>
        </w:trPr>
        <w:tc>
          <w:tcPr>
            <w:tcW w:w="2062" w:type="dxa"/>
          </w:tcPr>
          <w:p w14:paraId="014A2C4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591B01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11DCF8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3FAE6915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21022B5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B44E578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5A8DDA8F" w14:textId="77777777" w:rsidTr="00DC3010">
        <w:trPr>
          <w:trHeight w:val="283"/>
        </w:trPr>
        <w:tc>
          <w:tcPr>
            <w:tcW w:w="2062" w:type="dxa"/>
          </w:tcPr>
          <w:p w14:paraId="7B87918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AE65E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2D397C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71F7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1308CF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E9BD02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A907D03" w14:textId="77777777" w:rsidTr="00DC3010">
        <w:trPr>
          <w:trHeight w:val="283"/>
        </w:trPr>
        <w:tc>
          <w:tcPr>
            <w:tcW w:w="2062" w:type="dxa"/>
          </w:tcPr>
          <w:p w14:paraId="0F06911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9F903D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114F27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BA6DB9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43A65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D5254E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04189411" w14:textId="77777777" w:rsidR="00984D71" w:rsidRDefault="00984D71" w:rsidP="00984D71">
      <w:pPr>
        <w:pStyle w:val="Odsekzoznamu"/>
        <w:rPr>
          <w:sz w:val="20"/>
        </w:rPr>
      </w:pPr>
    </w:p>
    <w:p w14:paraId="3DF4F797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0F0D08A2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9CB2428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01371D9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A775538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44757907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210F22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5F2606E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0E38BC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9F8775B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9B0DC6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1054E7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39FF14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C079EDF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B66AF6D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0977415E" w14:textId="77777777" w:rsidTr="00DC3010">
        <w:tc>
          <w:tcPr>
            <w:tcW w:w="2977" w:type="dxa"/>
          </w:tcPr>
          <w:p w14:paraId="7D6496F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700DF5F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785FE6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0A7C91EE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7F6FDE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0EC9A7A" w14:textId="77777777" w:rsidTr="00DC3010">
        <w:trPr>
          <w:trHeight w:val="340"/>
        </w:trPr>
        <w:tc>
          <w:tcPr>
            <w:tcW w:w="2977" w:type="dxa"/>
          </w:tcPr>
          <w:p w14:paraId="3F135A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47D6F0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B186A6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DB7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26B7EC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630BC83" w14:textId="77777777" w:rsidTr="00DC3010">
        <w:trPr>
          <w:trHeight w:val="340"/>
        </w:trPr>
        <w:tc>
          <w:tcPr>
            <w:tcW w:w="2977" w:type="dxa"/>
          </w:tcPr>
          <w:p w14:paraId="0FEEF48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D2831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9F223B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950AF0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7572B9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32A19A69" w14:textId="77777777" w:rsidTr="00DC3010">
        <w:trPr>
          <w:trHeight w:val="340"/>
        </w:trPr>
        <w:tc>
          <w:tcPr>
            <w:tcW w:w="2977" w:type="dxa"/>
          </w:tcPr>
          <w:p w14:paraId="76BCDA4F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60FF80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DAB94D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A79C39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C51366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587EF00" w14:textId="77777777" w:rsidTr="00DC3010">
        <w:trPr>
          <w:trHeight w:val="340"/>
        </w:trPr>
        <w:tc>
          <w:tcPr>
            <w:tcW w:w="2977" w:type="dxa"/>
          </w:tcPr>
          <w:p w14:paraId="7CAD8B6D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8CADA4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92464B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4382CD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A1D6A6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711759C" w14:textId="77777777" w:rsidTr="00DC3010">
        <w:trPr>
          <w:trHeight w:val="340"/>
        </w:trPr>
        <w:tc>
          <w:tcPr>
            <w:tcW w:w="2977" w:type="dxa"/>
          </w:tcPr>
          <w:p w14:paraId="6AE896F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7F42B8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D3734C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9EFD86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14DF73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936C9D9" w14:textId="77777777" w:rsidTr="00DC3010">
        <w:trPr>
          <w:trHeight w:val="340"/>
        </w:trPr>
        <w:tc>
          <w:tcPr>
            <w:tcW w:w="2977" w:type="dxa"/>
          </w:tcPr>
          <w:p w14:paraId="63D9B4D7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FB994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C33E9A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E97494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CE285E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86BB5BB" w14:textId="77777777" w:rsidTr="00DC3010">
        <w:trPr>
          <w:trHeight w:val="340"/>
        </w:trPr>
        <w:tc>
          <w:tcPr>
            <w:tcW w:w="2977" w:type="dxa"/>
          </w:tcPr>
          <w:p w14:paraId="45EA841D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0DB37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4DFE59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C7735C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45628E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772786EB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26FEA38" w14:textId="77777777" w:rsidR="00CB4C58" w:rsidRPr="00CB4C58" w:rsidRDefault="00CB4C58" w:rsidP="006F74F4">
      <w:pPr>
        <w:ind w:left="360"/>
        <w:rPr>
          <w:sz w:val="20"/>
        </w:rPr>
      </w:pPr>
    </w:p>
    <w:p w14:paraId="5A794221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8EAD96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4A265EE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52D59D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56C3980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7DD5D88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25A19FB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5A35121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9C49420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3E6E48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BD9E0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09185B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9FB55A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573821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B53815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D964C5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A111241" w14:textId="77777777" w:rsidR="00E56CB9" w:rsidRDefault="00E56CB9" w:rsidP="00E56CB9">
      <w:pPr>
        <w:ind w:left="1481"/>
        <w:jc w:val="both"/>
        <w:rPr>
          <w:sz w:val="20"/>
        </w:rPr>
      </w:pPr>
    </w:p>
    <w:p w14:paraId="1BF5F865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1F5ED3C1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646F7A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B98C8DF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3AE337E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3EE4432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6BAE4AB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687C52B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9E58E1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1CCEF341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D5C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4D980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A9C7393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A56D7D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0A3E53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F0AA206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5F69A6E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08F52D1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568E222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33B813C2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7DAD86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1AD134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47CA6509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2599FE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A92F1F9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6FCC0C9E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358D8A2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27B85A8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7C370D3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3E00515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EB8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4B57EA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1C7AA6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5E761E7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2FD92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AAE54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92A46B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580AB86" w14:textId="77777777" w:rsidTr="00DC3010">
        <w:tc>
          <w:tcPr>
            <w:tcW w:w="9498" w:type="dxa"/>
            <w:gridSpan w:val="5"/>
          </w:tcPr>
          <w:p w14:paraId="68A38DB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243EF26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413229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2E19C0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79E9FD6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B669A5A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6A3C3E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634196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DE575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6E3A3B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0C703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6397B1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EEE6D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7BEEA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3F631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C8754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488A4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D2B62C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BEA1843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0EB1BEB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EE86C3" w14:textId="77777777" w:rsidR="005134CE" w:rsidRPr="00DC3010" w:rsidRDefault="005134CE">
            <w:pPr>
              <w:rPr>
                <w:sz w:val="20"/>
              </w:rPr>
            </w:pPr>
          </w:p>
          <w:p w14:paraId="00B4D29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FFA5FA" w14:textId="77777777" w:rsidR="005134CE" w:rsidRPr="00DC3010" w:rsidRDefault="005134CE">
            <w:pPr>
              <w:rPr>
                <w:sz w:val="20"/>
              </w:rPr>
            </w:pPr>
          </w:p>
          <w:p w14:paraId="718F27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BE5DAF7" w14:textId="77777777" w:rsidR="005134CE" w:rsidRPr="00DC3010" w:rsidRDefault="005134CE">
            <w:pPr>
              <w:rPr>
                <w:sz w:val="20"/>
              </w:rPr>
            </w:pPr>
          </w:p>
          <w:p w14:paraId="5C0DEC3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670E49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478541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3FB9B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C5AC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803B5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EB1DBB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FEAEA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800EA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7BF9E9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3328D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6AC34C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84652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CE8DD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85DA81" w14:textId="77777777" w:rsidR="005134CE" w:rsidRPr="00DC3010" w:rsidRDefault="005134CE">
            <w:pPr>
              <w:rPr>
                <w:sz w:val="20"/>
              </w:rPr>
            </w:pPr>
          </w:p>
          <w:p w14:paraId="561C556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049E98" w14:textId="77777777" w:rsidR="005134CE" w:rsidRPr="00DC3010" w:rsidRDefault="005134CE">
            <w:pPr>
              <w:rPr>
                <w:sz w:val="20"/>
              </w:rPr>
            </w:pPr>
          </w:p>
          <w:p w14:paraId="0444E8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A0707F" w14:textId="77777777" w:rsidR="005134CE" w:rsidRPr="00DC3010" w:rsidRDefault="005134CE">
            <w:pPr>
              <w:rPr>
                <w:sz w:val="20"/>
              </w:rPr>
            </w:pPr>
          </w:p>
          <w:p w14:paraId="4008A4E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5A850B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77162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DCA8C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43EA2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7AD0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D3A77C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52E327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8529D8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71200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E66EE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0225C0D" w14:textId="77777777" w:rsidTr="00DC3010">
        <w:trPr>
          <w:trHeight w:val="283"/>
        </w:trPr>
        <w:tc>
          <w:tcPr>
            <w:tcW w:w="9498" w:type="dxa"/>
            <w:gridSpan w:val="5"/>
          </w:tcPr>
          <w:p w14:paraId="0710F20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7270484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132203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B0A8803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E10D779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F9F9914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EE5015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7121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9279C3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7E9E10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8C0849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CAB2CC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E0E62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22698276" w14:textId="77777777" w:rsidR="005134CE" w:rsidRDefault="005134CE" w:rsidP="005134CE">
      <w:pPr>
        <w:jc w:val="both"/>
        <w:rPr>
          <w:sz w:val="20"/>
        </w:rPr>
      </w:pPr>
    </w:p>
    <w:p w14:paraId="44BEAAF4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1B1346C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634EEA5" w14:textId="77777777" w:rsidR="005134CE" w:rsidRDefault="005134CE" w:rsidP="005134CE">
      <w:pPr>
        <w:jc w:val="both"/>
        <w:rPr>
          <w:sz w:val="20"/>
        </w:rPr>
      </w:pPr>
    </w:p>
    <w:p w14:paraId="17B420D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745D677E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E58493B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5BFE2B08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0C5C080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D76CC3B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5185FC8D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C3696A6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53E2795" w14:textId="77777777" w:rsidR="004E16FF" w:rsidRPr="00CB4C58" w:rsidRDefault="004E16FF" w:rsidP="004E16FF">
      <w:pPr>
        <w:jc w:val="both"/>
        <w:rPr>
          <w:sz w:val="20"/>
        </w:rPr>
      </w:pPr>
    </w:p>
    <w:p w14:paraId="6C8171B1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CF3892A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5E1DF74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2546651F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18A21308" w14:textId="77777777" w:rsidR="0026291E" w:rsidRDefault="0026291E" w:rsidP="004E16FF">
      <w:pPr>
        <w:ind w:firstLine="709"/>
        <w:rPr>
          <w:b/>
          <w:sz w:val="20"/>
        </w:rPr>
      </w:pPr>
    </w:p>
    <w:p w14:paraId="1CC0D94C" w14:textId="77777777" w:rsidR="001869C8" w:rsidRDefault="001869C8" w:rsidP="00D2073E">
      <w:pPr>
        <w:jc w:val="right"/>
        <w:rPr>
          <w:sz w:val="20"/>
        </w:rPr>
      </w:pPr>
    </w:p>
    <w:p w14:paraId="2D5D05B6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4B0ED6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2919EC0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61B855" w14:textId="77777777" w:rsidR="00471824" w:rsidRDefault="00471824" w:rsidP="001869C8">
      <w:r>
        <w:separator/>
      </w:r>
    </w:p>
  </w:endnote>
  <w:endnote w:type="continuationSeparator" w:id="0">
    <w:p w14:paraId="1782AC6C" w14:textId="77777777" w:rsidR="00471824" w:rsidRDefault="0047182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01081F" w14:textId="77777777" w:rsidR="00790D5A" w:rsidRDefault="007C51EC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6065A5">
      <w:rPr>
        <w:noProof/>
      </w:rPr>
      <w:t>4</w:t>
    </w:r>
    <w:r>
      <w:fldChar w:fldCharType="end"/>
    </w:r>
  </w:p>
  <w:p w14:paraId="68A1782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7861A1" w14:textId="77777777" w:rsidR="00471824" w:rsidRDefault="00471824" w:rsidP="001869C8">
      <w:r>
        <w:separator/>
      </w:r>
    </w:p>
  </w:footnote>
  <w:footnote w:type="continuationSeparator" w:id="0">
    <w:p w14:paraId="5155483B" w14:textId="77777777" w:rsidR="00471824" w:rsidRDefault="0047182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9EB0A67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618B0E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46A37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CF921FB" w14:textId="77777777" w:rsidR="00CB4C58" w:rsidRPr="003F477D" w:rsidRDefault="00AD12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9984CF" w14:textId="77777777" w:rsidR="00CB4C58" w:rsidRPr="003F477D" w:rsidRDefault="006065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88BEF6" w14:textId="77777777" w:rsidR="00CB4C58" w:rsidRPr="003F477D" w:rsidRDefault="006065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129AF7" w14:textId="77777777" w:rsidR="00CB4C58" w:rsidRPr="003F477D" w:rsidRDefault="006065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CFC707" w14:textId="77777777" w:rsidR="00CB4C58" w:rsidRPr="003F477D" w:rsidRDefault="006065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33475" w14:textId="77777777" w:rsidR="00CB4C58" w:rsidRPr="003F477D" w:rsidRDefault="006065A5" w:rsidP="006065A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D028F9" w14:textId="77777777" w:rsidR="00CB4C58" w:rsidRPr="003F477D" w:rsidRDefault="006065A5" w:rsidP="006065A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C0A256" w14:textId="77777777" w:rsidR="00CB4C58" w:rsidRPr="003F477D" w:rsidRDefault="006065A5" w:rsidP="006065A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F209AD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E08BD6" w14:textId="77777777" w:rsidR="00CB4C58" w:rsidRPr="003F477D" w:rsidRDefault="00AD12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15BE5" w14:textId="77777777" w:rsidR="00CB4C58" w:rsidRPr="003F477D" w:rsidRDefault="00AD12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0F4125" w14:textId="77777777" w:rsidR="00CB4C58" w:rsidRPr="003F477D" w:rsidRDefault="00AD12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32A4B" w14:textId="77777777" w:rsidR="00CB4C58" w:rsidRPr="003F477D" w:rsidRDefault="00AD12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BA50D8" w14:textId="77777777" w:rsidR="00CB4C58" w:rsidRPr="003F477D" w:rsidRDefault="006065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BC40E4" w14:textId="77777777" w:rsidR="00CB4C58" w:rsidRPr="003F477D" w:rsidRDefault="006065A5" w:rsidP="006065A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123D2C" w14:textId="77777777" w:rsidR="00CB4C58" w:rsidRPr="003F477D" w:rsidRDefault="00AD12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C1B2BA" w14:textId="77777777" w:rsidR="00CB4C58" w:rsidRPr="003F477D" w:rsidRDefault="006065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F25912" w14:textId="77777777" w:rsidR="00CB4C58" w:rsidRPr="003F477D" w:rsidRDefault="006065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FD6AB" w14:textId="77777777" w:rsidR="00CB4C58" w:rsidRPr="003F477D" w:rsidRDefault="006065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8FAF8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413917">
    <w:abstractNumId w:val="17"/>
  </w:num>
  <w:num w:numId="2" w16cid:durableId="914125991">
    <w:abstractNumId w:val="1"/>
  </w:num>
  <w:num w:numId="3" w16cid:durableId="1910381369">
    <w:abstractNumId w:val="15"/>
  </w:num>
  <w:num w:numId="4" w16cid:durableId="111092908">
    <w:abstractNumId w:val="10"/>
  </w:num>
  <w:num w:numId="5" w16cid:durableId="1019963294">
    <w:abstractNumId w:val="16"/>
  </w:num>
  <w:num w:numId="6" w16cid:durableId="348415548">
    <w:abstractNumId w:val="2"/>
  </w:num>
  <w:num w:numId="7" w16cid:durableId="142502819">
    <w:abstractNumId w:val="11"/>
  </w:num>
  <w:num w:numId="8" w16cid:durableId="1535732191">
    <w:abstractNumId w:val="20"/>
  </w:num>
  <w:num w:numId="9" w16cid:durableId="1889417374">
    <w:abstractNumId w:val="3"/>
  </w:num>
  <w:num w:numId="10" w16cid:durableId="730932311">
    <w:abstractNumId w:val="19"/>
  </w:num>
  <w:num w:numId="11" w16cid:durableId="422990077">
    <w:abstractNumId w:val="6"/>
  </w:num>
  <w:num w:numId="12" w16cid:durableId="563758746">
    <w:abstractNumId w:val="18"/>
  </w:num>
  <w:num w:numId="13" w16cid:durableId="2057660187">
    <w:abstractNumId w:val="7"/>
  </w:num>
  <w:num w:numId="14" w16cid:durableId="525799389">
    <w:abstractNumId w:val="13"/>
  </w:num>
  <w:num w:numId="15" w16cid:durableId="302121282">
    <w:abstractNumId w:val="8"/>
  </w:num>
  <w:num w:numId="16" w16cid:durableId="30569601">
    <w:abstractNumId w:val="4"/>
  </w:num>
  <w:num w:numId="17" w16cid:durableId="768965418">
    <w:abstractNumId w:val="9"/>
  </w:num>
  <w:num w:numId="18" w16cid:durableId="757335809">
    <w:abstractNumId w:val="12"/>
  </w:num>
  <w:num w:numId="19" w16cid:durableId="491718761">
    <w:abstractNumId w:val="5"/>
  </w:num>
  <w:num w:numId="20" w16cid:durableId="482477850">
    <w:abstractNumId w:val="14"/>
  </w:num>
  <w:num w:numId="21" w16cid:durableId="61309380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011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150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5B3"/>
    <w:rsid w:val="00106EF5"/>
    <w:rsid w:val="00114AF7"/>
    <w:rsid w:val="0011529D"/>
    <w:rsid w:val="00117DCC"/>
    <w:rsid w:val="00136819"/>
    <w:rsid w:val="0015355C"/>
    <w:rsid w:val="0017011D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49B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434"/>
    <w:rsid w:val="00406BE9"/>
    <w:rsid w:val="00410F85"/>
    <w:rsid w:val="00416946"/>
    <w:rsid w:val="004204DE"/>
    <w:rsid w:val="00424CB9"/>
    <w:rsid w:val="00442928"/>
    <w:rsid w:val="00455D8A"/>
    <w:rsid w:val="004561B1"/>
    <w:rsid w:val="004645A4"/>
    <w:rsid w:val="00467072"/>
    <w:rsid w:val="004702B3"/>
    <w:rsid w:val="00471824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5B2B"/>
    <w:rsid w:val="006065A5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122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1EC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804"/>
    <w:rsid w:val="0096453B"/>
    <w:rsid w:val="0097566D"/>
    <w:rsid w:val="00980682"/>
    <w:rsid w:val="0098255E"/>
    <w:rsid w:val="00984D71"/>
    <w:rsid w:val="009938E9"/>
    <w:rsid w:val="0099494F"/>
    <w:rsid w:val="009A0C7A"/>
    <w:rsid w:val="009A5919"/>
    <w:rsid w:val="009B0528"/>
    <w:rsid w:val="009B5199"/>
    <w:rsid w:val="009C0A50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45C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AE"/>
    <w:rsid w:val="00AD1DB2"/>
    <w:rsid w:val="00AD2F9A"/>
    <w:rsid w:val="00AE0B4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5C53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31B7"/>
    <w:rsid w:val="00F3552D"/>
    <w:rsid w:val="00F37541"/>
    <w:rsid w:val="00F376CC"/>
    <w:rsid w:val="00F379D1"/>
    <w:rsid w:val="00F409C8"/>
    <w:rsid w:val="00F4249F"/>
    <w:rsid w:val="00F437D3"/>
    <w:rsid w:val="00F54592"/>
    <w:rsid w:val="00F5649F"/>
    <w:rsid w:val="00F570BD"/>
    <w:rsid w:val="00F57C8A"/>
    <w:rsid w:val="00F6082D"/>
    <w:rsid w:val="00F67808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14C10E"/>
  <w15:docId w15:val="{85FCC09F-8973-48DC-BE7F-9D2E7EEC4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51EC"/>
    <w:rPr>
      <w:sz w:val="24"/>
      <w:szCs w:val="24"/>
    </w:rPr>
  </w:style>
  <w:style w:type="paragraph" w:styleId="Nadpis1">
    <w:name w:val="heading 1"/>
    <w:next w:val="Nadpis2"/>
    <w:qFormat/>
    <w:rsid w:val="007C51E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C51E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C51E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C51E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C51E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C51E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C51E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C51EC"/>
    <w:rPr>
      <w:sz w:val="20"/>
      <w:szCs w:val="20"/>
    </w:rPr>
  </w:style>
  <w:style w:type="character" w:styleId="Odkaznapoznmkupodiarou">
    <w:name w:val="footnote reference"/>
    <w:semiHidden/>
    <w:rsid w:val="007C51E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C51EC"/>
  </w:style>
  <w:style w:type="paragraph" w:styleId="Zkladntext0">
    <w:name w:val="Body Text"/>
    <w:basedOn w:val="Normlny"/>
    <w:semiHidden/>
    <w:rsid w:val="007C51E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C51EC"/>
    <w:pPr>
      <w:jc w:val="both"/>
    </w:pPr>
  </w:style>
  <w:style w:type="paragraph" w:styleId="Zarkazkladnhotextu">
    <w:name w:val="Body Text Indent"/>
    <w:basedOn w:val="Normlny"/>
    <w:semiHidden/>
    <w:rsid w:val="007C51E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C51EC"/>
    <w:pPr>
      <w:ind w:firstLine="360"/>
    </w:pPr>
  </w:style>
  <w:style w:type="paragraph" w:styleId="Zkladntext3">
    <w:name w:val="Body Text 3"/>
    <w:basedOn w:val="Normlny"/>
    <w:semiHidden/>
    <w:rsid w:val="007C51E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C51E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C51E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C51E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ika\Desktop\detska%20ordinacia%202015\Pozn&#225;mky%20MUJ%20&#8211;%20Detsk&#225;%20ordin&#225;cia%20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33B48-27EC-436A-9F11-073797F6D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MUJ – Detská ordinácia 2015</Template>
  <TotalTime>161</TotalTime>
  <Pages>4</Pages>
  <Words>1445</Words>
  <Characters>8240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marika kovacikova</dc:creator>
  <cp:keywords/>
  <cp:lastModifiedBy>NIKSY sro</cp:lastModifiedBy>
  <cp:revision>13</cp:revision>
  <cp:lastPrinted>2024-06-14T19:16:00Z</cp:lastPrinted>
  <dcterms:created xsi:type="dcterms:W3CDTF">2016-03-12T11:00:00Z</dcterms:created>
  <dcterms:modified xsi:type="dcterms:W3CDTF">2024-06-14T19:17:00Z</dcterms:modified>
</cp:coreProperties>
</file>