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150AA179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851F77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851F77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>
              <w:rPr>
                <w:rFonts w:ascii="Arial" w:hAnsi="Arial"/>
                <w:lang w:eastAsia="sk-SK"/>
              </w:rPr>
              <w:t>2</w:t>
            </w:r>
            <w:r w:rsidR="00851F77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331DDFCD" w:rsidR="00727BE8" w:rsidRPr="00ED0163" w:rsidRDefault="00FA67BD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6F127BA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3D35D02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390984B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2871DD4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0092AC5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494ACA4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D127FC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07CE432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4197AB1B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CE14B9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  <w:r w:rsidR="00851F77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1A99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4197AB1B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CE14B9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851F77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0425A84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029ACEF6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CE14B9">
                                    <w:t>3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029ACEF6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CE14B9">
                              <w:t>3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0792586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4AEAF" w14:textId="148655A3" w:rsidR="00727BE8" w:rsidRDefault="00851F77" w:rsidP="00944C3D">
                                  <w:r>
                                    <w:t>12</w:t>
                                  </w:r>
                                </w:p>
                                <w:p w14:paraId="5A7A1891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74AEAF" w14:textId="148655A3" w:rsidR="00727BE8" w:rsidRDefault="00851F77" w:rsidP="00944C3D">
                            <w:r>
                              <w:t>12</w:t>
                            </w:r>
                          </w:p>
                          <w:p w14:paraId="5A7A1891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1E9D459C" w:rsidR="00727BE8" w:rsidRDefault="00FA67BD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61D40A5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1E68074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342D03A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2216D22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65C6CC50" w:rsidR="00727BE8" w:rsidRDefault="00851F77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</w:t>
                                  </w:r>
                                  <w:r w:rsidR="00CE14B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65C6CC50" w:rsidR="00727BE8" w:rsidRDefault="00851F77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</w:t>
                            </w:r>
                            <w:r w:rsidR="00CE14B9">
                              <w:rPr>
                                <w:rFonts w:ascii="Arial" w:hAnsi="Arial" w:cs="Arial"/>
                                <w:noProof/>
                              </w:rPr>
                              <w:t>2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55C9EF7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4ECD1A3C" w:rsidR="00727BE8" w:rsidRDefault="00851F77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4ECD1A3C" w:rsidR="00727BE8" w:rsidRDefault="00851F77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390FE81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5E6CC6F0" w:rsidR="00727BE8" w:rsidRDefault="00851F77" w:rsidP="00944C3D">
                                  <w:r>
                                    <w:t>202</w:t>
                                  </w:r>
                                  <w:r w:rsidR="00CE14B9">
                                    <w:t>2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5E6CC6F0" w:rsidR="00727BE8" w:rsidRDefault="00851F77" w:rsidP="00944C3D">
                            <w:r>
                              <w:t>202</w:t>
                            </w:r>
                            <w:r w:rsidR="00CE14B9">
                              <w:t>2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474C6BA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009001FF" w:rsidR="00727BE8" w:rsidRDefault="00851F77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009001FF" w:rsidR="00727BE8" w:rsidRDefault="00851F77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0E2FD472" w:rsidR="00727BE8" w:rsidRPr="00ED0163" w:rsidRDefault="00851F7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625912B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3DAEC9E0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57178DF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31750</wp:posOffset>
                      </wp:positionV>
                      <wp:extent cx="1226820" cy="353695"/>
                      <wp:effectExtent l="0" t="0" r="0" b="825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4EFA2E3E" w:rsidR="00D92E41" w:rsidRPr="00391121" w:rsidRDefault="00851F77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52845001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1" type="#_x0000_t202" style="position:absolute;margin-left:1.5pt;margin-top:2.5pt;width:96.6pt;height:27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">
                      <v:textbox>
                        <w:txbxContent>
                          <w:p w14:paraId="1C96BBAE" w14:textId="4EFA2E3E" w:rsidR="00D92E41" w:rsidRPr="00391121" w:rsidRDefault="00851F77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52845001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6A4953D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4749839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2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09B109FD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4E68131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3" type="#_x0000_t202" style="position:absolute;margin-left:4.6pt;margin-top:6.2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D4Zou9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568E4E1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41B5364B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1EA147FB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2C531D3C" w:rsidR="00727BE8" w:rsidRPr="00ED0163" w:rsidRDefault="00CE14B9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072FE8FF">
                      <wp:simplePos x="0" y="0"/>
                      <wp:positionH relativeFrom="column">
                        <wp:posOffset>-829310</wp:posOffset>
                      </wp:positionH>
                      <wp:positionV relativeFrom="paragraph">
                        <wp:posOffset>-139700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7E0004F9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-65.3pt;margin-top:-11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">
                      <v:textbox style="mso-fit-shape-to-text:t">
                        <w:txbxContent>
                          <w:p w14:paraId="154C8C6F" w14:textId="7E0004F9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602050CC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2BCC853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2861310" cy="247015"/>
                      <wp:effectExtent l="6985" t="10160" r="8255" b="9525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1310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01B63B88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</w:t>
                                  </w:r>
                                  <w:r w:rsidR="00EE4E66">
                                    <w:rPr>
                                      <w:rFonts w:ascii="Arial" w:hAnsi="Arial" w:cs="Arial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 vlas</w:t>
                                  </w:r>
                                  <w:r w:rsidR="00EE4E66">
                                    <w:rPr>
                                      <w:rFonts w:ascii="Arial" w:hAnsi="Arial" w:cs="Arial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níkov bytov </w:t>
                                  </w:r>
                                  <w:r w:rsidR="00851F77">
                                    <w:rPr>
                                      <w:rFonts w:ascii="Arial" w:hAnsi="Arial" w:cs="Arial"/>
                                    </w:rPr>
                                    <w:t>Beckovská 1184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Text Box 21" o:spid="_x0000_s1045" type="#_x0000_t202" style="position:absolute;margin-left:1pt;margin-top:-12.05pt;width:225.3pt;height:19.4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">
                      <v:textbox style="mso-fit-shape-to-text:t">
                        <w:txbxContent>
                          <w:p w14:paraId="04230665" w14:textId="01B63B88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</w:t>
                            </w:r>
                            <w:r w:rsidR="00EE4E66">
                              <w:rPr>
                                <w:rFonts w:ascii="Arial" w:hAnsi="Arial" w:cs="Arial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</w:rPr>
                              <w:t>o vlas</w:t>
                            </w:r>
                            <w:r w:rsidR="00EE4E66">
                              <w:rPr>
                                <w:rFonts w:ascii="Arial" w:hAnsi="Arial" w:cs="Arial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níkov bytov </w:t>
                            </w:r>
                            <w:r w:rsidR="00851F77">
                              <w:rPr>
                                <w:rFonts w:ascii="Arial" w:hAnsi="Arial" w:cs="Arial"/>
                              </w:rPr>
                              <w:t>Beckovská 1184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65686798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0AE745A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098955CE" w:rsidR="00727BE8" w:rsidRPr="00391121" w:rsidRDefault="00851F77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Beckovská 1184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098955CE" w:rsidR="00727BE8" w:rsidRPr="00391121" w:rsidRDefault="00851F77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Beckovská 1184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2DB7D0AE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5D94BA3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22481F3A" w:rsidR="00727BE8" w:rsidRDefault="00851F77" w:rsidP="00944C3D">
                                  <w:r>
                                    <w:t>1184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1AF2386" w14:textId="22481F3A" w:rsidR="00727BE8" w:rsidRDefault="00851F77" w:rsidP="00944C3D">
                            <w:r>
                              <w:t>1184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0407448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73BBBB2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3B5BEAB0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9110</w:t>
                                  </w:r>
                                  <w:r w:rsidR="00851F77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3B5BEAB0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9110</w:t>
                            </w:r>
                            <w:r w:rsidR="00851F77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7776615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0280C717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0280C717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BE27B07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28D7DA6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5B8F6670" w:rsidR="00727BE8" w:rsidRPr="00391121" w:rsidRDefault="00CE14B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0327442226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5B8F6670" w:rsidR="00727BE8" w:rsidRPr="00391121" w:rsidRDefault="00CE14B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0327442226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3AD9DF50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5C58199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6C3FEDCA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35D29F8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13A27F48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13A27F48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7604ECCB" w:rsidR="00D96BED" w:rsidRPr="00ED0163" w:rsidRDefault="00CE14B9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1</w:t>
            </w:r>
            <w:r w:rsidR="001361D9">
              <w:rPr>
                <w:rFonts w:ascii="Arial" w:hAnsi="Arial"/>
                <w:lang w:eastAsia="sk-SK"/>
              </w:rPr>
              <w:t>2</w:t>
            </w:r>
            <w:r w:rsidR="00D96BED">
              <w:rPr>
                <w:rFonts w:ascii="Arial" w:hAnsi="Arial"/>
                <w:lang w:eastAsia="sk-SK"/>
              </w:rPr>
              <w:t>.0</w:t>
            </w:r>
            <w:r>
              <w:rPr>
                <w:rFonts w:ascii="Arial" w:hAnsi="Arial"/>
                <w:lang w:eastAsia="sk-SK"/>
              </w:rPr>
              <w:t>6</w:t>
            </w:r>
            <w:r w:rsidR="00D96BED">
              <w:rPr>
                <w:rFonts w:ascii="Arial" w:hAnsi="Arial"/>
                <w:lang w:eastAsia="sk-SK"/>
              </w:rPr>
              <w:t>.202</w:t>
            </w:r>
            <w:r w:rsidR="00D735A9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64D42F9A" w:rsidR="00727BE8" w:rsidRPr="008D0433" w:rsidRDefault="00851F77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Pavol Gálik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52C262C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5543C955" w:rsidR="00727BE8" w:rsidRPr="008D0433" w:rsidRDefault="0061114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 Allianz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06545B1E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3E7B0F2B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1F77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C1783C">
              <w:rPr>
                <w:rFonts w:ascii="Arial" w:hAnsi="Arial" w:cs="Arial"/>
                <w:noProof/>
                <w:sz w:val="18"/>
                <w:szCs w:val="18"/>
              </w:rPr>
              <w:t>347</w:t>
            </w:r>
            <w:r w:rsidR="00851F77">
              <w:rPr>
                <w:rFonts w:ascii="Arial" w:hAnsi="Arial" w:cs="Arial"/>
                <w:noProof/>
                <w:sz w:val="18"/>
                <w:szCs w:val="18"/>
              </w:rPr>
              <w:t>,88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057AB2C5" w14:textId="551BF04B" w:rsidR="00727BE8" w:rsidRPr="008C56AB" w:rsidRDefault="00C1783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270,00</w:t>
            </w:r>
          </w:p>
        </w:tc>
        <w:tc>
          <w:tcPr>
            <w:tcW w:w="1234" w:type="dxa"/>
            <w:vAlign w:val="center"/>
          </w:tcPr>
          <w:p w14:paraId="4F28F087" w14:textId="3B236F88" w:rsidR="00727BE8" w:rsidRPr="008C56AB" w:rsidRDefault="00C1783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209,39</w:t>
            </w:r>
          </w:p>
        </w:tc>
        <w:tc>
          <w:tcPr>
            <w:tcW w:w="1978" w:type="dxa"/>
            <w:vAlign w:val="center"/>
          </w:tcPr>
          <w:p w14:paraId="70A05763" w14:textId="233D54A1" w:rsidR="00727BE8" w:rsidRPr="008C56AB" w:rsidRDefault="00851F7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1347,88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285B7B8D" w:rsidR="00727BE8" w:rsidRDefault="004924D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79399,35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6CE92C76" w:rsidR="00727BE8" w:rsidRPr="008C56AB" w:rsidRDefault="004924D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190585,7</w:t>
            </w:r>
          </w:p>
        </w:tc>
        <w:tc>
          <w:tcPr>
            <w:tcW w:w="1234" w:type="dxa"/>
            <w:vAlign w:val="center"/>
          </w:tcPr>
          <w:p w14:paraId="563A6FDB" w14:textId="745EBE3E" w:rsidR="00727BE8" w:rsidRPr="008C56AB" w:rsidRDefault="004924D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169611,43</w:t>
            </w:r>
          </w:p>
        </w:tc>
        <w:tc>
          <w:tcPr>
            <w:tcW w:w="1978" w:type="dxa"/>
            <w:vAlign w:val="center"/>
          </w:tcPr>
          <w:p w14:paraId="1AE1FE1A" w14:textId="27824929" w:rsidR="00727BE8" w:rsidRPr="008C56AB" w:rsidRDefault="004924D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100373,62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A5C4BD2" w:rsidR="00727BE8" w:rsidRPr="008C56AB" w:rsidRDefault="00424F3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CA5B8A"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01D585BE" w:rsidR="00727BE8" w:rsidRPr="008C56AB" w:rsidRDefault="00424F3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CA5B8A"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5783D13E" w:rsidR="00727BE8" w:rsidRPr="008C56AB" w:rsidRDefault="004924D3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80747,23</w:t>
            </w:r>
          </w:p>
        </w:tc>
        <w:tc>
          <w:tcPr>
            <w:tcW w:w="1325" w:type="dxa"/>
            <w:vAlign w:val="center"/>
          </w:tcPr>
          <w:p w14:paraId="72A1B8CF" w14:textId="1D88A66F" w:rsidR="00727BE8" w:rsidRPr="008C56AB" w:rsidRDefault="004924D3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190855,7</w:t>
            </w:r>
          </w:p>
        </w:tc>
        <w:tc>
          <w:tcPr>
            <w:tcW w:w="1234" w:type="dxa"/>
            <w:vAlign w:val="center"/>
          </w:tcPr>
          <w:p w14:paraId="413BCFD7" w14:textId="48255C55" w:rsidR="00727BE8" w:rsidRPr="008C56AB" w:rsidRDefault="004924D3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169820,82</w:t>
            </w:r>
          </w:p>
        </w:tc>
        <w:tc>
          <w:tcPr>
            <w:tcW w:w="1978" w:type="dxa"/>
            <w:vAlign w:val="center"/>
          </w:tcPr>
          <w:p w14:paraId="0D180BF4" w14:textId="14F43723" w:rsidR="00727BE8" w:rsidRPr="004924D3" w:rsidRDefault="004924D3" w:rsidP="00EE2E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24D3">
              <w:rPr>
                <w:rFonts w:ascii="Arial" w:hAnsi="Arial" w:cs="Arial"/>
                <w:b/>
                <w:bCs/>
                <w:sz w:val="18"/>
                <w:szCs w:val="18"/>
              </w:rPr>
              <w:t>101721,5</w:t>
            </w:r>
          </w:p>
          <w:p w14:paraId="62EDCD56" w14:textId="77777777" w:rsidR="004924D3" w:rsidRDefault="004924D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EA141A6" w14:textId="5433790E" w:rsidR="00424F38" w:rsidRPr="008C56AB" w:rsidRDefault="00424F3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684"/>
      </w:tblGrid>
      <w:tr w:rsidR="00727BE8" w:rsidRPr="008D0433" w14:paraId="13004A14" w14:textId="77777777" w:rsidTr="00424F38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684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424F38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424F38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6DAE58E3" w:rsidR="00727BE8" w:rsidRPr="008C56AB" w:rsidRDefault="004924D3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197499,23</w:t>
            </w:r>
          </w:p>
        </w:tc>
        <w:tc>
          <w:tcPr>
            <w:tcW w:w="2883" w:type="dxa"/>
            <w:vAlign w:val="center"/>
          </w:tcPr>
          <w:p w14:paraId="0D87AACC" w14:textId="2C70464E" w:rsidR="00727BE8" w:rsidRPr="008C56AB" w:rsidRDefault="004924D3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215755,37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65BDB8BC" w:rsidR="00727BE8" w:rsidRPr="008C56AB" w:rsidRDefault="004924D3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197499,23</w:t>
            </w:r>
          </w:p>
        </w:tc>
        <w:tc>
          <w:tcPr>
            <w:tcW w:w="2883" w:type="dxa"/>
            <w:vAlign w:val="center"/>
          </w:tcPr>
          <w:p w14:paraId="733B1440" w14:textId="08AA2DAB" w:rsidR="00A136FC" w:rsidRPr="00A136FC" w:rsidRDefault="004924D3" w:rsidP="00A136F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215755,37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75552A94" w:rsidR="00727BE8" w:rsidRPr="008C56AB" w:rsidRDefault="004924D3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69117,71</w:t>
            </w:r>
          </w:p>
        </w:tc>
        <w:tc>
          <w:tcPr>
            <w:tcW w:w="1195" w:type="dxa"/>
            <w:vAlign w:val="center"/>
          </w:tcPr>
          <w:p w14:paraId="574DE2C9" w14:textId="5B9AECF4" w:rsidR="00727BE8" w:rsidRPr="008C56AB" w:rsidRDefault="00E9473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68114,84</w:t>
            </w:r>
          </w:p>
        </w:tc>
        <w:tc>
          <w:tcPr>
            <w:tcW w:w="1195" w:type="dxa"/>
            <w:vAlign w:val="center"/>
          </w:tcPr>
          <w:p w14:paraId="620228A9" w14:textId="1ED3CC9B" w:rsidR="00727BE8" w:rsidRPr="008C56AB" w:rsidRDefault="00E9473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48880,93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662326F2" w:rsidR="00727BE8" w:rsidRPr="008C56AB" w:rsidRDefault="004924D3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88351,62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5279DD19" w:rsidR="00727BE8" w:rsidRPr="008C56AB" w:rsidRDefault="00E9473E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69117,71</w:t>
            </w:r>
          </w:p>
        </w:tc>
        <w:tc>
          <w:tcPr>
            <w:tcW w:w="1195" w:type="dxa"/>
            <w:vAlign w:val="center"/>
          </w:tcPr>
          <w:p w14:paraId="2EC0EAC9" w14:textId="7A73A094" w:rsidR="00727BE8" w:rsidRPr="008C56AB" w:rsidRDefault="00E9473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68114,84</w:t>
            </w:r>
          </w:p>
        </w:tc>
        <w:tc>
          <w:tcPr>
            <w:tcW w:w="1195" w:type="dxa"/>
            <w:vAlign w:val="center"/>
          </w:tcPr>
          <w:p w14:paraId="39FBFFBB" w14:textId="0DA96ECE" w:rsidR="00727BE8" w:rsidRPr="008C56AB" w:rsidRDefault="00E9473E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48880,93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50783724" w:rsidR="00727BE8" w:rsidRPr="008C56AB" w:rsidRDefault="00E9473E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88351,62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7B7CFC88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4F0EE96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1FC179E2" w:rsidR="00727BE8" w:rsidRPr="008C56AB" w:rsidRDefault="00E9473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86351,57</w:t>
            </w:r>
          </w:p>
        </w:tc>
        <w:tc>
          <w:tcPr>
            <w:tcW w:w="2835" w:type="dxa"/>
            <w:vAlign w:val="center"/>
          </w:tcPr>
          <w:p w14:paraId="6EC8B8A1" w14:textId="4723F09C" w:rsidR="00727BE8" w:rsidRPr="008C56AB" w:rsidRDefault="00E9473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70679,65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5E60E84E" w:rsidR="00727BE8" w:rsidRPr="008C56AB" w:rsidRDefault="00E9473E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86351,57</w:t>
            </w:r>
          </w:p>
        </w:tc>
        <w:tc>
          <w:tcPr>
            <w:tcW w:w="2835" w:type="dxa"/>
            <w:vAlign w:val="center"/>
          </w:tcPr>
          <w:p w14:paraId="4253AF30" w14:textId="23F5587E" w:rsidR="00727BE8" w:rsidRPr="008C56AB" w:rsidRDefault="00E9473E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70679,65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13D344C9" w:rsidR="00727BE8" w:rsidRPr="008C56AB" w:rsidRDefault="00E9473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86351,57</w:t>
            </w:r>
          </w:p>
        </w:tc>
        <w:tc>
          <w:tcPr>
            <w:tcW w:w="2835" w:type="dxa"/>
            <w:vAlign w:val="center"/>
          </w:tcPr>
          <w:p w14:paraId="74A06852" w14:textId="398B5F07" w:rsidR="00727BE8" w:rsidRPr="008C56AB" w:rsidRDefault="00E9473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70679,65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7AF7D248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7CBF0FEB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A901149" w14:textId="5545D89C" w:rsidR="00727BE8" w:rsidRPr="00E05001" w:rsidRDefault="00E9473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124578,15</w:t>
            </w:r>
          </w:p>
        </w:tc>
        <w:tc>
          <w:tcPr>
            <w:tcW w:w="1843" w:type="dxa"/>
            <w:vAlign w:val="center"/>
          </w:tcPr>
          <w:p w14:paraId="13F3EF6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6A0FE950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ACBB3F0" w14:textId="02985AC5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F7690A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0E98F165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6944C72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29DEF40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D892D0" w14:textId="77777777" w:rsidR="007625AD" w:rsidRDefault="007625AD">
      <w:r>
        <w:separator/>
      </w:r>
    </w:p>
  </w:endnote>
  <w:endnote w:type="continuationSeparator" w:id="0">
    <w:p w14:paraId="3E2E39C8" w14:textId="77777777" w:rsidR="007625AD" w:rsidRDefault="00762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9D65D" w14:textId="77777777" w:rsidR="007625AD" w:rsidRDefault="007625AD">
      <w:r>
        <w:separator/>
      </w:r>
    </w:p>
  </w:footnote>
  <w:footnote w:type="continuationSeparator" w:id="0">
    <w:p w14:paraId="572349C7" w14:textId="77777777" w:rsidR="007625AD" w:rsidRDefault="00762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903347">
    <w:abstractNumId w:val="13"/>
  </w:num>
  <w:num w:numId="2" w16cid:durableId="1115908545">
    <w:abstractNumId w:val="17"/>
  </w:num>
  <w:num w:numId="3" w16cid:durableId="1433862974">
    <w:abstractNumId w:val="8"/>
  </w:num>
  <w:num w:numId="4" w16cid:durableId="591473076">
    <w:abstractNumId w:val="7"/>
  </w:num>
  <w:num w:numId="5" w16cid:durableId="4984263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140470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2194649">
    <w:abstractNumId w:val="20"/>
  </w:num>
  <w:num w:numId="8" w16cid:durableId="450518347">
    <w:abstractNumId w:val="10"/>
  </w:num>
  <w:num w:numId="9" w16cid:durableId="55518414">
    <w:abstractNumId w:val="0"/>
  </w:num>
  <w:num w:numId="10" w16cid:durableId="904797148">
    <w:abstractNumId w:val="19"/>
  </w:num>
  <w:num w:numId="11" w16cid:durableId="675032430">
    <w:abstractNumId w:val="6"/>
  </w:num>
  <w:num w:numId="12" w16cid:durableId="1825392901">
    <w:abstractNumId w:val="9"/>
  </w:num>
  <w:num w:numId="13" w16cid:durableId="1833715462">
    <w:abstractNumId w:val="12"/>
  </w:num>
  <w:num w:numId="14" w16cid:durableId="1723212390">
    <w:abstractNumId w:val="15"/>
  </w:num>
  <w:num w:numId="15" w16cid:durableId="1975863911">
    <w:abstractNumId w:val="14"/>
  </w:num>
  <w:num w:numId="16" w16cid:durableId="1804273753">
    <w:abstractNumId w:val="2"/>
  </w:num>
  <w:num w:numId="17" w16cid:durableId="441726653">
    <w:abstractNumId w:val="4"/>
  </w:num>
  <w:num w:numId="18" w16cid:durableId="834076736">
    <w:abstractNumId w:val="11"/>
  </w:num>
  <w:num w:numId="19" w16cid:durableId="1922182820">
    <w:abstractNumId w:val="5"/>
  </w:num>
  <w:num w:numId="20" w16cid:durableId="1552812608">
    <w:abstractNumId w:val="18"/>
  </w:num>
  <w:num w:numId="21" w16cid:durableId="93074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38AA"/>
    <w:rsid w:val="0012652D"/>
    <w:rsid w:val="0013217B"/>
    <w:rsid w:val="001361D9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354A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4F38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24D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50583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25AD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51F77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1783C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14B9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735A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27CCB"/>
    <w:rsid w:val="00E47744"/>
    <w:rsid w:val="00E51C26"/>
    <w:rsid w:val="00E56EB4"/>
    <w:rsid w:val="00E61EAC"/>
    <w:rsid w:val="00E62CA8"/>
    <w:rsid w:val="00E85CCA"/>
    <w:rsid w:val="00E9202B"/>
    <w:rsid w:val="00E9473E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A67BD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47</TotalTime>
  <Pages>1</Pages>
  <Words>5115</Words>
  <Characters>29161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7</cp:revision>
  <cp:lastPrinted>2024-06-13T07:42:00Z</cp:lastPrinted>
  <dcterms:created xsi:type="dcterms:W3CDTF">2023-05-03T11:37:00Z</dcterms:created>
  <dcterms:modified xsi:type="dcterms:W3CDTF">2024-06-14T08:38:00Z</dcterms:modified>
</cp:coreProperties>
</file>