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D127FC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197AB1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E14B9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197AB1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E14B9"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029ACEF6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CE14B9">
                                    <w:t>3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029ACEF6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CE14B9">
                              <w:t>3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65C6CC50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CE14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65C6CC50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CE14B9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5E6CC6F0" w:rsidR="00727BE8" w:rsidRDefault="00851F77" w:rsidP="00944C3D">
                                  <w:r>
                                    <w:t>202</w:t>
                                  </w:r>
                                  <w:r w:rsidR="00CE14B9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5E6CC6F0" w:rsidR="00727BE8" w:rsidRDefault="00851F77" w:rsidP="00944C3D">
                            <w:r>
                              <w:t>202</w:t>
                            </w:r>
                            <w:r w:rsidR="00CE14B9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4EFA2E3E" w:rsidR="00D92E41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52845001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4EFA2E3E" w:rsidR="00D92E41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52845001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41B5364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1EA147F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2C531D3C" w:rsidR="00727BE8" w:rsidRPr="00ED0163" w:rsidRDefault="00CE14B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072FE8FF">
                      <wp:simplePos x="0" y="0"/>
                      <wp:positionH relativeFrom="column">
                        <wp:posOffset>-829310</wp:posOffset>
                      </wp:positionH>
                      <wp:positionV relativeFrom="paragraph">
                        <wp:posOffset>-139700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7E0004F9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-65.3pt;margin-top:-11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">
                      <v:textbox style="mso-fit-shape-to-text:t">
                        <w:txbxContent>
                          <w:p w14:paraId="154C8C6F" w14:textId="7E0004F9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01B63B8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Beckovská 1184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01B63B8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Beckovská 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98955CE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Beckovská 1184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98955CE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Beckovská 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22481F3A" w:rsidR="00727BE8" w:rsidRDefault="00851F77" w:rsidP="00944C3D">
                                  <w:r>
                                    <w:t>1184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22481F3A" w:rsidR="00727BE8" w:rsidRDefault="00851F77" w:rsidP="00944C3D">
                            <w:r>
                              <w:t>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5B8F6670" w:rsidR="00727BE8" w:rsidRPr="00391121" w:rsidRDefault="00CE14B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5B8F6670" w:rsidR="00727BE8" w:rsidRPr="00391121" w:rsidRDefault="00CE14B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7604ECCB" w:rsidR="00D96BED" w:rsidRPr="00ED0163" w:rsidRDefault="00CE14B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1361D9">
              <w:rPr>
                <w:rFonts w:ascii="Arial" w:hAnsi="Arial"/>
                <w:lang w:eastAsia="sk-SK"/>
              </w:rPr>
              <w:t>2</w:t>
            </w:r>
            <w:r w:rsidR="00D96BED">
              <w:rPr>
                <w:rFonts w:ascii="Arial" w:hAnsi="Arial"/>
                <w:lang w:eastAsia="sk-SK"/>
              </w:rPr>
              <w:t>.0</w:t>
            </w:r>
            <w:r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D735A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4D42F9A" w:rsidR="00727BE8" w:rsidRPr="008D0433" w:rsidRDefault="00851F7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Pavol Gálik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3E7B0F2B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1F77">
              <w:rPr>
                <w:rFonts w:ascii="Arial" w:hAnsi="Arial" w:cs="Arial"/>
                <w:noProof/>
                <w:sz w:val="18"/>
                <w:szCs w:val="18"/>
              </w:rPr>
              <w:t>1</w:t>
            </w:r>
            <w:r w:rsidR="00C1783C">
              <w:rPr>
                <w:rFonts w:ascii="Arial" w:hAnsi="Arial" w:cs="Arial"/>
                <w:noProof/>
                <w:sz w:val="18"/>
                <w:szCs w:val="18"/>
              </w:rPr>
              <w:t>347</w:t>
            </w:r>
            <w:r w:rsidR="00851F77">
              <w:rPr>
                <w:rFonts w:ascii="Arial" w:hAnsi="Arial" w:cs="Arial"/>
                <w:noProof/>
                <w:sz w:val="18"/>
                <w:szCs w:val="18"/>
              </w:rPr>
              <w:t>,88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551BF04B" w:rsidR="00727BE8" w:rsidRPr="008C56AB" w:rsidRDefault="00C1783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270,00</w:t>
            </w:r>
          </w:p>
        </w:tc>
        <w:tc>
          <w:tcPr>
            <w:tcW w:w="1234" w:type="dxa"/>
            <w:vAlign w:val="center"/>
          </w:tcPr>
          <w:p w14:paraId="4F28F087" w14:textId="3B236F88" w:rsidR="00727BE8" w:rsidRPr="008C56AB" w:rsidRDefault="00C1783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209,39</w:t>
            </w:r>
          </w:p>
        </w:tc>
        <w:tc>
          <w:tcPr>
            <w:tcW w:w="1978" w:type="dxa"/>
            <w:vAlign w:val="center"/>
          </w:tcPr>
          <w:p w14:paraId="70A05763" w14:textId="233D54A1" w:rsidR="00727BE8" w:rsidRPr="008C56AB" w:rsidRDefault="00851F7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1347,88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85B7B8D" w:rsidR="00727BE8" w:rsidRDefault="004924D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79399,35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6CE92C76" w:rsidR="00727BE8" w:rsidRPr="008C56AB" w:rsidRDefault="004924D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190585,7</w:t>
            </w:r>
          </w:p>
        </w:tc>
        <w:tc>
          <w:tcPr>
            <w:tcW w:w="1234" w:type="dxa"/>
            <w:vAlign w:val="center"/>
          </w:tcPr>
          <w:p w14:paraId="563A6FDB" w14:textId="745EBE3E" w:rsidR="00727BE8" w:rsidRPr="008C56AB" w:rsidRDefault="004924D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169611,43</w:t>
            </w:r>
          </w:p>
        </w:tc>
        <w:tc>
          <w:tcPr>
            <w:tcW w:w="1978" w:type="dxa"/>
            <w:vAlign w:val="center"/>
          </w:tcPr>
          <w:p w14:paraId="1AE1FE1A" w14:textId="27824929" w:rsidR="00727BE8" w:rsidRPr="008C56AB" w:rsidRDefault="004924D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100373,62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A5C4BD2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783D13E" w:rsidR="00727BE8" w:rsidRPr="008C56AB" w:rsidRDefault="004924D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80747,23</w:t>
            </w:r>
          </w:p>
        </w:tc>
        <w:tc>
          <w:tcPr>
            <w:tcW w:w="1325" w:type="dxa"/>
            <w:vAlign w:val="center"/>
          </w:tcPr>
          <w:p w14:paraId="72A1B8CF" w14:textId="1D88A66F" w:rsidR="00727BE8" w:rsidRPr="008C56AB" w:rsidRDefault="004924D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190855,7</w:t>
            </w:r>
          </w:p>
        </w:tc>
        <w:tc>
          <w:tcPr>
            <w:tcW w:w="1234" w:type="dxa"/>
            <w:vAlign w:val="center"/>
          </w:tcPr>
          <w:p w14:paraId="413BCFD7" w14:textId="48255C55" w:rsidR="00727BE8" w:rsidRPr="008C56AB" w:rsidRDefault="004924D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169820,82</w:t>
            </w:r>
          </w:p>
        </w:tc>
        <w:tc>
          <w:tcPr>
            <w:tcW w:w="1978" w:type="dxa"/>
            <w:vAlign w:val="center"/>
          </w:tcPr>
          <w:p w14:paraId="0D180BF4" w14:textId="14F43723" w:rsidR="00727BE8" w:rsidRPr="004924D3" w:rsidRDefault="004924D3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24D3">
              <w:rPr>
                <w:rFonts w:ascii="Arial" w:hAnsi="Arial" w:cs="Arial"/>
                <w:b/>
                <w:bCs/>
                <w:sz w:val="18"/>
                <w:szCs w:val="18"/>
              </w:rPr>
              <w:t>101721,5</w:t>
            </w:r>
          </w:p>
          <w:p w14:paraId="62EDCD56" w14:textId="77777777" w:rsidR="004924D3" w:rsidRDefault="004924D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6DAE58E3" w:rsidR="00727BE8" w:rsidRPr="008C56AB" w:rsidRDefault="004924D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197499,23</w:t>
            </w:r>
          </w:p>
        </w:tc>
        <w:tc>
          <w:tcPr>
            <w:tcW w:w="2883" w:type="dxa"/>
            <w:vAlign w:val="center"/>
          </w:tcPr>
          <w:p w14:paraId="0D87AACC" w14:textId="2C70464E" w:rsidR="00727BE8" w:rsidRPr="008C56AB" w:rsidRDefault="004924D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215755,37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5BDB8BC" w:rsidR="00727BE8" w:rsidRPr="008C56AB" w:rsidRDefault="004924D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197499,23</w:t>
            </w:r>
          </w:p>
        </w:tc>
        <w:tc>
          <w:tcPr>
            <w:tcW w:w="2883" w:type="dxa"/>
            <w:vAlign w:val="center"/>
          </w:tcPr>
          <w:p w14:paraId="733B1440" w14:textId="08AA2DAB" w:rsidR="00A136FC" w:rsidRPr="00A136FC" w:rsidRDefault="004924D3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215755,37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75552A94" w:rsidR="00727BE8" w:rsidRPr="008C56AB" w:rsidRDefault="004924D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69117,71</w:t>
            </w:r>
          </w:p>
        </w:tc>
        <w:tc>
          <w:tcPr>
            <w:tcW w:w="1195" w:type="dxa"/>
            <w:vAlign w:val="center"/>
          </w:tcPr>
          <w:p w14:paraId="574DE2C9" w14:textId="5B9AECF4" w:rsidR="00727BE8" w:rsidRPr="008C56AB" w:rsidRDefault="00E9473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68114,84</w:t>
            </w:r>
          </w:p>
        </w:tc>
        <w:tc>
          <w:tcPr>
            <w:tcW w:w="1195" w:type="dxa"/>
            <w:vAlign w:val="center"/>
          </w:tcPr>
          <w:p w14:paraId="620228A9" w14:textId="1ED3CC9B" w:rsidR="00727BE8" w:rsidRPr="008C56AB" w:rsidRDefault="00E9473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48880,93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62326F2" w:rsidR="00727BE8" w:rsidRPr="008C56AB" w:rsidRDefault="004924D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88351,62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279DD19" w:rsidR="00727BE8" w:rsidRPr="008C56AB" w:rsidRDefault="00E9473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69117,71</w:t>
            </w:r>
          </w:p>
        </w:tc>
        <w:tc>
          <w:tcPr>
            <w:tcW w:w="1195" w:type="dxa"/>
            <w:vAlign w:val="center"/>
          </w:tcPr>
          <w:p w14:paraId="2EC0EAC9" w14:textId="7A73A094" w:rsidR="00727BE8" w:rsidRPr="008C56AB" w:rsidRDefault="00E9473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68114,84</w:t>
            </w:r>
          </w:p>
        </w:tc>
        <w:tc>
          <w:tcPr>
            <w:tcW w:w="1195" w:type="dxa"/>
            <w:vAlign w:val="center"/>
          </w:tcPr>
          <w:p w14:paraId="39FBFFBB" w14:textId="0DA96ECE" w:rsidR="00727BE8" w:rsidRPr="008C56AB" w:rsidRDefault="00E9473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48880,93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50783724" w:rsidR="00727BE8" w:rsidRPr="008C56AB" w:rsidRDefault="00E9473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88351,62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FC179E2" w:rsidR="00727BE8" w:rsidRPr="008C56AB" w:rsidRDefault="00E9473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86351,57</w:t>
            </w:r>
          </w:p>
        </w:tc>
        <w:tc>
          <w:tcPr>
            <w:tcW w:w="2835" w:type="dxa"/>
            <w:vAlign w:val="center"/>
          </w:tcPr>
          <w:p w14:paraId="6EC8B8A1" w14:textId="4723F09C" w:rsidR="00727BE8" w:rsidRPr="008C56AB" w:rsidRDefault="00E9473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70679,65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E60E84E" w:rsidR="00727BE8" w:rsidRPr="008C56AB" w:rsidRDefault="00E9473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86351,57</w:t>
            </w:r>
          </w:p>
        </w:tc>
        <w:tc>
          <w:tcPr>
            <w:tcW w:w="2835" w:type="dxa"/>
            <w:vAlign w:val="center"/>
          </w:tcPr>
          <w:p w14:paraId="4253AF30" w14:textId="23F5587E" w:rsidR="00727BE8" w:rsidRPr="008C56AB" w:rsidRDefault="00E9473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70679,65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3D344C9" w:rsidR="00727BE8" w:rsidRPr="008C56AB" w:rsidRDefault="00E9473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86351,57</w:t>
            </w:r>
          </w:p>
        </w:tc>
        <w:tc>
          <w:tcPr>
            <w:tcW w:w="2835" w:type="dxa"/>
            <w:vAlign w:val="center"/>
          </w:tcPr>
          <w:p w14:paraId="74A06852" w14:textId="398B5F07" w:rsidR="00727BE8" w:rsidRPr="008C56AB" w:rsidRDefault="00E9473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70679,65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5545D89C" w:rsidR="00727BE8" w:rsidRPr="00E05001" w:rsidRDefault="00E9473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124578,15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D892D0" w14:textId="77777777" w:rsidR="007625AD" w:rsidRDefault="007625AD">
      <w:r>
        <w:separator/>
      </w:r>
    </w:p>
  </w:endnote>
  <w:endnote w:type="continuationSeparator" w:id="0">
    <w:p w14:paraId="3E2E39C8" w14:textId="77777777" w:rsidR="007625AD" w:rsidRDefault="00762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C9D65D" w14:textId="77777777" w:rsidR="007625AD" w:rsidRDefault="007625AD">
      <w:r>
        <w:separator/>
      </w:r>
    </w:p>
  </w:footnote>
  <w:footnote w:type="continuationSeparator" w:id="0">
    <w:p w14:paraId="572349C7" w14:textId="77777777" w:rsidR="007625AD" w:rsidRDefault="00762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38AA"/>
    <w:rsid w:val="0012652D"/>
    <w:rsid w:val="0013217B"/>
    <w:rsid w:val="001361D9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24D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50583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25AD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1783C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14B9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735A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7CCB"/>
    <w:rsid w:val="00E47744"/>
    <w:rsid w:val="00E51C26"/>
    <w:rsid w:val="00E56EB4"/>
    <w:rsid w:val="00E61EAC"/>
    <w:rsid w:val="00E62CA8"/>
    <w:rsid w:val="00E85CCA"/>
    <w:rsid w:val="00E9202B"/>
    <w:rsid w:val="00E9473E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47</TotalTime>
  <Pages>1</Pages>
  <Words>5115</Words>
  <Characters>29161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7</cp:revision>
  <cp:lastPrinted>2024-06-13T07:42:00Z</cp:lastPrinted>
  <dcterms:created xsi:type="dcterms:W3CDTF">2023-05-03T11:37:00Z</dcterms:created>
  <dcterms:modified xsi:type="dcterms:W3CDTF">2024-06-14T08:38:00Z</dcterms:modified>
</cp:coreProperties>
</file>