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tblpY="1"/>
        <w:tblOverlap w:val="never"/>
        <w:tblW w:w="965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727BE8" w:rsidRPr="00ED0163" w14:paraId="2FBB5CF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DEE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CF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E41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26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358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A8E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9D6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F9D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EC6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FC7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760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18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5F2F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69C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E28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431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70C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53D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DA7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18C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F339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5863F3" w14:paraId="0390096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9FDD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B1A7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2EB0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FFE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192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B0EC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1FB5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45B2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8B3B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34C3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EF66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F97E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31B4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B8DD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DAA1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3935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860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A3D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24A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FFA4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21D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527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3D3F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728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0460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BD4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EA86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EA53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54B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43E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55A2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1366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107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436738A7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6790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D167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3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41E2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5BFA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5F1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130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55EC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1AA9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9784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93D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17B3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057A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E77E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9DC0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A40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7868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FAE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3E7A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A085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FC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7E1C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D1D3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7320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72F5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F7BD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F98A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0814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901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081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7419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CBC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53C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6C5C63F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540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A764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8A29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24D0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2DB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DD1B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41B7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DD1E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9B36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44A4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1CFF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5337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34CA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115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1D1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2727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ED6B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FF1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F6F5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F9A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4B93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22F1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4B9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5B13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D4B2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8D06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043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0530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D387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AE9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BBB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218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50B3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55DB95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502C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78D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E6E8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3F4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C7F0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301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A998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FC2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A24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CD36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66A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FAD4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718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74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F8E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97EC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0F1B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57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74A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40AC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F13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A0AB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A95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4195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DED5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5D87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D8B1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CFC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E53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BC8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2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735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B7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562C1FD7" w14:textId="77777777" w:rsidTr="00D92E41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59F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22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D88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7D8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5A5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0C30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650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E66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DFF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298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1CD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5C4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346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62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D2C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53B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E29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1F12086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E60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984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C17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FD4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875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0C2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1B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C6C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580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2A4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744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25C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4B8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20D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34E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009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62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DC4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FC4F5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02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EDA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9B2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D6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086923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972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486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D1D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E1FF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CD9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24D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CC9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DEE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91A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A90F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723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AF62B" w14:textId="77777777" w:rsidR="00727BE8" w:rsidRPr="00ED0163" w:rsidRDefault="00727BE8" w:rsidP="00D92E41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C8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90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0E5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C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738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D4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0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B1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4E2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B14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3C1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28B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ED8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137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629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CB986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527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382E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21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483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F45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054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62C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33F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5D3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A7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FAF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4CF5B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3A1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DB4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DD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9D4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C9B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10C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458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9A7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636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CDD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7F5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4B7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A42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8BD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EF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C5E333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252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3E3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887C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E3D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0BD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3D8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32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A45D5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5B3E7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36F40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FA4EC" w14:textId="4979CE14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844178">
              <w:fldChar w:fldCharType="begin"/>
            </w:r>
            <w:r w:rsidR="00844178">
              <w:instrText xml:space="preserve"> MERGEFIELD  aDEF_DTDO  \* MERGEFORMAT </w:instrText>
            </w:r>
            <w:r w:rsidR="00844178">
              <w:fldChar w:fldCharType="separate"/>
            </w:r>
            <w:r w:rsidRPr="00EF3D5A">
              <w:rPr>
                <w:rFonts w:ascii="Arial" w:hAnsi="Arial"/>
                <w:noProof/>
                <w:lang w:eastAsia="sk-SK"/>
              </w:rPr>
              <w:t>3</w:t>
            </w:r>
            <w:r w:rsidR="00E70EEE">
              <w:rPr>
                <w:rFonts w:ascii="Arial" w:hAnsi="Arial"/>
                <w:noProof/>
                <w:lang w:eastAsia="sk-SK"/>
              </w:rPr>
              <w:t>1</w:t>
            </w:r>
            <w:r w:rsidRPr="00EF3D5A">
              <w:rPr>
                <w:rFonts w:ascii="Arial" w:hAnsi="Arial"/>
                <w:noProof/>
                <w:lang w:eastAsia="sk-SK"/>
              </w:rPr>
              <w:t>.</w:t>
            </w:r>
            <w:r w:rsidR="00E70EEE">
              <w:rPr>
                <w:rFonts w:ascii="Arial" w:hAnsi="Arial"/>
                <w:noProof/>
                <w:lang w:eastAsia="sk-SK"/>
              </w:rPr>
              <w:t>12</w:t>
            </w:r>
            <w:r w:rsidRPr="00EF3D5A">
              <w:rPr>
                <w:rFonts w:ascii="Arial" w:hAnsi="Arial"/>
                <w:noProof/>
                <w:lang w:eastAsia="sk-SK"/>
              </w:rPr>
              <w:t>.20</w:t>
            </w:r>
            <w:r w:rsidR="00844178">
              <w:rPr>
                <w:rFonts w:ascii="Arial" w:hAnsi="Arial"/>
                <w:noProof/>
                <w:lang w:eastAsia="sk-SK"/>
              </w:rPr>
              <w:fldChar w:fldCharType="end"/>
            </w:r>
            <w:r w:rsidR="00E70EEE">
              <w:rPr>
                <w:rFonts w:ascii="Arial" w:hAnsi="Arial"/>
                <w:lang w:eastAsia="sk-SK"/>
              </w:rPr>
              <w:t>2</w:t>
            </w:r>
            <w:r w:rsidR="00D23724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6ADD4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76B6C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0B3B2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AACF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AA938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A9E3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55C4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212F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F76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3EA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04B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49D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07C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CE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BF0D97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0E3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C7F3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8CF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3D4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B46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D6FB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144C8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6CBE5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72509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8DE98" w14:textId="0A2B909E" w:rsidR="00727BE8" w:rsidRPr="00ED0163" w:rsidRDefault="008B1ED2" w:rsidP="00D92E41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409C8DB7" wp14:editId="7CB0153C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D67AE6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type w14:anchorId="409C8DB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69D67AE6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04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57A8D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9172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BD177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193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964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4FD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364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11E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4E2F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51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934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261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C37CC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11D33A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74B05E7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590AF" w14:textId="1D7D1ECE" w:rsidR="00727BE8" w:rsidRDefault="008B1ED2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0F58D41" wp14:editId="7FD15A2B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8DA291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w14:anchorId="50F58D41" id="Text Box 4" o:spid="_x0000_s1027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798DA291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738E667" wp14:editId="5765C4A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64A26F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w14:anchorId="7738E667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B64A26F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CEBFDEB" wp14:editId="474A3E49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189509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w14:anchorId="5CEBFDEB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64189509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64790DFD" wp14:editId="50806E18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0D85D4" w14:textId="77777777" w:rsidR="00727BE8" w:rsidRDefault="00844178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aDMOD  \* MERGEFORMAT </w:instrText>
                                  </w:r>
                                  <w:r>
                                    <w:fldChar w:fldCharType="separate"/>
                                  </w:r>
                                  <w:r w:rsidR="00727BE8" w:rsidRPr="0016443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w14:anchorId="64790DFD" id="_x0000_s1030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760D85D4" w14:textId="77777777" w:rsidR="00727BE8" w:rsidRDefault="00E87867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131A9926" wp14:editId="5E2FF661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E1257B" w14:textId="41487201" w:rsidR="00727BE8" w:rsidRPr="00391121" w:rsidRDefault="00D2372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w14:anchorId="131A9926" id="_x0000_s1031" type="#_x0000_t202" style="position:absolute;margin-left:302.45pt;margin-top:.4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4E1257B" w14:textId="41487201" w:rsidR="00727BE8" w:rsidRPr="00391121" w:rsidRDefault="00D2372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7E721267" wp14:editId="15E1A7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99FF31" w14:textId="27329193" w:rsidR="00727BE8" w:rsidRDefault="00727BE8" w:rsidP="00944C3D">
                                  <w:r>
                                    <w:t>20</w:t>
                                  </w:r>
                                  <w:r w:rsidR="00D92E41">
                                    <w:t>2</w:t>
                                  </w:r>
                                  <w:r w:rsidR="00D23724">
                                    <w:t>3</w:t>
                                  </w:r>
                                  <w:r w:rsidR="00D92E41">
                                    <w:t>1</w:t>
                                  </w:r>
                                </w:p>
                                <w:p w14:paraId="5FFC8E9E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w14:anchorId="7E72126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999FF31" w14:textId="27329193" w:rsidR="00727BE8" w:rsidRDefault="00727BE8" w:rsidP="00944C3D">
                            <w:r>
                              <w:t>20</w:t>
                            </w:r>
                            <w:r w:rsidR="00D92E41">
                              <w:t>2</w:t>
                            </w:r>
                            <w:r w:rsidR="00D23724">
                              <w:t>3</w:t>
                            </w:r>
                            <w:r w:rsidR="00D92E41">
                              <w:t>1</w:t>
                            </w:r>
                          </w:p>
                          <w:p w14:paraId="5FFC8E9E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7939042F" wp14:editId="4BC195D0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7A1891" w14:textId="6DC8C590" w:rsidR="00D92E41" w:rsidRDefault="00E70EEE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w14:anchorId="7939042F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5A7A1891" w14:textId="6DC8C590" w:rsidR="00D92E41" w:rsidRDefault="00E70EEE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BAC61EA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7F352DC3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3629974A" w14:textId="00551EA1" w:rsidR="00727BE8" w:rsidRDefault="008B1ED2" w:rsidP="00D92E41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B626834" wp14:editId="7260A2DE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535A4A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w14:anchorId="1B626834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10535A4A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9444060" wp14:editId="270AEB42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6D46C2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w14:anchorId="29444060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E6D46C2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A66602B" wp14:editId="40ED3D4F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58DC29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w14:anchorId="3A66602B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6358DC29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04841B6E" wp14:editId="4BB46AA1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ED66AE" w14:textId="2FDE0BE6" w:rsidR="00727BE8" w:rsidRDefault="006A2890" w:rsidP="00944C3D">
                                  <w:pPr>
                                    <w:rPr>
                                      <w:rFonts w:ascii="Arial" w:hAnsi="Arial" w:cs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</w:t>
                                  </w:r>
                                  <w:r w:rsidR="00D2372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</w:t>
                                  </w:r>
                                </w:p>
                                <w:p w14:paraId="2EF07ABD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w14:anchorId="04841B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6ED66AE" w14:textId="2FDE0BE6" w:rsidR="00727BE8" w:rsidRDefault="006A2890" w:rsidP="00944C3D">
                            <w:pPr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>202</w:t>
                            </w:r>
                            <w:r w:rsidR="00D23724">
                              <w:rPr>
                                <w:rFonts w:ascii="Arial" w:hAnsi="Arial" w:cs="Arial"/>
                                <w:noProof/>
                              </w:rPr>
                              <w:t>2</w:t>
                            </w:r>
                          </w:p>
                          <w:p w14:paraId="2EF07ABD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5B1CFB37" wp14:editId="4A5C07BC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A17B1A" w14:textId="0962B70C" w:rsidR="00727BE8" w:rsidRDefault="006A2890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w14:anchorId="5B1CFB37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0AA17B1A" w14:textId="0962B70C" w:rsidR="00727BE8" w:rsidRDefault="006A2890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01DE45ED" wp14:editId="2BC81D41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2F1C9B" w14:textId="6DA3E0CE" w:rsidR="00727BE8" w:rsidRDefault="006A2890" w:rsidP="00944C3D">
                                  <w:r>
                                    <w:t>202</w:t>
                                  </w:r>
                                  <w:r w:rsidR="00D23724">
                                    <w:t>2</w:t>
                                  </w:r>
                                </w:p>
                                <w:p w14:paraId="15317A3D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w14:anchorId="01DE45ED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C2F1C9B" w14:textId="6DA3E0CE" w:rsidR="00727BE8" w:rsidRDefault="006A2890" w:rsidP="00944C3D">
                            <w:r>
                              <w:t>202</w:t>
                            </w:r>
                            <w:r w:rsidR="00D23724">
                              <w:t>2</w:t>
                            </w:r>
                          </w:p>
                          <w:p w14:paraId="15317A3D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472D3983" wp14:editId="018525F7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C08FA2" w14:textId="6EA4F9B9" w:rsidR="00727BE8" w:rsidRDefault="006A2890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w14:anchorId="472D3983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3DC08FA2" w14:textId="6EA4F9B9" w:rsidR="00727BE8" w:rsidRDefault="006A2890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9DB8B0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61C32ABA" w14:textId="77777777" w:rsidR="00727BE8" w:rsidRPr="00ED0163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11D3A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E2A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960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509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896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268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0FB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EC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225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841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8A0A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74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B0D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2C3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918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E01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0E0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EA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4D4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861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E61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847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15E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00F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9B2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EC7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70C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1D784E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2AC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2D27E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03CA65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5BA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39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07F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7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065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886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22CA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7CBC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235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46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63C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C078B" w14:textId="2A8A035B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A49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7CE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CA0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65F4E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32215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F4516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4571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6E1F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84389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3A13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D32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E9D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BF7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E4E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6E2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09F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175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641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48061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4B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9C0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3537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704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B18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1C0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9FB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FF8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392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D5F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F307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45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25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D79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0C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B421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2A3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417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6AE44" w14:textId="15EE7D11" w:rsidR="00727BE8" w:rsidRPr="00ED0163" w:rsidRDefault="00E70EEE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850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066A0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D2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986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9CB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F94C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C97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1C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C6A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F1A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481352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E184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5A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8C9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535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4A0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436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E8D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DC7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89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6BD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974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308C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4B31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6D8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0CA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21402" w14:textId="33D24CBC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65FD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800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51F6E" w14:textId="3F8D4C1C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3AB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FC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A0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7C1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E5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A64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54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F21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264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FF796F0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20E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19C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09B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6B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F16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518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EB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612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715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EDE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C3F38" w14:textId="09EA0482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1EB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197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43E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B16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B0F4A" w14:textId="4A2BE6A5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63C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EC6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0E508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D710A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4BEA8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552E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BF7C2B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AF528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A1A61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43C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4B21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00F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39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987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539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9BC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0D8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1E1E15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64B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E57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2BD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8D5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FF1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3FC8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BBC9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F5F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FC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1A741" w14:textId="0232B706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A2501" w14:textId="69E5B4BC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A80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5CE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2E8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0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04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BA0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F390C" w14:textId="2077DF7C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C68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BF46D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B18CA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23EAC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9F3646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0C5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0BF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16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2FF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601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D20D222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F66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CF1EC" w14:textId="120B04E4" w:rsidR="00727BE8" w:rsidRPr="00ED0163" w:rsidRDefault="008B1ED2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2D043B13" wp14:editId="39A88BE1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A5B948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w14:anchorId="2D043B13" id="_x0000_s1041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51A5B948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9DB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7E4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E7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BA9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6A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E6F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ABA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7D45E" w14:textId="70D0C667" w:rsidR="00727BE8" w:rsidRPr="00ED0163" w:rsidRDefault="00FF3384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165B0246" wp14:editId="46D04D72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14605</wp:posOffset>
                      </wp:positionV>
                      <wp:extent cx="2466975" cy="238125"/>
                      <wp:effectExtent l="0" t="0" r="0" b="0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2FAEFA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5B024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2" type="#_x0000_t202" style="position:absolute;margin-left:-.35pt;margin-top:1.15pt;width:194.2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" stroked="f">
                      <v:textbox>
                        <w:txbxContent>
                          <w:p w14:paraId="722FAEFA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ACDFF" w14:textId="5943306B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DA427" w14:textId="2910491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F31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8B09C" w14:textId="04881438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C2D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970DE" w14:textId="60C2A2C5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B5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C0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A5331" w14:textId="62A99C5E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6672E" w14:textId="5167D8F8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104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C584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448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C2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EDF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41A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894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9D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9F1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194D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774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45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84B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D490E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A5A5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6D7818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49224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60BF5" w14:textId="19FEB8A3" w:rsidR="00727BE8" w:rsidRPr="00ED0163" w:rsidRDefault="008B1ED2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C72FE03" wp14:editId="60D6581A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96BBAE" w14:textId="60F8A000" w:rsidR="00D92E41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         </w:t>
                                  </w:r>
                                  <w:r w:rsidR="002F2BC8" w:rsidRPr="002F2BC8">
                                    <w:rPr>
                                      <w:rFonts w:ascii="Arial" w:hAnsi="Arial" w:cs="Arial"/>
                                    </w:rPr>
                                    <w:t>37918249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2FE03" id="_x0000_s1043" type="#_x0000_t202" style="position:absolute;margin-left:1.5pt;margin-top:-12.15pt;width:96.6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1C96BBAE" w14:textId="60F8A000" w:rsidR="00D92E41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  </w:t>
                            </w:r>
                            <w:r w:rsidR="002F2BC8" w:rsidRPr="002F2BC8">
                              <w:rPr>
                                <w:rFonts w:ascii="Arial" w:hAnsi="Arial" w:cs="Arial"/>
                              </w:rPr>
                              <w:t>37918249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5A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D92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179C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95B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61F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B7C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94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724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80A7E" w14:textId="367E9236" w:rsidR="00727BE8" w:rsidRPr="00ED0163" w:rsidRDefault="008B1ED2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28796FA" wp14:editId="49BD431A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-170180</wp:posOffset>
                      </wp:positionV>
                      <wp:extent cx="1270635" cy="247015"/>
                      <wp:effectExtent l="0" t="0" r="5715" b="127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4C8C6F" w14:textId="3D99C639" w:rsidR="00727BE8" w:rsidRPr="00391121" w:rsidRDefault="002F2BC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2F2BC8">
                                    <w:rPr>
                                      <w:rFonts w:ascii="Arial" w:hAnsi="Arial" w:cs="Arial"/>
                                    </w:rPr>
                                    <w:t>2021842262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8796FA" id="_x0000_s1044" type="#_x0000_t202" style="position:absolute;margin-left:4.55pt;margin-top:-13.4pt;width:100.05pt;height:19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">
                      <v:textbox style="mso-fit-shape-to-text:t">
                        <w:txbxContent>
                          <w:p w14:paraId="154C8C6F" w14:textId="3D99C639" w:rsidR="00727BE8" w:rsidRPr="00391121" w:rsidRDefault="002F2BC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F2BC8">
                              <w:rPr>
                                <w:rFonts w:ascii="Arial" w:hAnsi="Arial" w:cs="Arial"/>
                              </w:rPr>
                              <w:t>2021842262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754EC" w14:textId="01390DCB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1B0B5" w14:textId="2712FE2F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4FAD4" w14:textId="2EEFC199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760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32FF1" w14:textId="4DF9B558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30418" w14:textId="2B94BE20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0F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4CA93" w14:textId="4EFC9F8B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C3E85" w14:textId="4462A3AF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75B58" w14:textId="3D0B874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80F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53F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0261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146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2AF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645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7BAF8D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77BC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6E4725D" w14:textId="602B11DD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0410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A6E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4B2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22F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250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63E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68B5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D0A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05F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B6D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E67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5568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51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6E2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342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705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6B1A2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91C3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BECF2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673E4" w14:textId="605C9AE8" w:rsidR="00727BE8" w:rsidRPr="00ED0163" w:rsidRDefault="008B1ED2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46B7BF26" wp14:editId="6E5224D9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9525" b="952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230665" w14:textId="10EB2E9D" w:rsidR="00727BE8" w:rsidRPr="00391121" w:rsidRDefault="002F2BC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2F2BC8">
                                    <w:t>SPOLOČENSTVO VLASTNÍKOV BYTOV č. 139</w:t>
                                  </w:r>
                                  <w:r w:rsidR="009C3E56">
                                    <w:br/>
                                  </w:r>
                                  <w:r w:rsidR="009C3E56">
                                    <w:rPr>
                                      <w:rFonts w:ascii="Arial CE" w:hAnsi="Arial CE" w:cs="Arial CE"/>
                                      <w:color w:val="000000"/>
                                      <w:sz w:val="17"/>
                                      <w:szCs w:val="17"/>
                                    </w:rPr>
                                    <w:t>Spoločenstvo vlastníkov č. 1165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B7BF26" id="_x0000_s1045" type="#_x0000_t202" style="position:absolute;margin-left:1pt;margin-top:-12.05pt;width:464.2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04230665" w14:textId="10EB2E9D" w:rsidR="00727BE8" w:rsidRPr="00391121" w:rsidRDefault="002F2BC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F2BC8">
                              <w:t>SPOLOČENSTVO VLASTNÍKOV BYTOV č. 139</w:t>
                            </w:r>
                            <w:r w:rsidR="009C3E56">
                              <w:br/>
                            </w:r>
                            <w:r w:rsidR="009C3E56">
                              <w:rPr>
                                <w:rFonts w:ascii="Arial CE" w:hAnsi="Arial CE" w:cs="Arial CE"/>
                                <w:color w:val="000000"/>
                                <w:sz w:val="17"/>
                                <w:szCs w:val="17"/>
                              </w:rPr>
                              <w:t>Spoločenstvo vlastníkov č. 1165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8C8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5F6B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7AE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164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DA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C10B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934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7FE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9287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268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669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DE7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BC5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B50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96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83F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742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917E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64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03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FC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A2A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08A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0C0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365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743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D92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8D5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9A5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33D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C93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8B0B9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4ECA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6D18A7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D52C7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E18F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FEB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330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E5C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6C5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5E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902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BC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96B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262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C2A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A972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488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318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C99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E8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EFD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C9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95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C74BC" w14:textId="6C58F7AE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74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246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B19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1AF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E35DD09" w14:textId="77777777" w:rsidTr="00D92E41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BD2D5" w14:textId="6937B0C3" w:rsidR="00727BE8" w:rsidRDefault="008B1ED2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22CF5D7" wp14:editId="6608587D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F3790C" w14:textId="68216AE1" w:rsidR="00727BE8" w:rsidRPr="00391121" w:rsidRDefault="00FF338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Sedličná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2CF5D7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27F3790C" w14:textId="68216AE1" w:rsidR="00727BE8" w:rsidRPr="00391121" w:rsidRDefault="00FF338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Sedličná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3430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34E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890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5F2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E00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684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30A2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8DF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D0BC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8F4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FA3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0D0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745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32C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CD6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10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D39A5" w14:textId="1119A93B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92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56D90" w14:textId="207E06C4" w:rsidR="00727BE8" w:rsidRPr="00ED0163" w:rsidRDefault="00FF3384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61DFF532" wp14:editId="0CFA6ADE">
                      <wp:simplePos x="0" y="0"/>
                      <wp:positionH relativeFrom="column">
                        <wp:posOffset>-291465</wp:posOffset>
                      </wp:positionH>
                      <wp:positionV relativeFrom="paragraph">
                        <wp:posOffset>-102870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AF2386" w14:textId="7EBF9096" w:rsidR="00727BE8" w:rsidRDefault="00FF3384" w:rsidP="00944C3D">
                                  <w:r>
                                    <w:t>139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DFF532" id="_x0000_s1047" type="#_x0000_t202" style="position:absolute;margin-left:-22.95pt;margin-top:-8.1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">
                      <v:textbox>
                        <w:txbxContent>
                          <w:p w14:paraId="01AF2386" w14:textId="7EBF9096" w:rsidR="00727BE8" w:rsidRDefault="00FF3384" w:rsidP="00944C3D">
                            <w:r>
                              <w:t>139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8E7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86A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FE2F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383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A876E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D7F0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AAF2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9CC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BFAC00F" w14:textId="04CDD9C0" w:rsidR="00727BE8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DA6B4F2" w14:textId="68275950" w:rsidR="00727BE8" w:rsidRDefault="00FF3384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61BE049" wp14:editId="337FD2B1">
                      <wp:simplePos x="0" y="0"/>
                      <wp:positionH relativeFrom="column">
                        <wp:posOffset>1314450</wp:posOffset>
                      </wp:positionH>
                      <wp:positionV relativeFrom="paragraph">
                        <wp:posOffset>41910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5DF54C" w14:textId="33CDB85D" w:rsidR="00727BE8" w:rsidRPr="00391121" w:rsidRDefault="00FF338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Nová Dubnica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1BE049" id="_x0000_s1048" type="#_x0000_t202" style="position:absolute;margin-left:103.5pt;margin-top:3.3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">
                      <v:textbox>
                        <w:txbxContent>
                          <w:p w14:paraId="5C5DF54C" w14:textId="33CDB85D" w:rsidR="00727BE8" w:rsidRPr="00391121" w:rsidRDefault="00FF338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Nová Dubnica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B1ED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67CE72ED" wp14:editId="72F082F9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AC2E3D" w14:textId="69C4F189" w:rsidR="00727BE8" w:rsidRPr="00391121" w:rsidRDefault="00FF338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91311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CE72ED" id="_x0000_s1049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DAC2E3D" w14:textId="69C4F189" w:rsidR="00727BE8" w:rsidRPr="00391121" w:rsidRDefault="00FF338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91311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F789C4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1102D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E37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9BD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1DAA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97D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0534FE" w14:textId="7558CC11" w:rsidR="00727BE8" w:rsidRPr="00ED0163" w:rsidRDefault="008B1ED2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267849D5" wp14:editId="74E7A2AD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749BD7" w14:textId="11CE1D9A" w:rsidR="00727BE8" w:rsidRPr="00391121" w:rsidRDefault="00E70EEE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032/7442220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w14:anchorId="267849D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3F749BD7" w14:textId="11CE1D9A" w:rsidR="00727BE8" w:rsidRPr="00391121" w:rsidRDefault="00E70EEE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032/7442220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EC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99522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955C28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A1396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C89F2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19A0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92CF68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CFA6CF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E331AFC" w14:textId="700C2F11" w:rsidR="00727BE8" w:rsidRDefault="008B1ED2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FB526D9" wp14:editId="6C4361CF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E80309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w14:anchorId="6FB526D9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37E80309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9F09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3D52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492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823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5FA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52F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CAA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410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809276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DDE2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0F914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B45ED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4B02A68" w14:textId="291239EF" w:rsidR="00727BE8" w:rsidRDefault="008B1ED2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13A0550F" wp14:editId="5EBA386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1E5AFA" w14:textId="2BEA7D20" w:rsidR="00727BE8" w:rsidRPr="00391121" w:rsidRDefault="00A949C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info</w:t>
                                  </w:r>
                                  <w:r w:rsidR="00D96BED">
                                    <w:rPr>
                                      <w:rFonts w:ascii="Arial" w:hAnsi="Arial" w:cs="Arial"/>
                                    </w:rPr>
                                    <w:t>@eresproperty.sk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w14:anchorId="13A0550F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781E5AFA" w14:textId="2BEA7D20" w:rsidR="00727BE8" w:rsidRPr="00391121" w:rsidRDefault="00A949C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info</w:t>
                            </w:r>
                            <w:r w:rsidR="00D96BED">
                              <w:rPr>
                                <w:rFonts w:ascii="Arial" w:hAnsi="Arial" w:cs="Arial"/>
                              </w:rPr>
                              <w:t>@eresproperty.sk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57A9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F1DDFC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1DCA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0A6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CA3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93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640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3D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BEC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BE5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34C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2E3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213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9D16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30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21E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EF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1254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036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A125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F9B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E376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0F1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1BF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F8A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B34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846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AD2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DB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50D2B5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3A07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E4B4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</w:p>
          <w:p w14:paraId="1732BC0B" w14:textId="47CF0799" w:rsidR="00D96BED" w:rsidRPr="00ED0163" w:rsidRDefault="009C3E56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12.06.2024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64B2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186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548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F91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308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713812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543D7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BEC7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5B3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9CA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6C7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A2C03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A56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D189FC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4E35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5A8C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5C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9F3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29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F8475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AA6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29025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B61D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86AA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CF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E9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82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191A0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7998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7163E93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4BB6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92C5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01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5215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CA7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F7E28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51A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D489A9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B6B76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B78C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30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89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BAFB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4702B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FDD4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6837EDA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5ED2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C0E4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575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F9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23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FD2C12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9EF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48641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DA61F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2494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44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E9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A32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676494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1B3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7E1FB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4ED2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17A8B2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39CB9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4400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CD7D5E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F3512F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24B1A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BFD7C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EC639D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A60F0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9B472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60655B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C12916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F60693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B2470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25C2A7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D5FD5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0657C0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0530B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CDCDA8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FB7515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6B865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B1D929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88E858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A637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9BF7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F7A440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0917F2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8C7487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032F20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7B4A9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E838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C2C31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AC353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6253D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136D0A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EF219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6E925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4059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4B954C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F6158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FA4E7F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629A6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C984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EE4A07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ECB4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ADCE4C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742B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4C1797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D5DC8B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1E9B8F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E69ED9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0CD92F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98C4CB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6682F1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E49C5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4F8F6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D3D204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D0D51E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0B4D7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3A81D4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37741F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129BA2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D750D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7445C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49527C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22B2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1F7E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213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400A6D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80DE16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78DB9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3034EF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0F88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C7BE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EF31E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FE111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873F5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996E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02813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7B25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B626B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9C579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7C7D6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8823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BB6C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641A9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010B3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BB39B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46FB9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10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515F8B9" w14:textId="77777777" w:rsidR="00727BE8" w:rsidRPr="00ED0163" w:rsidRDefault="00727BE8" w:rsidP="00D92E41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3A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F3A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</w:tbl>
    <w:p w14:paraId="1D10BB31" w14:textId="77777777" w:rsidR="00D96BED" w:rsidRDefault="00D92E41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lastRenderedPageBreak/>
        <w:br w:type="textWrapping" w:clear="all"/>
      </w:r>
    </w:p>
    <w:p w14:paraId="736B36E3" w14:textId="7BDE5FDE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73259ADF" w14:textId="77777777" w:rsidR="00727BE8" w:rsidRDefault="00727BE8" w:rsidP="00944C3D">
      <w:pPr>
        <w:rPr>
          <w:rFonts w:ascii="Arial" w:hAnsi="Arial"/>
        </w:rPr>
      </w:pPr>
    </w:p>
    <w:p w14:paraId="04B3595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F765F7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B38B59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99C252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364ADA5B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70A7B8EF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D6EADE5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672B374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A121AC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339B51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88C3D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65DF2C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FF4E19A" w14:textId="35149F2F" w:rsidR="00727BE8" w:rsidRPr="005611FC" w:rsidRDefault="00FF3384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B0C0C"/>
                <w:sz w:val="16"/>
                <w:szCs w:val="16"/>
              </w:rPr>
              <w:t xml:space="preserve">Ivan </w:t>
            </w:r>
            <w:proofErr w:type="spellStart"/>
            <w:r>
              <w:rPr>
                <w:rFonts w:ascii="Arial" w:hAnsi="Arial" w:cs="Arial"/>
                <w:color w:val="0B0C0C"/>
                <w:sz w:val="16"/>
                <w:szCs w:val="16"/>
              </w:rPr>
              <w:t>Mitický</w:t>
            </w:r>
            <w:proofErr w:type="spellEnd"/>
          </w:p>
        </w:tc>
        <w:tc>
          <w:tcPr>
            <w:tcW w:w="3260" w:type="dxa"/>
            <w:vAlign w:val="center"/>
          </w:tcPr>
          <w:p w14:paraId="707FDB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740E5EF6" w14:textId="26B895FA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854D471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D37E6C1" w14:textId="77777777" w:rsidR="00727BE8" w:rsidRPr="005611FC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49C5C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DA399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7B6CD75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966C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70021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B1DF7C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F4BE46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A3442D1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1F43F63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4230B5A5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1B55E5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5F23DC7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938B7E9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01B2E38D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4FF43D7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67E6AD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78FC6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7B5BE1F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6D04F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4098BC55" w14:textId="6F2BC00C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3E7DCE3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C48C6D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EF811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DBC91B6" w14:textId="7C737C60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262ECB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9EF2E6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F0252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71450F0" w14:textId="75775DFE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4171E87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B2C18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77D4598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287C1CD0" w14:textId="7F5DC17F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3C6A20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B76B1D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0994FB93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383E72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648B31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0E0A677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0304DB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8217D1C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7C94DAC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0B5A9A8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43A7AA2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27F623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BE75E6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32FF9F74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61E46E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3292D47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5ED130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5CE9B48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394E9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2D099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7AAC23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4D55CFD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CBEDB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0E7982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FC4329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FFE45E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85D2E1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9BE6D4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972B10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C0854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66869D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2EB02E99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7F87BD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2B40C9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605512F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AC57A7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4F77D1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587E4F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967448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9BD9BE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A11EB9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C87EC9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58BB2D3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B57FFF2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A02E91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CB3F848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F48CA8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68E9E3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58A9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C79E6E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B9C987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191F7E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7E1321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4590DE90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54C556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0C75580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0CBF48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157EFA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0A2BD855" w14:textId="77777777" w:rsidTr="00503750">
        <w:trPr>
          <w:trHeight w:val="302"/>
        </w:trPr>
        <w:tc>
          <w:tcPr>
            <w:tcW w:w="4510" w:type="dxa"/>
          </w:tcPr>
          <w:p w14:paraId="61B7037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50BEAA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536EC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72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6789C" w14:textId="77777777" w:rsidTr="00503750">
        <w:trPr>
          <w:trHeight w:val="302"/>
        </w:trPr>
        <w:tc>
          <w:tcPr>
            <w:tcW w:w="4510" w:type="dxa"/>
          </w:tcPr>
          <w:p w14:paraId="4F16D8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A89B78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0518BF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373036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AB27AB2" w14:textId="77777777" w:rsidTr="00503750">
        <w:trPr>
          <w:trHeight w:val="302"/>
        </w:trPr>
        <w:tc>
          <w:tcPr>
            <w:tcW w:w="4510" w:type="dxa"/>
          </w:tcPr>
          <w:p w14:paraId="665DCB9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75949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7587EC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904DD8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4CF6AFB" w14:textId="77777777" w:rsidTr="00503750">
        <w:trPr>
          <w:trHeight w:val="302"/>
        </w:trPr>
        <w:tc>
          <w:tcPr>
            <w:tcW w:w="4510" w:type="dxa"/>
          </w:tcPr>
          <w:p w14:paraId="5C1A00E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CA0F8D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676BA3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3D31B6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D08D4B6" w14:textId="77777777" w:rsidTr="00503750">
        <w:trPr>
          <w:trHeight w:val="327"/>
        </w:trPr>
        <w:tc>
          <w:tcPr>
            <w:tcW w:w="4510" w:type="dxa"/>
          </w:tcPr>
          <w:p w14:paraId="7447DE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43DF9F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8AC24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F0D5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D5016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4A41B4B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8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6B7F9B8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5AF3C9C8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590D180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2FC1FF2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0666B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3098DC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7242AA7C" w14:textId="77777777" w:rsidTr="00503750">
        <w:tc>
          <w:tcPr>
            <w:tcW w:w="2302" w:type="dxa"/>
            <w:vAlign w:val="center"/>
          </w:tcPr>
          <w:p w14:paraId="476508D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A11D11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88E374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2EC01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314A37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9D00FA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DF56A6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B010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67BB18B0" w14:textId="77777777" w:rsidTr="00503750">
        <w:tc>
          <w:tcPr>
            <w:tcW w:w="15593" w:type="dxa"/>
            <w:gridSpan w:val="8"/>
            <w:vAlign w:val="center"/>
          </w:tcPr>
          <w:p w14:paraId="02934B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9B8ED96" w14:textId="77777777" w:rsidTr="00503750">
        <w:tc>
          <w:tcPr>
            <w:tcW w:w="2302" w:type="dxa"/>
            <w:vAlign w:val="center"/>
          </w:tcPr>
          <w:p w14:paraId="0FAEFF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78C50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177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EBE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4CE6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23C8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1C1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16188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4F0F3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67F39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9CD01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ADE9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DAF9F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398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7BD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2B71A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B469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48F01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907A4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53C7F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D0C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D027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76DA7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A8D32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9BF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EF02B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58E3B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2F7D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8F5D9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A9C3FF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4DFCA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1A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7FE16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F7CC3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624E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BFE921E" w14:textId="77777777" w:rsidTr="00503750">
        <w:tc>
          <w:tcPr>
            <w:tcW w:w="2302" w:type="dxa"/>
            <w:vAlign w:val="center"/>
          </w:tcPr>
          <w:p w14:paraId="20240C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1FFF5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808E4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F9FA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FD6DD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AA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8AB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DE09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BD40FA" w14:textId="77777777" w:rsidTr="00503750">
        <w:tc>
          <w:tcPr>
            <w:tcW w:w="15593" w:type="dxa"/>
            <w:gridSpan w:val="8"/>
            <w:vAlign w:val="center"/>
          </w:tcPr>
          <w:p w14:paraId="003873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70B7E001" w14:textId="77777777" w:rsidTr="00503750">
        <w:tc>
          <w:tcPr>
            <w:tcW w:w="2302" w:type="dxa"/>
            <w:vAlign w:val="center"/>
          </w:tcPr>
          <w:p w14:paraId="4772817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DCFDB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FD1D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4063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204D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3B548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25EC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F09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ED1A6C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197F1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22CC7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E8C4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83A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7B16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0CB9F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472FD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042A2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18BA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F727B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3BC272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378E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BB4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FDB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A63D9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96129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53F6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A7D43C" w14:textId="77777777" w:rsidTr="00503750">
        <w:tc>
          <w:tcPr>
            <w:tcW w:w="2302" w:type="dxa"/>
            <w:vAlign w:val="center"/>
          </w:tcPr>
          <w:p w14:paraId="3F28943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CABB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7B17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E06C8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0AE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139EE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C378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B1C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024E76" w14:textId="77777777" w:rsidTr="00503750">
        <w:tc>
          <w:tcPr>
            <w:tcW w:w="15593" w:type="dxa"/>
            <w:gridSpan w:val="8"/>
            <w:vAlign w:val="center"/>
          </w:tcPr>
          <w:p w14:paraId="2C85ED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529155ED" w14:textId="77777777" w:rsidTr="00503750">
        <w:tc>
          <w:tcPr>
            <w:tcW w:w="2302" w:type="dxa"/>
            <w:vAlign w:val="center"/>
          </w:tcPr>
          <w:p w14:paraId="5888DA4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52AFF0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87A2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6F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BB50B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13A31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48ED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C772F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0DD0DC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C9A3EC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4678F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EA538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9355E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5291E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3F3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8CAD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E40D3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027842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B65F6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1C119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EE034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13B3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48DD0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545D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8125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89023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6BDCD9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5832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985C8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70C70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902F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6D122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5E44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675C6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51D0A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B719EA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A85D60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30BB40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0DFE55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86D82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3966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27D5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29075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A99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B54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3FB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D323E4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306F7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D5918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000AE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FE48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DE5B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5D4C5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46111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09E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8B01CE" w14:textId="77777777" w:rsidR="00727BE8" w:rsidRDefault="00727BE8" w:rsidP="00944C3D">
      <w:pPr>
        <w:rPr>
          <w:rFonts w:ascii="Arial" w:hAnsi="Arial"/>
          <w:b/>
        </w:rPr>
      </w:pPr>
    </w:p>
    <w:p w14:paraId="0ED10C89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E471203" w14:textId="77777777" w:rsidTr="00503750">
        <w:tc>
          <w:tcPr>
            <w:tcW w:w="1944" w:type="dxa"/>
            <w:vAlign w:val="center"/>
          </w:tcPr>
          <w:p w14:paraId="04DAAF4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83D4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06A97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438F8E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8B22F9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76D82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5CCEE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9B2DB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D89EF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1FC4CED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C3F5C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05BB52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77105B6D" w14:textId="77777777" w:rsidTr="00503750">
        <w:tc>
          <w:tcPr>
            <w:tcW w:w="15685" w:type="dxa"/>
            <w:gridSpan w:val="12"/>
            <w:vAlign w:val="center"/>
          </w:tcPr>
          <w:p w14:paraId="078AE8C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C9715EA" w14:textId="77777777" w:rsidTr="00503750">
        <w:tc>
          <w:tcPr>
            <w:tcW w:w="1944" w:type="dxa"/>
            <w:vAlign w:val="center"/>
          </w:tcPr>
          <w:p w14:paraId="4990559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3058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BC130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32C2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5A4D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51A4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267A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41E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22BF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2363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A065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6F3D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84949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B3097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23521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4780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09AE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849E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C58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86EE87" w14:textId="77777777" w:rsidR="00727BE8" w:rsidRPr="008C56AB" w:rsidRDefault="0084417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a02043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87955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C4CE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32D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96E0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348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1FC2ED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546060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A612C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EE75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329E0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93ED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0CEA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9D62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D807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A600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6CAC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121C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D7C0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C69C8D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29DD3A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BCCC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CABA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6E12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FDA26D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F108D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90F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A22A2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DBA9B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AFDA9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06B90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989F4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5D12E4F4" w14:textId="77777777" w:rsidTr="00503750">
        <w:tc>
          <w:tcPr>
            <w:tcW w:w="1944" w:type="dxa"/>
            <w:vAlign w:val="center"/>
          </w:tcPr>
          <w:p w14:paraId="714A3C5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7FAA3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558F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0C699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F150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B42B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E530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7E91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9CAF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03AD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31B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538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33CC9E" w14:textId="77777777" w:rsidTr="00503750">
        <w:tc>
          <w:tcPr>
            <w:tcW w:w="15685" w:type="dxa"/>
            <w:gridSpan w:val="12"/>
            <w:vAlign w:val="center"/>
          </w:tcPr>
          <w:p w14:paraId="38E64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7F1B0EA" w14:textId="77777777" w:rsidTr="00503750">
        <w:tc>
          <w:tcPr>
            <w:tcW w:w="1944" w:type="dxa"/>
            <w:vAlign w:val="center"/>
          </w:tcPr>
          <w:p w14:paraId="3C3DBAB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2FE4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583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7E23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1B71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CD8E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CFE3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5521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F4B4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AB44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826C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68C85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90E43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E1CE42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568F8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10E0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8EA2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056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68F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8079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BB60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742E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15D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F241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C3D3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0DD3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290D44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92B57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D3D7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02BB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E6FD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A7F5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92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0E4B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7373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135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F8D5B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F58E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7BD2FDE" w14:textId="77777777" w:rsidTr="00503750">
        <w:tc>
          <w:tcPr>
            <w:tcW w:w="1944" w:type="dxa"/>
            <w:vAlign w:val="center"/>
          </w:tcPr>
          <w:p w14:paraId="2BE385E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29509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AB5B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E744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2B47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6E2E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EBA9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CA29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A498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73FA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6748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509D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FD14547" w14:textId="77777777" w:rsidTr="00503750">
        <w:tc>
          <w:tcPr>
            <w:tcW w:w="15685" w:type="dxa"/>
            <w:gridSpan w:val="12"/>
            <w:vAlign w:val="center"/>
          </w:tcPr>
          <w:p w14:paraId="1FE218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C05D1A6" w14:textId="77777777" w:rsidTr="00503750">
        <w:tc>
          <w:tcPr>
            <w:tcW w:w="1944" w:type="dxa"/>
            <w:vAlign w:val="center"/>
          </w:tcPr>
          <w:p w14:paraId="5A5B898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4B83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2F0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A6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FDB9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D033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4E8B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4CEF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9D1E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96D9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20EC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2BBD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7DCAF6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648A6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C32A8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8108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2ED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E07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876F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D113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F83E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707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482E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23F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664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02B9FF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840FE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07A9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5681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C201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C0E3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DF72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421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3723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5416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EB43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7D21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7C7F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74341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4A459B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01198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1659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631D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5EEA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6345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6901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633B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DDC4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BDE9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A419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7917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6BDA1C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6FF2F1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53257F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3F419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68D89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E226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FE5F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AA1A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D64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6936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6DA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E8F9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B4C0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3B98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52FF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A1E1AA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76538C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1411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96000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0209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428C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2362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91C2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CE8B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CA5D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5ECF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4B16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B2A9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F1292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41C45E4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561FB4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62388B0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AF2783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02FA952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4AC2501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E3961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A65498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0D8354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B86E4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0EBCB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D6E572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18133B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4AAF4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A01E7C0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5D1331B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4660C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24777B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0089581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5EBF618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45C5E4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169B04D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5415ADF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0577FDE7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F0D437E" w14:textId="73DC1585" w:rsidR="00727BE8" w:rsidRPr="005A050C" w:rsidRDefault="00CA33D0" w:rsidP="00503750">
            <w:r>
              <w:rPr>
                <w:rFonts w:ascii="Arial" w:hAnsi="Arial" w:cs="Arial"/>
                <w:sz w:val="16"/>
                <w:szCs w:val="16"/>
              </w:rPr>
              <w:t xml:space="preserve">ALLIANZ – slov. </w:t>
            </w:r>
            <w:r w:rsidR="005A050C" w:rsidRPr="005A050C">
              <w:rPr>
                <w:rFonts w:ascii="Arial" w:hAnsi="Arial" w:cs="Arial"/>
                <w:sz w:val="16"/>
                <w:szCs w:val="16"/>
              </w:rPr>
              <w:t>poisťovňa</w:t>
            </w:r>
            <w:r w:rsidR="005611FC">
              <w:rPr>
                <w:rFonts w:ascii="Arial" w:hAnsi="Arial" w:cs="Arial"/>
                <w:sz w:val="16"/>
                <w:szCs w:val="16"/>
              </w:rPr>
              <w:t>,</w:t>
            </w:r>
            <w:r w:rsidR="005A050C" w:rsidRPr="005A050C">
              <w:rPr>
                <w:rFonts w:ascii="Arial" w:hAnsi="Arial" w:cs="Arial"/>
                <w:sz w:val="16"/>
                <w:szCs w:val="16"/>
              </w:rPr>
              <w:t xml:space="preserve"> a.s.</w:t>
            </w:r>
          </w:p>
        </w:tc>
        <w:tc>
          <w:tcPr>
            <w:tcW w:w="2977" w:type="dxa"/>
            <w:vAlign w:val="center"/>
          </w:tcPr>
          <w:p w14:paraId="6AE335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98C4677" w14:textId="4558F49B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0F84EE5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754430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69B9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A0F88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B209D0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0F75D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CCE3E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F4A29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3639F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045A99C4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2C9B04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E7D2103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439143A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1683B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6CF795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06DF5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564075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97A19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C444ED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7DB0DD78" w14:textId="77777777" w:rsidTr="00503750">
        <w:trPr>
          <w:trHeight w:val="1073"/>
        </w:trPr>
        <w:tc>
          <w:tcPr>
            <w:tcW w:w="3614" w:type="dxa"/>
            <w:vMerge/>
          </w:tcPr>
          <w:p w14:paraId="36DE3F2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72AA0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967B1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A055AA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A74695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EF9842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54E737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62D956ED" w14:textId="77777777" w:rsidTr="00503750">
        <w:trPr>
          <w:trHeight w:val="283"/>
        </w:trPr>
        <w:tc>
          <w:tcPr>
            <w:tcW w:w="3614" w:type="dxa"/>
          </w:tcPr>
          <w:p w14:paraId="052D2FB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8D5C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719B18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FBBBE6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83C6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A74B3E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261AA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0F04E42" w14:textId="77777777" w:rsidTr="00503750">
        <w:trPr>
          <w:trHeight w:val="283"/>
        </w:trPr>
        <w:tc>
          <w:tcPr>
            <w:tcW w:w="3614" w:type="dxa"/>
          </w:tcPr>
          <w:p w14:paraId="46E8AF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98B6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89DE41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C449B9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123AD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6800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D6EA8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66C02B30" w14:textId="77777777" w:rsidTr="00503750">
        <w:trPr>
          <w:trHeight w:val="283"/>
        </w:trPr>
        <w:tc>
          <w:tcPr>
            <w:tcW w:w="3614" w:type="dxa"/>
          </w:tcPr>
          <w:p w14:paraId="1DF6EE3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51D0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4FCF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ED2DD0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76BE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6E3DA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83FE85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45C06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FF23151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95AAF7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70952A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BB57B69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C4C265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05FD96B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0679E1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229957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05751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0E1EE8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687FD9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A1785A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370548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767A3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DFBF5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1B835AF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C8A9502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6E30E7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45D60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72FAC25" w14:textId="77777777" w:rsidR="00727BE8" w:rsidRPr="008C56AB" w:rsidRDefault="0084417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a01065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EBE1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3F9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B911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EAC3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531E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86B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CF25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B2745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AFC7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58257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5BC9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B60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E230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72C4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D8FB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37F4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B4FB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C8C59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ABE2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9142CC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06EB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965C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7A00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769B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429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9D1A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1A5F5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D81F3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5190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4C2E77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AC2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543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EA6F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CCED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C19F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E0165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69A6E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06086A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612A85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3A908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C974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7E70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9CA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5E3B7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1B8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1183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F58B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1732D5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BF1AC7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686C7F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9F856D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4CE75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700D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19F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D9EF2B" w14:textId="77777777" w:rsidR="00727BE8" w:rsidRPr="008C56AB" w:rsidRDefault="0084417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a01075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B931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A9A5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4B3B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4447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BC3BD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5FEF9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C76C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03FC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FF97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663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02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E889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FE44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8EDD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970D04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5164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093FD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79E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B285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A7C5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5B2C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CCAF7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4A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2910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30A14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F3061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13C95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438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E67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8DD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086C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F69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C87F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DEBD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92199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4C8C09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44AF92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ED2F9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D479D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6F5C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301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5DA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F246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87BD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01F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649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A54761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EA3F06E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24B6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098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EF0F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40E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E472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162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21B0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6A9A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44CB8F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4B03FD7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88DC849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24986A9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9C00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211B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F20F1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F0B7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6AD36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1ABA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68C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840A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E6054F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0A8DE7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96A483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D61B53B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8728275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4C039D3E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1B42C1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80C3CA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87FCBC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9B872F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41F755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5E5CEB2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7C3743B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F2D1D5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CB81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A30FEF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4B18DA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A938C7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981954B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B4917B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E1FAD8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512362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3C72C7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7B00834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DB821CA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7BF51FD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5D2822D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7D8A587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7EA8E19D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4D531A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08207DE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6189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0100A3C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1096A79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524563D4" w14:textId="77777777" w:rsidTr="00417853">
        <w:trPr>
          <w:trHeight w:val="437"/>
        </w:trPr>
        <w:tc>
          <w:tcPr>
            <w:tcW w:w="2506" w:type="dxa"/>
          </w:tcPr>
          <w:p w14:paraId="2FE4367D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610B3199" w14:textId="2E2E7EB4" w:rsidR="00727BE8" w:rsidRPr="008C56AB" w:rsidRDefault="005611FC" w:rsidP="005A05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325" w:type="dxa"/>
            <w:vAlign w:val="center"/>
          </w:tcPr>
          <w:p w14:paraId="057AB2C5" w14:textId="7A08A6CC" w:rsidR="00727BE8" w:rsidRPr="008C56AB" w:rsidRDefault="005611FC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9C3E56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  <w:tc>
          <w:tcPr>
            <w:tcW w:w="1234" w:type="dxa"/>
            <w:vAlign w:val="center"/>
          </w:tcPr>
          <w:p w14:paraId="4F28F087" w14:textId="46B32391" w:rsidR="00727BE8" w:rsidRPr="008C56AB" w:rsidRDefault="005611FC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9C3E56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1978" w:type="dxa"/>
            <w:vAlign w:val="center"/>
          </w:tcPr>
          <w:p w14:paraId="70A05763" w14:textId="06B84E52" w:rsidR="00727BE8" w:rsidRPr="008C56AB" w:rsidRDefault="005611FC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727BE8" w:rsidRPr="008D0433" w14:paraId="63DDACDB" w14:textId="77777777" w:rsidTr="00417853">
        <w:trPr>
          <w:trHeight w:val="420"/>
        </w:trPr>
        <w:tc>
          <w:tcPr>
            <w:tcW w:w="2506" w:type="dxa"/>
          </w:tcPr>
          <w:p w14:paraId="4B13A76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4C0965F8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1F99AF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65E4905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C819FD7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6ADDE13E" w14:textId="77777777" w:rsidTr="00417853">
        <w:trPr>
          <w:trHeight w:val="630"/>
        </w:trPr>
        <w:tc>
          <w:tcPr>
            <w:tcW w:w="2506" w:type="dxa"/>
          </w:tcPr>
          <w:p w14:paraId="4A3D3EC6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77F8D061" w14:textId="77777777" w:rsidR="00CA5B8A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7F0DF4" w14:textId="19F86461" w:rsidR="00727BE8" w:rsidRDefault="00FF3384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9 824,51</w:t>
            </w:r>
          </w:p>
          <w:p w14:paraId="2A9E1D61" w14:textId="379014E9" w:rsidR="00CA5B8A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0ED9D7DA" w14:textId="33187C6A" w:rsidR="00727BE8" w:rsidRPr="008C56AB" w:rsidRDefault="00CA33D0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34 283,99</w:t>
            </w:r>
          </w:p>
        </w:tc>
        <w:tc>
          <w:tcPr>
            <w:tcW w:w="1234" w:type="dxa"/>
            <w:vAlign w:val="center"/>
          </w:tcPr>
          <w:p w14:paraId="563A6FDB" w14:textId="3DAD8120" w:rsidR="00727BE8" w:rsidRPr="008C56AB" w:rsidRDefault="00CA33D0" w:rsidP="00E12F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40 431,69</w:t>
            </w:r>
          </w:p>
        </w:tc>
        <w:tc>
          <w:tcPr>
            <w:tcW w:w="1978" w:type="dxa"/>
            <w:vAlign w:val="center"/>
          </w:tcPr>
          <w:p w14:paraId="1AE1FE1A" w14:textId="2739D61C" w:rsidR="00727BE8" w:rsidRPr="008C56AB" w:rsidRDefault="00CA33D0" w:rsidP="00E12F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3 676,81</w:t>
            </w:r>
          </w:p>
        </w:tc>
      </w:tr>
      <w:tr w:rsidR="00727BE8" w:rsidRPr="008D0433" w14:paraId="2F608952" w14:textId="77777777" w:rsidTr="00417853">
        <w:trPr>
          <w:trHeight w:val="420"/>
        </w:trPr>
        <w:tc>
          <w:tcPr>
            <w:tcW w:w="2506" w:type="dxa"/>
          </w:tcPr>
          <w:p w14:paraId="5D16F16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437A2D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56F8C5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5368BFB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48F0FD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D5E826F" w14:textId="77777777" w:rsidTr="00417853">
        <w:trPr>
          <w:trHeight w:val="437"/>
        </w:trPr>
        <w:tc>
          <w:tcPr>
            <w:tcW w:w="2506" w:type="dxa"/>
          </w:tcPr>
          <w:p w14:paraId="2580E85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D5DBAA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6FCF68B8" w14:textId="41B8AD13" w:rsidR="00727BE8" w:rsidRPr="008C56AB" w:rsidRDefault="005611FC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34" w:type="dxa"/>
            <w:vAlign w:val="center"/>
          </w:tcPr>
          <w:p w14:paraId="02F14DF0" w14:textId="051E1F1E" w:rsidR="00727BE8" w:rsidRPr="008C56AB" w:rsidRDefault="005611FC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978" w:type="dxa"/>
            <w:vAlign w:val="center"/>
          </w:tcPr>
          <w:p w14:paraId="7E47A3A9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B604F46" w14:textId="77777777" w:rsidTr="00417853">
        <w:trPr>
          <w:trHeight w:val="420"/>
        </w:trPr>
        <w:tc>
          <w:tcPr>
            <w:tcW w:w="2506" w:type="dxa"/>
          </w:tcPr>
          <w:p w14:paraId="4DBEA66E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26039617" w14:textId="07E99442" w:rsidR="00727BE8" w:rsidRPr="008C56AB" w:rsidRDefault="00CA33D0" w:rsidP="00CA33D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9 824,51</w:t>
            </w:r>
          </w:p>
        </w:tc>
        <w:tc>
          <w:tcPr>
            <w:tcW w:w="1325" w:type="dxa"/>
            <w:vAlign w:val="center"/>
          </w:tcPr>
          <w:p w14:paraId="72A1B8CF" w14:textId="6BD06B89" w:rsidR="00727BE8" w:rsidRPr="00CA33D0" w:rsidRDefault="00CA33D0" w:rsidP="00F17E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33D0">
              <w:rPr>
                <w:rFonts w:ascii="Arial" w:hAnsi="Arial" w:cs="Arial"/>
                <w:b/>
                <w:bCs/>
                <w:sz w:val="18"/>
                <w:szCs w:val="18"/>
              </w:rPr>
              <w:t>34 283,99</w:t>
            </w:r>
          </w:p>
        </w:tc>
        <w:tc>
          <w:tcPr>
            <w:tcW w:w="1234" w:type="dxa"/>
            <w:vAlign w:val="center"/>
          </w:tcPr>
          <w:p w14:paraId="413BCFD7" w14:textId="479F51C8" w:rsidR="00727BE8" w:rsidRPr="00CA33D0" w:rsidRDefault="00CA33D0" w:rsidP="00EE2E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33D0">
              <w:rPr>
                <w:rFonts w:ascii="Arial" w:hAnsi="Arial" w:cs="Arial"/>
                <w:b/>
                <w:bCs/>
                <w:sz w:val="18"/>
                <w:szCs w:val="18"/>
              </w:rPr>
              <w:t>40 431,69</w:t>
            </w:r>
          </w:p>
        </w:tc>
        <w:tc>
          <w:tcPr>
            <w:tcW w:w="1978" w:type="dxa"/>
            <w:vAlign w:val="center"/>
          </w:tcPr>
          <w:p w14:paraId="2EA141A6" w14:textId="0D763A06" w:rsidR="00727BE8" w:rsidRPr="00CA33D0" w:rsidRDefault="00CA33D0" w:rsidP="0044670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33D0">
              <w:rPr>
                <w:rFonts w:ascii="Arial" w:hAnsi="Arial" w:cs="Arial"/>
                <w:b/>
                <w:bCs/>
                <w:sz w:val="18"/>
                <w:szCs w:val="18"/>
              </w:rPr>
              <w:t>3 676,81</w:t>
            </w:r>
          </w:p>
        </w:tc>
      </w:tr>
    </w:tbl>
    <w:p w14:paraId="38CE25B1" w14:textId="77777777" w:rsidR="00727BE8" w:rsidRDefault="00727BE8" w:rsidP="00944C3D">
      <w:pPr>
        <w:rPr>
          <w:rFonts w:ascii="Arial" w:hAnsi="Arial"/>
          <w:b/>
        </w:rPr>
      </w:pPr>
    </w:p>
    <w:p w14:paraId="5788DB7B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13004A14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3858D1E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42796B0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70CAD4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4C60A20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3234146C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132CCF57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0D26A8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1F248C2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58220C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D5439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92E088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391AF8E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ACC580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C5A5D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1C04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495CCD8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660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318BF0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08EAF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CEE148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ED7BE18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1E0397B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420A1AA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8ADFD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5D1708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A475A3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3141BCAA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4C33C3E" w14:textId="77777777" w:rsidTr="00503750">
        <w:tc>
          <w:tcPr>
            <w:tcW w:w="2835" w:type="dxa"/>
            <w:vAlign w:val="center"/>
          </w:tcPr>
          <w:p w14:paraId="41EFA66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1D016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6FB750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7C6640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0F8B8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BEDA2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6647F89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0EAF3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09DEB40" w14:textId="77777777" w:rsidR="00727BE8" w:rsidRPr="008C56AB" w:rsidRDefault="00844178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a01109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56C9A6" w14:textId="77777777" w:rsidR="00727BE8" w:rsidRPr="008C56AB" w:rsidRDefault="0084417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a02109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829F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2057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C352B0" w14:textId="77777777" w:rsidR="00727BE8" w:rsidRPr="008C56AB" w:rsidRDefault="0084417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a04109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050529" w14:paraId="09634031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2196E3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4A6CD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2318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671B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8AA7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3C3FAB" w14:textId="77777777" w:rsidR="00727BE8" w:rsidRPr="008C56AB" w:rsidRDefault="0084417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a04110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050529" w14:paraId="124914D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FA24C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06552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07EE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571F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6D50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BCC1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F1D34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8B1EC8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CCCB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EE1A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6CB0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CDB2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51FA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CA8EAB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1434AD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D9B2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CD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A9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8F73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4121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714F3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741155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6DD9B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9F99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D4AB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BD44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026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7089E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F9166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EDE09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1E318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5E3E2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83A75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B7F64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F67BAB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4972B6C0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0D9CD79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EAC801C" w14:textId="77777777" w:rsidR="00727BE8" w:rsidRDefault="00727BE8" w:rsidP="00944C3D">
      <w:pPr>
        <w:rPr>
          <w:rFonts w:ascii="Arial" w:hAnsi="Arial"/>
          <w:b/>
        </w:rPr>
      </w:pPr>
    </w:p>
    <w:p w14:paraId="4ABB9441" w14:textId="77777777" w:rsidR="00727BE8" w:rsidRDefault="00727BE8" w:rsidP="00944C3D">
      <w:pPr>
        <w:rPr>
          <w:rFonts w:ascii="Arial" w:hAnsi="Arial"/>
          <w:b/>
        </w:rPr>
      </w:pPr>
    </w:p>
    <w:p w14:paraId="1933528A" w14:textId="77777777" w:rsidR="00727BE8" w:rsidRDefault="00727BE8" w:rsidP="00944C3D">
      <w:pPr>
        <w:rPr>
          <w:rFonts w:ascii="Arial" w:hAnsi="Arial"/>
          <w:b/>
        </w:rPr>
      </w:pPr>
    </w:p>
    <w:p w14:paraId="60F23233" w14:textId="77777777" w:rsidR="00727BE8" w:rsidRDefault="00727BE8" w:rsidP="00944C3D">
      <w:pPr>
        <w:rPr>
          <w:rFonts w:ascii="Arial" w:hAnsi="Arial"/>
          <w:b/>
        </w:rPr>
      </w:pPr>
    </w:p>
    <w:p w14:paraId="467CC5F7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284ECFBF" w14:textId="77777777" w:rsidTr="00503750">
        <w:tc>
          <w:tcPr>
            <w:tcW w:w="2835" w:type="dxa"/>
            <w:vAlign w:val="center"/>
          </w:tcPr>
          <w:p w14:paraId="3BC35CB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0C987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E5FB58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8C3E43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E16181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0A6567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B1EA9F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28489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1A2DA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9FE8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B6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D2D4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3BD3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CA0DF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6A7B6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A0D44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082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44D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F243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0520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96F1E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8643C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1E2D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A97E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600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C85B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5DC6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76F0B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1CB0D3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5C729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9140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714A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3C4F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CD5D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30D36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AFDA38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F764B7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3A695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E785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F8312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824F8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2A80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269AA616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3D692D84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15E26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2A8B4F2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5DBDDAC3" w14:textId="77777777" w:rsidTr="00A324E2">
        <w:trPr>
          <w:trHeight w:val="699"/>
        </w:trPr>
        <w:tc>
          <w:tcPr>
            <w:tcW w:w="3401" w:type="dxa"/>
            <w:vMerge/>
          </w:tcPr>
          <w:p w14:paraId="0703F55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3DE738D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6A7D23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28B015A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577E517E" w14:textId="7B302A09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>do lehoty splatnosti</w:t>
            </w:r>
          </w:p>
        </w:tc>
        <w:tc>
          <w:tcPr>
            <w:tcW w:w="2668" w:type="dxa"/>
            <w:vAlign w:val="center"/>
          </w:tcPr>
          <w:p w14:paraId="240922C5" w14:textId="4247C68F" w:rsidR="00727BE8" w:rsidRPr="008C56AB" w:rsidRDefault="00B6746D" w:rsidP="00E12F25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108 524,40</w:t>
            </w:r>
          </w:p>
        </w:tc>
        <w:tc>
          <w:tcPr>
            <w:tcW w:w="2883" w:type="dxa"/>
            <w:vAlign w:val="center"/>
          </w:tcPr>
          <w:p w14:paraId="0D87AACC" w14:textId="0F225597" w:rsidR="00727BE8" w:rsidRPr="008C56AB" w:rsidRDefault="00B6746D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111 442,09</w:t>
            </w:r>
          </w:p>
        </w:tc>
      </w:tr>
      <w:tr w:rsidR="00727BE8" w:rsidRPr="00050529" w14:paraId="56F60387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063C3ED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50440317" w14:textId="2ABADA56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CA33D0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83" w:type="dxa"/>
            <w:vAlign w:val="center"/>
          </w:tcPr>
          <w:p w14:paraId="5C3777A6" w14:textId="047A0AC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3C84DBC1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6F24549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0758C2F0" w14:textId="5BCCE6A0" w:rsidR="00727BE8" w:rsidRPr="00B6746D" w:rsidRDefault="00B6746D" w:rsidP="00EE2E30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B6746D">
              <w:rPr>
                <w:rFonts w:ascii="Arial" w:hAnsi="Arial"/>
                <w:b/>
                <w:bCs/>
                <w:sz w:val="18"/>
                <w:szCs w:val="18"/>
              </w:rPr>
              <w:t>108 524,40</w:t>
            </w:r>
          </w:p>
        </w:tc>
        <w:tc>
          <w:tcPr>
            <w:tcW w:w="2883" w:type="dxa"/>
            <w:vAlign w:val="center"/>
          </w:tcPr>
          <w:p w14:paraId="733B1440" w14:textId="69C81ADA" w:rsidR="00A136FC" w:rsidRPr="00B6746D" w:rsidRDefault="00B6746D" w:rsidP="00A949C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B6746D">
              <w:rPr>
                <w:rFonts w:ascii="Arial" w:hAnsi="Arial"/>
                <w:b/>
                <w:bCs/>
                <w:sz w:val="18"/>
                <w:szCs w:val="18"/>
              </w:rPr>
              <w:t>111 442,09</w:t>
            </w:r>
          </w:p>
        </w:tc>
      </w:tr>
    </w:tbl>
    <w:p w14:paraId="4FEF425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8D20663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F17FA19" w14:textId="77777777" w:rsidTr="00503750">
        <w:trPr>
          <w:trHeight w:val="593"/>
        </w:trPr>
        <w:tc>
          <w:tcPr>
            <w:tcW w:w="3497" w:type="dxa"/>
          </w:tcPr>
          <w:p w14:paraId="1C4BCF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366D2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A96326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44F999E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E26D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A99EC7F" w14:textId="77777777" w:rsidR="00727BE8" w:rsidRPr="008C56AB" w:rsidRDefault="0084417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a04140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E1274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D571D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9285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142F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7FBF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709D8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7D3F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ED03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BE5F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D7A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57B11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F3174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5144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87A929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4516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7A1B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6DB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00926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56DD1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6D59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183D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DDE6A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FDD94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C8655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82A4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F4CF4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E5E4B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8410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829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6267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BFB53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991A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9716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D44B8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B0F2DF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0639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5FA1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1B110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6358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465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36E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7BF6D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0CB95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30FB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35C2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BA7D4F" w14:textId="77777777" w:rsidR="00727BE8" w:rsidRDefault="00727BE8" w:rsidP="00944C3D">
      <w:pPr>
        <w:rPr>
          <w:rFonts w:ascii="Arial" w:hAnsi="Arial"/>
          <w:b/>
        </w:rPr>
      </w:pPr>
    </w:p>
    <w:p w14:paraId="6B6637A8" w14:textId="77777777" w:rsidR="00727BE8" w:rsidRDefault="00727BE8" w:rsidP="00944C3D">
      <w:pPr>
        <w:rPr>
          <w:rFonts w:ascii="Arial" w:hAnsi="Arial"/>
          <w:b/>
        </w:rPr>
      </w:pPr>
    </w:p>
    <w:p w14:paraId="4B7220E4" w14:textId="77777777" w:rsidR="00727BE8" w:rsidRDefault="00727BE8" w:rsidP="00944C3D">
      <w:pPr>
        <w:rPr>
          <w:rFonts w:ascii="Arial" w:hAnsi="Arial"/>
          <w:b/>
        </w:rPr>
      </w:pPr>
    </w:p>
    <w:p w14:paraId="65F129B9" w14:textId="77777777" w:rsidR="00727BE8" w:rsidRDefault="00727BE8" w:rsidP="00944C3D">
      <w:pPr>
        <w:rPr>
          <w:rFonts w:ascii="Arial" w:hAnsi="Arial"/>
          <w:b/>
        </w:rPr>
      </w:pPr>
    </w:p>
    <w:p w14:paraId="5A1DD113" w14:textId="77777777" w:rsidR="0044670F" w:rsidRDefault="0044670F" w:rsidP="00944C3D">
      <w:pPr>
        <w:rPr>
          <w:rFonts w:ascii="Arial" w:hAnsi="Arial"/>
          <w:b/>
        </w:rPr>
      </w:pPr>
    </w:p>
    <w:p w14:paraId="6FDA7F16" w14:textId="77777777" w:rsidR="00727BE8" w:rsidRDefault="00727BE8" w:rsidP="00944C3D">
      <w:pPr>
        <w:rPr>
          <w:rFonts w:ascii="Arial" w:hAnsi="Arial"/>
          <w:b/>
        </w:rPr>
      </w:pPr>
    </w:p>
    <w:p w14:paraId="2C4A69E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lastRenderedPageBreak/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56A4AFF8" w14:textId="77777777" w:rsidTr="00465313">
        <w:tc>
          <w:tcPr>
            <w:tcW w:w="2295" w:type="dxa"/>
            <w:vAlign w:val="center"/>
          </w:tcPr>
          <w:p w14:paraId="3DCC8C0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6B2466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6E8C39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47A796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398FEFE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1F282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F957F1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5384E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C33B4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16EF1942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6FF9B2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3DD7ED9D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DA8AB67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7AC4719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D47CD7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A2D7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022DE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4AF8D9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BA98D5" w14:textId="77777777" w:rsidTr="00465313">
        <w:tc>
          <w:tcPr>
            <w:tcW w:w="2295" w:type="dxa"/>
            <w:vAlign w:val="center"/>
          </w:tcPr>
          <w:p w14:paraId="1FC3815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A46C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78EAFA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9A4F14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7C80F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1066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E6AFEB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EE4C99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686020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4E0816B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75D2E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CDAFAA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37CF690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AFD3BD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EA46440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3FD761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2DA7B7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63F57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70A8F3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B2468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ED363B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06A4E6" w14:textId="77777777" w:rsidTr="00465313">
        <w:tc>
          <w:tcPr>
            <w:tcW w:w="2295" w:type="dxa"/>
            <w:vAlign w:val="center"/>
          </w:tcPr>
          <w:p w14:paraId="63A6D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330EF02" w14:textId="3B7A8061" w:rsidR="00727BE8" w:rsidRPr="008C56AB" w:rsidRDefault="00B6746D" w:rsidP="0028725B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1 978,66</w:t>
            </w:r>
          </w:p>
        </w:tc>
        <w:tc>
          <w:tcPr>
            <w:tcW w:w="1195" w:type="dxa"/>
            <w:vAlign w:val="center"/>
          </w:tcPr>
          <w:p w14:paraId="574DE2C9" w14:textId="611A23D2" w:rsidR="00727BE8" w:rsidRPr="008C56AB" w:rsidRDefault="00B6746D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7 273,50</w:t>
            </w:r>
          </w:p>
        </w:tc>
        <w:tc>
          <w:tcPr>
            <w:tcW w:w="1195" w:type="dxa"/>
            <w:vAlign w:val="center"/>
          </w:tcPr>
          <w:p w14:paraId="620228A9" w14:textId="7E856A81" w:rsidR="00727BE8" w:rsidRPr="008C56AB" w:rsidRDefault="00B6746D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15261,30</w:t>
            </w:r>
          </w:p>
        </w:tc>
        <w:tc>
          <w:tcPr>
            <w:tcW w:w="1164" w:type="dxa"/>
            <w:vAlign w:val="center"/>
          </w:tcPr>
          <w:p w14:paraId="07DECDF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99025CB" w14:textId="6AB561F5" w:rsidR="00727BE8" w:rsidRPr="00B6746D" w:rsidRDefault="00B6746D" w:rsidP="00B6746D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</w:t>
            </w:r>
            <w:r w:rsidRPr="00B6746D">
              <w:rPr>
                <w:rFonts w:ascii="Arial" w:hAnsi="Arial"/>
                <w:sz w:val="18"/>
                <w:szCs w:val="18"/>
              </w:rPr>
              <w:t>6 009,14</w:t>
            </w:r>
          </w:p>
        </w:tc>
      </w:tr>
      <w:tr w:rsidR="00727BE8" w:rsidRPr="00050529" w14:paraId="015C38D3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BF108A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18E708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241CC7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14EE1B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2A3682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83557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A1451BF" w14:textId="77777777" w:rsidTr="00465313">
        <w:tc>
          <w:tcPr>
            <w:tcW w:w="2295" w:type="dxa"/>
            <w:vAlign w:val="center"/>
          </w:tcPr>
          <w:p w14:paraId="49FCB418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7E95D47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5048C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A96CD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65687D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0A6CD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506297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890DBE4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0EC44D8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7EE30D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789CEC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CCD814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2E55F5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87E26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045F2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595E46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BDF7B3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67864C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21CB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9428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43F0019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97917E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81E74B5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2686989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3AA57AF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6C546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BEE4C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F22D5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8C351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67C82D" w14:textId="77777777" w:rsidTr="00465313">
        <w:tc>
          <w:tcPr>
            <w:tcW w:w="2295" w:type="dxa"/>
            <w:vAlign w:val="center"/>
          </w:tcPr>
          <w:p w14:paraId="237035F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2D257DD" w14:textId="2E25438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7A816FAE" w14:textId="669C2393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52A661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3F60AC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108CB31" w14:textId="691B7C8A" w:rsidR="00727BE8" w:rsidRPr="008C56AB" w:rsidRDefault="00A136F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53A8C462" w14:textId="77777777" w:rsidTr="00465313">
        <w:tc>
          <w:tcPr>
            <w:tcW w:w="2295" w:type="dxa"/>
            <w:vAlign w:val="center"/>
          </w:tcPr>
          <w:p w14:paraId="4D775B1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76EE34AE" w14:textId="25B5B806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2B67E150" w14:textId="76B7C251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4B3B7555" w14:textId="02A6A786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64" w:type="dxa"/>
            <w:vAlign w:val="center"/>
          </w:tcPr>
          <w:p w14:paraId="43110B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FED74DA" w14:textId="62149B58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E87867" w:rsidRPr="00050529" w14:paraId="3DC95F14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82C0BE" w14:textId="77777777" w:rsidR="00E87867" w:rsidRPr="00050529" w:rsidRDefault="00E87867" w:rsidP="00E87867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0F28E409" w14:textId="7218C981" w:rsidR="00E87867" w:rsidRPr="008C56AB" w:rsidRDefault="00B6746D" w:rsidP="00E8786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1 978,66</w:t>
            </w:r>
          </w:p>
        </w:tc>
        <w:tc>
          <w:tcPr>
            <w:tcW w:w="1195" w:type="dxa"/>
            <w:vAlign w:val="center"/>
          </w:tcPr>
          <w:p w14:paraId="2EC0EAC9" w14:textId="482154CB" w:rsidR="00E87867" w:rsidRPr="008C56AB" w:rsidRDefault="00B6746D" w:rsidP="00E8786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7 273,50</w:t>
            </w:r>
          </w:p>
        </w:tc>
        <w:tc>
          <w:tcPr>
            <w:tcW w:w="1195" w:type="dxa"/>
            <w:vAlign w:val="center"/>
          </w:tcPr>
          <w:p w14:paraId="39FBFFBB" w14:textId="4AB4032E" w:rsidR="00E87867" w:rsidRPr="008C56AB" w:rsidRDefault="00B6746D" w:rsidP="00E8786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15261,3</w:t>
            </w:r>
          </w:p>
        </w:tc>
        <w:tc>
          <w:tcPr>
            <w:tcW w:w="1164" w:type="dxa"/>
            <w:vAlign w:val="center"/>
          </w:tcPr>
          <w:p w14:paraId="138E7331" w14:textId="77777777" w:rsidR="00E87867" w:rsidRPr="008C56AB" w:rsidRDefault="00E87867" w:rsidP="00E8786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AE5D280" w14:textId="19E8E538" w:rsidR="00E87867" w:rsidRPr="008C56AB" w:rsidRDefault="00B6746D" w:rsidP="00E8786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</w:t>
            </w:r>
            <w:r w:rsidRPr="00B6746D">
              <w:rPr>
                <w:rFonts w:ascii="Arial" w:hAnsi="Arial"/>
                <w:sz w:val="18"/>
                <w:szCs w:val="18"/>
              </w:rPr>
              <w:t>6 009,14</w:t>
            </w:r>
          </w:p>
        </w:tc>
      </w:tr>
    </w:tbl>
    <w:p w14:paraId="71514F4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75BBF9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985EBA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5D211D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7036D54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D1531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AF6CF2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1F347C5" w14:textId="1801A2C0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C9493B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1253CA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7F5477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F353B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3DF0F2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CD56D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6CBB6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45F734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90061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E85F3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798B9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8D807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B39CEE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B98328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BF5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AEBB0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44ABB30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AA41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0B0F7C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55DD466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928CD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9C831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85D94F9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B59B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6E034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080A7E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1D8CA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1327F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5F13706" w14:textId="0F1551B1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D58A4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DE85B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7BCB42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51BB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B22629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96EDE44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7FF6AC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39AE2E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727BE8" w:rsidRPr="00050529" w14:paraId="6E3424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B0D47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6D400E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23FD6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76346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EC54DA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2F3E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1F807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190057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68810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903AB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028566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94EB3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F1B39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F83AB4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86B59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511CB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1C68865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43173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4D5A7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794D8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835E86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720B2F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C7DC25D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F96121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641B13A8" w14:textId="77777777" w:rsidTr="00503750">
        <w:tc>
          <w:tcPr>
            <w:tcW w:w="2835" w:type="dxa"/>
            <w:vAlign w:val="center"/>
          </w:tcPr>
          <w:p w14:paraId="4B4118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B4D5B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1C677B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5EACD6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BD74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DFD93C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7B7DF7A7" w14:textId="77777777" w:rsidTr="00503750">
        <w:tc>
          <w:tcPr>
            <w:tcW w:w="2835" w:type="dxa"/>
            <w:vAlign w:val="center"/>
          </w:tcPr>
          <w:p w14:paraId="7DCDF0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08191CD" w14:textId="172E0210" w:rsidR="00727BE8" w:rsidRPr="008C56AB" w:rsidRDefault="005A050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</w:t>
            </w:r>
            <w:r>
              <w:rPr>
                <w:rFonts w:ascii="Arial" w:hAnsi="Arial"/>
                <w:sz w:val="18"/>
                <w:szCs w:val="18"/>
              </w:rPr>
              <w:t>00</w:t>
            </w:r>
          </w:p>
        </w:tc>
        <w:tc>
          <w:tcPr>
            <w:tcW w:w="1418" w:type="dxa"/>
            <w:vAlign w:val="center"/>
          </w:tcPr>
          <w:p w14:paraId="65C35C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C77F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6177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3EC7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823F419" w14:textId="77777777" w:rsidTr="00503750">
        <w:tc>
          <w:tcPr>
            <w:tcW w:w="2835" w:type="dxa"/>
            <w:vAlign w:val="center"/>
          </w:tcPr>
          <w:p w14:paraId="2A92C56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BAB73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8498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DDC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A579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332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E655AF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658256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E9F640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CCBC8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686C9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1BB56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0A04C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1211D83" w14:textId="77777777" w:rsidTr="00503750">
        <w:tc>
          <w:tcPr>
            <w:tcW w:w="2835" w:type="dxa"/>
            <w:vAlign w:val="center"/>
          </w:tcPr>
          <w:p w14:paraId="5160BE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7709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0026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D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A30D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4EF5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05748B" w14:textId="77777777" w:rsidTr="00503750">
        <w:tc>
          <w:tcPr>
            <w:tcW w:w="2835" w:type="dxa"/>
            <w:vAlign w:val="center"/>
          </w:tcPr>
          <w:p w14:paraId="3E75F3B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E13BE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7EFF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2164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1A9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8E8E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E653E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754DA9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5230B0" w14:textId="77777777" w:rsidR="00727BE8" w:rsidRPr="008C56AB" w:rsidRDefault="0084417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a01235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22B060" w14:textId="77777777" w:rsidR="00727BE8" w:rsidRPr="008C56AB" w:rsidRDefault="0084417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a02235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D4FDA9" w14:textId="77777777" w:rsidR="00727BE8" w:rsidRPr="008C56AB" w:rsidRDefault="0084417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a03235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140B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050038" w14:textId="77777777" w:rsidR="00727BE8" w:rsidRPr="008C56AB" w:rsidRDefault="0084417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a04235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050529" w14:paraId="5A45ABF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92DFD3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45907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7105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E5F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F7D5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C1F7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E2D95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42B93B7F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28"/>
        <w:gridCol w:w="1730"/>
        <w:gridCol w:w="1613"/>
        <w:gridCol w:w="1549"/>
        <w:gridCol w:w="1832"/>
      </w:tblGrid>
      <w:tr w:rsidR="00727BE8" w:rsidRPr="008D0433" w14:paraId="55B87986" w14:textId="77777777" w:rsidTr="00503750">
        <w:tc>
          <w:tcPr>
            <w:tcW w:w="2552" w:type="dxa"/>
            <w:vAlign w:val="center"/>
          </w:tcPr>
          <w:p w14:paraId="572C3CE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5728FB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A37D87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B782A2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3BF589E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FB55474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211AE74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2026F086" w14:textId="77777777" w:rsidR="00727BE8" w:rsidRPr="008C56AB" w:rsidRDefault="00844178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a01237  \* MERGEFORMAT </w:instrText>
            </w:r>
            <w:r>
              <w:fldChar w:fldCharType="separate"/>
            </w:r>
            <w:r w:rsidR="00727BE8"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10E60FD6" w14:textId="424E6E1D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64FA3F56" w14:textId="6A45DE30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6F5CA1BA" w14:textId="77777777" w:rsidR="00727BE8" w:rsidRPr="008C56AB" w:rsidRDefault="00844178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a04237  \* MERGEFORMAT </w:instrText>
            </w:r>
            <w:r>
              <w:fldChar w:fldCharType="separate"/>
            </w:r>
            <w:r w:rsidR="00727BE8"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8D0433" w14:paraId="736146D7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7A75D7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15EAA879" w14:textId="455BD552" w:rsidR="00727BE8" w:rsidRPr="008C56AB" w:rsidRDefault="00B6746D" w:rsidP="00F17E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5 205,72</w:t>
            </w:r>
          </w:p>
        </w:tc>
        <w:tc>
          <w:tcPr>
            <w:tcW w:w="1769" w:type="dxa"/>
            <w:vAlign w:val="center"/>
          </w:tcPr>
          <w:p w14:paraId="664DF51C" w14:textId="5E050ED1" w:rsidR="00727BE8" w:rsidRPr="008C56AB" w:rsidRDefault="00B6746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3 221,00</w:t>
            </w:r>
          </w:p>
        </w:tc>
        <w:tc>
          <w:tcPr>
            <w:tcW w:w="1729" w:type="dxa"/>
            <w:vAlign w:val="center"/>
          </w:tcPr>
          <w:p w14:paraId="57C11421" w14:textId="4BC045CD" w:rsidR="00727BE8" w:rsidRPr="008C56AB" w:rsidRDefault="00B6746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6,01</w:t>
            </w:r>
          </w:p>
        </w:tc>
        <w:tc>
          <w:tcPr>
            <w:tcW w:w="2013" w:type="dxa"/>
            <w:vAlign w:val="center"/>
          </w:tcPr>
          <w:p w14:paraId="252E117A" w14:textId="78EEF99C" w:rsidR="00727BE8" w:rsidRPr="008C56AB" w:rsidRDefault="00B6746D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8 420,71</w:t>
            </w:r>
          </w:p>
        </w:tc>
      </w:tr>
    </w:tbl>
    <w:p w14:paraId="75E797E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0BC0F4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68AE1170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9A2E8D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9CB55F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BFEF7DF" w14:textId="77777777" w:rsidTr="00503750">
        <w:tc>
          <w:tcPr>
            <w:tcW w:w="4395" w:type="dxa"/>
            <w:vMerge/>
          </w:tcPr>
          <w:p w14:paraId="78DFE9A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114729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87C84C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2E2477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F78129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C6DB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95CA994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6622EF1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DDB881F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A0217CD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D580E21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255FE11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53B1CCB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7CC96FA" w14:textId="3DC1450C" w:rsidR="00727BE8" w:rsidRPr="008C56AB" w:rsidRDefault="00D230E7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24 342,61</w:t>
            </w:r>
          </w:p>
        </w:tc>
        <w:tc>
          <w:tcPr>
            <w:tcW w:w="2835" w:type="dxa"/>
            <w:vAlign w:val="center"/>
          </w:tcPr>
          <w:p w14:paraId="6EC8B8A1" w14:textId="00BA96DB" w:rsidR="00727BE8" w:rsidRPr="008C56AB" w:rsidRDefault="00D230E7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23 690,01</w:t>
            </w:r>
          </w:p>
        </w:tc>
      </w:tr>
      <w:tr w:rsidR="00E87867" w:rsidRPr="00871039" w14:paraId="1F748CF8" w14:textId="77777777" w:rsidTr="00503750">
        <w:tc>
          <w:tcPr>
            <w:tcW w:w="4395" w:type="dxa"/>
            <w:vAlign w:val="center"/>
          </w:tcPr>
          <w:p w14:paraId="6A4AF8B5" w14:textId="77777777" w:rsidR="00E87867" w:rsidRPr="00050529" w:rsidRDefault="00E87867" w:rsidP="00E87867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9343149" w14:textId="14918A23" w:rsidR="00E87867" w:rsidRPr="008C56AB" w:rsidRDefault="00D230E7" w:rsidP="00E87867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24 342,61</w:t>
            </w:r>
          </w:p>
        </w:tc>
        <w:tc>
          <w:tcPr>
            <w:tcW w:w="2835" w:type="dxa"/>
            <w:vAlign w:val="center"/>
          </w:tcPr>
          <w:p w14:paraId="4253AF30" w14:textId="6EA6F958" w:rsidR="00E87867" w:rsidRPr="008C56AB" w:rsidRDefault="00D230E7" w:rsidP="00E87867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23 690,01</w:t>
            </w:r>
          </w:p>
        </w:tc>
      </w:tr>
      <w:tr w:rsidR="00727BE8" w:rsidRPr="00871039" w14:paraId="5375C16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550D957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9AEB0E1" w14:textId="77777777" w:rsidR="00727BE8" w:rsidRPr="008C56AB" w:rsidRDefault="0084417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a04431s2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DC46C25" w14:textId="77777777" w:rsidR="00727BE8" w:rsidRPr="008C56AB" w:rsidRDefault="0084417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a04431s2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871039" w14:paraId="3FC9DBC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78A4158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DF9C980" w14:textId="77777777" w:rsidR="00727BE8" w:rsidRPr="008C56AB" w:rsidRDefault="00844178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a04431s12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2B408FF" w14:textId="77777777" w:rsidR="00727BE8" w:rsidRPr="008C56AB" w:rsidRDefault="00844178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a04431s12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noProof/>
                <w:sz w:val="18"/>
                <w:szCs w:val="18"/>
              </w:rPr>
              <w:fldChar w:fldCharType="end"/>
            </w:r>
          </w:p>
        </w:tc>
      </w:tr>
      <w:tr w:rsidR="00E87867" w:rsidRPr="00871039" w14:paraId="48CF09F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E014386" w14:textId="77777777" w:rsidR="00E87867" w:rsidRPr="00050529" w:rsidRDefault="00E87867" w:rsidP="00E87867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1884A8A" w14:textId="2A618554" w:rsidR="00E87867" w:rsidRPr="008C56AB" w:rsidRDefault="00D230E7" w:rsidP="00E8786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24 342,61</w:t>
            </w:r>
          </w:p>
        </w:tc>
        <w:tc>
          <w:tcPr>
            <w:tcW w:w="2835" w:type="dxa"/>
            <w:vAlign w:val="center"/>
          </w:tcPr>
          <w:p w14:paraId="74A06852" w14:textId="3FC5D2DC" w:rsidR="00E87867" w:rsidRPr="008C56AB" w:rsidRDefault="00D230E7" w:rsidP="00E8786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23 690,01</w:t>
            </w:r>
          </w:p>
        </w:tc>
      </w:tr>
    </w:tbl>
    <w:p w14:paraId="49BE7CC8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039AD70F" w14:textId="77777777" w:rsidR="0044670F" w:rsidRDefault="0044670F" w:rsidP="00944C3D">
      <w:pPr>
        <w:rPr>
          <w:rFonts w:ascii="Arial" w:hAnsi="Arial"/>
        </w:rPr>
      </w:pPr>
    </w:p>
    <w:p w14:paraId="3625AB47" w14:textId="77777777" w:rsidR="0044670F" w:rsidRDefault="0044670F" w:rsidP="00944C3D">
      <w:pPr>
        <w:rPr>
          <w:rFonts w:ascii="Arial" w:hAnsi="Arial"/>
        </w:rPr>
      </w:pPr>
    </w:p>
    <w:p w14:paraId="2BC5F101" w14:textId="66390FF2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55F3D986" w14:textId="77777777" w:rsidTr="00503750">
        <w:tc>
          <w:tcPr>
            <w:tcW w:w="4395" w:type="dxa"/>
            <w:vAlign w:val="center"/>
          </w:tcPr>
          <w:p w14:paraId="63BB7FDD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B252C96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C2C2E2A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25FF925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6ECC27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3ED58CD" w14:textId="77777777" w:rsidR="00727BE8" w:rsidRPr="008C56AB" w:rsidRDefault="0084417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a01260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37476D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7056CD6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89EAA1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9F0FA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C4AE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0A01C0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D1261E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5429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682BD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70EE01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95FE0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E2DE1AA" w14:textId="77777777" w:rsidR="00727BE8" w:rsidRPr="008C56AB" w:rsidRDefault="0084417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a03260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13706DB" w14:textId="77777777" w:rsidR="00727BE8" w:rsidRPr="008C56AB" w:rsidRDefault="0084417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s03260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E05001" w14:paraId="2A96B4E3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0B6C43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E925C3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E90CA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2A6430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673AB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6445505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2725ADD1" w14:textId="77777777" w:rsidTr="00E87867">
        <w:tc>
          <w:tcPr>
            <w:tcW w:w="1843" w:type="dxa"/>
            <w:vAlign w:val="center"/>
          </w:tcPr>
          <w:p w14:paraId="667E9939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1C91BF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B41A62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090B39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A474868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BB1845E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42FC1A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10E934A" w14:textId="77777777" w:rsidTr="00E87867">
        <w:tc>
          <w:tcPr>
            <w:tcW w:w="1843" w:type="dxa"/>
            <w:vAlign w:val="center"/>
          </w:tcPr>
          <w:p w14:paraId="6B89E59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439DAA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86EC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27DED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9BE8F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4635C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8A2D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54B2CB" w14:textId="77777777" w:rsidTr="00E87867">
        <w:trPr>
          <w:trHeight w:val="391"/>
        </w:trPr>
        <w:tc>
          <w:tcPr>
            <w:tcW w:w="1843" w:type="dxa"/>
            <w:vAlign w:val="center"/>
          </w:tcPr>
          <w:p w14:paraId="4735381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FB61C7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6E744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6F44A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A9560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55BCD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3A081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75A8B06" w14:textId="77777777" w:rsidTr="00E87867">
        <w:tc>
          <w:tcPr>
            <w:tcW w:w="1843" w:type="dxa"/>
            <w:vAlign w:val="center"/>
          </w:tcPr>
          <w:p w14:paraId="675BF32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D8D18F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0342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17234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B0A3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8B766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49555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034A3CE" w14:textId="77777777" w:rsidTr="00E87867">
        <w:trPr>
          <w:trHeight w:val="385"/>
        </w:trPr>
        <w:tc>
          <w:tcPr>
            <w:tcW w:w="1843" w:type="dxa"/>
            <w:vAlign w:val="center"/>
          </w:tcPr>
          <w:p w14:paraId="0794180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76BB7BD" w14:textId="16073890" w:rsidR="00727BE8" w:rsidRPr="00E05001" w:rsidRDefault="0044670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A74A1A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6A754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214CE7" w14:textId="360493E4" w:rsidR="00727BE8" w:rsidRPr="00E05001" w:rsidRDefault="0044670F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FPÚaO</w:t>
            </w:r>
            <w:proofErr w:type="spellEnd"/>
          </w:p>
        </w:tc>
        <w:tc>
          <w:tcPr>
            <w:tcW w:w="1843" w:type="dxa"/>
            <w:vAlign w:val="center"/>
          </w:tcPr>
          <w:p w14:paraId="4A901149" w14:textId="6ABF6296" w:rsidR="00727BE8" w:rsidRPr="00E05001" w:rsidRDefault="00D230E7" w:rsidP="003B4931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85 570,52</w:t>
            </w:r>
          </w:p>
        </w:tc>
        <w:tc>
          <w:tcPr>
            <w:tcW w:w="1843" w:type="dxa"/>
            <w:vAlign w:val="center"/>
          </w:tcPr>
          <w:p w14:paraId="13F3EF6B" w14:textId="432B6180" w:rsidR="00727BE8" w:rsidRPr="00E05001" w:rsidRDefault="00D230E7" w:rsidP="003B4931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90 083,80</w:t>
            </w:r>
          </w:p>
        </w:tc>
      </w:tr>
      <w:tr w:rsidR="00E87867" w:rsidRPr="00E05001" w14:paraId="13808A81" w14:textId="77777777" w:rsidTr="00E87867">
        <w:trPr>
          <w:trHeight w:val="375"/>
        </w:trPr>
        <w:tc>
          <w:tcPr>
            <w:tcW w:w="1843" w:type="dxa"/>
            <w:vAlign w:val="center"/>
          </w:tcPr>
          <w:p w14:paraId="4E7CD7B3" w14:textId="77777777" w:rsidR="00E87867" w:rsidRPr="00E05001" w:rsidRDefault="00E87867" w:rsidP="00E87867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66BBAE8" w14:textId="105C6A3D" w:rsidR="00E87867" w:rsidRPr="00E05001" w:rsidRDefault="00E87867" w:rsidP="00E87867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0DEE17B2" w14:textId="77777777" w:rsidR="00E87867" w:rsidRPr="00E05001" w:rsidRDefault="00E87867" w:rsidP="00E87867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0FD119" w14:textId="77777777" w:rsidR="00E87867" w:rsidRPr="00E05001" w:rsidRDefault="00E87867" w:rsidP="00E87867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D55FDC" w14:textId="5601CE4B" w:rsidR="00E87867" w:rsidRPr="00E05001" w:rsidRDefault="00E87867" w:rsidP="00E87867">
            <w:pPr>
              <w:rPr>
                <w:rFonts w:ascii="Arial" w:hAnsi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b/>
                <w:sz w:val="16"/>
                <w:szCs w:val="16"/>
              </w:rPr>
              <w:t>FPÚaO</w:t>
            </w:r>
            <w:proofErr w:type="spellEnd"/>
          </w:p>
        </w:tc>
        <w:tc>
          <w:tcPr>
            <w:tcW w:w="1843" w:type="dxa"/>
            <w:vAlign w:val="center"/>
          </w:tcPr>
          <w:p w14:paraId="1BCB421C" w14:textId="67A1ABD5" w:rsidR="00E87867" w:rsidRPr="00D230E7" w:rsidRDefault="00D230E7" w:rsidP="00E87867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D230E7">
              <w:rPr>
                <w:rFonts w:ascii="Arial" w:hAnsi="Arial"/>
                <w:b/>
                <w:bCs/>
                <w:sz w:val="16"/>
                <w:szCs w:val="16"/>
              </w:rPr>
              <w:t>85 570,52</w:t>
            </w:r>
          </w:p>
        </w:tc>
        <w:tc>
          <w:tcPr>
            <w:tcW w:w="1843" w:type="dxa"/>
            <w:vAlign w:val="center"/>
          </w:tcPr>
          <w:p w14:paraId="5FB3E5B7" w14:textId="0510EA23" w:rsidR="00E87867" w:rsidRPr="00D230E7" w:rsidRDefault="00D230E7" w:rsidP="00E87867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D230E7">
              <w:rPr>
                <w:rFonts w:ascii="Arial" w:hAnsi="Arial"/>
                <w:b/>
                <w:bCs/>
                <w:sz w:val="16"/>
                <w:szCs w:val="16"/>
              </w:rPr>
              <w:t>90 083,80</w:t>
            </w:r>
          </w:p>
        </w:tc>
      </w:tr>
    </w:tbl>
    <w:p w14:paraId="454E355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1AA4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D230E7" w14:paraId="5EAB76CB" w14:textId="77777777" w:rsidTr="00503750">
        <w:trPr>
          <w:trHeight w:val="664"/>
        </w:trPr>
        <w:tc>
          <w:tcPr>
            <w:tcW w:w="3372" w:type="dxa"/>
          </w:tcPr>
          <w:p w14:paraId="11CDD41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04F151C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4E98BF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D230E7" w14:paraId="77A2F2E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F93172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CEAC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83C1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D230E7" w14:paraId="705C064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4DC35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F4AB8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A1F5B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D230E7" w14:paraId="22CF1E2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569D6B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85F0D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8E7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D230E7" w14:paraId="08F406A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EC3F9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F48C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2A89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D230E7" w14:paraId="63DDE21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4B04ECC" w14:textId="22BF5A5E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ACBB3F0" w14:textId="36B04121" w:rsidR="00727BE8" w:rsidRPr="008C56AB" w:rsidRDefault="00084436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940" w:type="dxa"/>
            <w:vAlign w:val="center"/>
          </w:tcPr>
          <w:p w14:paraId="03C2D123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D230E7" w14:paraId="06650C19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238476E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4191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E417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8DC2B7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273EA0D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7AC45DA7" w14:textId="77777777" w:rsidTr="00503750">
        <w:tc>
          <w:tcPr>
            <w:tcW w:w="2835" w:type="dxa"/>
            <w:vAlign w:val="center"/>
          </w:tcPr>
          <w:p w14:paraId="63E6F36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E157C6F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9536E04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0B0521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7491C0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2AAAE01" w14:textId="77777777" w:rsidTr="00503750">
        <w:tc>
          <w:tcPr>
            <w:tcW w:w="2835" w:type="dxa"/>
          </w:tcPr>
          <w:p w14:paraId="5A49C3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AD2A5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2B3E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FD64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042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A78542" w14:textId="77777777" w:rsidTr="00503750">
        <w:tc>
          <w:tcPr>
            <w:tcW w:w="2835" w:type="dxa"/>
          </w:tcPr>
          <w:p w14:paraId="78E230BB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8747B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9FC5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7B08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F83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5C9198" w14:textId="77777777" w:rsidTr="00503750">
        <w:tc>
          <w:tcPr>
            <w:tcW w:w="2835" w:type="dxa"/>
          </w:tcPr>
          <w:p w14:paraId="18B0045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3A2CB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6D9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B7F1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B0B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B3FF236" w14:textId="77777777" w:rsidTr="00503750">
        <w:tc>
          <w:tcPr>
            <w:tcW w:w="2835" w:type="dxa"/>
            <w:vAlign w:val="center"/>
          </w:tcPr>
          <w:p w14:paraId="104A350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9E152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1FC2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68D6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ED1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B9170B5" w14:textId="77777777" w:rsidTr="00503750">
        <w:tc>
          <w:tcPr>
            <w:tcW w:w="2835" w:type="dxa"/>
            <w:vAlign w:val="center"/>
          </w:tcPr>
          <w:p w14:paraId="0F3C03F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C720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F203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806A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85AE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C4CE2C6" w14:textId="77777777" w:rsidTr="00503750">
        <w:tc>
          <w:tcPr>
            <w:tcW w:w="2835" w:type="dxa"/>
          </w:tcPr>
          <w:p w14:paraId="259D9A3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A32B8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D921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EC12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7B75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435A97C" w14:textId="77777777" w:rsidTr="00503750">
        <w:tc>
          <w:tcPr>
            <w:tcW w:w="2835" w:type="dxa"/>
          </w:tcPr>
          <w:p w14:paraId="0CA4B953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6664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D07C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3C17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61E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BE4074A" w14:textId="77777777" w:rsidTr="00503750">
        <w:tc>
          <w:tcPr>
            <w:tcW w:w="2835" w:type="dxa"/>
          </w:tcPr>
          <w:p w14:paraId="19B3BE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F92E2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0D8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DFDC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10A7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F87C9F" w14:textId="77777777" w:rsidR="00727BE8" w:rsidRDefault="00727BE8" w:rsidP="00944C3D">
      <w:pPr>
        <w:rPr>
          <w:rFonts w:ascii="Arial" w:hAnsi="Arial"/>
          <w:b/>
        </w:rPr>
      </w:pPr>
    </w:p>
    <w:p w14:paraId="38D1B854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0602EF8E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0993CD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1BEF0A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522D82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4CB7E3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DB64F0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63B176C" w14:textId="77777777" w:rsidTr="00503750">
        <w:trPr>
          <w:trHeight w:val="443"/>
        </w:trPr>
        <w:tc>
          <w:tcPr>
            <w:tcW w:w="2560" w:type="dxa"/>
          </w:tcPr>
          <w:p w14:paraId="39ACC1A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38CE2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EEB7D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B3DC0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B0552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67512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3FE6E0A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2D04D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352A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EA2B2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2B78B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4BE024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4A112A6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25516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5561F7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402B5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ED9D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B6AB4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86AD5F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59EE2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B5AD8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71EDE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63F8A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D61D70" w14:textId="77777777" w:rsidR="00727BE8" w:rsidRDefault="00727BE8" w:rsidP="00944C3D">
      <w:pPr>
        <w:rPr>
          <w:rFonts w:ascii="Arial" w:hAnsi="Arial"/>
          <w:b/>
        </w:rPr>
      </w:pPr>
    </w:p>
    <w:p w14:paraId="01340637" w14:textId="77777777" w:rsidR="00727BE8" w:rsidRDefault="00727BE8" w:rsidP="00944C3D">
      <w:pPr>
        <w:rPr>
          <w:rFonts w:ascii="Arial" w:hAnsi="Arial"/>
          <w:b/>
        </w:rPr>
      </w:pPr>
    </w:p>
    <w:p w14:paraId="43DF2C1F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3AC6752" w14:textId="77777777" w:rsidR="00727BE8" w:rsidRDefault="00727BE8" w:rsidP="00944C3D">
      <w:pPr>
        <w:rPr>
          <w:rFonts w:ascii="Arial" w:hAnsi="Arial"/>
          <w:b/>
        </w:rPr>
      </w:pPr>
    </w:p>
    <w:p w14:paraId="680493B9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60C8BC3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2A3FF5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88886D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8AA1A8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3EE659E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FEA01B2" w14:textId="21FA97A6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F4FD079" w14:textId="25988A6E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3FD7E62" w14:textId="6703D18F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02E7689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614E19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A20424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29BED3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7373087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2A5138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1EAAFE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36B3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F19CD46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BE4C7E1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52AFE0B4" w14:textId="77777777" w:rsidTr="00503750">
        <w:trPr>
          <w:trHeight w:val="677"/>
        </w:trPr>
        <w:tc>
          <w:tcPr>
            <w:tcW w:w="3358" w:type="dxa"/>
          </w:tcPr>
          <w:p w14:paraId="52D4C73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7EBB04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7D71E3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3046E7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04C2B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5285D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9EE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B11A95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0E892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4AF45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082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5F4B7E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F9983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F6099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F325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31390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83F709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4CFCE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3CE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6952B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566A70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E2282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F148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530C21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695FA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2A6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1EA9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051732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45579E6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3F955AD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D648299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3F315B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470EE8D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FCB7F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CD589A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41E7AD6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20869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7C955A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1239CDF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FF50C8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6EF9B4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E4600CF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E99F152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78F1EB4" w14:textId="77777777" w:rsidR="0044670F" w:rsidRDefault="0044670F" w:rsidP="00944C3D">
      <w:pPr>
        <w:rPr>
          <w:rFonts w:ascii="Arial" w:hAnsi="Arial"/>
          <w:b/>
          <w:sz w:val="22"/>
          <w:szCs w:val="22"/>
        </w:rPr>
      </w:pPr>
    </w:p>
    <w:p w14:paraId="32CBB4C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BE1FB0C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760B15E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768D84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C3DB1E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5DE8E6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7AE9D38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254608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A0860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645A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DC7A38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764D6C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29090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0429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65D4ED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ED98FD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B7019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8E26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BEE87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4A785A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9BEF3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8F0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24FE3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0E95B3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35E72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53DB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38CE7C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5562A83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A349F03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5A9B7A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0AF7A09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58D8A4B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6C00E94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1FC4D9FC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5DEB4C3F" w14:textId="6BAF230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26D8F377" w14:textId="787047B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2C37DF0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A01585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20A64FC8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274F673A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1F4396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67504C2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02447D2B" w14:textId="0E354F7D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1882834F" w14:textId="7E9E5E1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179349B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14A1A3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42DDE530" w14:textId="03F95601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5AE377B" w14:textId="12894E74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099F2CBA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0880D29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11CD402" w14:textId="43E076C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9FE3E0C" w14:textId="1B0C7DD8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</w:tbl>
    <w:p w14:paraId="3A83914B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6469CD26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68580A4E" w14:textId="77777777" w:rsidTr="00503750">
        <w:tc>
          <w:tcPr>
            <w:tcW w:w="3686" w:type="dxa"/>
            <w:vAlign w:val="center"/>
          </w:tcPr>
          <w:p w14:paraId="49F0220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C55CCE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2A32891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2B9043E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490450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B5E11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588C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1DAC9F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888A8D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DC1157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3626C1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5D517F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181CC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8F8C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D133B4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5BE4B6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B06038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0C30C5E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5EFB9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36E7B065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46F3E29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166DDE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25C68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E1A030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86DB7D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5487ED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935E8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15EE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BE6107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433AA4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D180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D8900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C0A66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4125B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F4964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ABB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85A07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CBDD6C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9E469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A4C7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82E33E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76A96F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F2EDE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0E00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8B26E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5F2B0D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26037D19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2BB824F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E2E6B8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1BA1B5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4FA17DA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6DCB7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923DB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2D5016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15E57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lastRenderedPageBreak/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B5339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4DAB0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A32C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2EF905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C823A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A7D52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79A94B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ACE57F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0BA8F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D5CC3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1667417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10A5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EA6F73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24834F3" w14:textId="77777777" w:rsidR="00727BE8" w:rsidRDefault="00727BE8" w:rsidP="00944C3D">
      <w:pPr>
        <w:rPr>
          <w:sz w:val="22"/>
          <w:szCs w:val="22"/>
        </w:rPr>
      </w:pPr>
    </w:p>
    <w:p w14:paraId="77240E43" w14:textId="77777777" w:rsidR="00727BE8" w:rsidRDefault="00727BE8" w:rsidP="00944C3D">
      <w:pPr>
        <w:rPr>
          <w:sz w:val="22"/>
          <w:szCs w:val="22"/>
        </w:rPr>
      </w:pPr>
    </w:p>
    <w:p w14:paraId="3D442530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A537E39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01E3E1A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3414CC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B2B46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6361521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5CEC6EB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3D55C3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B3EAF66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EDBAF9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D6F91D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560AFD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94760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3C46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8DE058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C3BCEA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D7306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D2FA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2B5D06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888104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6E41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57FD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EC58AD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09E98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B517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F602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7DDC79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B6B566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FDDBB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5BE1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D2DFB8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23FD1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5434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4409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D9270A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818079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CE83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451D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F8180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BE6CD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66A0F3CC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3962DCC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0BBD818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615DCD7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7AC3B7B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7B5CC9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2475F9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CF9E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7C845EE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16AE44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3CC47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7F18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7E16C2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92FA65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040BFF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B4D8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5450854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2DFE265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0A110D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4B2E8F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81D298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01565F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3FF543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3F1F8A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CF3791F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1CDE87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35C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FC53E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797968B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37A64B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597795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BB41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D77174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C4F541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0B019F33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5845202C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6EF01E1C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0CC0081E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E0428C3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lastRenderedPageBreak/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9"/>
      <w:footerReference w:type="default" r:id="rId10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FF3BC6" w14:textId="77777777" w:rsidR="000C553D" w:rsidRDefault="000C553D">
      <w:r>
        <w:separator/>
      </w:r>
    </w:p>
  </w:endnote>
  <w:endnote w:type="continuationSeparator" w:id="0">
    <w:p w14:paraId="20BC3653" w14:textId="77777777" w:rsidR="000C553D" w:rsidRDefault="000C5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F9481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3EB0E0A5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F4508D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CC31840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7EB910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</w:t>
    </w:r>
    <w:r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278E807E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E45580" w14:textId="77777777" w:rsidR="000C553D" w:rsidRDefault="000C553D">
      <w:r>
        <w:separator/>
      </w:r>
    </w:p>
  </w:footnote>
  <w:footnote w:type="continuationSeparator" w:id="0">
    <w:p w14:paraId="5BD258D9" w14:textId="77777777" w:rsidR="000C553D" w:rsidRDefault="000C55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55348A"/>
    <w:multiLevelType w:val="hybridMultilevel"/>
    <w:tmpl w:val="B498D5CE"/>
    <w:lvl w:ilvl="0" w:tplc="C6DA2A28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9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A83035D"/>
    <w:multiLevelType w:val="hybridMultilevel"/>
    <w:tmpl w:val="04709864"/>
    <w:lvl w:ilvl="0" w:tplc="8AC2B72E">
      <w:start w:val="45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2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146718">
    <w:abstractNumId w:val="14"/>
  </w:num>
  <w:num w:numId="2" w16cid:durableId="814762294">
    <w:abstractNumId w:val="19"/>
  </w:num>
  <w:num w:numId="3" w16cid:durableId="1925603978">
    <w:abstractNumId w:val="9"/>
  </w:num>
  <w:num w:numId="4" w16cid:durableId="795870854">
    <w:abstractNumId w:val="8"/>
  </w:num>
  <w:num w:numId="5" w16cid:durableId="799554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1573744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7733875">
    <w:abstractNumId w:val="22"/>
  </w:num>
  <w:num w:numId="8" w16cid:durableId="2101289486">
    <w:abstractNumId w:val="11"/>
  </w:num>
  <w:num w:numId="9" w16cid:durableId="509485274">
    <w:abstractNumId w:val="1"/>
  </w:num>
  <w:num w:numId="10" w16cid:durableId="1281566605">
    <w:abstractNumId w:val="21"/>
  </w:num>
  <w:num w:numId="11" w16cid:durableId="1635066034">
    <w:abstractNumId w:val="7"/>
  </w:num>
  <w:num w:numId="12" w16cid:durableId="380860087">
    <w:abstractNumId w:val="10"/>
  </w:num>
  <w:num w:numId="13" w16cid:durableId="298341503">
    <w:abstractNumId w:val="13"/>
  </w:num>
  <w:num w:numId="14" w16cid:durableId="1754863179">
    <w:abstractNumId w:val="17"/>
  </w:num>
  <w:num w:numId="15" w16cid:durableId="1250576259">
    <w:abstractNumId w:val="16"/>
  </w:num>
  <w:num w:numId="16" w16cid:durableId="1800758230">
    <w:abstractNumId w:val="3"/>
  </w:num>
  <w:num w:numId="17" w16cid:durableId="1691908735">
    <w:abstractNumId w:val="5"/>
  </w:num>
  <w:num w:numId="18" w16cid:durableId="1566643535">
    <w:abstractNumId w:val="12"/>
  </w:num>
  <w:num w:numId="19" w16cid:durableId="145316159">
    <w:abstractNumId w:val="6"/>
  </w:num>
  <w:num w:numId="20" w16cid:durableId="2057847193">
    <w:abstractNumId w:val="20"/>
  </w:num>
  <w:num w:numId="21" w16cid:durableId="76178494">
    <w:abstractNumId w:val="2"/>
  </w:num>
  <w:num w:numId="22" w16cid:durableId="1561667544">
    <w:abstractNumId w:val="15"/>
  </w:num>
  <w:num w:numId="23" w16cid:durableId="1795909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31BD"/>
    <w:rsid w:val="000772A5"/>
    <w:rsid w:val="00084436"/>
    <w:rsid w:val="00085147"/>
    <w:rsid w:val="000929AD"/>
    <w:rsid w:val="000954D3"/>
    <w:rsid w:val="000B0C03"/>
    <w:rsid w:val="000B5B43"/>
    <w:rsid w:val="000B647F"/>
    <w:rsid w:val="000B7785"/>
    <w:rsid w:val="000C553D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4431"/>
    <w:rsid w:val="001664BB"/>
    <w:rsid w:val="0019621E"/>
    <w:rsid w:val="00197E0F"/>
    <w:rsid w:val="001A1E3F"/>
    <w:rsid w:val="001B51FA"/>
    <w:rsid w:val="001C3F86"/>
    <w:rsid w:val="001D225C"/>
    <w:rsid w:val="001D2AB6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25019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8725B"/>
    <w:rsid w:val="00291963"/>
    <w:rsid w:val="00292243"/>
    <w:rsid w:val="0029467C"/>
    <w:rsid w:val="002B12D5"/>
    <w:rsid w:val="002C13B3"/>
    <w:rsid w:val="002C5CE4"/>
    <w:rsid w:val="002D0906"/>
    <w:rsid w:val="002D09F9"/>
    <w:rsid w:val="002E4E32"/>
    <w:rsid w:val="002F002B"/>
    <w:rsid w:val="002F1265"/>
    <w:rsid w:val="002F24B7"/>
    <w:rsid w:val="002F2BC8"/>
    <w:rsid w:val="002F733E"/>
    <w:rsid w:val="002F74F8"/>
    <w:rsid w:val="003028FB"/>
    <w:rsid w:val="0030373C"/>
    <w:rsid w:val="0031248C"/>
    <w:rsid w:val="00315365"/>
    <w:rsid w:val="00323812"/>
    <w:rsid w:val="00325368"/>
    <w:rsid w:val="003277F2"/>
    <w:rsid w:val="00337128"/>
    <w:rsid w:val="00337BB7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B4931"/>
    <w:rsid w:val="003C34A3"/>
    <w:rsid w:val="003C6161"/>
    <w:rsid w:val="003D277B"/>
    <w:rsid w:val="003D6208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670F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16FF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17B24"/>
    <w:rsid w:val="0053372C"/>
    <w:rsid w:val="005611F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050C"/>
    <w:rsid w:val="005A2C6A"/>
    <w:rsid w:val="005A3AA4"/>
    <w:rsid w:val="005B1909"/>
    <w:rsid w:val="005C50F0"/>
    <w:rsid w:val="005C6EF7"/>
    <w:rsid w:val="005D44A5"/>
    <w:rsid w:val="005E5613"/>
    <w:rsid w:val="0060758C"/>
    <w:rsid w:val="0061114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A2890"/>
    <w:rsid w:val="006A3399"/>
    <w:rsid w:val="006A789F"/>
    <w:rsid w:val="006B168A"/>
    <w:rsid w:val="006B2D46"/>
    <w:rsid w:val="006B36A0"/>
    <w:rsid w:val="006B4786"/>
    <w:rsid w:val="006B6BCA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40006"/>
    <w:rsid w:val="0086010C"/>
    <w:rsid w:val="00863342"/>
    <w:rsid w:val="00871039"/>
    <w:rsid w:val="0087241F"/>
    <w:rsid w:val="00874C86"/>
    <w:rsid w:val="008767E1"/>
    <w:rsid w:val="00881D09"/>
    <w:rsid w:val="00894CCF"/>
    <w:rsid w:val="008A0E11"/>
    <w:rsid w:val="008A6A75"/>
    <w:rsid w:val="008A7BAA"/>
    <w:rsid w:val="008B1ED2"/>
    <w:rsid w:val="008B2D38"/>
    <w:rsid w:val="008B4077"/>
    <w:rsid w:val="008B48E4"/>
    <w:rsid w:val="008C1980"/>
    <w:rsid w:val="008C56AB"/>
    <w:rsid w:val="008D0433"/>
    <w:rsid w:val="008D6310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51CD2"/>
    <w:rsid w:val="0096055A"/>
    <w:rsid w:val="00973A02"/>
    <w:rsid w:val="009838F5"/>
    <w:rsid w:val="0099266A"/>
    <w:rsid w:val="009A278B"/>
    <w:rsid w:val="009B2521"/>
    <w:rsid w:val="009B4C58"/>
    <w:rsid w:val="009C3E56"/>
    <w:rsid w:val="009D200B"/>
    <w:rsid w:val="009D30DB"/>
    <w:rsid w:val="009E1BB8"/>
    <w:rsid w:val="009E6601"/>
    <w:rsid w:val="009F2298"/>
    <w:rsid w:val="009F61B4"/>
    <w:rsid w:val="00A02DF7"/>
    <w:rsid w:val="00A052AA"/>
    <w:rsid w:val="00A0740D"/>
    <w:rsid w:val="00A136FC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949CB"/>
    <w:rsid w:val="00AA26F7"/>
    <w:rsid w:val="00AA3410"/>
    <w:rsid w:val="00AA4637"/>
    <w:rsid w:val="00AA6CA1"/>
    <w:rsid w:val="00AB6C3A"/>
    <w:rsid w:val="00AC1897"/>
    <w:rsid w:val="00AD5EAF"/>
    <w:rsid w:val="00AD6F86"/>
    <w:rsid w:val="00AE0F29"/>
    <w:rsid w:val="00AE2196"/>
    <w:rsid w:val="00AE3594"/>
    <w:rsid w:val="00B025F9"/>
    <w:rsid w:val="00B036B5"/>
    <w:rsid w:val="00B1198E"/>
    <w:rsid w:val="00B20E3B"/>
    <w:rsid w:val="00B21506"/>
    <w:rsid w:val="00B21A23"/>
    <w:rsid w:val="00B24C48"/>
    <w:rsid w:val="00B30D51"/>
    <w:rsid w:val="00B34591"/>
    <w:rsid w:val="00B41571"/>
    <w:rsid w:val="00B44140"/>
    <w:rsid w:val="00B44D10"/>
    <w:rsid w:val="00B461FE"/>
    <w:rsid w:val="00B5159F"/>
    <w:rsid w:val="00B54AA7"/>
    <w:rsid w:val="00B6597A"/>
    <w:rsid w:val="00B6746D"/>
    <w:rsid w:val="00B808E2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1EEC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A33D0"/>
    <w:rsid w:val="00CA5B8A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E3F"/>
    <w:rsid w:val="00D127FC"/>
    <w:rsid w:val="00D229D5"/>
    <w:rsid w:val="00D230E7"/>
    <w:rsid w:val="00D23724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92E41"/>
    <w:rsid w:val="00D96BED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2F25"/>
    <w:rsid w:val="00E17884"/>
    <w:rsid w:val="00E22677"/>
    <w:rsid w:val="00E51C26"/>
    <w:rsid w:val="00E56EB4"/>
    <w:rsid w:val="00E61EAC"/>
    <w:rsid w:val="00E62CA8"/>
    <w:rsid w:val="00E70EEE"/>
    <w:rsid w:val="00E814F6"/>
    <w:rsid w:val="00E85CCA"/>
    <w:rsid w:val="00E87867"/>
    <w:rsid w:val="00E9202B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E4E66"/>
    <w:rsid w:val="00EF3D5A"/>
    <w:rsid w:val="00EF4BFA"/>
    <w:rsid w:val="00F018C0"/>
    <w:rsid w:val="00F13F7C"/>
    <w:rsid w:val="00F155FB"/>
    <w:rsid w:val="00F17E67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96006"/>
    <w:rsid w:val="00FA1B6B"/>
    <w:rsid w:val="00FA37D6"/>
    <w:rsid w:val="00FB28AF"/>
    <w:rsid w:val="00FC4108"/>
    <w:rsid w:val="00FC4134"/>
    <w:rsid w:val="00FD5DA8"/>
    <w:rsid w:val="00FD7995"/>
    <w:rsid w:val="00FE1AC9"/>
    <w:rsid w:val="00FE3A1E"/>
    <w:rsid w:val="00FE4246"/>
    <w:rsid w:val="00FE6A9D"/>
    <w:rsid w:val="00FF3384"/>
    <w:rsid w:val="00FF62B8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FE7EF5"/>
  <w15:docId w15:val="{94C73D36-8D13-4E32-B290-21B9261A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B0424-2D58-410D-B17E-E67D1BC30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17</Pages>
  <Words>2789</Words>
  <Characters>31612</Characters>
  <Application>Microsoft Office Word</Application>
  <DocSecurity>0</DocSecurity>
  <Lines>263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ERES property 1</cp:lastModifiedBy>
  <cp:revision>2</cp:revision>
  <cp:lastPrinted>2020-02-10T14:26:00Z</cp:lastPrinted>
  <dcterms:created xsi:type="dcterms:W3CDTF">2024-06-13T07:27:00Z</dcterms:created>
  <dcterms:modified xsi:type="dcterms:W3CDTF">2024-06-13T07:27:00Z</dcterms:modified>
</cp:coreProperties>
</file>