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4979CE14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844178">
              <w:fldChar w:fldCharType="begin"/>
            </w:r>
            <w:r w:rsidR="00844178">
              <w:instrText xml:space="preserve"> MERGEFIELD  aDEF_DTDO  \* MERGEFORMAT </w:instrText>
            </w:r>
            <w:r w:rsidR="00844178">
              <w:fldChar w:fldCharType="separate"/>
            </w:r>
            <w:r w:rsidRPr="00EF3D5A">
              <w:rPr>
                <w:rFonts w:ascii="Arial" w:hAnsi="Arial"/>
                <w:noProof/>
                <w:lang w:eastAsia="sk-SK"/>
              </w:rPr>
              <w:t>3</w:t>
            </w:r>
            <w:r w:rsidR="00E70EEE">
              <w:rPr>
                <w:rFonts w:ascii="Arial" w:hAnsi="Arial"/>
                <w:noProof/>
                <w:lang w:eastAsia="sk-SK"/>
              </w:rPr>
              <w:t>1</w:t>
            </w:r>
            <w:r w:rsidRPr="00EF3D5A">
              <w:rPr>
                <w:rFonts w:ascii="Arial" w:hAnsi="Arial"/>
                <w:noProof/>
                <w:lang w:eastAsia="sk-SK"/>
              </w:rPr>
              <w:t>.</w:t>
            </w:r>
            <w:r w:rsidR="00E70EEE">
              <w:rPr>
                <w:rFonts w:ascii="Arial" w:hAnsi="Arial"/>
                <w:noProof/>
                <w:lang w:eastAsia="sk-SK"/>
              </w:rPr>
              <w:t>12</w:t>
            </w:r>
            <w:r w:rsidRPr="00EF3D5A">
              <w:rPr>
                <w:rFonts w:ascii="Arial" w:hAnsi="Arial"/>
                <w:noProof/>
                <w:lang w:eastAsia="sk-SK"/>
              </w:rPr>
              <w:t>.20</w:t>
            </w:r>
            <w:r w:rsidR="00844178">
              <w:rPr>
                <w:rFonts w:ascii="Arial" w:hAnsi="Arial"/>
                <w:noProof/>
                <w:lang w:eastAsia="sk-SK"/>
              </w:rPr>
              <w:fldChar w:fldCharType="end"/>
            </w:r>
            <w:r w:rsidR="00E70EEE">
              <w:rPr>
                <w:rFonts w:ascii="Arial" w:hAnsi="Arial"/>
                <w:lang w:eastAsia="sk-SK"/>
              </w:rPr>
              <w:t>2</w:t>
            </w:r>
            <w:r w:rsidR="00D23724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0A2B909E" w:rsidR="00727BE8" w:rsidRPr="00ED0163" w:rsidRDefault="008B1ED2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7CB0153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1D7D1ECE" w:rsidR="00727BE8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7FD15A2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5765C4A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474A3E49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50806E1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844178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727BE8"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E87867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5E2FF66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41487201" w:rsidR="00727BE8" w:rsidRPr="00391121" w:rsidRDefault="00D2372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41487201" w:rsidR="00727BE8" w:rsidRPr="00391121" w:rsidRDefault="00D2372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15E1A7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27329193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D23724">
                                    <w:t>3</w:t>
                                  </w:r>
                                  <w:r w:rsidR="00D92E41">
                                    <w:t>1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27329193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D23724">
                              <w:t>3</w:t>
                            </w:r>
                            <w:r w:rsidR="00D92E41">
                              <w:t>1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4BC195D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7A1891" w14:textId="6DC8C590" w:rsidR="00D92E41" w:rsidRDefault="00E70EEE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A7A1891" w14:textId="6DC8C590" w:rsidR="00D92E41" w:rsidRDefault="00E70EEE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00551EA1" w:rsidR="00727BE8" w:rsidRDefault="008B1ED2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7260A2DE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270AEB4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40ED3D4F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4BB46AA1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2FDE0BE6" w:rsidR="00727BE8" w:rsidRDefault="006A2890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</w:t>
                                  </w:r>
                                  <w:r w:rsidR="00D2372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2FDE0BE6" w:rsidR="00727BE8" w:rsidRDefault="006A2890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</w:t>
                            </w:r>
                            <w:r w:rsidR="00D23724">
                              <w:rPr>
                                <w:rFonts w:ascii="Arial" w:hAnsi="Arial" w:cs="Arial"/>
                                <w:noProof/>
                              </w:rPr>
                              <w:t>2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4A5C07B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0962B70C" w:rsidR="00727BE8" w:rsidRDefault="006A289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0962B70C" w:rsidR="00727BE8" w:rsidRDefault="006A289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2BC81D41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6DA3E0CE" w:rsidR="00727BE8" w:rsidRDefault="006A2890" w:rsidP="00944C3D">
                                  <w:r>
                                    <w:t>202</w:t>
                                  </w:r>
                                  <w:r w:rsidR="00D23724">
                                    <w:t>2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6DA3E0CE" w:rsidR="00727BE8" w:rsidRDefault="006A2890" w:rsidP="00944C3D">
                            <w:r>
                              <w:t>202</w:t>
                            </w:r>
                            <w:r w:rsidR="00D23724">
                              <w:t>2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018525F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6EA4F9B9" w:rsidR="00727BE8" w:rsidRDefault="006A2890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6EA4F9B9" w:rsidR="00727BE8" w:rsidRDefault="006A2890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2A8A035B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33D24CB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09EA0482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4A2BE6A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0232B706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69E5B4B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2077DF7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120B04E4" w:rsidR="00727BE8" w:rsidRPr="00ED0163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39A88BE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2D043B13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0D0C667" w:rsidR="00727BE8" w:rsidRPr="00ED0163" w:rsidRDefault="00FF3384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46D04D72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14605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65B024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-.35pt;margin-top:1.15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5943306B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2910491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04881438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60C2A2C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62A99C5E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5167D8F8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19FEB8A3" w:rsidR="00727BE8" w:rsidRPr="00ED0163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60D6581A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60F8A000" w:rsidR="00D92E41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         </w:t>
                                  </w:r>
                                  <w:r w:rsidR="002F2BC8" w:rsidRPr="002F2BC8">
                                    <w:rPr>
                                      <w:rFonts w:ascii="Arial" w:hAnsi="Arial" w:cs="Arial"/>
                                    </w:rPr>
                                    <w:t>37918249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C96BBAE" w14:textId="60F8A000" w:rsidR="00D92E41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         </w:t>
                            </w:r>
                            <w:r w:rsidR="002F2BC8" w:rsidRPr="002F2BC8">
                              <w:rPr>
                                <w:rFonts w:ascii="Arial" w:hAnsi="Arial" w:cs="Arial"/>
                              </w:rPr>
                              <w:t>37918249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367E9236" w:rsidR="00727BE8" w:rsidRPr="00ED0163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49BD431A">
                      <wp:simplePos x="0" y="0"/>
                      <wp:positionH relativeFrom="column">
                        <wp:posOffset>57785</wp:posOffset>
                      </wp:positionH>
                      <wp:positionV relativeFrom="paragraph">
                        <wp:posOffset>-170180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3D99C639" w:rsidR="00727BE8" w:rsidRPr="00391121" w:rsidRDefault="002F2BC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2F2BC8">
                                    <w:rPr>
                                      <w:rFonts w:ascii="Arial" w:hAnsi="Arial" w:cs="Arial"/>
                                    </w:rPr>
                                    <w:t>2021842262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55pt;margin-top:-13.4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">
                      <v:textbox style="mso-fit-shape-to-text:t">
                        <w:txbxContent>
                          <w:p w14:paraId="154C8C6F" w14:textId="3D99C639" w:rsidR="00727BE8" w:rsidRPr="00391121" w:rsidRDefault="002F2BC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F2BC8">
                              <w:rPr>
                                <w:rFonts w:ascii="Arial" w:hAnsi="Arial" w:cs="Arial"/>
                              </w:rPr>
                              <w:t>2021842262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01390DCB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2712FE2F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2EEFC199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4DF9B558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2B94BE20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4EFC9F8B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4462A3AF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3D0B874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602B11DD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5C9AE8" w:rsidR="00727BE8" w:rsidRPr="00ED0163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6E5224D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10EB2E9D" w:rsidR="00727BE8" w:rsidRPr="00391121" w:rsidRDefault="002F2BC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2F2BC8">
                                    <w:t>SPOLOČENSTVO VLASTNÍKOV BYTOV č. 139</w:t>
                                  </w:r>
                                  <w:r w:rsidR="009C3E56">
                                    <w:br/>
                                  </w:r>
                                  <w:r w:rsidR="009C3E56"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vlastníkov č. 1165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4230665" w14:textId="10EB2E9D" w:rsidR="00727BE8" w:rsidRPr="00391121" w:rsidRDefault="002F2BC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F2BC8">
                              <w:t>SPOLOČENSTVO VLASTNÍKOV BYTOV č. 139</w:t>
                            </w:r>
                            <w:r w:rsidR="009C3E56">
                              <w:br/>
                            </w:r>
                            <w:r w:rsidR="009C3E56"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Spoločenstvo vlastníkov č. 1165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6C58F7AE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937B0C3" w:rsidR="00727BE8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6608587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68216AE1" w:rsidR="00727BE8" w:rsidRPr="00391121" w:rsidRDefault="00FF338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Sedličná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68216AE1" w:rsidR="00727BE8" w:rsidRPr="00391121" w:rsidRDefault="00FF338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Sedličná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1119A93B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207E06C4" w:rsidR="00727BE8" w:rsidRPr="00ED0163" w:rsidRDefault="00FF3384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0CFA6ADE">
                      <wp:simplePos x="0" y="0"/>
                      <wp:positionH relativeFrom="column">
                        <wp:posOffset>-291465</wp:posOffset>
                      </wp:positionH>
                      <wp:positionV relativeFrom="paragraph">
                        <wp:posOffset>-102870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7EBF9096" w:rsidR="00727BE8" w:rsidRDefault="00FF3384" w:rsidP="00944C3D">
                                  <w:r>
                                    <w:t>139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-22.95pt;margin-top:-8.1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">
                      <v:textbox>
                        <w:txbxContent>
                          <w:p w14:paraId="01AF2386" w14:textId="7EBF9096" w:rsidR="00727BE8" w:rsidRDefault="00FF3384" w:rsidP="00944C3D">
                            <w:r>
                              <w:t>139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04CDD9C0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68275950" w:rsidR="00727BE8" w:rsidRDefault="00FF3384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337FD2B1">
                      <wp:simplePos x="0" y="0"/>
                      <wp:positionH relativeFrom="column">
                        <wp:posOffset>1314450</wp:posOffset>
                      </wp:positionH>
                      <wp:positionV relativeFrom="paragraph">
                        <wp:posOffset>41910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33CDB85D" w:rsidR="00727BE8" w:rsidRPr="00391121" w:rsidRDefault="00FF338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Nová Dubnica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8" type="#_x0000_t202" style="position:absolute;margin-left:103.5pt;margin-top:3.3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">
                      <v:textbox>
                        <w:txbxContent>
                          <w:p w14:paraId="5C5DF54C" w14:textId="33CDB85D" w:rsidR="00727BE8" w:rsidRPr="00391121" w:rsidRDefault="00FF338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Nová Dubnica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8B1ED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72F082F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69C4F189" w:rsidR="00727BE8" w:rsidRPr="00391121" w:rsidRDefault="00FF338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91311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69C4F189" w:rsidR="00727BE8" w:rsidRPr="00391121" w:rsidRDefault="00FF338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91311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558CC11" w:rsidR="00727BE8" w:rsidRPr="00ED0163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74E7A2AD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11CE1D9A" w:rsidR="00727BE8" w:rsidRPr="00391121" w:rsidRDefault="00E70EE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032/7442220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11CE1D9A" w:rsidR="00727BE8" w:rsidRPr="00391121" w:rsidRDefault="00E70EE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032/7442220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00C2F11" w:rsidR="00727BE8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6C4361CF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291239EF" w:rsidR="00727BE8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5EBA386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2BEA7D20" w:rsidR="00727BE8" w:rsidRPr="00391121" w:rsidRDefault="00A949C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2BEA7D20" w:rsidR="00727BE8" w:rsidRPr="00391121" w:rsidRDefault="00A949C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47CF0799" w:rsidR="00D96BED" w:rsidRPr="00ED0163" w:rsidRDefault="009C3E56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12.06.2024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35149F2F" w:rsidR="00727BE8" w:rsidRPr="005611FC" w:rsidRDefault="00FF3384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B0C0C"/>
                <w:sz w:val="16"/>
                <w:szCs w:val="16"/>
              </w:rPr>
              <w:t xml:space="preserve">Ivan </w:t>
            </w:r>
            <w:proofErr w:type="spellStart"/>
            <w:r>
              <w:rPr>
                <w:rFonts w:ascii="Arial" w:hAnsi="Arial" w:cs="Arial"/>
                <w:color w:val="0B0C0C"/>
                <w:sz w:val="16"/>
                <w:szCs w:val="16"/>
              </w:rPr>
              <w:t>Mitický</w:t>
            </w:r>
            <w:proofErr w:type="spellEnd"/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5611FC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84417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a02043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73DC1585" w:rsidR="00727BE8" w:rsidRPr="005A050C" w:rsidRDefault="00CA33D0" w:rsidP="00503750">
            <w:r>
              <w:rPr>
                <w:rFonts w:ascii="Arial" w:hAnsi="Arial" w:cs="Arial"/>
                <w:sz w:val="16"/>
                <w:szCs w:val="16"/>
              </w:rPr>
              <w:t xml:space="preserve">ALLIANZ – slov. </w:t>
            </w:r>
            <w:r w:rsidR="005A050C" w:rsidRPr="005A050C">
              <w:rPr>
                <w:rFonts w:ascii="Arial" w:hAnsi="Arial" w:cs="Arial"/>
                <w:sz w:val="16"/>
                <w:szCs w:val="16"/>
              </w:rPr>
              <w:t>poisťovňa</w:t>
            </w:r>
            <w:r w:rsidR="005611FC">
              <w:rPr>
                <w:rFonts w:ascii="Arial" w:hAnsi="Arial" w:cs="Arial"/>
                <w:sz w:val="16"/>
                <w:szCs w:val="16"/>
              </w:rPr>
              <w:t>,</w:t>
            </w:r>
            <w:r w:rsidR="005A050C" w:rsidRPr="005A050C"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84417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a01065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84417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a01075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2E2E7EB4" w:rsidR="00727BE8" w:rsidRPr="008C56AB" w:rsidRDefault="005611FC" w:rsidP="005A05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325" w:type="dxa"/>
            <w:vAlign w:val="center"/>
          </w:tcPr>
          <w:p w14:paraId="057AB2C5" w14:textId="7A08A6CC" w:rsidR="00727BE8" w:rsidRPr="008C56AB" w:rsidRDefault="005611F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9C3E56">
              <w:rPr>
                <w:rFonts w:ascii="Arial" w:hAnsi="Arial" w:cs="Arial"/>
                <w:sz w:val="18"/>
                <w:szCs w:val="18"/>
              </w:rPr>
              <w:t>,00</w:t>
            </w:r>
          </w:p>
        </w:tc>
        <w:tc>
          <w:tcPr>
            <w:tcW w:w="1234" w:type="dxa"/>
            <w:vAlign w:val="center"/>
          </w:tcPr>
          <w:p w14:paraId="4F28F087" w14:textId="46B32391" w:rsidR="00727BE8" w:rsidRPr="008C56AB" w:rsidRDefault="005611F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9C3E56">
              <w:rPr>
                <w:rFonts w:ascii="Arial" w:hAnsi="Arial" w:cs="Arial"/>
                <w:sz w:val="18"/>
                <w:szCs w:val="18"/>
              </w:rPr>
              <w:t>,</w:t>
            </w:r>
            <w:r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1978" w:type="dxa"/>
            <w:vAlign w:val="center"/>
          </w:tcPr>
          <w:p w14:paraId="70A05763" w14:textId="06B84E52" w:rsidR="00727BE8" w:rsidRPr="008C56AB" w:rsidRDefault="005611F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19F86461" w:rsidR="00727BE8" w:rsidRDefault="00FF338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9 824,51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33187C6A" w:rsidR="00727BE8" w:rsidRPr="008C56AB" w:rsidRDefault="00CA33D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34 283,99</w:t>
            </w:r>
          </w:p>
        </w:tc>
        <w:tc>
          <w:tcPr>
            <w:tcW w:w="1234" w:type="dxa"/>
            <w:vAlign w:val="center"/>
          </w:tcPr>
          <w:p w14:paraId="563A6FDB" w14:textId="3DAD8120" w:rsidR="00727BE8" w:rsidRPr="008C56AB" w:rsidRDefault="00CA33D0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40 431,69</w:t>
            </w:r>
          </w:p>
        </w:tc>
        <w:tc>
          <w:tcPr>
            <w:tcW w:w="1978" w:type="dxa"/>
            <w:vAlign w:val="center"/>
          </w:tcPr>
          <w:p w14:paraId="1AE1FE1A" w14:textId="2739D61C" w:rsidR="00727BE8" w:rsidRPr="008C56AB" w:rsidRDefault="00CA33D0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3 676,81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41B8AD13" w:rsidR="00727BE8" w:rsidRPr="008C56AB" w:rsidRDefault="005611F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2F14DF0" w14:textId="051E1F1E" w:rsidR="00727BE8" w:rsidRPr="008C56AB" w:rsidRDefault="005611F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07E99442" w:rsidR="00727BE8" w:rsidRPr="008C56AB" w:rsidRDefault="00CA33D0" w:rsidP="00CA33D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9 824,51</w:t>
            </w:r>
          </w:p>
        </w:tc>
        <w:tc>
          <w:tcPr>
            <w:tcW w:w="1325" w:type="dxa"/>
            <w:vAlign w:val="center"/>
          </w:tcPr>
          <w:p w14:paraId="72A1B8CF" w14:textId="6BD06B89" w:rsidR="00727BE8" w:rsidRPr="00CA33D0" w:rsidRDefault="00CA33D0" w:rsidP="00F17E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33D0">
              <w:rPr>
                <w:rFonts w:ascii="Arial" w:hAnsi="Arial" w:cs="Arial"/>
                <w:b/>
                <w:bCs/>
                <w:sz w:val="18"/>
                <w:szCs w:val="18"/>
              </w:rPr>
              <w:t>34 283,99</w:t>
            </w:r>
          </w:p>
        </w:tc>
        <w:tc>
          <w:tcPr>
            <w:tcW w:w="1234" w:type="dxa"/>
            <w:vAlign w:val="center"/>
          </w:tcPr>
          <w:p w14:paraId="413BCFD7" w14:textId="479F51C8" w:rsidR="00727BE8" w:rsidRPr="00CA33D0" w:rsidRDefault="00CA33D0" w:rsidP="00EE2E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33D0">
              <w:rPr>
                <w:rFonts w:ascii="Arial" w:hAnsi="Arial" w:cs="Arial"/>
                <w:b/>
                <w:bCs/>
                <w:sz w:val="18"/>
                <w:szCs w:val="18"/>
              </w:rPr>
              <w:t>40 431,69</w:t>
            </w:r>
          </w:p>
        </w:tc>
        <w:tc>
          <w:tcPr>
            <w:tcW w:w="1978" w:type="dxa"/>
            <w:vAlign w:val="center"/>
          </w:tcPr>
          <w:p w14:paraId="2EA141A6" w14:textId="0D763A06" w:rsidR="00727BE8" w:rsidRPr="00CA33D0" w:rsidRDefault="00CA33D0" w:rsidP="0044670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33D0">
              <w:rPr>
                <w:rFonts w:ascii="Arial" w:hAnsi="Arial" w:cs="Arial"/>
                <w:b/>
                <w:bCs/>
                <w:sz w:val="18"/>
                <w:szCs w:val="18"/>
              </w:rPr>
              <w:t>3 676,81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844178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84417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84417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84417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a04110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B302A09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>do lehoty splatnosti</w:t>
            </w:r>
          </w:p>
        </w:tc>
        <w:tc>
          <w:tcPr>
            <w:tcW w:w="2668" w:type="dxa"/>
            <w:vAlign w:val="center"/>
          </w:tcPr>
          <w:p w14:paraId="240922C5" w14:textId="4247C68F" w:rsidR="00727BE8" w:rsidRPr="008C56AB" w:rsidRDefault="00B6746D" w:rsidP="00E12F25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108 524,40</w:t>
            </w:r>
          </w:p>
        </w:tc>
        <w:tc>
          <w:tcPr>
            <w:tcW w:w="2883" w:type="dxa"/>
            <w:vAlign w:val="center"/>
          </w:tcPr>
          <w:p w14:paraId="0D87AACC" w14:textId="0F225597" w:rsidR="00727BE8" w:rsidRPr="008C56AB" w:rsidRDefault="00B6746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111 442,09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ABADA5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CA33D0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5BCCE6A0" w:rsidR="00727BE8" w:rsidRPr="00B6746D" w:rsidRDefault="00B6746D" w:rsidP="00EE2E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B6746D">
              <w:rPr>
                <w:rFonts w:ascii="Arial" w:hAnsi="Arial"/>
                <w:b/>
                <w:bCs/>
                <w:sz w:val="18"/>
                <w:szCs w:val="18"/>
              </w:rPr>
              <w:t>108 524,40</w:t>
            </w:r>
          </w:p>
        </w:tc>
        <w:tc>
          <w:tcPr>
            <w:tcW w:w="2883" w:type="dxa"/>
            <w:vAlign w:val="center"/>
          </w:tcPr>
          <w:p w14:paraId="733B1440" w14:textId="69C81ADA" w:rsidR="00A136FC" w:rsidRPr="00B6746D" w:rsidRDefault="00B6746D" w:rsidP="00A949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B6746D">
              <w:rPr>
                <w:rFonts w:ascii="Arial" w:hAnsi="Arial"/>
                <w:b/>
                <w:bCs/>
                <w:sz w:val="18"/>
                <w:szCs w:val="18"/>
              </w:rPr>
              <w:t>111 442,09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84417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a04140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5A1DD113" w14:textId="77777777" w:rsidR="0044670F" w:rsidRDefault="0044670F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lastRenderedPageBreak/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3B7A8061" w:rsidR="00727BE8" w:rsidRPr="008C56AB" w:rsidRDefault="00B6746D" w:rsidP="0028725B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1 978,66</w:t>
            </w:r>
          </w:p>
        </w:tc>
        <w:tc>
          <w:tcPr>
            <w:tcW w:w="1195" w:type="dxa"/>
            <w:vAlign w:val="center"/>
          </w:tcPr>
          <w:p w14:paraId="574DE2C9" w14:textId="611A23D2" w:rsidR="00727BE8" w:rsidRPr="008C56AB" w:rsidRDefault="00B6746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7 273,50</w:t>
            </w:r>
          </w:p>
        </w:tc>
        <w:tc>
          <w:tcPr>
            <w:tcW w:w="1195" w:type="dxa"/>
            <w:vAlign w:val="center"/>
          </w:tcPr>
          <w:p w14:paraId="620228A9" w14:textId="7E856A81" w:rsidR="00727BE8" w:rsidRPr="008C56AB" w:rsidRDefault="00B6746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15261,30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6AB561F5" w:rsidR="00727BE8" w:rsidRPr="00B6746D" w:rsidRDefault="00B6746D" w:rsidP="00B6746D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</w:t>
            </w:r>
            <w:r w:rsidRPr="00B6746D">
              <w:rPr>
                <w:rFonts w:ascii="Arial" w:hAnsi="Arial"/>
                <w:sz w:val="18"/>
                <w:szCs w:val="18"/>
              </w:rPr>
              <w:t>6 009,14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E87867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E87867" w:rsidRPr="00050529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7218C981" w:rsidR="00E87867" w:rsidRPr="008C56AB" w:rsidRDefault="00B6746D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1 978,66</w:t>
            </w:r>
          </w:p>
        </w:tc>
        <w:tc>
          <w:tcPr>
            <w:tcW w:w="1195" w:type="dxa"/>
            <w:vAlign w:val="center"/>
          </w:tcPr>
          <w:p w14:paraId="2EC0EAC9" w14:textId="482154CB" w:rsidR="00E87867" w:rsidRPr="008C56AB" w:rsidRDefault="00B6746D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7 273,50</w:t>
            </w:r>
          </w:p>
        </w:tc>
        <w:tc>
          <w:tcPr>
            <w:tcW w:w="1195" w:type="dxa"/>
            <w:vAlign w:val="center"/>
          </w:tcPr>
          <w:p w14:paraId="39FBFFBB" w14:textId="4AB4032E" w:rsidR="00E87867" w:rsidRPr="008C56AB" w:rsidRDefault="00B6746D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15261,3</w:t>
            </w:r>
          </w:p>
        </w:tc>
        <w:tc>
          <w:tcPr>
            <w:tcW w:w="1164" w:type="dxa"/>
            <w:vAlign w:val="center"/>
          </w:tcPr>
          <w:p w14:paraId="138E7331" w14:textId="77777777" w:rsidR="00E87867" w:rsidRPr="008C56AB" w:rsidRDefault="00E87867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19E8E538" w:rsidR="00E87867" w:rsidRPr="008C56AB" w:rsidRDefault="00B6746D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</w:t>
            </w:r>
            <w:r w:rsidRPr="00B6746D">
              <w:rPr>
                <w:rFonts w:ascii="Arial" w:hAnsi="Arial"/>
                <w:sz w:val="18"/>
                <w:szCs w:val="18"/>
              </w:rPr>
              <w:t>6 009,14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172E0210" w:rsidR="00727BE8" w:rsidRPr="008C56AB" w:rsidRDefault="005A050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</w:t>
            </w:r>
            <w:r>
              <w:rPr>
                <w:rFonts w:ascii="Arial" w:hAnsi="Arial"/>
                <w:sz w:val="18"/>
                <w:szCs w:val="18"/>
              </w:rPr>
              <w:t>00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84417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84417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84417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84417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28"/>
        <w:gridCol w:w="1730"/>
        <w:gridCol w:w="1613"/>
        <w:gridCol w:w="1549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844178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844178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455BD552" w:rsidR="00727BE8" w:rsidRPr="008C56AB" w:rsidRDefault="00B6746D" w:rsidP="00F17E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5 205,72</w:t>
            </w:r>
          </w:p>
        </w:tc>
        <w:tc>
          <w:tcPr>
            <w:tcW w:w="1769" w:type="dxa"/>
            <w:vAlign w:val="center"/>
          </w:tcPr>
          <w:p w14:paraId="664DF51C" w14:textId="5E050ED1" w:rsidR="00727BE8" w:rsidRPr="008C56AB" w:rsidRDefault="00B6746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3 221,00</w:t>
            </w:r>
          </w:p>
        </w:tc>
        <w:tc>
          <w:tcPr>
            <w:tcW w:w="1729" w:type="dxa"/>
            <w:vAlign w:val="center"/>
          </w:tcPr>
          <w:p w14:paraId="57C11421" w14:textId="4BC045CD" w:rsidR="00727BE8" w:rsidRPr="008C56AB" w:rsidRDefault="00B6746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6,01</w:t>
            </w:r>
          </w:p>
        </w:tc>
        <w:tc>
          <w:tcPr>
            <w:tcW w:w="2013" w:type="dxa"/>
            <w:vAlign w:val="center"/>
          </w:tcPr>
          <w:p w14:paraId="252E117A" w14:textId="78EEF99C" w:rsidR="00727BE8" w:rsidRPr="008C56AB" w:rsidRDefault="00B6746D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8 420,71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3DC1450C" w:rsidR="00727BE8" w:rsidRPr="008C56AB" w:rsidRDefault="00D230E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24 342,61</w:t>
            </w:r>
          </w:p>
        </w:tc>
        <w:tc>
          <w:tcPr>
            <w:tcW w:w="2835" w:type="dxa"/>
            <w:vAlign w:val="center"/>
          </w:tcPr>
          <w:p w14:paraId="6EC8B8A1" w14:textId="00BA96DB" w:rsidR="00727BE8" w:rsidRPr="008C56AB" w:rsidRDefault="00D230E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23 690,01</w:t>
            </w:r>
          </w:p>
        </w:tc>
      </w:tr>
      <w:tr w:rsidR="00E87867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E87867" w:rsidRPr="00050529" w:rsidRDefault="00E87867" w:rsidP="00E8786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14918A23" w:rsidR="00E87867" w:rsidRPr="008C56AB" w:rsidRDefault="00D230E7" w:rsidP="00E8786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24 342,61</w:t>
            </w:r>
          </w:p>
        </w:tc>
        <w:tc>
          <w:tcPr>
            <w:tcW w:w="2835" w:type="dxa"/>
            <w:vAlign w:val="center"/>
          </w:tcPr>
          <w:p w14:paraId="4253AF30" w14:textId="6EA6F958" w:rsidR="00E87867" w:rsidRPr="008C56AB" w:rsidRDefault="00D230E7" w:rsidP="00E8786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23 690,01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84417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84417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844178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844178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</w:tr>
      <w:tr w:rsidR="00E87867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E87867" w:rsidRPr="00050529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2A618554" w:rsidR="00E87867" w:rsidRPr="008C56AB" w:rsidRDefault="00D230E7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24 342,61</w:t>
            </w:r>
          </w:p>
        </w:tc>
        <w:tc>
          <w:tcPr>
            <w:tcW w:w="2835" w:type="dxa"/>
            <w:vAlign w:val="center"/>
          </w:tcPr>
          <w:p w14:paraId="74A06852" w14:textId="3FC5D2DC" w:rsidR="00E87867" w:rsidRPr="008C56AB" w:rsidRDefault="00D230E7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23 690,01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039AD70F" w14:textId="77777777" w:rsidR="0044670F" w:rsidRDefault="0044670F" w:rsidP="00944C3D">
      <w:pPr>
        <w:rPr>
          <w:rFonts w:ascii="Arial" w:hAnsi="Arial"/>
        </w:rPr>
      </w:pPr>
    </w:p>
    <w:p w14:paraId="3625AB47" w14:textId="77777777" w:rsidR="0044670F" w:rsidRDefault="0044670F" w:rsidP="00944C3D">
      <w:pPr>
        <w:rPr>
          <w:rFonts w:ascii="Arial" w:hAnsi="Arial"/>
        </w:rPr>
      </w:pPr>
    </w:p>
    <w:p w14:paraId="2BC5F101" w14:textId="66390FF2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84417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a01260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84417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84417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s03260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E87867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E87867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E87867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E87867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E87867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6073890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60493E4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FPÚaO</w:t>
            </w:r>
            <w:proofErr w:type="spellEnd"/>
          </w:p>
        </w:tc>
        <w:tc>
          <w:tcPr>
            <w:tcW w:w="1843" w:type="dxa"/>
            <w:vAlign w:val="center"/>
          </w:tcPr>
          <w:p w14:paraId="4A901149" w14:textId="6ABF6296" w:rsidR="00727BE8" w:rsidRPr="00E05001" w:rsidRDefault="00D230E7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85 570,52</w:t>
            </w:r>
          </w:p>
        </w:tc>
        <w:tc>
          <w:tcPr>
            <w:tcW w:w="1843" w:type="dxa"/>
            <w:vAlign w:val="center"/>
          </w:tcPr>
          <w:p w14:paraId="13F3EF6B" w14:textId="432B6180" w:rsidR="00727BE8" w:rsidRPr="00E05001" w:rsidRDefault="00D230E7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90 083,80</w:t>
            </w:r>
          </w:p>
        </w:tc>
      </w:tr>
      <w:tr w:rsidR="00E87867" w:rsidRPr="00E05001" w14:paraId="13808A81" w14:textId="77777777" w:rsidTr="00E87867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E87867" w:rsidRPr="00E05001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105C6A3D" w:rsidR="00E87867" w:rsidRPr="00E05001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0DEE17B2" w14:textId="77777777" w:rsidR="00E87867" w:rsidRPr="00E05001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E87867" w:rsidRPr="00E05001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5601CE4B" w:rsidR="00E87867" w:rsidRPr="00E05001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b/>
                <w:sz w:val="16"/>
                <w:szCs w:val="16"/>
              </w:rPr>
              <w:t>FPÚaO</w:t>
            </w:r>
            <w:proofErr w:type="spellEnd"/>
          </w:p>
        </w:tc>
        <w:tc>
          <w:tcPr>
            <w:tcW w:w="1843" w:type="dxa"/>
            <w:vAlign w:val="center"/>
          </w:tcPr>
          <w:p w14:paraId="1BCB421C" w14:textId="67A1ABD5" w:rsidR="00E87867" w:rsidRPr="00D230E7" w:rsidRDefault="00D230E7" w:rsidP="00E87867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D230E7">
              <w:rPr>
                <w:rFonts w:ascii="Arial" w:hAnsi="Arial"/>
                <w:b/>
                <w:bCs/>
                <w:sz w:val="16"/>
                <w:szCs w:val="16"/>
              </w:rPr>
              <w:t>85 570,52</w:t>
            </w:r>
          </w:p>
        </w:tc>
        <w:tc>
          <w:tcPr>
            <w:tcW w:w="1843" w:type="dxa"/>
            <w:vAlign w:val="center"/>
          </w:tcPr>
          <w:p w14:paraId="5FB3E5B7" w14:textId="0510EA23" w:rsidR="00E87867" w:rsidRPr="00D230E7" w:rsidRDefault="00D230E7" w:rsidP="00E87867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D230E7">
              <w:rPr>
                <w:rFonts w:ascii="Arial" w:hAnsi="Arial"/>
                <w:b/>
                <w:bCs/>
                <w:sz w:val="16"/>
                <w:szCs w:val="16"/>
              </w:rPr>
              <w:t>90 083,80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D230E7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D230E7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D230E7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D230E7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D230E7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D230E7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D230E7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78F1EB4" w14:textId="77777777" w:rsidR="0044670F" w:rsidRDefault="0044670F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lastRenderedPageBreak/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lastRenderedPageBreak/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FF3BC6" w14:textId="77777777" w:rsidR="000C553D" w:rsidRDefault="000C553D">
      <w:r>
        <w:separator/>
      </w:r>
    </w:p>
  </w:endnote>
  <w:endnote w:type="continuationSeparator" w:id="0">
    <w:p w14:paraId="20BC3653" w14:textId="77777777" w:rsidR="000C553D" w:rsidRDefault="000C55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</w:t>
    </w:r>
    <w:r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E45580" w14:textId="77777777" w:rsidR="000C553D" w:rsidRDefault="000C553D">
      <w:r>
        <w:separator/>
      </w:r>
    </w:p>
  </w:footnote>
  <w:footnote w:type="continuationSeparator" w:id="0">
    <w:p w14:paraId="5BD258D9" w14:textId="77777777" w:rsidR="000C553D" w:rsidRDefault="000C55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55348A"/>
    <w:multiLevelType w:val="hybridMultilevel"/>
    <w:tmpl w:val="B498D5CE"/>
    <w:lvl w:ilvl="0" w:tplc="C6DA2A28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9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A83035D"/>
    <w:multiLevelType w:val="hybridMultilevel"/>
    <w:tmpl w:val="04709864"/>
    <w:lvl w:ilvl="0" w:tplc="8AC2B72E">
      <w:start w:val="45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9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2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4"/>
  </w:num>
  <w:num w:numId="2" w16cid:durableId="814762294">
    <w:abstractNumId w:val="19"/>
  </w:num>
  <w:num w:numId="3" w16cid:durableId="1925603978">
    <w:abstractNumId w:val="9"/>
  </w:num>
  <w:num w:numId="4" w16cid:durableId="795870854">
    <w:abstractNumId w:val="8"/>
  </w:num>
  <w:num w:numId="5" w16cid:durableId="7995543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8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2"/>
  </w:num>
  <w:num w:numId="8" w16cid:durableId="2101289486">
    <w:abstractNumId w:val="11"/>
  </w:num>
  <w:num w:numId="9" w16cid:durableId="509485274">
    <w:abstractNumId w:val="1"/>
  </w:num>
  <w:num w:numId="10" w16cid:durableId="1281566605">
    <w:abstractNumId w:val="21"/>
  </w:num>
  <w:num w:numId="11" w16cid:durableId="1635066034">
    <w:abstractNumId w:val="7"/>
  </w:num>
  <w:num w:numId="12" w16cid:durableId="380860087">
    <w:abstractNumId w:val="10"/>
  </w:num>
  <w:num w:numId="13" w16cid:durableId="298341503">
    <w:abstractNumId w:val="13"/>
  </w:num>
  <w:num w:numId="14" w16cid:durableId="1754863179">
    <w:abstractNumId w:val="17"/>
  </w:num>
  <w:num w:numId="15" w16cid:durableId="1250576259">
    <w:abstractNumId w:val="16"/>
  </w:num>
  <w:num w:numId="16" w16cid:durableId="1800758230">
    <w:abstractNumId w:val="3"/>
  </w:num>
  <w:num w:numId="17" w16cid:durableId="1691908735">
    <w:abstractNumId w:val="5"/>
  </w:num>
  <w:num w:numId="18" w16cid:durableId="1566643535">
    <w:abstractNumId w:val="12"/>
  </w:num>
  <w:num w:numId="19" w16cid:durableId="145316159">
    <w:abstractNumId w:val="6"/>
  </w:num>
  <w:num w:numId="20" w16cid:durableId="2057847193">
    <w:abstractNumId w:val="20"/>
  </w:num>
  <w:num w:numId="21" w16cid:durableId="76178494">
    <w:abstractNumId w:val="2"/>
  </w:num>
  <w:num w:numId="22" w16cid:durableId="1561667544">
    <w:abstractNumId w:val="15"/>
  </w:num>
  <w:num w:numId="23" w16cid:durableId="17959091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B0C03"/>
    <w:rsid w:val="000B5B43"/>
    <w:rsid w:val="000B647F"/>
    <w:rsid w:val="000B7785"/>
    <w:rsid w:val="000C553D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5019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725B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2BC8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B4931"/>
    <w:rsid w:val="003C34A3"/>
    <w:rsid w:val="003C6161"/>
    <w:rsid w:val="003D277B"/>
    <w:rsid w:val="003D6208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670F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17B24"/>
    <w:rsid w:val="0053372C"/>
    <w:rsid w:val="005611F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050C"/>
    <w:rsid w:val="005A2C6A"/>
    <w:rsid w:val="005A3AA4"/>
    <w:rsid w:val="005B1909"/>
    <w:rsid w:val="005C50F0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36A0"/>
    <w:rsid w:val="006B4786"/>
    <w:rsid w:val="006B6BCA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40006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1ED2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9266A"/>
    <w:rsid w:val="009A278B"/>
    <w:rsid w:val="009B2521"/>
    <w:rsid w:val="009B4C58"/>
    <w:rsid w:val="009C3E56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949CB"/>
    <w:rsid w:val="00AA26F7"/>
    <w:rsid w:val="00AA3410"/>
    <w:rsid w:val="00AA4637"/>
    <w:rsid w:val="00AA6CA1"/>
    <w:rsid w:val="00AB6C3A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6597A"/>
    <w:rsid w:val="00B6746D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1EEC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33D0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30E7"/>
    <w:rsid w:val="00D23724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2F25"/>
    <w:rsid w:val="00E17884"/>
    <w:rsid w:val="00E22677"/>
    <w:rsid w:val="00E51C26"/>
    <w:rsid w:val="00E56EB4"/>
    <w:rsid w:val="00E61EAC"/>
    <w:rsid w:val="00E62CA8"/>
    <w:rsid w:val="00E70EEE"/>
    <w:rsid w:val="00E814F6"/>
    <w:rsid w:val="00E85CCA"/>
    <w:rsid w:val="00E87867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17E67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96006"/>
    <w:rsid w:val="00FA1B6B"/>
    <w:rsid w:val="00FA37D6"/>
    <w:rsid w:val="00FB28AF"/>
    <w:rsid w:val="00FC4108"/>
    <w:rsid w:val="00FC4134"/>
    <w:rsid w:val="00FD5DA8"/>
    <w:rsid w:val="00FD7995"/>
    <w:rsid w:val="00FE1AC9"/>
    <w:rsid w:val="00FE3A1E"/>
    <w:rsid w:val="00FE4246"/>
    <w:rsid w:val="00FE6A9D"/>
    <w:rsid w:val="00FF3384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B0424-2D58-410D-B17E-E67D1BC30C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17</Pages>
  <Words>2789</Words>
  <Characters>31612</Characters>
  <Application>Microsoft Office Word</Application>
  <DocSecurity>0</DocSecurity>
  <Lines>263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2</cp:revision>
  <cp:lastPrinted>2020-02-10T14:26:00Z</cp:lastPrinted>
  <dcterms:created xsi:type="dcterms:W3CDTF">2024-06-13T07:27:00Z</dcterms:created>
  <dcterms:modified xsi:type="dcterms:W3CDTF">2024-06-13T07:27:00Z</dcterms:modified>
</cp:coreProperties>
</file>