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979CE14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7F7784">
              <w:fldChar w:fldCharType="begin"/>
            </w:r>
            <w:r w:rsidR="007F7784">
              <w:instrText xml:space="preserve"> MERGEFIELD  aDEF_DTDO  \* MERGEFORMAT </w:instrText>
            </w:r>
            <w:r w:rsidR="007F7784">
              <w:fldChar w:fldCharType="separate"/>
            </w:r>
            <w:r w:rsidRPr="00EF3D5A">
              <w:rPr>
                <w:rFonts w:ascii="Arial" w:hAnsi="Arial"/>
                <w:noProof/>
                <w:lang w:eastAsia="sk-SK"/>
              </w:rPr>
              <w:t>3</w:t>
            </w:r>
            <w:r w:rsidR="00E70EEE">
              <w:rPr>
                <w:rFonts w:ascii="Arial" w:hAnsi="Arial"/>
                <w:noProof/>
                <w:lang w:eastAsia="sk-SK"/>
              </w:rPr>
              <w:t>1</w:t>
            </w:r>
            <w:r w:rsidRPr="00EF3D5A">
              <w:rPr>
                <w:rFonts w:ascii="Arial" w:hAnsi="Arial"/>
                <w:noProof/>
                <w:lang w:eastAsia="sk-SK"/>
              </w:rPr>
              <w:t>.</w:t>
            </w:r>
            <w:r w:rsidR="00E70EEE">
              <w:rPr>
                <w:rFonts w:ascii="Arial" w:hAnsi="Arial"/>
                <w:noProof/>
                <w:lang w:eastAsia="sk-SK"/>
              </w:rPr>
              <w:t>12</w:t>
            </w:r>
            <w:r w:rsidRPr="00EF3D5A">
              <w:rPr>
                <w:rFonts w:ascii="Arial" w:hAnsi="Arial"/>
                <w:noProof/>
                <w:lang w:eastAsia="sk-SK"/>
              </w:rPr>
              <w:t>.20</w:t>
            </w:r>
            <w:r w:rsidR="007F7784">
              <w:rPr>
                <w:rFonts w:ascii="Arial" w:hAnsi="Arial"/>
                <w:noProof/>
                <w:lang w:eastAsia="sk-SK"/>
              </w:rPr>
              <w:fldChar w:fldCharType="end"/>
            </w:r>
            <w:r w:rsidR="00E70EEE">
              <w:rPr>
                <w:rFonts w:ascii="Arial" w:hAnsi="Arial"/>
                <w:lang w:eastAsia="sk-SK"/>
              </w:rPr>
              <w:t>2</w:t>
            </w:r>
            <w:r w:rsidR="00D23724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0A2B909E" w:rsidR="00727BE8" w:rsidRPr="00ED0163" w:rsidRDefault="008B1ED2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7CB0153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1D7D1ECE" w:rsidR="00727BE8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7FD15A2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5765C4A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474A3E49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50806E1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7F7784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E87867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5E2FF66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41487201" w:rsidR="00727BE8" w:rsidRPr="00391121" w:rsidRDefault="00D2372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41487201" w:rsidR="00727BE8" w:rsidRPr="00391121" w:rsidRDefault="00D2372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15E1A7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27329193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D23724">
                                    <w:t>3</w:t>
                                  </w:r>
                                  <w:r w:rsidR="00D92E41">
                                    <w:t>1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27329193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D23724">
                              <w:t>3</w:t>
                            </w:r>
                            <w:r w:rsidR="00D92E41">
                              <w:t>1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4BC195D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A1891" w14:textId="6DC8C590" w:rsidR="00D92E41" w:rsidRDefault="00E70EEE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A7A1891" w14:textId="6DC8C590" w:rsidR="00D92E41" w:rsidRDefault="00E70EEE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00551EA1" w:rsidR="00727BE8" w:rsidRDefault="008B1ED2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7260A2D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270AEB4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40ED3D4F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4BB46AA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FDE0BE6" w:rsidR="00727BE8" w:rsidRDefault="006A2890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D2372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FDE0BE6" w:rsidR="00727BE8" w:rsidRDefault="006A2890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D23724">
                              <w:rPr>
                                <w:rFonts w:ascii="Arial" w:hAnsi="Arial" w:cs="Arial"/>
                                <w:noProof/>
                              </w:rPr>
                              <w:t>2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4A5C07B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0962B70C" w:rsidR="00727BE8" w:rsidRDefault="006A289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0962B70C" w:rsidR="00727BE8" w:rsidRDefault="006A289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2BC81D4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6DA3E0CE" w:rsidR="00727BE8" w:rsidRDefault="006A2890" w:rsidP="00944C3D">
                                  <w:r>
                                    <w:t>202</w:t>
                                  </w:r>
                                  <w:r w:rsidR="00D23724">
                                    <w:t>2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6DA3E0CE" w:rsidR="00727BE8" w:rsidRDefault="006A2890" w:rsidP="00944C3D">
                            <w:r>
                              <w:t>202</w:t>
                            </w:r>
                            <w:r w:rsidR="00D23724">
                              <w:t>2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018525F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6EA4F9B9" w:rsidR="00727BE8" w:rsidRDefault="006A2890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6EA4F9B9" w:rsidR="00727BE8" w:rsidRDefault="006A2890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2A8A035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33D24CB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09EA0482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4A2BE6A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0232B706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69E5B4B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2077DF7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120B04E4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39A88BE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2D043B13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0D0C667" w:rsidR="00727BE8" w:rsidRPr="00ED0163" w:rsidRDefault="00FF3384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6D04D7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14605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5B02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.35pt;margin-top:1.15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5943306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2910491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04881438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60C2A2C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62A99C5E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5167D8F8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19FEB8A3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60D6581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5E2C1826" w:rsidR="00D92E41" w:rsidRPr="00391121" w:rsidRDefault="007F778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F7784">
                                    <w:rPr>
                                      <w:rFonts w:ascii="Arial" w:hAnsi="Arial" w:cs="Arial"/>
                                    </w:rPr>
                                    <w:t>34057811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C96BBAE" w14:textId="5E2C1826" w:rsidR="00D92E41" w:rsidRPr="00391121" w:rsidRDefault="007F778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F7784">
                              <w:rPr>
                                <w:rFonts w:ascii="Arial" w:hAnsi="Arial" w:cs="Arial"/>
                              </w:rPr>
                              <w:t>34057811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367E9236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49BD431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-170180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77877100" w:rsidR="00727BE8" w:rsidRPr="00391121" w:rsidRDefault="007F778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F7784">
                                    <w:rPr>
                                      <w:rFonts w:ascii="Arial" w:hAnsi="Arial" w:cs="Arial"/>
                                    </w:rPr>
                                    <w:t>2021540994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55pt;margin-top:-13.4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">
                      <v:textbox style="mso-fit-shape-to-text:t">
                        <w:txbxContent>
                          <w:p w14:paraId="154C8C6F" w14:textId="77877100" w:rsidR="00727BE8" w:rsidRPr="00391121" w:rsidRDefault="007F778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F7784">
                              <w:rPr>
                                <w:rFonts w:ascii="Arial" w:hAnsi="Arial" w:cs="Arial"/>
                              </w:rPr>
                              <w:t>2021540994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01390DC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2712FE2F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2EEFC199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4DF9B558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2B94BE20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4EFC9F8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4462A3AF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3D0B874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602B11DD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5C9AE8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6E5224D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704C6DD9" w:rsidR="00727BE8" w:rsidRPr="00391121" w:rsidRDefault="00475A8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475A8F">
                                    <w:t>Spoločenstvo vlastníkov bytov Pod Sokolice 512</w:t>
                                  </w:r>
                                  <w:r w:rsidR="009C3E56">
                                    <w:br/>
                                  </w:r>
                                  <w:r w:rsidR="009C3E56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č. 1165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4230665" w14:textId="704C6DD9" w:rsidR="00727BE8" w:rsidRPr="00391121" w:rsidRDefault="00475A8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75A8F">
                              <w:t>Spoločenstvo vlastníkov bytov Pod Sokolice 512</w:t>
                            </w:r>
                            <w:r w:rsidR="009C3E56">
                              <w:br/>
                            </w:r>
                            <w:r w:rsidR="009C3E56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č. 1165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6C58F7AE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937B0C3" w:rsidR="00727BE8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6608587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78545FCE" w:rsidR="00727BE8" w:rsidRPr="00391121" w:rsidRDefault="00475A8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Pod Sokolice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78545FCE" w:rsidR="00727BE8" w:rsidRPr="00391121" w:rsidRDefault="00475A8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Pod Sokolice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1119A93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207E06C4" w:rsidR="00727BE8" w:rsidRPr="00ED0163" w:rsidRDefault="00FF3384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0CFA6ADE">
                      <wp:simplePos x="0" y="0"/>
                      <wp:positionH relativeFrom="column">
                        <wp:posOffset>-291465</wp:posOffset>
                      </wp:positionH>
                      <wp:positionV relativeFrom="paragraph">
                        <wp:posOffset>-102870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390D254A" w:rsidR="00727BE8" w:rsidRDefault="00475A8F" w:rsidP="00944C3D">
                                  <w:r>
                                    <w:t>512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-22.95pt;margin-top:-8.1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">
                      <v:textbox>
                        <w:txbxContent>
                          <w:p w14:paraId="01AF2386" w14:textId="390D254A" w:rsidR="00727BE8" w:rsidRDefault="00475A8F" w:rsidP="00944C3D">
                            <w:r>
                              <w:t>512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04CDD9C0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68275950" w:rsidR="00727BE8" w:rsidRDefault="00FF3384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337FD2B1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41910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1218641A" w:rsidR="00727BE8" w:rsidRPr="00391121" w:rsidRDefault="00475A8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8" type="#_x0000_t202" style="position:absolute;margin-left:103.5pt;margin-top:3.3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">
                      <v:textbox>
                        <w:txbxContent>
                          <w:p w14:paraId="5C5DF54C" w14:textId="1218641A" w:rsidR="00727BE8" w:rsidRPr="00391121" w:rsidRDefault="00475A8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1ED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2F082F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2B078487" w:rsidR="00727BE8" w:rsidRPr="00391121" w:rsidRDefault="00FF338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</w:t>
                                  </w:r>
                                  <w:r w:rsidR="00475A8F">
                                    <w:rPr>
                                      <w:rFonts w:ascii="Arial" w:hAnsi="Arial" w:cs="Arial"/>
                                    </w:rPr>
                                    <w:t>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2B078487" w:rsidR="00727BE8" w:rsidRPr="00391121" w:rsidRDefault="00FF338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</w:t>
                            </w:r>
                            <w:r w:rsidR="00475A8F">
                              <w:rPr>
                                <w:rFonts w:ascii="Arial" w:hAnsi="Arial" w:cs="Arial"/>
                              </w:rPr>
                              <w:t>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558CC11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74E7A2A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11CE1D9A" w:rsidR="00727BE8" w:rsidRPr="00391121" w:rsidRDefault="00E70EE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032/7442220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11CE1D9A" w:rsidR="00727BE8" w:rsidRPr="00391121" w:rsidRDefault="00E70EE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032/7442220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00C2F11" w:rsidR="00727BE8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6C4361C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291239EF" w:rsidR="00727BE8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5EBA386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2BEA7D20" w:rsidR="00727BE8" w:rsidRPr="00391121" w:rsidRDefault="00A949C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2BEA7D20" w:rsidR="00727BE8" w:rsidRPr="00391121" w:rsidRDefault="00A949C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38BC572D" w:rsidR="00D96BED" w:rsidRPr="00ED0163" w:rsidRDefault="009C3E56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</w:t>
            </w:r>
            <w:r w:rsidR="00475A8F">
              <w:rPr>
                <w:rFonts w:ascii="Arial" w:hAnsi="Arial"/>
                <w:lang w:eastAsia="sk-SK"/>
              </w:rPr>
              <w:t>3</w:t>
            </w:r>
            <w:r>
              <w:rPr>
                <w:rFonts w:ascii="Arial" w:hAnsi="Arial"/>
                <w:lang w:eastAsia="sk-SK"/>
              </w:rPr>
              <w:t>.06.2024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78EF19E5" w:rsidR="00727BE8" w:rsidRPr="005611FC" w:rsidRDefault="00475A8F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B0C0C"/>
                <w:sz w:val="16"/>
                <w:szCs w:val="16"/>
              </w:rPr>
              <w:t xml:space="preserve">Pavol </w:t>
            </w:r>
            <w:proofErr w:type="spellStart"/>
            <w:r>
              <w:rPr>
                <w:rFonts w:ascii="Arial" w:hAnsi="Arial" w:cs="Arial"/>
                <w:color w:val="0B0C0C"/>
                <w:sz w:val="16"/>
                <w:szCs w:val="16"/>
              </w:rPr>
              <w:t>Dedík</w:t>
            </w:r>
            <w:proofErr w:type="spellEnd"/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5611FC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7F778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a02043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73DC1585" w:rsidR="00727BE8" w:rsidRPr="005A050C" w:rsidRDefault="00CA33D0" w:rsidP="00503750">
            <w:r>
              <w:rPr>
                <w:rFonts w:ascii="Arial" w:hAnsi="Arial" w:cs="Arial"/>
                <w:sz w:val="16"/>
                <w:szCs w:val="16"/>
              </w:rPr>
              <w:t xml:space="preserve">ALLIANZ – slov. </w:t>
            </w:r>
            <w:r w:rsidR="005A050C" w:rsidRPr="005A050C">
              <w:rPr>
                <w:rFonts w:ascii="Arial" w:hAnsi="Arial" w:cs="Arial"/>
                <w:sz w:val="16"/>
                <w:szCs w:val="16"/>
              </w:rPr>
              <w:t>poisťovňa</w:t>
            </w:r>
            <w:r w:rsidR="005611FC">
              <w:rPr>
                <w:rFonts w:ascii="Arial" w:hAnsi="Arial" w:cs="Arial"/>
                <w:sz w:val="16"/>
                <w:szCs w:val="16"/>
              </w:rPr>
              <w:t>,</w:t>
            </w:r>
            <w:r w:rsidR="005A050C" w:rsidRPr="005A050C"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7F778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a01065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7F778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a01075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2E2E7EB4" w:rsidR="00727BE8" w:rsidRPr="008C56AB" w:rsidRDefault="005611FC" w:rsidP="005A05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057AB2C5" w14:textId="7A08A6CC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9C3E56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234" w:type="dxa"/>
            <w:vAlign w:val="center"/>
          </w:tcPr>
          <w:p w14:paraId="4F28F087" w14:textId="46B32391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9C3E56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978" w:type="dxa"/>
            <w:vAlign w:val="center"/>
          </w:tcPr>
          <w:p w14:paraId="70A05763" w14:textId="06B84E52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37711A08" w:rsidR="00727BE8" w:rsidRDefault="00475A8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47 602,75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0C9EF87F" w:rsidR="00727BE8" w:rsidRPr="008C56AB" w:rsidRDefault="00475A8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37 375,42</w:t>
            </w:r>
          </w:p>
        </w:tc>
        <w:tc>
          <w:tcPr>
            <w:tcW w:w="1234" w:type="dxa"/>
            <w:vAlign w:val="center"/>
          </w:tcPr>
          <w:p w14:paraId="563A6FDB" w14:textId="769A5DEC" w:rsidR="00727BE8" w:rsidRPr="008C56AB" w:rsidRDefault="00475A8F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68 313,03</w:t>
            </w:r>
          </w:p>
        </w:tc>
        <w:tc>
          <w:tcPr>
            <w:tcW w:w="1978" w:type="dxa"/>
            <w:vAlign w:val="center"/>
          </w:tcPr>
          <w:p w14:paraId="1AE1FE1A" w14:textId="5835BA5C" w:rsidR="00727BE8" w:rsidRPr="008C56AB" w:rsidRDefault="00475A8F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16 665,14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41B8AD13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2F14DF0" w14:textId="051E1F1E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40F2262F" w14:textId="77777777" w:rsidR="00475A8F" w:rsidRPr="00475A8F" w:rsidRDefault="00475A8F" w:rsidP="00475A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B48FBEB" w14:textId="29F54203" w:rsidR="00475A8F" w:rsidRPr="00475A8F" w:rsidRDefault="00475A8F" w:rsidP="00475A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5A8F">
              <w:rPr>
                <w:rFonts w:ascii="Arial" w:hAnsi="Arial" w:cs="Arial"/>
                <w:b/>
                <w:bCs/>
                <w:sz w:val="18"/>
                <w:szCs w:val="18"/>
              </w:rPr>
              <w:t>47 602,75</w:t>
            </w:r>
          </w:p>
          <w:p w14:paraId="26039617" w14:textId="27560D4D" w:rsidR="00727BE8" w:rsidRPr="00475A8F" w:rsidRDefault="00727BE8" w:rsidP="00CA33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72A1B8CF" w14:textId="64F4217A" w:rsidR="00727BE8" w:rsidRPr="00475A8F" w:rsidRDefault="00475A8F" w:rsidP="00F17E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5A8F">
              <w:rPr>
                <w:rFonts w:ascii="Arial" w:hAnsi="Arial" w:cs="Arial"/>
                <w:b/>
                <w:bCs/>
                <w:sz w:val="18"/>
                <w:szCs w:val="18"/>
              </w:rPr>
              <w:t>37 375,42</w:t>
            </w:r>
          </w:p>
        </w:tc>
        <w:tc>
          <w:tcPr>
            <w:tcW w:w="1234" w:type="dxa"/>
            <w:vAlign w:val="center"/>
          </w:tcPr>
          <w:p w14:paraId="413BCFD7" w14:textId="279DE861" w:rsidR="00727BE8" w:rsidRPr="00475A8F" w:rsidRDefault="00475A8F" w:rsidP="00EE2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5A8F">
              <w:rPr>
                <w:rFonts w:ascii="Arial" w:hAnsi="Arial" w:cs="Arial"/>
                <w:b/>
                <w:bCs/>
                <w:sz w:val="18"/>
                <w:szCs w:val="18"/>
              </w:rPr>
              <w:t>68 313,03</w:t>
            </w:r>
          </w:p>
        </w:tc>
        <w:tc>
          <w:tcPr>
            <w:tcW w:w="1978" w:type="dxa"/>
            <w:vAlign w:val="center"/>
          </w:tcPr>
          <w:p w14:paraId="2EA141A6" w14:textId="2B211209" w:rsidR="00727BE8" w:rsidRPr="00475A8F" w:rsidRDefault="00475A8F" w:rsidP="0044670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5A8F">
              <w:rPr>
                <w:rFonts w:ascii="Arial" w:hAnsi="Arial" w:cs="Arial"/>
                <w:b/>
                <w:bCs/>
                <w:sz w:val="18"/>
                <w:szCs w:val="18"/>
              </w:rPr>
              <w:t>16 665,14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7F7784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7F778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7F778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7F778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a04110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B302A09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>do lehoty splatnosti</w:t>
            </w:r>
          </w:p>
        </w:tc>
        <w:tc>
          <w:tcPr>
            <w:tcW w:w="2668" w:type="dxa"/>
            <w:vAlign w:val="center"/>
          </w:tcPr>
          <w:p w14:paraId="240922C5" w14:textId="2D093E5F" w:rsidR="00727BE8" w:rsidRPr="008C56AB" w:rsidRDefault="008535DA" w:rsidP="00E12F2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319 786,49</w:t>
            </w:r>
          </w:p>
        </w:tc>
        <w:tc>
          <w:tcPr>
            <w:tcW w:w="2883" w:type="dxa"/>
            <w:vAlign w:val="center"/>
          </w:tcPr>
          <w:p w14:paraId="0D87AACC" w14:textId="38EA9167" w:rsidR="00727BE8" w:rsidRPr="008C56AB" w:rsidRDefault="004D16E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329 999,68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ABADA5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CA33D0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3D96BEA1" w:rsidR="00727BE8" w:rsidRPr="008535DA" w:rsidRDefault="008535DA" w:rsidP="00EE2E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535DA">
              <w:rPr>
                <w:rFonts w:ascii="Arial" w:hAnsi="Arial"/>
                <w:b/>
                <w:bCs/>
                <w:sz w:val="18"/>
                <w:szCs w:val="18"/>
              </w:rPr>
              <w:t>319 786,49</w:t>
            </w:r>
          </w:p>
        </w:tc>
        <w:tc>
          <w:tcPr>
            <w:tcW w:w="2883" w:type="dxa"/>
            <w:vAlign w:val="center"/>
          </w:tcPr>
          <w:p w14:paraId="733B1440" w14:textId="407B096A" w:rsidR="00A136FC" w:rsidRPr="004D16E0" w:rsidRDefault="004D16E0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4D16E0">
              <w:rPr>
                <w:rFonts w:ascii="Arial" w:hAnsi="Arial"/>
                <w:b/>
                <w:bCs/>
                <w:sz w:val="18"/>
                <w:szCs w:val="18"/>
              </w:rPr>
              <w:t>329 999,68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7F778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a04140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1EF5FCD8" w:rsidR="00727BE8" w:rsidRPr="008C56AB" w:rsidRDefault="004D16E0" w:rsidP="0028725B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51 694,99</w:t>
            </w:r>
          </w:p>
        </w:tc>
        <w:tc>
          <w:tcPr>
            <w:tcW w:w="1195" w:type="dxa"/>
            <w:vAlign w:val="center"/>
          </w:tcPr>
          <w:p w14:paraId="574DE2C9" w14:textId="1D2A2EAA" w:rsidR="00727BE8" w:rsidRPr="008C56AB" w:rsidRDefault="004D16E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156 660,26</w:t>
            </w:r>
          </w:p>
        </w:tc>
        <w:tc>
          <w:tcPr>
            <w:tcW w:w="1195" w:type="dxa"/>
            <w:vAlign w:val="center"/>
          </w:tcPr>
          <w:p w14:paraId="620228A9" w14:textId="651ADBB9" w:rsidR="00727BE8" w:rsidRPr="008C56AB" w:rsidRDefault="004D16E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190 986,51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23CD82AA" w:rsidR="00727BE8" w:rsidRPr="00B6746D" w:rsidRDefault="004D16E0" w:rsidP="00B6746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17 368,74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E87867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E87867" w:rsidRPr="00050529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67D9AE2D" w:rsidR="00E87867" w:rsidRPr="008C56AB" w:rsidRDefault="003D23F9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51 694,99</w:t>
            </w:r>
          </w:p>
        </w:tc>
        <w:tc>
          <w:tcPr>
            <w:tcW w:w="1195" w:type="dxa"/>
            <w:vAlign w:val="center"/>
          </w:tcPr>
          <w:p w14:paraId="2EC0EAC9" w14:textId="1BA2E322" w:rsidR="00E87867" w:rsidRPr="008C56AB" w:rsidRDefault="003D23F9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156 660,26</w:t>
            </w:r>
          </w:p>
        </w:tc>
        <w:tc>
          <w:tcPr>
            <w:tcW w:w="1195" w:type="dxa"/>
            <w:vAlign w:val="center"/>
          </w:tcPr>
          <w:p w14:paraId="39FBFFBB" w14:textId="76FF461B" w:rsidR="00E87867" w:rsidRPr="008C56AB" w:rsidRDefault="003D23F9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190 986,51</w:t>
            </w:r>
          </w:p>
        </w:tc>
        <w:tc>
          <w:tcPr>
            <w:tcW w:w="1164" w:type="dxa"/>
            <w:vAlign w:val="center"/>
          </w:tcPr>
          <w:p w14:paraId="138E7331" w14:textId="77777777" w:rsidR="00E87867" w:rsidRPr="008C56AB" w:rsidRDefault="00E87867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0D01491C" w:rsidR="00E87867" w:rsidRPr="008C56AB" w:rsidRDefault="003D23F9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17 368,74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172E0210" w:rsidR="00727BE8" w:rsidRPr="008C56AB" w:rsidRDefault="005A050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7F778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7F778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7F778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7F778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8"/>
        <w:gridCol w:w="1729"/>
        <w:gridCol w:w="1612"/>
        <w:gridCol w:w="1552"/>
        <w:gridCol w:w="1831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7F7784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7F7784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4A0376E9" w:rsidR="00727BE8" w:rsidRPr="008C56AB" w:rsidRDefault="003D23F9" w:rsidP="00F17E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1 922,25</w:t>
            </w:r>
          </w:p>
        </w:tc>
        <w:tc>
          <w:tcPr>
            <w:tcW w:w="1769" w:type="dxa"/>
            <w:vAlign w:val="center"/>
          </w:tcPr>
          <w:p w14:paraId="664DF51C" w14:textId="5A1FA5BE" w:rsidR="00727BE8" w:rsidRPr="008C56AB" w:rsidRDefault="003D23F9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2 950,86</w:t>
            </w:r>
          </w:p>
        </w:tc>
        <w:tc>
          <w:tcPr>
            <w:tcW w:w="1729" w:type="dxa"/>
            <w:vAlign w:val="center"/>
          </w:tcPr>
          <w:p w14:paraId="57C11421" w14:textId="3261F107" w:rsidR="00727BE8" w:rsidRPr="008C56AB" w:rsidRDefault="003D23F9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864,85</w:t>
            </w:r>
          </w:p>
        </w:tc>
        <w:tc>
          <w:tcPr>
            <w:tcW w:w="2013" w:type="dxa"/>
            <w:vAlign w:val="center"/>
          </w:tcPr>
          <w:p w14:paraId="252E117A" w14:textId="04B5055B" w:rsidR="00727BE8" w:rsidRPr="008C56AB" w:rsidRDefault="003D23F9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4 008,26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1EE690A1" w:rsidR="00727BE8" w:rsidRPr="008C56AB" w:rsidRDefault="0005581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14 692,86</w:t>
            </w:r>
          </w:p>
        </w:tc>
        <w:tc>
          <w:tcPr>
            <w:tcW w:w="2835" w:type="dxa"/>
            <w:vAlign w:val="center"/>
          </w:tcPr>
          <w:p w14:paraId="6EC8B8A1" w14:textId="0682F8D7" w:rsidR="00727BE8" w:rsidRPr="008C56AB" w:rsidRDefault="0005581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12 872,62</w:t>
            </w:r>
          </w:p>
        </w:tc>
      </w:tr>
      <w:tr w:rsidR="00E87867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E87867" w:rsidRPr="00050529" w:rsidRDefault="00E87867" w:rsidP="00E8786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452C049F" w:rsidR="00E87867" w:rsidRPr="008C56AB" w:rsidRDefault="00055814" w:rsidP="00E8786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14 692,86</w:t>
            </w:r>
          </w:p>
        </w:tc>
        <w:tc>
          <w:tcPr>
            <w:tcW w:w="2835" w:type="dxa"/>
            <w:vAlign w:val="center"/>
          </w:tcPr>
          <w:p w14:paraId="4253AF30" w14:textId="765DDADB" w:rsidR="00E87867" w:rsidRPr="008C56AB" w:rsidRDefault="00055814" w:rsidP="00E8786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12 872,62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7F7784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7F7784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7F778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7F778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E87867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E87867" w:rsidRPr="00050529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36094733" w:rsidR="00E87867" w:rsidRPr="008C56AB" w:rsidRDefault="00055814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14 692,86</w:t>
            </w:r>
          </w:p>
        </w:tc>
        <w:tc>
          <w:tcPr>
            <w:tcW w:w="2835" w:type="dxa"/>
            <w:vAlign w:val="center"/>
          </w:tcPr>
          <w:p w14:paraId="74A06852" w14:textId="2457742B" w:rsidR="00E87867" w:rsidRPr="008C56AB" w:rsidRDefault="005A30A8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12 872,62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7F7784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a01260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7F778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7F7784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s03260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E87867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E87867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E87867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E87867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E87867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4A901149" w14:textId="2CE2FA9F" w:rsidR="00727BE8" w:rsidRPr="00E05001" w:rsidRDefault="005A30A8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300 385,65</w:t>
            </w:r>
          </w:p>
        </w:tc>
        <w:tc>
          <w:tcPr>
            <w:tcW w:w="1843" w:type="dxa"/>
            <w:vAlign w:val="center"/>
          </w:tcPr>
          <w:p w14:paraId="13F3EF6B" w14:textId="48E76AF1" w:rsidR="00727BE8" w:rsidRPr="00E05001" w:rsidRDefault="005A30A8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311 275,15</w:t>
            </w:r>
          </w:p>
        </w:tc>
      </w:tr>
      <w:tr w:rsidR="00E87867" w:rsidRPr="00E05001" w14:paraId="13808A81" w14:textId="77777777" w:rsidTr="00E87867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E87867" w:rsidRPr="00E05001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E87867" w:rsidRPr="00E05001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E87867" w:rsidRPr="00E05001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E87867" w:rsidRPr="00E05001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E87867" w:rsidRPr="00E05001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1BCB421C" w14:textId="75AC80AA" w:rsidR="00E87867" w:rsidRPr="005A30A8" w:rsidRDefault="005A30A8" w:rsidP="00E87867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5A30A8">
              <w:rPr>
                <w:rFonts w:ascii="Arial" w:hAnsi="Arial"/>
                <w:b/>
                <w:bCs/>
                <w:sz w:val="16"/>
                <w:szCs w:val="16"/>
              </w:rPr>
              <w:t>300 385,65</w:t>
            </w:r>
          </w:p>
        </w:tc>
        <w:tc>
          <w:tcPr>
            <w:tcW w:w="1843" w:type="dxa"/>
            <w:vAlign w:val="center"/>
          </w:tcPr>
          <w:p w14:paraId="5FB3E5B7" w14:textId="2AD0021C" w:rsidR="00E87867" w:rsidRPr="00D230E7" w:rsidRDefault="005A30A8" w:rsidP="00E87867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311 275,</w:t>
            </w:r>
            <w:r w:rsidR="007F7784">
              <w:rPr>
                <w:rFonts w:ascii="Arial" w:hAnsi="Arial"/>
                <w:b/>
                <w:bCs/>
                <w:sz w:val="16"/>
                <w:szCs w:val="16"/>
              </w:rPr>
              <w:t>15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D230E7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D230E7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D230E7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D230E7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D230E7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D230E7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D230E7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lastRenderedPageBreak/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F3BC6" w14:textId="77777777" w:rsidR="000C553D" w:rsidRDefault="000C553D">
      <w:r>
        <w:separator/>
      </w:r>
    </w:p>
  </w:endnote>
  <w:endnote w:type="continuationSeparator" w:id="0">
    <w:p w14:paraId="20BC3653" w14:textId="77777777" w:rsidR="000C553D" w:rsidRDefault="000C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</w:t>
    </w:r>
    <w:r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45580" w14:textId="77777777" w:rsidR="000C553D" w:rsidRDefault="000C553D">
      <w:r>
        <w:separator/>
      </w:r>
    </w:p>
  </w:footnote>
  <w:footnote w:type="continuationSeparator" w:id="0">
    <w:p w14:paraId="5BD258D9" w14:textId="77777777" w:rsidR="000C553D" w:rsidRDefault="000C5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5348A"/>
    <w:multiLevelType w:val="hybridMultilevel"/>
    <w:tmpl w:val="B498D5CE"/>
    <w:lvl w:ilvl="0" w:tplc="C6DA2A2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9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83035D"/>
    <w:multiLevelType w:val="hybridMultilevel"/>
    <w:tmpl w:val="04709864"/>
    <w:lvl w:ilvl="0" w:tplc="8AC2B72E">
      <w:start w:val="45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4"/>
  </w:num>
  <w:num w:numId="2" w16cid:durableId="814762294">
    <w:abstractNumId w:val="19"/>
  </w:num>
  <w:num w:numId="3" w16cid:durableId="1925603978">
    <w:abstractNumId w:val="9"/>
  </w:num>
  <w:num w:numId="4" w16cid:durableId="795870854">
    <w:abstractNumId w:val="8"/>
  </w:num>
  <w:num w:numId="5" w16cid:durableId="799554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2"/>
  </w:num>
  <w:num w:numId="8" w16cid:durableId="2101289486">
    <w:abstractNumId w:val="11"/>
  </w:num>
  <w:num w:numId="9" w16cid:durableId="509485274">
    <w:abstractNumId w:val="1"/>
  </w:num>
  <w:num w:numId="10" w16cid:durableId="1281566605">
    <w:abstractNumId w:val="21"/>
  </w:num>
  <w:num w:numId="11" w16cid:durableId="1635066034">
    <w:abstractNumId w:val="7"/>
  </w:num>
  <w:num w:numId="12" w16cid:durableId="380860087">
    <w:abstractNumId w:val="10"/>
  </w:num>
  <w:num w:numId="13" w16cid:durableId="298341503">
    <w:abstractNumId w:val="13"/>
  </w:num>
  <w:num w:numId="14" w16cid:durableId="1754863179">
    <w:abstractNumId w:val="17"/>
  </w:num>
  <w:num w:numId="15" w16cid:durableId="1250576259">
    <w:abstractNumId w:val="16"/>
  </w:num>
  <w:num w:numId="16" w16cid:durableId="1800758230">
    <w:abstractNumId w:val="3"/>
  </w:num>
  <w:num w:numId="17" w16cid:durableId="1691908735">
    <w:abstractNumId w:val="5"/>
  </w:num>
  <w:num w:numId="18" w16cid:durableId="1566643535">
    <w:abstractNumId w:val="12"/>
  </w:num>
  <w:num w:numId="19" w16cid:durableId="145316159">
    <w:abstractNumId w:val="6"/>
  </w:num>
  <w:num w:numId="20" w16cid:durableId="2057847193">
    <w:abstractNumId w:val="20"/>
  </w:num>
  <w:num w:numId="21" w16cid:durableId="76178494">
    <w:abstractNumId w:val="2"/>
  </w:num>
  <w:num w:numId="22" w16cid:durableId="1561667544">
    <w:abstractNumId w:val="15"/>
  </w:num>
  <w:num w:numId="23" w16cid:durableId="179590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55814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D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725B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2BC8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B4931"/>
    <w:rsid w:val="003C34A3"/>
    <w:rsid w:val="003C6161"/>
    <w:rsid w:val="003D23F9"/>
    <w:rsid w:val="003D277B"/>
    <w:rsid w:val="003D6208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75A8F"/>
    <w:rsid w:val="004920E3"/>
    <w:rsid w:val="004969BE"/>
    <w:rsid w:val="004A16FF"/>
    <w:rsid w:val="004A7E73"/>
    <w:rsid w:val="004C1789"/>
    <w:rsid w:val="004C2826"/>
    <w:rsid w:val="004D16E0"/>
    <w:rsid w:val="004D77A8"/>
    <w:rsid w:val="004E1617"/>
    <w:rsid w:val="004F29F4"/>
    <w:rsid w:val="004F4A5E"/>
    <w:rsid w:val="00503750"/>
    <w:rsid w:val="00506C67"/>
    <w:rsid w:val="00511537"/>
    <w:rsid w:val="00517B24"/>
    <w:rsid w:val="0053372C"/>
    <w:rsid w:val="005611F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050C"/>
    <w:rsid w:val="005A2C6A"/>
    <w:rsid w:val="005A30A8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36A0"/>
    <w:rsid w:val="006B4786"/>
    <w:rsid w:val="006B6BCA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7F7784"/>
    <w:rsid w:val="00801080"/>
    <w:rsid w:val="00820918"/>
    <w:rsid w:val="0083409F"/>
    <w:rsid w:val="00840006"/>
    <w:rsid w:val="00844178"/>
    <w:rsid w:val="008535DA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1ED2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9266A"/>
    <w:rsid w:val="009A278B"/>
    <w:rsid w:val="009B2521"/>
    <w:rsid w:val="009B4C58"/>
    <w:rsid w:val="009C3E56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6746D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D70D9"/>
    <w:rsid w:val="00BE1CFF"/>
    <w:rsid w:val="00BE6AF8"/>
    <w:rsid w:val="00BE7552"/>
    <w:rsid w:val="00C0036E"/>
    <w:rsid w:val="00C05815"/>
    <w:rsid w:val="00C11151"/>
    <w:rsid w:val="00C165AD"/>
    <w:rsid w:val="00C213A6"/>
    <w:rsid w:val="00C21EEC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33D0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30E7"/>
    <w:rsid w:val="00D23724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2F25"/>
    <w:rsid w:val="00E17884"/>
    <w:rsid w:val="00E22677"/>
    <w:rsid w:val="00E51C26"/>
    <w:rsid w:val="00E56EB4"/>
    <w:rsid w:val="00E61EAC"/>
    <w:rsid w:val="00E62CA8"/>
    <w:rsid w:val="00E70EEE"/>
    <w:rsid w:val="00E814F6"/>
    <w:rsid w:val="00E85CCA"/>
    <w:rsid w:val="00E87867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17E67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96006"/>
    <w:rsid w:val="00FA1B6B"/>
    <w:rsid w:val="00FA37D6"/>
    <w:rsid w:val="00FB28AF"/>
    <w:rsid w:val="00FC4108"/>
    <w:rsid w:val="00FC4134"/>
    <w:rsid w:val="00FD5DA8"/>
    <w:rsid w:val="00FD7995"/>
    <w:rsid w:val="00FE1AC9"/>
    <w:rsid w:val="00FE3A1E"/>
    <w:rsid w:val="00FE4246"/>
    <w:rsid w:val="00FE6A9D"/>
    <w:rsid w:val="00FF3384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0424-2D58-410D-B17E-E67D1BC3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10</TotalTime>
  <Pages>17</Pages>
  <Words>2791</Words>
  <Characters>31632</Characters>
  <Application>Microsoft Office Word</Application>
  <DocSecurity>0</DocSecurity>
  <Lines>263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2024-06-13T12:57:00Z</dcterms:created>
  <dcterms:modified xsi:type="dcterms:W3CDTF">2024-06-13T12:57:00Z</dcterms:modified>
</cp:coreProperties>
</file>