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5DCF4DC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2118F2">
              <w:fldChar w:fldCharType="begin"/>
            </w:r>
            <w:r w:rsidR="002118F2">
              <w:instrText xml:space="preserve"> MERGEFIELD  aDEF_DTDO  \* MERGEFORMAT </w:instrText>
            </w:r>
            <w:r w:rsidR="002118F2">
              <w:fldChar w:fldCharType="separate"/>
            </w:r>
            <w:r w:rsidRPr="00EF3D5A">
              <w:rPr>
                <w:rFonts w:ascii="Arial" w:hAnsi="Arial"/>
                <w:noProof/>
                <w:lang w:eastAsia="sk-SK"/>
              </w:rPr>
              <w:t>3</w:t>
            </w:r>
            <w:r w:rsidR="00E70EEE">
              <w:rPr>
                <w:rFonts w:ascii="Arial" w:hAnsi="Arial"/>
                <w:noProof/>
                <w:lang w:eastAsia="sk-SK"/>
              </w:rPr>
              <w:t>1</w:t>
            </w:r>
            <w:r w:rsidRPr="00EF3D5A">
              <w:rPr>
                <w:rFonts w:ascii="Arial" w:hAnsi="Arial"/>
                <w:noProof/>
                <w:lang w:eastAsia="sk-SK"/>
              </w:rPr>
              <w:t>.</w:t>
            </w:r>
            <w:r w:rsidR="00E70EEE">
              <w:rPr>
                <w:rFonts w:ascii="Arial" w:hAnsi="Arial"/>
                <w:noProof/>
                <w:lang w:eastAsia="sk-SK"/>
              </w:rPr>
              <w:t>12</w:t>
            </w:r>
            <w:r w:rsidRPr="00EF3D5A">
              <w:rPr>
                <w:rFonts w:ascii="Arial" w:hAnsi="Arial"/>
                <w:noProof/>
                <w:lang w:eastAsia="sk-SK"/>
              </w:rPr>
              <w:t>.20</w:t>
            </w:r>
            <w:r w:rsidR="002118F2">
              <w:rPr>
                <w:rFonts w:ascii="Arial" w:hAnsi="Arial"/>
                <w:noProof/>
                <w:lang w:eastAsia="sk-SK"/>
              </w:rPr>
              <w:fldChar w:fldCharType="end"/>
            </w:r>
            <w:r w:rsidR="00E70EEE">
              <w:rPr>
                <w:rFonts w:ascii="Arial" w:hAnsi="Arial"/>
                <w:lang w:eastAsia="sk-SK"/>
              </w:rPr>
              <w:t>2</w:t>
            </w:r>
            <w:r w:rsidR="00ED199C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4DC8692A" w:rsidR="00727BE8" w:rsidRPr="00ED0163" w:rsidRDefault="00E5468E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251C67D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2E0530DD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70A967E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3618EA6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2FDDE7E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53319D1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2118F2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2118F2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727BE8" w:rsidRPr="00164431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5568CFA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07A28CA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ED199C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07A28CA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ED199C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4652538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5A85C89F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ED199C">
                                    <w:t>3</w:t>
                                  </w:r>
                                  <w:r w:rsidR="00D92E41">
                                    <w:t>1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5A85C89F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ED199C">
                              <w:t>3</w:t>
                            </w:r>
                            <w:r w:rsidR="00D92E41">
                              <w:t>1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67317B7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E84FD59" w:rsidR="00727BE8" w:rsidRDefault="00E5468E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20447D3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A342B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0785336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6651548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7852A391" w:rsidR="00727BE8" w:rsidRDefault="006A2890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ED199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7852A391" w:rsidR="00727BE8" w:rsidRDefault="006A2890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ED199C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4731937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0962B70C" w:rsidR="00727BE8" w:rsidRDefault="006A289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0962B70C" w:rsidR="00727BE8" w:rsidRDefault="006A289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1C32B6DF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34DDCADD" w:rsidR="00727BE8" w:rsidRDefault="006A2890" w:rsidP="00944C3D">
                                  <w:r>
                                    <w:t>202</w:t>
                                  </w:r>
                                  <w:r w:rsidR="00ED199C">
                                    <w:t>2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34DDCADD" w:rsidR="00727BE8" w:rsidRDefault="006A2890" w:rsidP="00944C3D">
                            <w:r>
                              <w:t>202</w:t>
                            </w:r>
                            <w:r w:rsidR="00ED199C">
                              <w:t>2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01C35E2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6EA4F9B9" w:rsidR="00727BE8" w:rsidRDefault="006A289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6EA4F9B9" w:rsidR="00727BE8" w:rsidRDefault="006A289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5E1DF9E6" w:rsidR="00727BE8" w:rsidRPr="00ED0163" w:rsidRDefault="0005397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70E0F244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53975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1" type="#_x0000_t202" style="position:absolute;margin-left:-1.7pt;margin-top:4.25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5B538573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10C7C81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38A99DF8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15A4064B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0F06DEF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34A91008" w:rsidR="00D92E41" w:rsidRPr="00391121" w:rsidRDefault="00053970" w:rsidP="00BC599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053970">
                                    <w:rPr>
                                      <w:rFonts w:ascii="Arial" w:hAnsi="Arial" w:cs="Arial"/>
                                    </w:rPr>
                                    <w:t>36126179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96BBAE" w14:textId="34A91008" w:rsidR="00D92E41" w:rsidRPr="00391121" w:rsidRDefault="00053970" w:rsidP="00BC599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3970">
                              <w:rPr>
                                <w:rFonts w:ascii="Arial" w:hAnsi="Arial" w:cs="Arial"/>
                              </w:rPr>
                              <w:t>36126179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85B71CE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0B7016F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32410"/>
                      <wp:effectExtent l="0" t="0" r="5715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32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3DC58E16" w:rsidR="00727BE8" w:rsidRPr="00BC5999" w:rsidRDefault="00053970" w:rsidP="00944C3D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53970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2021467899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4pt;margin-top:-21.25pt;width:100.05pt;height:18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">
                      <v:textbox style="mso-fit-shape-to-text:t">
                        <w:txbxContent>
                          <w:p w14:paraId="154C8C6F" w14:textId="3DC58E16" w:rsidR="00727BE8" w:rsidRPr="00BC5999" w:rsidRDefault="00053970" w:rsidP="00944C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5397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2021467899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49C24CA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10B115C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08515050" w:rsidR="00727BE8" w:rsidRPr="00391121" w:rsidRDefault="0005397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053970">
                                    <w:rPr>
                                      <w:rFonts w:ascii="Arial" w:hAnsi="Arial" w:cs="Arial"/>
                                    </w:rPr>
                                    <w:t>Spoločenstvo vlastníkov bytov Mateja Bela 2460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08515050" w:rsidR="00727BE8" w:rsidRPr="00391121" w:rsidRDefault="0005397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3970">
                              <w:rPr>
                                <w:rFonts w:ascii="Arial" w:hAnsi="Arial" w:cs="Arial"/>
                              </w:rPr>
                              <w:t>Spoločenstvo vlastníkov bytov Mateja Bela 2460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698601FD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239A178B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132080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771031A3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6" type="#_x0000_t202" style="position:absolute;margin-left:7.3pt;margin-top:10.4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">
                      <v:textbox>
                        <w:txbxContent>
                          <w:p w14:paraId="01AF2386" w14:textId="771031A3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2EB84C2E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2FD8E43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434D242A" w:rsidR="00727BE8" w:rsidRPr="00391121" w:rsidRDefault="0005397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053970">
                                    <w:rPr>
                                      <w:rFonts w:ascii="Arial" w:hAnsi="Arial" w:cs="Arial"/>
                                    </w:rPr>
                                    <w:t xml:space="preserve">Mateja Bela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7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434D242A" w:rsidR="00727BE8" w:rsidRPr="00391121" w:rsidRDefault="0005397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3970">
                              <w:rPr>
                                <w:rFonts w:ascii="Arial" w:hAnsi="Arial" w:cs="Arial"/>
                              </w:rPr>
                              <w:t xml:space="preserve">Mateja Bela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5D884ED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26A46A09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3205E16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508A8274" w:rsidR="00727BE8" w:rsidRPr="00391121" w:rsidRDefault="00BC599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911 0</w:t>
                                  </w:r>
                                  <w:r w:rsidR="0095360C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508A8274" w:rsidR="00727BE8" w:rsidRPr="00391121" w:rsidRDefault="00BC599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911 0</w:t>
                            </w:r>
                            <w:r w:rsidR="0095360C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480E95B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49D96D2F" w:rsidR="00727BE8" w:rsidRPr="00391121" w:rsidRDefault="00BC599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49D96D2F" w:rsidR="00727BE8" w:rsidRPr="00391121" w:rsidRDefault="00BC599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0F7F6A97" w:rsidR="00727BE8" w:rsidRPr="00ED0163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792159D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1CE1D9A" w:rsidR="00727BE8" w:rsidRPr="00391121" w:rsidRDefault="00E70EE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1CE1D9A" w:rsidR="00727BE8" w:rsidRPr="00391121" w:rsidRDefault="00E70EE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6D6945B3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6FA022F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5666F91" w:rsidR="00727BE8" w:rsidRDefault="00E5468E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4A6DE7E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2BEA7D2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2BEA7D2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3F1038CD" w:rsidR="00D96BED" w:rsidRPr="00ED0163" w:rsidRDefault="0095360C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</w:t>
            </w:r>
            <w:r w:rsidR="00337E02">
              <w:rPr>
                <w:rFonts w:ascii="Arial" w:hAnsi="Arial"/>
                <w:lang w:eastAsia="sk-SK"/>
              </w:rPr>
              <w:t>7</w:t>
            </w:r>
            <w:r>
              <w:rPr>
                <w:rFonts w:ascii="Arial" w:hAnsi="Arial"/>
                <w:lang w:eastAsia="sk-SK"/>
              </w:rPr>
              <w:t>.06.2024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19ABD409" w:rsidR="00727BE8" w:rsidRPr="008D0433" w:rsidRDefault="00053970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Radovan Pavlík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7EA28823" w:rsidR="00727BE8" w:rsidRPr="008D0433" w:rsidRDefault="00735BEE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735BEE">
              <w:rPr>
                <w:rFonts w:ascii="Arial" w:hAnsi="Arial" w:cs="Arial"/>
                <w:sz w:val="16"/>
                <w:szCs w:val="16"/>
              </w:rPr>
              <w:t>ALLIANZ-</w:t>
            </w:r>
            <w:proofErr w:type="spellStart"/>
            <w:r w:rsidRPr="00735BEE">
              <w:rPr>
                <w:rFonts w:ascii="Arial" w:hAnsi="Arial" w:cs="Arial"/>
                <w:sz w:val="16"/>
                <w:szCs w:val="16"/>
              </w:rPr>
              <w:t>slov.poisťovňa</w:t>
            </w:r>
            <w:proofErr w:type="spellEnd"/>
            <w:r w:rsidRPr="00735BE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35BEE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Pr="00735BE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4D630E22" w:rsidR="00727BE8" w:rsidRPr="008C56AB" w:rsidRDefault="00316AFE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325" w:type="dxa"/>
            <w:vAlign w:val="center"/>
          </w:tcPr>
          <w:p w14:paraId="057AB2C5" w14:textId="4FF9FCE5" w:rsidR="00727BE8" w:rsidRPr="008C56AB" w:rsidRDefault="00316A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4F28F087" w14:textId="268FD412" w:rsidR="00727BE8" w:rsidRPr="008C56AB" w:rsidRDefault="00316A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70A05763" w14:textId="6A1C8711" w:rsidR="00727BE8" w:rsidRPr="008C56AB" w:rsidRDefault="00316A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A9E1D61" w14:textId="1BC2641D" w:rsidR="00CA5B8A" w:rsidRPr="008C56AB" w:rsidRDefault="00316A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100 162,52</w:t>
            </w:r>
          </w:p>
        </w:tc>
        <w:tc>
          <w:tcPr>
            <w:tcW w:w="1325" w:type="dxa"/>
            <w:vAlign w:val="center"/>
          </w:tcPr>
          <w:p w14:paraId="0ED9D7DA" w14:textId="5235BA16" w:rsidR="00727BE8" w:rsidRPr="008C56AB" w:rsidRDefault="00316AF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117 088,75</w:t>
            </w:r>
          </w:p>
        </w:tc>
        <w:tc>
          <w:tcPr>
            <w:tcW w:w="1234" w:type="dxa"/>
            <w:vAlign w:val="center"/>
          </w:tcPr>
          <w:p w14:paraId="563A6FDB" w14:textId="61DE84D0" w:rsidR="00727BE8" w:rsidRPr="008C56AB" w:rsidRDefault="00316AFE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70 015,29</w:t>
            </w:r>
          </w:p>
        </w:tc>
        <w:tc>
          <w:tcPr>
            <w:tcW w:w="1978" w:type="dxa"/>
            <w:vAlign w:val="center"/>
          </w:tcPr>
          <w:p w14:paraId="1AE1FE1A" w14:textId="25AE0167" w:rsidR="00727BE8" w:rsidRPr="008C56AB" w:rsidRDefault="00C0664C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147 235,98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4A91651" w:rsidR="00727BE8" w:rsidRPr="008C56AB" w:rsidRDefault="00C0664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34" w:type="dxa"/>
            <w:vAlign w:val="center"/>
          </w:tcPr>
          <w:p w14:paraId="02F14DF0" w14:textId="21C35BA6" w:rsidR="00727BE8" w:rsidRPr="008C56AB" w:rsidRDefault="00C0664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3C3434F0" w:rsidR="00727BE8" w:rsidRPr="00C0664C" w:rsidRDefault="00C0664C" w:rsidP="005259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664C">
              <w:rPr>
                <w:rFonts w:ascii="Arial" w:hAnsi="Arial" w:cs="Arial"/>
                <w:b/>
                <w:bCs/>
                <w:sz w:val="18"/>
                <w:szCs w:val="18"/>
              </w:rPr>
              <w:t>100 162,52</w:t>
            </w:r>
          </w:p>
        </w:tc>
        <w:tc>
          <w:tcPr>
            <w:tcW w:w="1325" w:type="dxa"/>
            <w:vAlign w:val="center"/>
          </w:tcPr>
          <w:p w14:paraId="72A1B8CF" w14:textId="62B4B12F" w:rsidR="00727BE8" w:rsidRPr="00C0664C" w:rsidRDefault="00C0664C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664C">
              <w:rPr>
                <w:rFonts w:ascii="Arial" w:hAnsi="Arial" w:cs="Arial"/>
                <w:b/>
                <w:bCs/>
                <w:sz w:val="18"/>
                <w:szCs w:val="18"/>
              </w:rPr>
              <w:t>117 088,75</w:t>
            </w:r>
          </w:p>
        </w:tc>
        <w:tc>
          <w:tcPr>
            <w:tcW w:w="1234" w:type="dxa"/>
            <w:vAlign w:val="center"/>
          </w:tcPr>
          <w:p w14:paraId="413BCFD7" w14:textId="64B80395" w:rsidR="00727BE8" w:rsidRPr="00C0664C" w:rsidRDefault="00C0664C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664C">
              <w:rPr>
                <w:rFonts w:ascii="Arial" w:hAnsi="Arial" w:cs="Arial"/>
                <w:b/>
                <w:bCs/>
                <w:sz w:val="18"/>
                <w:szCs w:val="18"/>
              </w:rPr>
              <w:t>70 015,29</w:t>
            </w:r>
          </w:p>
        </w:tc>
        <w:tc>
          <w:tcPr>
            <w:tcW w:w="1978" w:type="dxa"/>
            <w:vAlign w:val="center"/>
          </w:tcPr>
          <w:p w14:paraId="2EA141A6" w14:textId="3260E512" w:rsidR="00727BE8" w:rsidRPr="00C0664C" w:rsidRDefault="00C0664C" w:rsidP="005259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0664C">
              <w:rPr>
                <w:rFonts w:ascii="Arial" w:hAnsi="Arial" w:cs="Arial"/>
                <w:b/>
                <w:bCs/>
                <w:sz w:val="18"/>
                <w:szCs w:val="18"/>
              </w:rPr>
              <w:t>147 235,98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2118F2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07C06E9C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>do lehoty splatnosti</w:t>
            </w:r>
          </w:p>
        </w:tc>
        <w:tc>
          <w:tcPr>
            <w:tcW w:w="2668" w:type="dxa"/>
            <w:vAlign w:val="center"/>
          </w:tcPr>
          <w:p w14:paraId="240922C5" w14:textId="7F7EA535" w:rsidR="00727BE8" w:rsidRPr="008C56AB" w:rsidRDefault="00CD57F9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29 561,90</w:t>
            </w:r>
          </w:p>
        </w:tc>
        <w:tc>
          <w:tcPr>
            <w:tcW w:w="2883" w:type="dxa"/>
            <w:vAlign w:val="center"/>
          </w:tcPr>
          <w:p w14:paraId="0D87AACC" w14:textId="1E6B9835" w:rsidR="00727BE8" w:rsidRPr="008C56AB" w:rsidRDefault="00CD57F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41 302,60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2374DFC9" w:rsidR="00727BE8" w:rsidRPr="00CD57F9" w:rsidRDefault="00CD57F9" w:rsidP="00EE2E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D57F9">
              <w:rPr>
                <w:rFonts w:ascii="Arial" w:hAnsi="Arial"/>
                <w:b/>
                <w:bCs/>
                <w:sz w:val="18"/>
                <w:szCs w:val="18"/>
              </w:rPr>
              <w:t>29 561,90</w:t>
            </w:r>
          </w:p>
        </w:tc>
        <w:tc>
          <w:tcPr>
            <w:tcW w:w="2883" w:type="dxa"/>
            <w:vAlign w:val="center"/>
          </w:tcPr>
          <w:p w14:paraId="733B1440" w14:textId="73A1A001" w:rsidR="00A136FC" w:rsidRPr="00CD57F9" w:rsidRDefault="00CD57F9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D57F9">
              <w:rPr>
                <w:rFonts w:ascii="Arial" w:hAnsi="Arial"/>
                <w:b/>
                <w:bCs/>
                <w:sz w:val="18"/>
                <w:szCs w:val="18"/>
              </w:rPr>
              <w:t>41 302,60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01308D47" w14:textId="77777777" w:rsidR="0052596B" w:rsidRDefault="0052596B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230"/>
        <w:gridCol w:w="1160"/>
        <w:gridCol w:w="1164"/>
        <w:gridCol w:w="1525"/>
      </w:tblGrid>
      <w:tr w:rsidR="00727BE8" w:rsidRPr="00050529" w14:paraId="56A4AFF8" w14:textId="77777777" w:rsidTr="0095360C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30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60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95360C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95360C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5550CB47" w:rsidR="00727BE8" w:rsidRPr="008C56AB" w:rsidRDefault="00CD57F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91 350,95</w:t>
            </w:r>
          </w:p>
        </w:tc>
        <w:tc>
          <w:tcPr>
            <w:tcW w:w="1230" w:type="dxa"/>
            <w:vAlign w:val="center"/>
          </w:tcPr>
          <w:p w14:paraId="574DE2C9" w14:textId="2CCEA9EA" w:rsidR="00727BE8" w:rsidRPr="008C56AB" w:rsidRDefault="00CD57F9" w:rsidP="00735BE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43 215,99</w:t>
            </w:r>
          </w:p>
        </w:tc>
        <w:tc>
          <w:tcPr>
            <w:tcW w:w="1160" w:type="dxa"/>
            <w:vAlign w:val="center"/>
          </w:tcPr>
          <w:p w14:paraId="620228A9" w14:textId="300AE3B7" w:rsidR="00727BE8" w:rsidRPr="008C56AB" w:rsidRDefault="00CD57F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4 561,44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25953C6D" w:rsidR="00727BE8" w:rsidRPr="008C56AB" w:rsidRDefault="002118F2" w:rsidP="00B10DB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130 005,50</w:t>
            </w:r>
          </w:p>
        </w:tc>
      </w:tr>
      <w:tr w:rsidR="00727BE8" w:rsidRPr="00050529" w14:paraId="015C38D3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95360C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95360C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230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0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95360C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230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60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35BEE" w:rsidRPr="00050529" w14:paraId="3DC95F14" w14:textId="77777777" w:rsidTr="0095360C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35BEE" w:rsidRPr="00050529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2DC64C70" w:rsidR="00735BEE" w:rsidRPr="002118F2" w:rsidRDefault="002118F2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118F2">
              <w:rPr>
                <w:rFonts w:ascii="Arial" w:hAnsi="Arial"/>
                <w:b/>
                <w:bCs/>
                <w:sz w:val="18"/>
                <w:szCs w:val="18"/>
              </w:rPr>
              <w:t>91 350,95</w:t>
            </w:r>
          </w:p>
        </w:tc>
        <w:tc>
          <w:tcPr>
            <w:tcW w:w="1230" w:type="dxa"/>
            <w:vAlign w:val="center"/>
          </w:tcPr>
          <w:p w14:paraId="2EC0EAC9" w14:textId="7ECFE634" w:rsidR="00735BEE" w:rsidRPr="002118F2" w:rsidRDefault="002118F2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118F2">
              <w:rPr>
                <w:rFonts w:ascii="Arial" w:hAnsi="Arial"/>
                <w:b/>
                <w:bCs/>
                <w:sz w:val="18"/>
                <w:szCs w:val="18"/>
              </w:rPr>
              <w:t>43 215,99</w:t>
            </w:r>
          </w:p>
        </w:tc>
        <w:tc>
          <w:tcPr>
            <w:tcW w:w="1160" w:type="dxa"/>
            <w:vAlign w:val="center"/>
          </w:tcPr>
          <w:p w14:paraId="39FBFFBB" w14:textId="0E0BC7EE" w:rsidR="00735BEE" w:rsidRPr="002118F2" w:rsidRDefault="002118F2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118F2">
              <w:rPr>
                <w:rFonts w:ascii="Arial" w:hAnsi="Arial"/>
                <w:b/>
                <w:bCs/>
                <w:sz w:val="18"/>
                <w:szCs w:val="18"/>
              </w:rPr>
              <w:t>4 561,44</w:t>
            </w:r>
          </w:p>
        </w:tc>
        <w:tc>
          <w:tcPr>
            <w:tcW w:w="1164" w:type="dxa"/>
            <w:vAlign w:val="center"/>
          </w:tcPr>
          <w:p w14:paraId="138E7331" w14:textId="77777777" w:rsidR="00735BEE" w:rsidRPr="002118F2" w:rsidRDefault="00735BEE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749B67F4" w:rsidR="00735BEE" w:rsidRPr="002118F2" w:rsidRDefault="002118F2" w:rsidP="00735B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118F2">
              <w:rPr>
                <w:rFonts w:ascii="Arial" w:hAnsi="Arial"/>
                <w:b/>
                <w:bCs/>
                <w:sz w:val="18"/>
                <w:szCs w:val="18"/>
              </w:rPr>
              <w:t>130 005,50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2118F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2118F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4A94B23" w:rsidR="00727BE8" w:rsidRPr="008C56AB" w:rsidRDefault="0095360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1B0FD744" w:rsidR="00727BE8" w:rsidRPr="008C56AB" w:rsidRDefault="0095360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4F670E4C" w:rsidR="00727BE8" w:rsidRPr="008C56AB" w:rsidRDefault="00EB23E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252E117A" w14:textId="762CBC8C" w:rsidR="00727BE8" w:rsidRPr="008C56AB" w:rsidRDefault="0095360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497C69DD" w:rsidR="00727BE8" w:rsidRPr="008C56AB" w:rsidRDefault="002118F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46 792,38</w:t>
            </w:r>
          </w:p>
        </w:tc>
        <w:tc>
          <w:tcPr>
            <w:tcW w:w="2835" w:type="dxa"/>
            <w:vAlign w:val="center"/>
          </w:tcPr>
          <w:p w14:paraId="6EC8B8A1" w14:textId="56A59E07" w:rsidR="00727BE8" w:rsidRPr="008C56AB" w:rsidRDefault="002118F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50 114,17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796D985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35" w:type="dxa"/>
            <w:vAlign w:val="center"/>
          </w:tcPr>
          <w:p w14:paraId="4253AF30" w14:textId="69BD547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2118F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2118F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2118F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2118F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35BEE" w:rsidRPr="00871039" w14:paraId="48CF09F9" w14:textId="77777777" w:rsidTr="00735BEE">
        <w:trPr>
          <w:trHeight w:val="465"/>
        </w:trPr>
        <w:tc>
          <w:tcPr>
            <w:tcW w:w="4395" w:type="dxa"/>
            <w:vAlign w:val="center"/>
          </w:tcPr>
          <w:p w14:paraId="3E014386" w14:textId="77777777" w:rsidR="00735BEE" w:rsidRPr="00050529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51C5902" w:rsidR="00735BEE" w:rsidRPr="008C56AB" w:rsidRDefault="002118F2" w:rsidP="00735BE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46 792,38</w:t>
            </w:r>
          </w:p>
        </w:tc>
        <w:tc>
          <w:tcPr>
            <w:tcW w:w="2835" w:type="dxa"/>
            <w:vAlign w:val="center"/>
          </w:tcPr>
          <w:p w14:paraId="74A06852" w14:textId="1C240F8D" w:rsidR="00735BEE" w:rsidRPr="008C56AB" w:rsidRDefault="002118F2" w:rsidP="00735BE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50 114,17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2118F2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2118F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893D1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893D1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893D1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893D1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893D1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5031914A" w:rsidR="00727BE8" w:rsidRPr="00E05001" w:rsidRDefault="002118F2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0.00</w:t>
            </w:r>
          </w:p>
        </w:tc>
        <w:tc>
          <w:tcPr>
            <w:tcW w:w="1843" w:type="dxa"/>
            <w:vAlign w:val="center"/>
          </w:tcPr>
          <w:p w14:paraId="13F3EF6B" w14:textId="11B3F7BF" w:rsidR="00727BE8" w:rsidRPr="00E05001" w:rsidRDefault="002118F2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0.00</w:t>
            </w:r>
          </w:p>
        </w:tc>
      </w:tr>
      <w:tr w:rsidR="00735BEE" w:rsidRPr="00E05001" w14:paraId="13808A81" w14:textId="77777777" w:rsidTr="00893D1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35BEE" w:rsidRPr="00E05001" w:rsidRDefault="00735BEE" w:rsidP="00735BEE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5CD58D6A" w:rsidR="00735BEE" w:rsidRPr="00E5468E" w:rsidRDefault="002118F2" w:rsidP="00735BEE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0.00</w:t>
            </w:r>
          </w:p>
        </w:tc>
        <w:tc>
          <w:tcPr>
            <w:tcW w:w="1843" w:type="dxa"/>
            <w:vAlign w:val="center"/>
          </w:tcPr>
          <w:p w14:paraId="5FB3E5B7" w14:textId="0FF055E6" w:rsidR="00735BEE" w:rsidRPr="00E5468E" w:rsidRDefault="002118F2" w:rsidP="00735BEE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0.00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lastRenderedPageBreak/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9338B" w14:textId="77777777" w:rsidR="00E814F6" w:rsidRDefault="00E814F6">
      <w:r>
        <w:separator/>
      </w:r>
    </w:p>
  </w:endnote>
  <w:endnote w:type="continuationSeparator" w:id="0">
    <w:p w14:paraId="74526A03" w14:textId="77777777" w:rsidR="00E814F6" w:rsidRDefault="00E8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C70C5" w14:textId="77777777" w:rsidR="00E814F6" w:rsidRDefault="00E814F6">
      <w:r>
        <w:separator/>
      </w:r>
    </w:p>
  </w:footnote>
  <w:footnote w:type="continuationSeparator" w:id="0">
    <w:p w14:paraId="6933E7E7" w14:textId="77777777" w:rsidR="00E814F6" w:rsidRDefault="00E81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D754F"/>
    <w:multiLevelType w:val="hybridMultilevel"/>
    <w:tmpl w:val="3070A9D2"/>
    <w:lvl w:ilvl="0" w:tplc="A5EE2E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9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4"/>
  </w:num>
  <w:num w:numId="2" w16cid:durableId="814762294">
    <w:abstractNumId w:val="18"/>
  </w:num>
  <w:num w:numId="3" w16cid:durableId="1925603978">
    <w:abstractNumId w:val="9"/>
  </w:num>
  <w:num w:numId="4" w16cid:durableId="795870854">
    <w:abstractNumId w:val="8"/>
  </w:num>
  <w:num w:numId="5" w16cid:durableId="799554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1"/>
  </w:num>
  <w:num w:numId="8" w16cid:durableId="2101289486">
    <w:abstractNumId w:val="11"/>
  </w:num>
  <w:num w:numId="9" w16cid:durableId="509485274">
    <w:abstractNumId w:val="1"/>
  </w:num>
  <w:num w:numId="10" w16cid:durableId="1281566605">
    <w:abstractNumId w:val="20"/>
  </w:num>
  <w:num w:numId="11" w16cid:durableId="1635066034">
    <w:abstractNumId w:val="7"/>
  </w:num>
  <w:num w:numId="12" w16cid:durableId="380860087">
    <w:abstractNumId w:val="10"/>
  </w:num>
  <w:num w:numId="13" w16cid:durableId="298341503">
    <w:abstractNumId w:val="13"/>
  </w:num>
  <w:num w:numId="14" w16cid:durableId="1754863179">
    <w:abstractNumId w:val="16"/>
  </w:num>
  <w:num w:numId="15" w16cid:durableId="1250576259">
    <w:abstractNumId w:val="15"/>
  </w:num>
  <w:num w:numId="16" w16cid:durableId="1800758230">
    <w:abstractNumId w:val="3"/>
  </w:num>
  <w:num w:numId="17" w16cid:durableId="1691908735">
    <w:abstractNumId w:val="5"/>
  </w:num>
  <w:num w:numId="18" w16cid:durableId="1566643535">
    <w:abstractNumId w:val="12"/>
  </w:num>
  <w:num w:numId="19" w16cid:durableId="145316159">
    <w:abstractNumId w:val="6"/>
  </w:num>
  <w:num w:numId="20" w16cid:durableId="2057847193">
    <w:abstractNumId w:val="19"/>
  </w:num>
  <w:num w:numId="21" w16cid:durableId="76178494">
    <w:abstractNumId w:val="2"/>
  </w:num>
  <w:num w:numId="22" w16cid:durableId="154004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2335"/>
    <w:rsid w:val="00034D3C"/>
    <w:rsid w:val="000422B9"/>
    <w:rsid w:val="00045728"/>
    <w:rsid w:val="000461D1"/>
    <w:rsid w:val="00050529"/>
    <w:rsid w:val="00051D36"/>
    <w:rsid w:val="00053970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18F2"/>
    <w:rsid w:val="00212499"/>
    <w:rsid w:val="00217554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16AFE"/>
    <w:rsid w:val="00323812"/>
    <w:rsid w:val="00325368"/>
    <w:rsid w:val="003277F2"/>
    <w:rsid w:val="00337128"/>
    <w:rsid w:val="00337BB7"/>
    <w:rsid w:val="00337E02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37ED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08D9"/>
    <w:rsid w:val="00511537"/>
    <w:rsid w:val="0052596B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0A9C"/>
    <w:rsid w:val="006E48BA"/>
    <w:rsid w:val="006E54EB"/>
    <w:rsid w:val="006F31A6"/>
    <w:rsid w:val="00702252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35BE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497B"/>
    <w:rsid w:val="0086010C"/>
    <w:rsid w:val="00863342"/>
    <w:rsid w:val="00871039"/>
    <w:rsid w:val="0087241F"/>
    <w:rsid w:val="00874C86"/>
    <w:rsid w:val="008767E1"/>
    <w:rsid w:val="00881D09"/>
    <w:rsid w:val="00893D10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065B4"/>
    <w:rsid w:val="00917B6D"/>
    <w:rsid w:val="00917C1F"/>
    <w:rsid w:val="00924809"/>
    <w:rsid w:val="009265BB"/>
    <w:rsid w:val="00935402"/>
    <w:rsid w:val="0094468D"/>
    <w:rsid w:val="00944C3D"/>
    <w:rsid w:val="00951CD2"/>
    <w:rsid w:val="0095360C"/>
    <w:rsid w:val="0096055A"/>
    <w:rsid w:val="00973A02"/>
    <w:rsid w:val="009838F5"/>
    <w:rsid w:val="0099266A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478CC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0DBC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C5999"/>
    <w:rsid w:val="00BD28DC"/>
    <w:rsid w:val="00BD47C9"/>
    <w:rsid w:val="00BD603E"/>
    <w:rsid w:val="00BE1853"/>
    <w:rsid w:val="00BE1CFF"/>
    <w:rsid w:val="00BE6AF8"/>
    <w:rsid w:val="00BE7552"/>
    <w:rsid w:val="00C0036E"/>
    <w:rsid w:val="00C05815"/>
    <w:rsid w:val="00C0664C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57F9"/>
    <w:rsid w:val="00CD6DB7"/>
    <w:rsid w:val="00CE23A8"/>
    <w:rsid w:val="00CE28FD"/>
    <w:rsid w:val="00CF035F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567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4520"/>
    <w:rsid w:val="00DF7339"/>
    <w:rsid w:val="00E05001"/>
    <w:rsid w:val="00E12F25"/>
    <w:rsid w:val="00E132BD"/>
    <w:rsid w:val="00E17884"/>
    <w:rsid w:val="00E22677"/>
    <w:rsid w:val="00E51C26"/>
    <w:rsid w:val="00E5468E"/>
    <w:rsid w:val="00E56EB4"/>
    <w:rsid w:val="00E61EAC"/>
    <w:rsid w:val="00E62CA8"/>
    <w:rsid w:val="00E70EEE"/>
    <w:rsid w:val="00E814F6"/>
    <w:rsid w:val="00E85CCA"/>
    <w:rsid w:val="00E9202B"/>
    <w:rsid w:val="00EA31BC"/>
    <w:rsid w:val="00EA6F2E"/>
    <w:rsid w:val="00EB23EC"/>
    <w:rsid w:val="00EC328A"/>
    <w:rsid w:val="00ED0163"/>
    <w:rsid w:val="00ED199C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10</TotalTime>
  <Pages>17</Pages>
  <Words>2780</Words>
  <Characters>31582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2024-02-02T08:41:00Z</cp:lastPrinted>
  <dcterms:created xsi:type="dcterms:W3CDTF">2024-06-17T17:36:00Z</dcterms:created>
  <dcterms:modified xsi:type="dcterms:W3CDTF">2024-06-17T17:36:00Z</dcterms:modified>
</cp:coreProperties>
</file>