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491D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</w:t>
            </w:r>
            <w:r w:rsidR="00F91FC1"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8075958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C2F16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2FA8"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28075958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C2F16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9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EL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Oo2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iENhC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30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A0660B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CA6BF2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127C7C5B" w:rsidR="00727BE8" w:rsidRDefault="00862D90" w:rsidP="00944C3D">
                                  <w:r>
                                    <w:t>202</w:t>
                                  </w:r>
                                  <w:r w:rsidR="008C2F1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127C7C5B" w:rsidR="00727BE8" w:rsidRDefault="00862D90" w:rsidP="00944C3D">
                            <w:r>
                              <w:t>202</w:t>
                            </w:r>
                            <w:r w:rsidR="008C2F1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CFDCA45" w:rsidR="00727BE8" w:rsidRDefault="007B5FD9" w:rsidP="00944C3D">
                                  <w:r>
                                    <w:t>202</w:t>
                                  </w:r>
                                  <w:r w:rsidR="008C2F1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CFDCA45" w:rsidR="00727BE8" w:rsidRDefault="007B5FD9" w:rsidP="00944C3D">
                            <w:r>
                              <w:t>202</w:t>
                            </w:r>
                            <w:r w:rsidR="008C2F1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4EF60E74" w:rsidR="00727BE8" w:rsidRDefault="007B5FD9" w:rsidP="00944C3D">
                                  <w:r>
                                    <w:t>202</w:t>
                                  </w:r>
                                  <w:r w:rsidR="008C2F1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4EF60E74" w:rsidR="00727BE8" w:rsidRDefault="007B5FD9" w:rsidP="00944C3D">
                            <w:r>
                              <w:t>202</w:t>
                            </w:r>
                            <w:r w:rsidR="008C2F1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15CFCAE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6D73DE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</w:t>
                                  </w:r>
                                  <w:r w:rsidR="009C199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22394902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15CFCAE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6D73DE">
                              <w:rPr>
                                <w:rFonts w:ascii="Arial" w:hAnsi="Arial"/>
                                <w:lang w:eastAsia="sk-SK"/>
                              </w:rPr>
                              <w:t>20</w:t>
                            </w:r>
                            <w:r w:rsidR="009C1993">
                              <w:rPr>
                                <w:rFonts w:ascii="Arial" w:hAnsi="Arial"/>
                                <w:lang w:eastAsia="sk-SK"/>
                              </w:rPr>
                              <w:t>22394902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75DEDBB0" w:rsidR="00727BE8" w:rsidRPr="00391121" w:rsidRDefault="009C1993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42022258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75DEDBB0" w:rsidR="00727BE8" w:rsidRPr="00391121" w:rsidRDefault="009C1993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42022258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252B1B68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C451FC">
                                    <w:rPr>
                                      <w:rFonts w:ascii="Arial" w:hAnsi="Arial" w:cs="Arial"/>
                                    </w:rPr>
                                    <w:t xml:space="preserve"> č.</w:t>
                                  </w:r>
                                  <w:r w:rsidR="00C111A9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9C1993">
                                    <w:rPr>
                                      <w:rFonts w:ascii="Arial" w:hAnsi="Arial" w:cs="Arial"/>
                                    </w:rPr>
                                    <w:t>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252B1B68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451FC">
                              <w:rPr>
                                <w:rFonts w:ascii="Arial" w:hAnsi="Arial" w:cs="Arial"/>
                              </w:rPr>
                              <w:t xml:space="preserve"> č.</w:t>
                            </w:r>
                            <w:r w:rsidR="00C111A9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9C1993">
                              <w:rPr>
                                <w:rFonts w:ascii="Arial" w:hAnsi="Arial" w:cs="Arial"/>
                              </w:rPr>
                              <w:t>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5DD948D7" w:rsidR="00727BE8" w:rsidRPr="00391121" w:rsidRDefault="00C451FC" w:rsidP="00C451F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9C1993">
                                    <w:rPr>
                                      <w:rFonts w:ascii="Arial" w:hAnsi="Arial" w:cs="Arial"/>
                                    </w:rPr>
                                    <w:t>Pred Poľom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5DD948D7" w:rsidR="00727BE8" w:rsidRPr="00391121" w:rsidRDefault="00C451FC" w:rsidP="00C451F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C1993">
                              <w:rPr>
                                <w:rFonts w:ascii="Arial" w:hAnsi="Arial" w:cs="Arial"/>
                              </w:rPr>
                              <w:t>Pred Poľom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032857D7" w:rsidR="00727BE8" w:rsidRDefault="00C111A9" w:rsidP="00944C3D">
                                  <w:r>
                                    <w:t>3</w:t>
                                  </w:r>
                                  <w:r w:rsidR="009C1993">
                                    <w:t>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032857D7" w:rsidR="00727BE8" w:rsidRDefault="00C111A9" w:rsidP="00944C3D">
                            <w:r>
                              <w:t>3</w:t>
                            </w:r>
                            <w:r w:rsidR="009C1993">
                              <w:t>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3A72779A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9C199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3A72779A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9C199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26841155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9C1993">
                                    <w:t>1</w:t>
                                  </w:r>
                                  <w:r w:rsidR="00EB0F26">
                                    <w:t xml:space="preserve"> </w:t>
                                  </w:r>
                                  <w:r w:rsidR="009C1993">
                                    <w:t>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26841155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9C1993">
                              <w:t>1</w:t>
                            </w:r>
                            <w:r w:rsidR="00EB0F26">
                              <w:t xml:space="preserve"> </w:t>
                            </w:r>
                            <w:r w:rsidR="009C1993">
                              <w:t>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2312000F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C111A9">
              <w:rPr>
                <w:rFonts w:ascii="Arial" w:hAnsi="Arial"/>
                <w:lang w:eastAsia="sk-SK"/>
              </w:rPr>
              <w:t>18</w:t>
            </w:r>
            <w:r w:rsidR="00D66C50">
              <w:rPr>
                <w:rFonts w:ascii="Arial" w:hAnsi="Arial"/>
                <w:lang w:eastAsia="sk-SK"/>
              </w:rPr>
              <w:t>.</w:t>
            </w:r>
            <w:r w:rsidR="00C111A9">
              <w:rPr>
                <w:rFonts w:ascii="Arial" w:hAnsi="Arial"/>
                <w:lang w:eastAsia="sk-SK"/>
              </w:rPr>
              <w:t>6</w:t>
            </w:r>
            <w:r w:rsidR="00D66C50">
              <w:rPr>
                <w:rFonts w:ascii="Arial" w:hAnsi="Arial"/>
                <w:lang w:eastAsia="sk-SK"/>
              </w:rPr>
              <w:t>.202</w:t>
            </w:r>
            <w:r w:rsidR="008C2F16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47A94051" w:rsidR="00727BE8" w:rsidRPr="008D0433" w:rsidRDefault="009C1993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Monika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Faltínková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4DD7BDD4" w:rsidR="00727BE8" w:rsidRPr="008D0433" w:rsidRDefault="009C199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689A5B2F" w:rsidR="00727BE8" w:rsidRPr="008D0433" w:rsidRDefault="009C199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vAlign w:val="center"/>
          </w:tcPr>
          <w:p w14:paraId="4B94F45B" w14:textId="04A90CDE" w:rsidR="00727BE8" w:rsidRPr="008D0433" w:rsidRDefault="009C199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78BE4617" w:rsidR="00727BE8" w:rsidRPr="008D0433" w:rsidRDefault="009403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3693CDD1" w:rsidR="00727BE8" w:rsidRPr="008D0433" w:rsidRDefault="009403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7ABD5AC6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EB0F26">
              <w:rPr>
                <w:rFonts w:ascii="Arial" w:hAnsi="Arial" w:cs="Arial"/>
                <w:sz w:val="16"/>
                <w:szCs w:val="16"/>
              </w:rPr>
              <w:t xml:space="preserve"> ALLIANZ </w:t>
            </w:r>
            <w:r w:rsidR="00881159" w:rsidRPr="00881159">
              <w:rPr>
                <w:rFonts w:ascii="Arial" w:hAnsi="Arial" w:cs="Arial"/>
                <w:sz w:val="16"/>
                <w:szCs w:val="16"/>
              </w:rPr>
              <w:t>, a.s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57350BFC" w14:textId="6E15C4BF" w:rsidR="00727BE8" w:rsidRDefault="00320FD9" w:rsidP="00C451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EF283B">
              <w:rPr>
                <w:rFonts w:ascii="Arial" w:hAnsi="Arial" w:cs="Arial"/>
                <w:sz w:val="18"/>
                <w:szCs w:val="18"/>
              </w:rPr>
              <w:t>152,79</w:t>
            </w:r>
          </w:p>
          <w:p w14:paraId="24ED798C" w14:textId="261A53F0" w:rsidR="00B45E9F" w:rsidRPr="008C56AB" w:rsidRDefault="00B45E9F" w:rsidP="00C451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455CC3B4" w14:textId="03A3D5B7" w:rsidR="00727BE8" w:rsidRPr="008C56AB" w:rsidRDefault="008C2F16" w:rsidP="008C2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F283B">
              <w:rPr>
                <w:rFonts w:ascii="Arial" w:hAnsi="Arial" w:cs="Arial"/>
                <w:sz w:val="18"/>
                <w:szCs w:val="18"/>
              </w:rPr>
              <w:t>1449,40</w:t>
            </w:r>
          </w:p>
        </w:tc>
        <w:tc>
          <w:tcPr>
            <w:tcW w:w="1234" w:type="dxa"/>
            <w:vAlign w:val="center"/>
          </w:tcPr>
          <w:p w14:paraId="12CCB40C" w14:textId="5B54F308" w:rsidR="00727BE8" w:rsidRPr="008C56AB" w:rsidRDefault="008C2F16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83B">
              <w:rPr>
                <w:rFonts w:ascii="Arial" w:hAnsi="Arial" w:cs="Arial"/>
                <w:sz w:val="18"/>
                <w:szCs w:val="18"/>
              </w:rPr>
              <w:t>1968,14</w:t>
            </w:r>
          </w:p>
        </w:tc>
        <w:tc>
          <w:tcPr>
            <w:tcW w:w="1978" w:type="dxa"/>
            <w:vAlign w:val="center"/>
          </w:tcPr>
          <w:p w14:paraId="5223FA2A" w14:textId="4FFBD490" w:rsidR="00727BE8" w:rsidRPr="008C56AB" w:rsidRDefault="00B45E9F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EF283B">
              <w:rPr>
                <w:rFonts w:ascii="Arial" w:hAnsi="Arial" w:cs="Arial"/>
                <w:sz w:val="18"/>
                <w:szCs w:val="18"/>
              </w:rPr>
              <w:t>365,95</w:t>
            </w:r>
          </w:p>
        </w:tc>
      </w:tr>
      <w:tr w:rsidR="00727BE8" w:rsidRPr="008D0433" w14:paraId="3B70330C" w14:textId="77777777" w:rsidTr="00F512B3">
        <w:trPr>
          <w:trHeight w:val="54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25384001" w:rsidR="00727BE8" w:rsidRPr="008C56AB" w:rsidRDefault="00CA6BF2" w:rsidP="00F512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EF283B">
              <w:rPr>
                <w:rFonts w:ascii="Arial" w:hAnsi="Arial" w:cs="Arial"/>
                <w:sz w:val="18"/>
                <w:szCs w:val="18"/>
              </w:rPr>
              <w:t>94330,23</w:t>
            </w:r>
          </w:p>
        </w:tc>
        <w:tc>
          <w:tcPr>
            <w:tcW w:w="1325" w:type="dxa"/>
            <w:vAlign w:val="center"/>
          </w:tcPr>
          <w:p w14:paraId="01757B72" w14:textId="2C353534" w:rsidR="00727BE8" w:rsidRPr="008C56AB" w:rsidRDefault="00EF283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90567,04</w:t>
            </w:r>
          </w:p>
        </w:tc>
        <w:tc>
          <w:tcPr>
            <w:tcW w:w="1234" w:type="dxa"/>
            <w:vAlign w:val="center"/>
          </w:tcPr>
          <w:p w14:paraId="130D6BD4" w14:textId="7B11F6C9" w:rsidR="00727BE8" w:rsidRPr="008C56AB" w:rsidRDefault="00EF283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87963,95</w:t>
            </w:r>
          </w:p>
        </w:tc>
        <w:tc>
          <w:tcPr>
            <w:tcW w:w="1978" w:type="dxa"/>
            <w:vAlign w:val="center"/>
          </w:tcPr>
          <w:p w14:paraId="04EE6C54" w14:textId="45272B96" w:rsidR="00727BE8" w:rsidRPr="008C56AB" w:rsidRDefault="00EF283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96933,32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58EFEE82" w:rsidR="00727BE8" w:rsidRPr="008C56AB" w:rsidRDefault="00A00540" w:rsidP="002B1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8C2F16"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1234" w:type="dxa"/>
            <w:vAlign w:val="center"/>
          </w:tcPr>
          <w:p w14:paraId="08093853" w14:textId="70BE72D6" w:rsidR="00727BE8" w:rsidRPr="008C56AB" w:rsidRDefault="008C2F1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58332810" w14:textId="367FF564" w:rsidR="00727BE8" w:rsidRDefault="00320FD9" w:rsidP="0002277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="00562455">
              <w:rPr>
                <w:rFonts w:ascii="Arial" w:hAnsi="Arial" w:cs="Arial"/>
                <w:b/>
                <w:sz w:val="18"/>
                <w:szCs w:val="18"/>
              </w:rPr>
              <w:t>94483,02</w:t>
            </w:r>
          </w:p>
          <w:p w14:paraId="09C3E278" w14:textId="6B0CAFF2" w:rsidR="00234D5E" w:rsidRPr="008C56AB" w:rsidRDefault="00234D5E" w:rsidP="000227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3AD3C014" w14:textId="5C834170" w:rsidR="00727BE8" w:rsidRPr="008C56AB" w:rsidRDefault="00562455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92016,44</w:t>
            </w:r>
          </w:p>
        </w:tc>
        <w:tc>
          <w:tcPr>
            <w:tcW w:w="1234" w:type="dxa"/>
            <w:vAlign w:val="center"/>
          </w:tcPr>
          <w:p w14:paraId="687C98BA" w14:textId="78B47C11" w:rsidR="00727BE8" w:rsidRPr="008C56AB" w:rsidRDefault="00562455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89932,1</w:t>
            </w:r>
          </w:p>
        </w:tc>
        <w:tc>
          <w:tcPr>
            <w:tcW w:w="1978" w:type="dxa"/>
            <w:vAlign w:val="center"/>
          </w:tcPr>
          <w:p w14:paraId="0EFC1321" w14:textId="71057B1C" w:rsidR="00727BE8" w:rsidRPr="008C56AB" w:rsidRDefault="007A0EF2" w:rsidP="007A0EF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</w:t>
            </w:r>
            <w:r w:rsidR="00562455">
              <w:rPr>
                <w:rFonts w:ascii="Arial" w:hAnsi="Arial" w:cs="Arial"/>
                <w:b/>
                <w:sz w:val="18"/>
                <w:szCs w:val="18"/>
              </w:rPr>
              <w:t>96567,37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A0660B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528957C2" w:rsidR="00727BE8" w:rsidRPr="008C56AB" w:rsidRDefault="008C2F16" w:rsidP="008C2F1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</w:t>
            </w:r>
            <w:r w:rsidR="00E73001">
              <w:rPr>
                <w:rFonts w:ascii="Arial" w:hAnsi="Arial"/>
                <w:sz w:val="18"/>
                <w:szCs w:val="18"/>
              </w:rPr>
              <w:t xml:space="preserve">   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562455">
              <w:rPr>
                <w:rFonts w:ascii="Arial" w:hAnsi="Arial"/>
                <w:sz w:val="18"/>
                <w:szCs w:val="18"/>
              </w:rPr>
              <w:t>71314,15</w:t>
            </w:r>
          </w:p>
        </w:tc>
        <w:tc>
          <w:tcPr>
            <w:tcW w:w="2883" w:type="dxa"/>
            <w:vAlign w:val="center"/>
          </w:tcPr>
          <w:p w14:paraId="2A652F80" w14:textId="3F2D51F5" w:rsidR="00727BE8" w:rsidRPr="008C56AB" w:rsidRDefault="008C2F16" w:rsidP="008C2F1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</w:t>
            </w:r>
            <w:r w:rsidR="00562455">
              <w:rPr>
                <w:rFonts w:ascii="Arial" w:hAnsi="Arial"/>
                <w:sz w:val="18"/>
                <w:szCs w:val="18"/>
              </w:rPr>
              <w:t>60326,78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7F78C243" w:rsidR="00727BE8" w:rsidRPr="008C56AB" w:rsidRDefault="00E73001" w:rsidP="00E7300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</w:t>
            </w:r>
            <w:r w:rsidR="00562455">
              <w:rPr>
                <w:rFonts w:ascii="Arial" w:hAnsi="Arial"/>
                <w:b/>
                <w:sz w:val="18"/>
                <w:szCs w:val="18"/>
              </w:rPr>
              <w:t>71314,15</w:t>
            </w:r>
          </w:p>
        </w:tc>
        <w:tc>
          <w:tcPr>
            <w:tcW w:w="2883" w:type="dxa"/>
            <w:vAlign w:val="center"/>
          </w:tcPr>
          <w:p w14:paraId="1AEDC663" w14:textId="0630FBD2" w:rsidR="00727BE8" w:rsidRPr="008C56AB" w:rsidRDefault="00562455" w:rsidP="00562455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     60326,78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8C2F16">
        <w:trPr>
          <w:trHeight w:val="667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354DAC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354DAC" w:rsidRPr="00050529" w:rsidRDefault="00354DAC" w:rsidP="00354DAC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2AB347B7" w:rsidR="00354DAC" w:rsidRPr="008C56AB" w:rsidRDefault="00562455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75338,74</w:t>
            </w:r>
          </w:p>
        </w:tc>
        <w:tc>
          <w:tcPr>
            <w:tcW w:w="1195" w:type="dxa"/>
            <w:vAlign w:val="center"/>
          </w:tcPr>
          <w:p w14:paraId="59445FA0" w14:textId="57BD82E4" w:rsidR="00E70DE1" w:rsidRDefault="00E70DE1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92E69A0" w14:textId="302CE80B" w:rsidR="00354DAC" w:rsidRPr="008C56AB" w:rsidRDefault="00562455" w:rsidP="004E4937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18792,58</w:t>
            </w:r>
          </w:p>
        </w:tc>
        <w:tc>
          <w:tcPr>
            <w:tcW w:w="1195" w:type="dxa"/>
            <w:vAlign w:val="center"/>
          </w:tcPr>
          <w:p w14:paraId="64970BD8" w14:textId="43E5AF86" w:rsidR="00354DAC" w:rsidRPr="008C56AB" w:rsidRDefault="00562455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35902,16</w:t>
            </w:r>
          </w:p>
        </w:tc>
        <w:tc>
          <w:tcPr>
            <w:tcW w:w="1164" w:type="dxa"/>
            <w:vAlign w:val="center"/>
          </w:tcPr>
          <w:p w14:paraId="11AE4CD1" w14:textId="77777777" w:rsidR="00354DAC" w:rsidRPr="008C56AB" w:rsidRDefault="00354DAC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6266B112" w:rsidR="00354DAC" w:rsidRPr="008C56AB" w:rsidRDefault="00562455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92447,32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354DAC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354DAC" w:rsidRPr="00050529" w:rsidRDefault="00354DAC" w:rsidP="00354DAC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22B01F2C" w:rsidR="00354DAC" w:rsidRPr="008C56AB" w:rsidRDefault="00562455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75338,74</w:t>
            </w:r>
          </w:p>
        </w:tc>
        <w:tc>
          <w:tcPr>
            <w:tcW w:w="1195" w:type="dxa"/>
            <w:vAlign w:val="center"/>
          </w:tcPr>
          <w:p w14:paraId="042709A5" w14:textId="088A2908" w:rsidR="00354DAC" w:rsidRPr="008C56AB" w:rsidRDefault="00562455" w:rsidP="00354DAC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18792,58</w:t>
            </w:r>
          </w:p>
        </w:tc>
        <w:tc>
          <w:tcPr>
            <w:tcW w:w="1195" w:type="dxa"/>
            <w:vAlign w:val="center"/>
          </w:tcPr>
          <w:p w14:paraId="68A9AC1F" w14:textId="7722B166" w:rsidR="00354DAC" w:rsidRPr="008C56AB" w:rsidRDefault="00562455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35902,16</w:t>
            </w:r>
          </w:p>
        </w:tc>
        <w:tc>
          <w:tcPr>
            <w:tcW w:w="1164" w:type="dxa"/>
            <w:vAlign w:val="center"/>
          </w:tcPr>
          <w:p w14:paraId="503D0F68" w14:textId="77777777" w:rsidR="00354DAC" w:rsidRPr="008C56AB" w:rsidRDefault="00354DAC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537BC4DB" w:rsidR="00354DAC" w:rsidRPr="008C56AB" w:rsidRDefault="00562455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92447,32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32D51F22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  <w:r w:rsidR="008C2F16">
              <w:rPr>
                <w:rFonts w:ascii="Arial" w:hAnsi="Arial"/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A1BA278" w:rsidR="00727BE8" w:rsidRPr="008C56AB" w:rsidRDefault="00562455" w:rsidP="00562455">
            <w:pPr>
              <w:rPr>
                <w:rFonts w:ascii="Arial" w:hAnsi="Arial" w:cs="Arial"/>
                <w:sz w:val="18"/>
                <w:szCs w:val="18"/>
              </w:rPr>
            </w:pPr>
            <w:r>
              <w:t>1074,9</w:t>
            </w:r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0A577289" w:rsidR="00727BE8" w:rsidRPr="008C56AB" w:rsidRDefault="00562455" w:rsidP="00562455">
            <w:pPr>
              <w:rPr>
                <w:rFonts w:ascii="Arial" w:hAnsi="Arial" w:cs="Arial"/>
                <w:sz w:val="18"/>
                <w:szCs w:val="18"/>
              </w:rPr>
            </w:pPr>
            <w:r>
              <w:t>1074,9</w:t>
            </w:r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57D69BB1" w:rsidR="00727BE8" w:rsidRPr="008C56AB" w:rsidRDefault="00BF5666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15777,30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4C3B6DCF" w:rsidR="00727BE8" w:rsidRPr="008C56AB" w:rsidRDefault="00BF5666" w:rsidP="00BF56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15277,27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7515F381" w:rsidR="00727BE8" w:rsidRPr="008C56AB" w:rsidRDefault="00BF5666" w:rsidP="00BF5666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 xml:space="preserve">              51928,72</w:t>
            </w:r>
          </w:p>
        </w:tc>
        <w:tc>
          <w:tcPr>
            <w:tcW w:w="2835" w:type="dxa"/>
            <w:vAlign w:val="center"/>
          </w:tcPr>
          <w:p w14:paraId="71BBB685" w14:textId="071F23AC" w:rsidR="00727BE8" w:rsidRDefault="00BF5666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51989,51</w:t>
            </w:r>
          </w:p>
          <w:p w14:paraId="3FB70F96" w14:textId="6320CE3C" w:rsidR="0094344A" w:rsidRPr="008C56AB" w:rsidRDefault="0094344A" w:rsidP="00D66C5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7982FF2E" w:rsidR="00727BE8" w:rsidRPr="008C56AB" w:rsidRDefault="00BF5666" w:rsidP="0099136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51928,72</w:t>
            </w:r>
          </w:p>
        </w:tc>
        <w:tc>
          <w:tcPr>
            <w:tcW w:w="2835" w:type="dxa"/>
            <w:vAlign w:val="center"/>
          </w:tcPr>
          <w:p w14:paraId="4B770D9B" w14:textId="2D39A0A8" w:rsidR="00727BE8" w:rsidRPr="008C56AB" w:rsidRDefault="00BF5666" w:rsidP="0099136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51989,51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A0660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A0660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A0660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A0660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6184585A" w:rsidR="00727BE8" w:rsidRPr="008C56AB" w:rsidRDefault="00A0660B" w:rsidP="00A0660B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   </w:t>
            </w:r>
            <w:r w:rsidR="00BF5666">
              <w:rPr>
                <w:rFonts w:ascii="Arial" w:hAnsi="Arial"/>
                <w:b/>
                <w:sz w:val="18"/>
                <w:szCs w:val="18"/>
              </w:rPr>
              <w:t>51928,72</w:t>
            </w:r>
          </w:p>
        </w:tc>
        <w:tc>
          <w:tcPr>
            <w:tcW w:w="2835" w:type="dxa"/>
            <w:vAlign w:val="center"/>
          </w:tcPr>
          <w:p w14:paraId="0614EA5E" w14:textId="0725CF3C" w:rsidR="00727BE8" w:rsidRPr="008C56AB" w:rsidRDefault="00BF5666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51989,51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A0660B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4B709A94" w:rsidR="00727BE8" w:rsidRPr="00E05001" w:rsidRDefault="00A0660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19FEADA6" w:rsidR="00727BE8" w:rsidRPr="00E05001" w:rsidRDefault="00BF56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2D6D5885" w14:textId="203A9E83" w:rsidR="00727BE8" w:rsidRPr="00E05001" w:rsidRDefault="00BF56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8D2E8" w14:textId="77777777" w:rsidR="00F84B00" w:rsidRDefault="00F84B00">
      <w:r>
        <w:separator/>
      </w:r>
    </w:p>
  </w:endnote>
  <w:endnote w:type="continuationSeparator" w:id="0">
    <w:p w14:paraId="2EF4F6DC" w14:textId="77777777" w:rsidR="00F84B00" w:rsidRDefault="00F8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11326" w14:textId="77777777" w:rsidR="00F84B00" w:rsidRDefault="00F84B00">
      <w:r>
        <w:separator/>
      </w:r>
    </w:p>
  </w:footnote>
  <w:footnote w:type="continuationSeparator" w:id="0">
    <w:p w14:paraId="14A9E5ED" w14:textId="77777777" w:rsidR="00F84B00" w:rsidRDefault="00F8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  <w:num w:numId="22" w16cid:durableId="574360273">
    <w:abstractNumId w:val="16"/>
  </w:num>
  <w:num w:numId="23" w16cid:durableId="785082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2772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A4DCE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1796"/>
    <w:rsid w:val="0013217B"/>
    <w:rsid w:val="0013478F"/>
    <w:rsid w:val="001377E9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34D5E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239"/>
    <w:rsid w:val="00280B22"/>
    <w:rsid w:val="00284D29"/>
    <w:rsid w:val="00291963"/>
    <w:rsid w:val="00292243"/>
    <w:rsid w:val="0029467C"/>
    <w:rsid w:val="002B12D5"/>
    <w:rsid w:val="002B1789"/>
    <w:rsid w:val="002C13B3"/>
    <w:rsid w:val="002C5CE4"/>
    <w:rsid w:val="002D0906"/>
    <w:rsid w:val="002E4E32"/>
    <w:rsid w:val="002F002B"/>
    <w:rsid w:val="002F0156"/>
    <w:rsid w:val="002F1265"/>
    <w:rsid w:val="002F24B7"/>
    <w:rsid w:val="002F733E"/>
    <w:rsid w:val="002F74F8"/>
    <w:rsid w:val="003028FB"/>
    <w:rsid w:val="0030373C"/>
    <w:rsid w:val="0031248C"/>
    <w:rsid w:val="00315365"/>
    <w:rsid w:val="00320FD9"/>
    <w:rsid w:val="00325368"/>
    <w:rsid w:val="003277F2"/>
    <w:rsid w:val="00337128"/>
    <w:rsid w:val="00337BB7"/>
    <w:rsid w:val="00344831"/>
    <w:rsid w:val="00347D66"/>
    <w:rsid w:val="00354A2E"/>
    <w:rsid w:val="00354DAC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E4937"/>
    <w:rsid w:val="004F29F4"/>
    <w:rsid w:val="004F4A5E"/>
    <w:rsid w:val="00503750"/>
    <w:rsid w:val="00506C67"/>
    <w:rsid w:val="00511537"/>
    <w:rsid w:val="005175EA"/>
    <w:rsid w:val="0052078E"/>
    <w:rsid w:val="0053372C"/>
    <w:rsid w:val="00562455"/>
    <w:rsid w:val="00572A39"/>
    <w:rsid w:val="00573DF0"/>
    <w:rsid w:val="00574918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5F591F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3573"/>
    <w:rsid w:val="00695841"/>
    <w:rsid w:val="006A3399"/>
    <w:rsid w:val="006A789F"/>
    <w:rsid w:val="006B168A"/>
    <w:rsid w:val="006B2D46"/>
    <w:rsid w:val="006B4786"/>
    <w:rsid w:val="006C4CAE"/>
    <w:rsid w:val="006D73D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0EF2"/>
    <w:rsid w:val="007A7376"/>
    <w:rsid w:val="007A7F92"/>
    <w:rsid w:val="007B42AA"/>
    <w:rsid w:val="007B478D"/>
    <w:rsid w:val="007B5FD9"/>
    <w:rsid w:val="007C0072"/>
    <w:rsid w:val="007C6EC2"/>
    <w:rsid w:val="007C71E0"/>
    <w:rsid w:val="007E020B"/>
    <w:rsid w:val="007F0FEA"/>
    <w:rsid w:val="007F1872"/>
    <w:rsid w:val="007F1ED3"/>
    <w:rsid w:val="007F63F2"/>
    <w:rsid w:val="007F7D88"/>
    <w:rsid w:val="00801080"/>
    <w:rsid w:val="00820918"/>
    <w:rsid w:val="00820DF6"/>
    <w:rsid w:val="00831863"/>
    <w:rsid w:val="0083409F"/>
    <w:rsid w:val="00843AD1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2F16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03FC"/>
    <w:rsid w:val="0094344A"/>
    <w:rsid w:val="0094468D"/>
    <w:rsid w:val="00944C3D"/>
    <w:rsid w:val="00951CD2"/>
    <w:rsid w:val="0096055A"/>
    <w:rsid w:val="00973A02"/>
    <w:rsid w:val="009838F5"/>
    <w:rsid w:val="00991363"/>
    <w:rsid w:val="009A278B"/>
    <w:rsid w:val="009B2521"/>
    <w:rsid w:val="009B4C58"/>
    <w:rsid w:val="009C1993"/>
    <w:rsid w:val="009C6091"/>
    <w:rsid w:val="009D200B"/>
    <w:rsid w:val="009D30DB"/>
    <w:rsid w:val="009E0EE5"/>
    <w:rsid w:val="009E1BB8"/>
    <w:rsid w:val="009E6601"/>
    <w:rsid w:val="009F0517"/>
    <w:rsid w:val="009F2298"/>
    <w:rsid w:val="009F61B4"/>
    <w:rsid w:val="00A00540"/>
    <w:rsid w:val="00A02DF7"/>
    <w:rsid w:val="00A052AA"/>
    <w:rsid w:val="00A0660B"/>
    <w:rsid w:val="00A0740D"/>
    <w:rsid w:val="00A126AF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775B2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D74DE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5E9F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BF5666"/>
    <w:rsid w:val="00C0036E"/>
    <w:rsid w:val="00C05815"/>
    <w:rsid w:val="00C11151"/>
    <w:rsid w:val="00C111A9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51FC"/>
    <w:rsid w:val="00C46C20"/>
    <w:rsid w:val="00C52CD8"/>
    <w:rsid w:val="00C53EFA"/>
    <w:rsid w:val="00C6138D"/>
    <w:rsid w:val="00C6280A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6BF2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23C7"/>
    <w:rsid w:val="00D64F09"/>
    <w:rsid w:val="00D66C50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B5C9B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DE1"/>
    <w:rsid w:val="00E73001"/>
    <w:rsid w:val="00E81521"/>
    <w:rsid w:val="00E85CCA"/>
    <w:rsid w:val="00E9202B"/>
    <w:rsid w:val="00E940C6"/>
    <w:rsid w:val="00E97266"/>
    <w:rsid w:val="00EA31BC"/>
    <w:rsid w:val="00EA6F2E"/>
    <w:rsid w:val="00EB0F26"/>
    <w:rsid w:val="00EC328A"/>
    <w:rsid w:val="00ED0163"/>
    <w:rsid w:val="00ED4DCA"/>
    <w:rsid w:val="00EE21BE"/>
    <w:rsid w:val="00EE25B5"/>
    <w:rsid w:val="00EE2E30"/>
    <w:rsid w:val="00EE423C"/>
    <w:rsid w:val="00EF283B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12B3"/>
    <w:rsid w:val="00F57F6C"/>
    <w:rsid w:val="00F62577"/>
    <w:rsid w:val="00F84B00"/>
    <w:rsid w:val="00F90544"/>
    <w:rsid w:val="00F918DE"/>
    <w:rsid w:val="00F91FC1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122</TotalTime>
  <Pages>16</Pages>
  <Words>2759</Words>
  <Characters>31626</Characters>
  <Application>Microsoft Office Word</Application>
  <DocSecurity>0</DocSecurity>
  <Lines>263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4</cp:revision>
  <cp:lastPrinted>2024-05-29T09:00:00Z</cp:lastPrinted>
  <dcterms:created xsi:type="dcterms:W3CDTF">2024-05-29T09:09:00Z</dcterms:created>
  <dcterms:modified xsi:type="dcterms:W3CDTF">2024-06-18T09:59:00Z</dcterms:modified>
</cp:coreProperties>
</file>